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D3A" w:rsidRDefault="002F2964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229312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ge">
                  <wp:posOffset>139065</wp:posOffset>
                </wp:positionV>
                <wp:extent cx="1402080" cy="5764530"/>
                <wp:effectExtent l="0" t="0" r="0" b="0"/>
                <wp:wrapNone/>
                <wp:docPr id="558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5764530"/>
                          <a:chOff x="158" y="219"/>
                          <a:chExt cx="2208" cy="9078"/>
                        </a:xfrm>
                      </wpg:grpSpPr>
                      <wps:wsp>
                        <wps:cNvPr id="559" name="AutoShape 484"/>
                        <wps:cNvSpPr>
                          <a:spLocks/>
                        </wps:cNvSpPr>
                        <wps:spPr bwMode="auto">
                          <a:xfrm>
                            <a:off x="158" y="218"/>
                            <a:ext cx="2208" cy="9078"/>
                          </a:xfrm>
                          <a:custGeom>
                            <a:avLst/>
                            <a:gdLst>
                              <a:gd name="T0" fmla="+- 0 158 158"/>
                              <a:gd name="T1" fmla="*/ T0 w 2208"/>
                              <a:gd name="T2" fmla="+- 0 6864 219"/>
                              <a:gd name="T3" fmla="*/ 6864 h 9078"/>
                              <a:gd name="T4" fmla="+- 0 1563 158"/>
                              <a:gd name="T5" fmla="*/ T4 w 2208"/>
                              <a:gd name="T6" fmla="+- 0 8077 219"/>
                              <a:gd name="T7" fmla="*/ 8077 h 9078"/>
                              <a:gd name="T8" fmla="+- 0 158 158"/>
                              <a:gd name="T9" fmla="*/ T8 w 2208"/>
                              <a:gd name="T10" fmla="+- 0 8579 219"/>
                              <a:gd name="T11" fmla="*/ 8579 h 9078"/>
                              <a:gd name="T12" fmla="+- 0 2310 158"/>
                              <a:gd name="T13" fmla="*/ T12 w 2208"/>
                              <a:gd name="T14" fmla="+- 0 9296 219"/>
                              <a:gd name="T15" fmla="*/ 9296 h 9078"/>
                              <a:gd name="T16" fmla="+- 0 660 158"/>
                              <a:gd name="T17" fmla="*/ T16 w 2208"/>
                              <a:gd name="T18" fmla="+- 0 8822 219"/>
                              <a:gd name="T19" fmla="*/ 8822 h 9078"/>
                              <a:gd name="T20" fmla="+- 0 2310 158"/>
                              <a:gd name="T21" fmla="*/ T20 w 2208"/>
                              <a:gd name="T22" fmla="+- 0 8272 219"/>
                              <a:gd name="T23" fmla="*/ 8272 h 9078"/>
                              <a:gd name="T24" fmla="+- 0 660 158"/>
                              <a:gd name="T25" fmla="*/ T24 w 2208"/>
                              <a:gd name="T26" fmla="+- 0 7345 219"/>
                              <a:gd name="T27" fmla="*/ 7345 h 9078"/>
                              <a:gd name="T28" fmla="+- 0 2310 158"/>
                              <a:gd name="T29" fmla="*/ T28 w 2208"/>
                              <a:gd name="T30" fmla="+- 0 7338 219"/>
                              <a:gd name="T31" fmla="*/ 7338 h 9078"/>
                              <a:gd name="T32" fmla="+- 0 596 158"/>
                              <a:gd name="T33" fmla="*/ T32 w 2208"/>
                              <a:gd name="T34" fmla="+- 0 4946 219"/>
                              <a:gd name="T35" fmla="*/ 4946 h 9078"/>
                              <a:gd name="T36" fmla="+- 0 158 158"/>
                              <a:gd name="T37" fmla="*/ T36 w 2208"/>
                              <a:gd name="T38" fmla="+- 0 6408 219"/>
                              <a:gd name="T39" fmla="*/ 6408 h 9078"/>
                              <a:gd name="T40" fmla="+- 0 2310 158"/>
                              <a:gd name="T41" fmla="*/ T40 w 2208"/>
                              <a:gd name="T42" fmla="+- 0 5934 219"/>
                              <a:gd name="T43" fmla="*/ 5934 h 9078"/>
                              <a:gd name="T44" fmla="+- 0 596 158"/>
                              <a:gd name="T45" fmla="*/ T44 w 2208"/>
                              <a:gd name="T46" fmla="+- 0 4946 219"/>
                              <a:gd name="T47" fmla="*/ 4946 h 9078"/>
                              <a:gd name="T48" fmla="+- 0 997 158"/>
                              <a:gd name="T49" fmla="*/ T48 w 2208"/>
                              <a:gd name="T50" fmla="+- 0 5001 219"/>
                              <a:gd name="T51" fmla="*/ 5001 h 9078"/>
                              <a:gd name="T52" fmla="+- 0 1435 158"/>
                              <a:gd name="T53" fmla="*/ T52 w 2208"/>
                              <a:gd name="T54" fmla="+- 0 5934 219"/>
                              <a:gd name="T55" fmla="*/ 5934 h 9078"/>
                              <a:gd name="T56" fmla="+- 0 2310 158"/>
                              <a:gd name="T57" fmla="*/ T56 w 2208"/>
                              <a:gd name="T58" fmla="+- 0 4891 219"/>
                              <a:gd name="T59" fmla="*/ 4891 h 9078"/>
                              <a:gd name="T60" fmla="+- 0 1873 158"/>
                              <a:gd name="T61" fmla="*/ T60 w 2208"/>
                              <a:gd name="T62" fmla="+- 0 5934 219"/>
                              <a:gd name="T63" fmla="*/ 5934 h 9078"/>
                              <a:gd name="T64" fmla="+- 0 2310 158"/>
                              <a:gd name="T65" fmla="*/ T64 w 2208"/>
                              <a:gd name="T66" fmla="+- 0 4891 219"/>
                              <a:gd name="T67" fmla="*/ 4891 h 9078"/>
                              <a:gd name="T68" fmla="+- 0 158 158"/>
                              <a:gd name="T69" fmla="*/ T68 w 2208"/>
                              <a:gd name="T70" fmla="+- 0 2471 219"/>
                              <a:gd name="T71" fmla="*/ 2471 h 9078"/>
                              <a:gd name="T72" fmla="+- 0 1654 158"/>
                              <a:gd name="T73" fmla="*/ T72 w 2208"/>
                              <a:gd name="T74" fmla="+- 0 2946 219"/>
                              <a:gd name="T75" fmla="*/ 2946 h 9078"/>
                              <a:gd name="T76" fmla="+- 0 158 158"/>
                              <a:gd name="T77" fmla="*/ T76 w 2208"/>
                              <a:gd name="T78" fmla="+- 0 3867 219"/>
                              <a:gd name="T79" fmla="*/ 3867 h 9078"/>
                              <a:gd name="T80" fmla="+- 0 2310 158"/>
                              <a:gd name="T81" fmla="*/ T80 w 2208"/>
                              <a:gd name="T82" fmla="+- 0 4511 219"/>
                              <a:gd name="T83" fmla="*/ 4511 h 9078"/>
                              <a:gd name="T84" fmla="+- 0 778 158"/>
                              <a:gd name="T85" fmla="*/ T84 w 2208"/>
                              <a:gd name="T86" fmla="+- 0 4037 219"/>
                              <a:gd name="T87" fmla="*/ 4037 h 9078"/>
                              <a:gd name="T88" fmla="+- 0 2310 158"/>
                              <a:gd name="T89" fmla="*/ T88 w 2208"/>
                              <a:gd name="T90" fmla="+- 0 3092 219"/>
                              <a:gd name="T91" fmla="*/ 3092 h 9078"/>
                              <a:gd name="T92" fmla="+- 0 1480 158"/>
                              <a:gd name="T93" fmla="*/ T92 w 2208"/>
                              <a:gd name="T94" fmla="+- 0 219 219"/>
                              <a:gd name="T95" fmla="*/ 219 h 9078"/>
                              <a:gd name="T96" fmla="+- 0 158 158"/>
                              <a:gd name="T97" fmla="*/ T96 w 2208"/>
                              <a:gd name="T98" fmla="+- 0 693 219"/>
                              <a:gd name="T99" fmla="*/ 693 h 9078"/>
                              <a:gd name="T100" fmla="+- 0 1540 158"/>
                              <a:gd name="T101" fmla="*/ T100 w 2208"/>
                              <a:gd name="T102" fmla="+- 0 698 219"/>
                              <a:gd name="T103" fmla="*/ 698 h 9078"/>
                              <a:gd name="T104" fmla="+- 0 1679 158"/>
                              <a:gd name="T105" fmla="*/ T104 w 2208"/>
                              <a:gd name="T106" fmla="+- 0 739 219"/>
                              <a:gd name="T107" fmla="*/ 739 h 9078"/>
                              <a:gd name="T108" fmla="+- 0 1794 158"/>
                              <a:gd name="T109" fmla="*/ T108 w 2208"/>
                              <a:gd name="T110" fmla="+- 0 815 219"/>
                              <a:gd name="T111" fmla="*/ 815 h 9078"/>
                              <a:gd name="T112" fmla="+- 0 1877 158"/>
                              <a:gd name="T113" fmla="*/ T112 w 2208"/>
                              <a:gd name="T114" fmla="+- 0 922 219"/>
                              <a:gd name="T115" fmla="*/ 922 h 9078"/>
                              <a:gd name="T116" fmla="+- 0 1921 158"/>
                              <a:gd name="T117" fmla="*/ T116 w 2208"/>
                              <a:gd name="T118" fmla="+- 0 1052 219"/>
                              <a:gd name="T119" fmla="*/ 1052 h 9078"/>
                              <a:gd name="T120" fmla="+- 0 1921 158"/>
                              <a:gd name="T121" fmla="*/ T120 w 2208"/>
                              <a:gd name="T122" fmla="+- 0 1198 219"/>
                              <a:gd name="T123" fmla="*/ 1198 h 9078"/>
                              <a:gd name="T124" fmla="+- 0 1877 158"/>
                              <a:gd name="T125" fmla="*/ T124 w 2208"/>
                              <a:gd name="T126" fmla="+- 0 1330 219"/>
                              <a:gd name="T127" fmla="*/ 1330 h 9078"/>
                              <a:gd name="T128" fmla="+- 0 1794 158"/>
                              <a:gd name="T129" fmla="*/ T128 w 2208"/>
                              <a:gd name="T130" fmla="+- 0 1437 219"/>
                              <a:gd name="T131" fmla="*/ 1437 h 9078"/>
                              <a:gd name="T132" fmla="+- 0 1679 158"/>
                              <a:gd name="T133" fmla="*/ T132 w 2208"/>
                              <a:gd name="T134" fmla="+- 0 1513 219"/>
                              <a:gd name="T135" fmla="*/ 1513 h 9078"/>
                              <a:gd name="T136" fmla="+- 0 1540 158"/>
                              <a:gd name="T137" fmla="*/ T136 w 2208"/>
                              <a:gd name="T138" fmla="+- 0 1554 219"/>
                              <a:gd name="T139" fmla="*/ 1554 h 9078"/>
                              <a:gd name="T140" fmla="+- 0 158 158"/>
                              <a:gd name="T141" fmla="*/ T140 w 2208"/>
                              <a:gd name="T142" fmla="+- 0 1560 219"/>
                              <a:gd name="T143" fmla="*/ 1560 h 9078"/>
                              <a:gd name="T144" fmla="+- 0 1480 158"/>
                              <a:gd name="T145" fmla="*/ T144 w 2208"/>
                              <a:gd name="T146" fmla="+- 0 2034 219"/>
                              <a:gd name="T147" fmla="*/ 2034 h 9078"/>
                              <a:gd name="T148" fmla="+- 0 1629 158"/>
                              <a:gd name="T149" fmla="*/ T148 w 2208"/>
                              <a:gd name="T150" fmla="+- 0 2024 219"/>
                              <a:gd name="T151" fmla="*/ 2024 h 9078"/>
                              <a:gd name="T152" fmla="+- 0 1767 158"/>
                              <a:gd name="T153" fmla="*/ T152 w 2208"/>
                              <a:gd name="T154" fmla="+- 0 1997 219"/>
                              <a:gd name="T155" fmla="*/ 1997 h 9078"/>
                              <a:gd name="T156" fmla="+- 0 1895 158"/>
                              <a:gd name="T157" fmla="*/ T156 w 2208"/>
                              <a:gd name="T158" fmla="+- 0 1951 219"/>
                              <a:gd name="T159" fmla="*/ 1951 h 9078"/>
                              <a:gd name="T160" fmla="+- 0 2011 158"/>
                              <a:gd name="T161" fmla="*/ T160 w 2208"/>
                              <a:gd name="T162" fmla="+- 0 1886 219"/>
                              <a:gd name="T163" fmla="*/ 1886 h 9078"/>
                              <a:gd name="T164" fmla="+- 0 2113 158"/>
                              <a:gd name="T165" fmla="*/ T164 w 2208"/>
                              <a:gd name="T166" fmla="+- 0 1804 219"/>
                              <a:gd name="T167" fmla="*/ 1804 h 9078"/>
                              <a:gd name="T168" fmla="+- 0 2200 158"/>
                              <a:gd name="T169" fmla="*/ T168 w 2208"/>
                              <a:gd name="T170" fmla="+- 0 1703 219"/>
                              <a:gd name="T171" fmla="*/ 1703 h 9078"/>
                              <a:gd name="T172" fmla="+- 0 2270 158"/>
                              <a:gd name="T173" fmla="*/ T172 w 2208"/>
                              <a:gd name="T174" fmla="+- 0 1585 219"/>
                              <a:gd name="T175" fmla="*/ 1585 h 9078"/>
                              <a:gd name="T176" fmla="+- 0 2322 158"/>
                              <a:gd name="T177" fmla="*/ T176 w 2208"/>
                              <a:gd name="T178" fmla="+- 0 1449 219"/>
                              <a:gd name="T179" fmla="*/ 1449 h 9078"/>
                              <a:gd name="T180" fmla="+- 0 2354 158"/>
                              <a:gd name="T181" fmla="*/ T180 w 2208"/>
                              <a:gd name="T182" fmla="+- 0 1296 219"/>
                              <a:gd name="T183" fmla="*/ 1296 h 9078"/>
                              <a:gd name="T184" fmla="+- 0 2365 158"/>
                              <a:gd name="T185" fmla="*/ T184 w 2208"/>
                              <a:gd name="T186" fmla="+- 0 1125 219"/>
                              <a:gd name="T187" fmla="*/ 1125 h 9078"/>
                              <a:gd name="T188" fmla="+- 0 2354 158"/>
                              <a:gd name="T189" fmla="*/ T188 w 2208"/>
                              <a:gd name="T190" fmla="+- 0 955 219"/>
                              <a:gd name="T191" fmla="*/ 955 h 9078"/>
                              <a:gd name="T192" fmla="+- 0 2322 158"/>
                              <a:gd name="T193" fmla="*/ T192 w 2208"/>
                              <a:gd name="T194" fmla="+- 0 802 219"/>
                              <a:gd name="T195" fmla="*/ 802 h 9078"/>
                              <a:gd name="T196" fmla="+- 0 2270 158"/>
                              <a:gd name="T197" fmla="*/ T196 w 2208"/>
                              <a:gd name="T198" fmla="+- 0 666 219"/>
                              <a:gd name="T199" fmla="*/ 666 h 9078"/>
                              <a:gd name="T200" fmla="+- 0 2200 158"/>
                              <a:gd name="T201" fmla="*/ T200 w 2208"/>
                              <a:gd name="T202" fmla="+- 0 549 219"/>
                              <a:gd name="T203" fmla="*/ 549 h 9078"/>
                              <a:gd name="T204" fmla="+- 0 2113 158"/>
                              <a:gd name="T205" fmla="*/ T204 w 2208"/>
                              <a:gd name="T206" fmla="+- 0 448 219"/>
                              <a:gd name="T207" fmla="*/ 448 h 9078"/>
                              <a:gd name="T208" fmla="+- 0 2011 158"/>
                              <a:gd name="T209" fmla="*/ T208 w 2208"/>
                              <a:gd name="T210" fmla="+- 0 366 219"/>
                              <a:gd name="T211" fmla="*/ 366 h 9078"/>
                              <a:gd name="T212" fmla="+- 0 1895 158"/>
                              <a:gd name="T213" fmla="*/ T212 w 2208"/>
                              <a:gd name="T214" fmla="+- 0 302 219"/>
                              <a:gd name="T215" fmla="*/ 302 h 9078"/>
                              <a:gd name="T216" fmla="+- 0 1767 158"/>
                              <a:gd name="T217" fmla="*/ T216 w 2208"/>
                              <a:gd name="T218" fmla="+- 0 256 219"/>
                              <a:gd name="T219" fmla="*/ 256 h 9078"/>
                              <a:gd name="T220" fmla="+- 0 1629 158"/>
                              <a:gd name="T221" fmla="*/ T220 w 2208"/>
                              <a:gd name="T222" fmla="+- 0 228 219"/>
                              <a:gd name="T223" fmla="*/ 228 h 9078"/>
                              <a:gd name="T224" fmla="+- 0 1480 158"/>
                              <a:gd name="T225" fmla="*/ T224 w 2208"/>
                              <a:gd name="T226" fmla="+- 0 219 219"/>
                              <a:gd name="T227" fmla="*/ 219 h 9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8" h="9078">
                                <a:moveTo>
                                  <a:pt x="2152" y="6645"/>
                                </a:moveTo>
                                <a:lnTo>
                                  <a:pt x="0" y="6645"/>
                                </a:lnTo>
                                <a:lnTo>
                                  <a:pt x="0" y="7360"/>
                                </a:lnTo>
                                <a:lnTo>
                                  <a:pt x="1405" y="7858"/>
                                </a:lnTo>
                                <a:lnTo>
                                  <a:pt x="1405" y="7864"/>
                                </a:lnTo>
                                <a:lnTo>
                                  <a:pt x="0" y="8360"/>
                                </a:lnTo>
                                <a:lnTo>
                                  <a:pt x="0" y="9077"/>
                                </a:lnTo>
                                <a:lnTo>
                                  <a:pt x="2152" y="9077"/>
                                </a:lnTo>
                                <a:lnTo>
                                  <a:pt x="2152" y="8603"/>
                                </a:lnTo>
                                <a:lnTo>
                                  <a:pt x="502" y="8603"/>
                                </a:lnTo>
                                <a:lnTo>
                                  <a:pt x="502" y="8597"/>
                                </a:lnTo>
                                <a:lnTo>
                                  <a:pt x="2152" y="8053"/>
                                </a:lnTo>
                                <a:lnTo>
                                  <a:pt x="2152" y="7691"/>
                                </a:lnTo>
                                <a:lnTo>
                                  <a:pt x="502" y="7126"/>
                                </a:lnTo>
                                <a:lnTo>
                                  <a:pt x="502" y="7119"/>
                                </a:lnTo>
                                <a:lnTo>
                                  <a:pt x="2152" y="7119"/>
                                </a:lnTo>
                                <a:lnTo>
                                  <a:pt x="2152" y="6645"/>
                                </a:lnTo>
                                <a:close/>
                                <a:moveTo>
                                  <a:pt x="438" y="4727"/>
                                </a:moveTo>
                                <a:lnTo>
                                  <a:pt x="0" y="4727"/>
                                </a:lnTo>
                                <a:lnTo>
                                  <a:pt x="0" y="6189"/>
                                </a:lnTo>
                                <a:lnTo>
                                  <a:pt x="2152" y="6189"/>
                                </a:lnTo>
                                <a:lnTo>
                                  <a:pt x="2152" y="5715"/>
                                </a:lnTo>
                                <a:lnTo>
                                  <a:pt x="438" y="5715"/>
                                </a:lnTo>
                                <a:lnTo>
                                  <a:pt x="438" y="4727"/>
                                </a:lnTo>
                                <a:close/>
                                <a:moveTo>
                                  <a:pt x="1277" y="4782"/>
                                </a:moveTo>
                                <a:lnTo>
                                  <a:pt x="839" y="4782"/>
                                </a:lnTo>
                                <a:lnTo>
                                  <a:pt x="839" y="5715"/>
                                </a:lnTo>
                                <a:lnTo>
                                  <a:pt x="1277" y="5715"/>
                                </a:lnTo>
                                <a:lnTo>
                                  <a:pt x="1277" y="4782"/>
                                </a:lnTo>
                                <a:close/>
                                <a:moveTo>
                                  <a:pt x="2152" y="4672"/>
                                </a:moveTo>
                                <a:lnTo>
                                  <a:pt x="1715" y="4672"/>
                                </a:lnTo>
                                <a:lnTo>
                                  <a:pt x="1715" y="5715"/>
                                </a:lnTo>
                                <a:lnTo>
                                  <a:pt x="2152" y="5715"/>
                                </a:lnTo>
                                <a:lnTo>
                                  <a:pt x="2152" y="4672"/>
                                </a:lnTo>
                                <a:close/>
                                <a:moveTo>
                                  <a:pt x="2152" y="2252"/>
                                </a:moveTo>
                                <a:lnTo>
                                  <a:pt x="0" y="2252"/>
                                </a:lnTo>
                                <a:lnTo>
                                  <a:pt x="0" y="2727"/>
                                </a:lnTo>
                                <a:lnTo>
                                  <a:pt x="1496" y="2727"/>
                                </a:lnTo>
                                <a:lnTo>
                                  <a:pt x="1496" y="2733"/>
                                </a:lnTo>
                                <a:lnTo>
                                  <a:pt x="0" y="3648"/>
                                </a:lnTo>
                                <a:lnTo>
                                  <a:pt x="0" y="4292"/>
                                </a:lnTo>
                                <a:lnTo>
                                  <a:pt x="2152" y="4292"/>
                                </a:lnTo>
                                <a:lnTo>
                                  <a:pt x="2152" y="3818"/>
                                </a:lnTo>
                                <a:lnTo>
                                  <a:pt x="620" y="3818"/>
                                </a:lnTo>
                                <a:lnTo>
                                  <a:pt x="620" y="3812"/>
                                </a:lnTo>
                                <a:lnTo>
                                  <a:pt x="2152" y="2873"/>
                                </a:lnTo>
                                <a:lnTo>
                                  <a:pt x="2152" y="2252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lnTo>
                                  <a:pt x="1304" y="474"/>
                                </a:lnTo>
                                <a:lnTo>
                                  <a:pt x="1382" y="479"/>
                                </a:lnTo>
                                <a:lnTo>
                                  <a:pt x="1454" y="495"/>
                                </a:lnTo>
                                <a:lnTo>
                                  <a:pt x="1521" y="520"/>
                                </a:lnTo>
                                <a:lnTo>
                                  <a:pt x="1582" y="554"/>
                                </a:lnTo>
                                <a:lnTo>
                                  <a:pt x="1636" y="596"/>
                                </a:lnTo>
                                <a:lnTo>
                                  <a:pt x="1682" y="646"/>
                                </a:lnTo>
                                <a:lnTo>
                                  <a:pt x="1719" y="703"/>
                                </a:lnTo>
                                <a:lnTo>
                                  <a:pt x="1746" y="765"/>
                                </a:lnTo>
                                <a:lnTo>
                                  <a:pt x="1763" y="833"/>
                                </a:lnTo>
                                <a:lnTo>
                                  <a:pt x="1769" y="906"/>
                                </a:lnTo>
                                <a:lnTo>
                                  <a:pt x="1763" y="979"/>
                                </a:lnTo>
                                <a:lnTo>
                                  <a:pt x="1746" y="1048"/>
                                </a:lnTo>
                                <a:lnTo>
                                  <a:pt x="1719" y="1111"/>
                                </a:lnTo>
                                <a:lnTo>
                                  <a:pt x="1682" y="1168"/>
                                </a:lnTo>
                                <a:lnTo>
                                  <a:pt x="1636" y="1218"/>
                                </a:lnTo>
                                <a:lnTo>
                                  <a:pt x="1582" y="1260"/>
                                </a:lnTo>
                                <a:lnTo>
                                  <a:pt x="1521" y="1294"/>
                                </a:lnTo>
                                <a:lnTo>
                                  <a:pt x="1454" y="1320"/>
                                </a:lnTo>
                                <a:lnTo>
                                  <a:pt x="1382" y="1335"/>
                                </a:lnTo>
                                <a:lnTo>
                                  <a:pt x="1304" y="1341"/>
                                </a:lnTo>
                                <a:lnTo>
                                  <a:pt x="0" y="1341"/>
                                </a:lnTo>
                                <a:lnTo>
                                  <a:pt x="0" y="1815"/>
                                </a:lnTo>
                                <a:lnTo>
                                  <a:pt x="1322" y="1815"/>
                                </a:lnTo>
                                <a:lnTo>
                                  <a:pt x="1398" y="1812"/>
                                </a:lnTo>
                                <a:lnTo>
                                  <a:pt x="1471" y="1805"/>
                                </a:lnTo>
                                <a:lnTo>
                                  <a:pt x="1541" y="1794"/>
                                </a:lnTo>
                                <a:lnTo>
                                  <a:pt x="1609" y="1778"/>
                                </a:lnTo>
                                <a:lnTo>
                                  <a:pt x="1675" y="1757"/>
                                </a:lnTo>
                                <a:lnTo>
                                  <a:pt x="1737" y="1732"/>
                                </a:lnTo>
                                <a:lnTo>
                                  <a:pt x="1797" y="1702"/>
                                </a:lnTo>
                                <a:lnTo>
                                  <a:pt x="1853" y="1667"/>
                                </a:lnTo>
                                <a:lnTo>
                                  <a:pt x="1906" y="1628"/>
                                </a:lnTo>
                                <a:lnTo>
                                  <a:pt x="1955" y="1585"/>
                                </a:lnTo>
                                <a:lnTo>
                                  <a:pt x="2001" y="1537"/>
                                </a:lnTo>
                                <a:lnTo>
                                  <a:pt x="2042" y="1484"/>
                                </a:lnTo>
                                <a:lnTo>
                                  <a:pt x="2079" y="1428"/>
                                </a:lnTo>
                                <a:lnTo>
                                  <a:pt x="2112" y="1366"/>
                                </a:lnTo>
                                <a:lnTo>
                                  <a:pt x="2140" y="1300"/>
                                </a:lnTo>
                                <a:lnTo>
                                  <a:pt x="2164" y="1230"/>
                                </a:lnTo>
                                <a:lnTo>
                                  <a:pt x="2182" y="1156"/>
                                </a:lnTo>
                                <a:lnTo>
                                  <a:pt x="2196" y="1077"/>
                                </a:lnTo>
                                <a:lnTo>
                                  <a:pt x="2204" y="993"/>
                                </a:lnTo>
                                <a:lnTo>
                                  <a:pt x="2207" y="906"/>
                                </a:lnTo>
                                <a:lnTo>
                                  <a:pt x="2204" y="819"/>
                                </a:lnTo>
                                <a:lnTo>
                                  <a:pt x="2196" y="736"/>
                                </a:lnTo>
                                <a:lnTo>
                                  <a:pt x="2182" y="657"/>
                                </a:lnTo>
                                <a:lnTo>
                                  <a:pt x="2164" y="583"/>
                                </a:lnTo>
                                <a:lnTo>
                                  <a:pt x="2140" y="513"/>
                                </a:lnTo>
                                <a:lnTo>
                                  <a:pt x="2112" y="447"/>
                                </a:lnTo>
                                <a:lnTo>
                                  <a:pt x="2079" y="386"/>
                                </a:lnTo>
                                <a:lnTo>
                                  <a:pt x="2042" y="330"/>
                                </a:lnTo>
                                <a:lnTo>
                                  <a:pt x="2001" y="277"/>
                                </a:lnTo>
                                <a:lnTo>
                                  <a:pt x="1955" y="229"/>
                                </a:lnTo>
                                <a:lnTo>
                                  <a:pt x="1906" y="186"/>
                                </a:lnTo>
                                <a:lnTo>
                                  <a:pt x="1853" y="147"/>
                                </a:lnTo>
                                <a:lnTo>
                                  <a:pt x="1797" y="113"/>
                                </a:lnTo>
                                <a:lnTo>
                                  <a:pt x="1737" y="83"/>
                                </a:lnTo>
                                <a:lnTo>
                                  <a:pt x="1675" y="58"/>
                                </a:lnTo>
                                <a:lnTo>
                                  <a:pt x="1609" y="37"/>
                                </a:lnTo>
                                <a:lnTo>
                                  <a:pt x="1541" y="21"/>
                                </a:lnTo>
                                <a:lnTo>
                                  <a:pt x="1471" y="9"/>
                                </a:lnTo>
                                <a:lnTo>
                                  <a:pt x="1398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83"/>
                        <wps:cNvSpPr>
                          <a:spLocks/>
                        </wps:cNvSpPr>
                        <wps:spPr bwMode="auto">
                          <a:xfrm>
                            <a:off x="1057" y="2058"/>
                            <a:ext cx="715" cy="715"/>
                          </a:xfrm>
                          <a:custGeom>
                            <a:avLst/>
                            <a:gdLst>
                              <a:gd name="T0" fmla="+- 0 1415 1058"/>
                              <a:gd name="T1" fmla="*/ T0 w 715"/>
                              <a:gd name="T2" fmla="+- 0 2059 2059"/>
                              <a:gd name="T3" fmla="*/ 2059 h 715"/>
                              <a:gd name="T4" fmla="+- 0 1343 1058"/>
                              <a:gd name="T5" fmla="*/ T4 w 715"/>
                              <a:gd name="T6" fmla="+- 0 2066 2059"/>
                              <a:gd name="T7" fmla="*/ 2066 h 715"/>
                              <a:gd name="T8" fmla="+- 0 1276 1058"/>
                              <a:gd name="T9" fmla="*/ T8 w 715"/>
                              <a:gd name="T10" fmla="+- 0 2087 2059"/>
                              <a:gd name="T11" fmla="*/ 2087 h 715"/>
                              <a:gd name="T12" fmla="+- 0 1215 1058"/>
                              <a:gd name="T13" fmla="*/ T12 w 715"/>
                              <a:gd name="T14" fmla="+- 0 2120 2059"/>
                              <a:gd name="T15" fmla="*/ 2120 h 715"/>
                              <a:gd name="T16" fmla="+- 0 1162 1058"/>
                              <a:gd name="T17" fmla="*/ T16 w 715"/>
                              <a:gd name="T18" fmla="+- 0 2163 2059"/>
                              <a:gd name="T19" fmla="*/ 2163 h 715"/>
                              <a:gd name="T20" fmla="+- 0 1119 1058"/>
                              <a:gd name="T21" fmla="*/ T20 w 715"/>
                              <a:gd name="T22" fmla="+- 0 2216 2059"/>
                              <a:gd name="T23" fmla="*/ 2216 h 715"/>
                              <a:gd name="T24" fmla="+- 0 1086 1058"/>
                              <a:gd name="T25" fmla="*/ T24 w 715"/>
                              <a:gd name="T26" fmla="+- 0 2277 2059"/>
                              <a:gd name="T27" fmla="*/ 2277 h 715"/>
                              <a:gd name="T28" fmla="+- 0 1065 1058"/>
                              <a:gd name="T29" fmla="*/ T28 w 715"/>
                              <a:gd name="T30" fmla="+- 0 2344 2059"/>
                              <a:gd name="T31" fmla="*/ 2344 h 715"/>
                              <a:gd name="T32" fmla="+- 0 1058 1058"/>
                              <a:gd name="T33" fmla="*/ T32 w 715"/>
                              <a:gd name="T34" fmla="+- 0 2416 2059"/>
                              <a:gd name="T35" fmla="*/ 2416 h 715"/>
                              <a:gd name="T36" fmla="+- 0 1065 1058"/>
                              <a:gd name="T37" fmla="*/ T36 w 715"/>
                              <a:gd name="T38" fmla="+- 0 2488 2059"/>
                              <a:gd name="T39" fmla="*/ 2488 h 715"/>
                              <a:gd name="T40" fmla="+- 0 1086 1058"/>
                              <a:gd name="T41" fmla="*/ T40 w 715"/>
                              <a:gd name="T42" fmla="+- 0 2555 2059"/>
                              <a:gd name="T43" fmla="*/ 2555 h 715"/>
                              <a:gd name="T44" fmla="+- 0 1119 1058"/>
                              <a:gd name="T45" fmla="*/ T44 w 715"/>
                              <a:gd name="T46" fmla="+- 0 2615 2059"/>
                              <a:gd name="T47" fmla="*/ 2615 h 715"/>
                              <a:gd name="T48" fmla="+- 0 1162 1058"/>
                              <a:gd name="T49" fmla="*/ T48 w 715"/>
                              <a:gd name="T50" fmla="+- 0 2668 2059"/>
                              <a:gd name="T51" fmla="*/ 2668 h 715"/>
                              <a:gd name="T52" fmla="+- 0 1215 1058"/>
                              <a:gd name="T53" fmla="*/ T52 w 715"/>
                              <a:gd name="T54" fmla="+- 0 2712 2059"/>
                              <a:gd name="T55" fmla="*/ 2712 h 715"/>
                              <a:gd name="T56" fmla="+- 0 1276 1058"/>
                              <a:gd name="T57" fmla="*/ T56 w 715"/>
                              <a:gd name="T58" fmla="+- 0 2745 2059"/>
                              <a:gd name="T59" fmla="*/ 2745 h 715"/>
                              <a:gd name="T60" fmla="+- 0 1343 1058"/>
                              <a:gd name="T61" fmla="*/ T60 w 715"/>
                              <a:gd name="T62" fmla="+- 0 2766 2059"/>
                              <a:gd name="T63" fmla="*/ 2766 h 715"/>
                              <a:gd name="T64" fmla="+- 0 1415 1058"/>
                              <a:gd name="T65" fmla="*/ T64 w 715"/>
                              <a:gd name="T66" fmla="+- 0 2773 2059"/>
                              <a:gd name="T67" fmla="*/ 2773 h 715"/>
                              <a:gd name="T68" fmla="+- 0 1487 1058"/>
                              <a:gd name="T69" fmla="*/ T68 w 715"/>
                              <a:gd name="T70" fmla="+- 0 2766 2059"/>
                              <a:gd name="T71" fmla="*/ 2766 h 715"/>
                              <a:gd name="T72" fmla="+- 0 1554 1058"/>
                              <a:gd name="T73" fmla="*/ T72 w 715"/>
                              <a:gd name="T74" fmla="+- 0 2745 2059"/>
                              <a:gd name="T75" fmla="*/ 2745 h 715"/>
                              <a:gd name="T76" fmla="+- 0 1614 1058"/>
                              <a:gd name="T77" fmla="*/ T76 w 715"/>
                              <a:gd name="T78" fmla="+- 0 2712 2059"/>
                              <a:gd name="T79" fmla="*/ 2712 h 715"/>
                              <a:gd name="T80" fmla="+- 0 1667 1058"/>
                              <a:gd name="T81" fmla="*/ T80 w 715"/>
                              <a:gd name="T82" fmla="+- 0 2668 2059"/>
                              <a:gd name="T83" fmla="*/ 2668 h 715"/>
                              <a:gd name="T84" fmla="+- 0 1711 1058"/>
                              <a:gd name="T85" fmla="*/ T84 w 715"/>
                              <a:gd name="T86" fmla="+- 0 2615 2059"/>
                              <a:gd name="T87" fmla="*/ 2615 h 715"/>
                              <a:gd name="T88" fmla="+- 0 1744 1058"/>
                              <a:gd name="T89" fmla="*/ T88 w 715"/>
                              <a:gd name="T90" fmla="+- 0 2555 2059"/>
                              <a:gd name="T91" fmla="*/ 2555 h 715"/>
                              <a:gd name="T92" fmla="+- 0 1765 1058"/>
                              <a:gd name="T93" fmla="*/ T92 w 715"/>
                              <a:gd name="T94" fmla="+- 0 2488 2059"/>
                              <a:gd name="T95" fmla="*/ 2488 h 715"/>
                              <a:gd name="T96" fmla="+- 0 1772 1058"/>
                              <a:gd name="T97" fmla="*/ T96 w 715"/>
                              <a:gd name="T98" fmla="+- 0 2416 2059"/>
                              <a:gd name="T99" fmla="*/ 2416 h 715"/>
                              <a:gd name="T100" fmla="+- 0 1765 1058"/>
                              <a:gd name="T101" fmla="*/ T100 w 715"/>
                              <a:gd name="T102" fmla="+- 0 2344 2059"/>
                              <a:gd name="T103" fmla="*/ 2344 h 715"/>
                              <a:gd name="T104" fmla="+- 0 1744 1058"/>
                              <a:gd name="T105" fmla="*/ T104 w 715"/>
                              <a:gd name="T106" fmla="+- 0 2277 2059"/>
                              <a:gd name="T107" fmla="*/ 2277 h 715"/>
                              <a:gd name="T108" fmla="+- 0 1711 1058"/>
                              <a:gd name="T109" fmla="*/ T108 w 715"/>
                              <a:gd name="T110" fmla="+- 0 2216 2059"/>
                              <a:gd name="T111" fmla="*/ 2216 h 715"/>
                              <a:gd name="T112" fmla="+- 0 1667 1058"/>
                              <a:gd name="T113" fmla="*/ T112 w 715"/>
                              <a:gd name="T114" fmla="+- 0 2163 2059"/>
                              <a:gd name="T115" fmla="*/ 2163 h 715"/>
                              <a:gd name="T116" fmla="+- 0 1614 1058"/>
                              <a:gd name="T117" fmla="*/ T116 w 715"/>
                              <a:gd name="T118" fmla="+- 0 2120 2059"/>
                              <a:gd name="T119" fmla="*/ 2120 h 715"/>
                              <a:gd name="T120" fmla="+- 0 1554 1058"/>
                              <a:gd name="T121" fmla="*/ T120 w 715"/>
                              <a:gd name="T122" fmla="+- 0 2087 2059"/>
                              <a:gd name="T123" fmla="*/ 2087 h 715"/>
                              <a:gd name="T124" fmla="+- 0 1487 1058"/>
                              <a:gd name="T125" fmla="*/ T124 w 715"/>
                              <a:gd name="T126" fmla="+- 0 2066 2059"/>
                              <a:gd name="T127" fmla="*/ 2066 h 715"/>
                              <a:gd name="T128" fmla="+- 0 1415 1058"/>
                              <a:gd name="T129" fmla="*/ T128 w 715"/>
                              <a:gd name="T130" fmla="+- 0 2059 2059"/>
                              <a:gd name="T131" fmla="*/ 2059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6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6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482"/>
                        <wps:cNvSpPr>
                          <a:spLocks/>
                        </wps:cNvSpPr>
                        <wps:spPr bwMode="auto">
                          <a:xfrm>
                            <a:off x="1115" y="2116"/>
                            <a:ext cx="600" cy="600"/>
                          </a:xfrm>
                          <a:custGeom>
                            <a:avLst/>
                            <a:gdLst>
                              <a:gd name="T0" fmla="+- 0 1415 1115"/>
                              <a:gd name="T1" fmla="*/ T0 w 600"/>
                              <a:gd name="T2" fmla="+- 0 2116 2116"/>
                              <a:gd name="T3" fmla="*/ 2116 h 600"/>
                              <a:gd name="T4" fmla="+- 0 1346 1115"/>
                              <a:gd name="T5" fmla="*/ T4 w 600"/>
                              <a:gd name="T6" fmla="+- 0 2124 2116"/>
                              <a:gd name="T7" fmla="*/ 2124 h 600"/>
                              <a:gd name="T8" fmla="+- 0 1283 1115"/>
                              <a:gd name="T9" fmla="*/ T8 w 600"/>
                              <a:gd name="T10" fmla="+- 0 2147 2116"/>
                              <a:gd name="T11" fmla="*/ 2147 h 600"/>
                              <a:gd name="T12" fmla="+- 0 1227 1115"/>
                              <a:gd name="T13" fmla="*/ T12 w 600"/>
                              <a:gd name="T14" fmla="+- 0 2182 2116"/>
                              <a:gd name="T15" fmla="*/ 2182 h 600"/>
                              <a:gd name="T16" fmla="+- 0 1181 1115"/>
                              <a:gd name="T17" fmla="*/ T16 w 600"/>
                              <a:gd name="T18" fmla="+- 0 2228 2116"/>
                              <a:gd name="T19" fmla="*/ 2228 h 600"/>
                              <a:gd name="T20" fmla="+- 0 1145 1115"/>
                              <a:gd name="T21" fmla="*/ T20 w 600"/>
                              <a:gd name="T22" fmla="+- 0 2284 2116"/>
                              <a:gd name="T23" fmla="*/ 2284 h 600"/>
                              <a:gd name="T24" fmla="+- 0 1123 1115"/>
                              <a:gd name="T25" fmla="*/ T24 w 600"/>
                              <a:gd name="T26" fmla="+- 0 2347 2116"/>
                              <a:gd name="T27" fmla="*/ 2347 h 600"/>
                              <a:gd name="T28" fmla="+- 0 1115 1115"/>
                              <a:gd name="T29" fmla="*/ T28 w 600"/>
                              <a:gd name="T30" fmla="+- 0 2416 2116"/>
                              <a:gd name="T31" fmla="*/ 2416 h 600"/>
                              <a:gd name="T32" fmla="+- 0 1123 1115"/>
                              <a:gd name="T33" fmla="*/ T32 w 600"/>
                              <a:gd name="T34" fmla="+- 0 2485 2116"/>
                              <a:gd name="T35" fmla="*/ 2485 h 600"/>
                              <a:gd name="T36" fmla="+- 0 1145 1115"/>
                              <a:gd name="T37" fmla="*/ T36 w 600"/>
                              <a:gd name="T38" fmla="+- 0 2548 2116"/>
                              <a:gd name="T39" fmla="*/ 2548 h 600"/>
                              <a:gd name="T40" fmla="+- 0 1181 1115"/>
                              <a:gd name="T41" fmla="*/ T40 w 600"/>
                              <a:gd name="T42" fmla="+- 0 2603 2116"/>
                              <a:gd name="T43" fmla="*/ 2603 h 600"/>
                              <a:gd name="T44" fmla="+- 0 1227 1115"/>
                              <a:gd name="T45" fmla="*/ T44 w 600"/>
                              <a:gd name="T46" fmla="+- 0 2650 2116"/>
                              <a:gd name="T47" fmla="*/ 2650 h 600"/>
                              <a:gd name="T48" fmla="+- 0 1283 1115"/>
                              <a:gd name="T49" fmla="*/ T48 w 600"/>
                              <a:gd name="T50" fmla="+- 0 2685 2116"/>
                              <a:gd name="T51" fmla="*/ 2685 h 600"/>
                              <a:gd name="T52" fmla="+- 0 1346 1115"/>
                              <a:gd name="T53" fmla="*/ T52 w 600"/>
                              <a:gd name="T54" fmla="+- 0 2708 2116"/>
                              <a:gd name="T55" fmla="*/ 2708 h 600"/>
                              <a:gd name="T56" fmla="+- 0 1415 1115"/>
                              <a:gd name="T57" fmla="*/ T56 w 600"/>
                              <a:gd name="T58" fmla="+- 0 2715 2116"/>
                              <a:gd name="T59" fmla="*/ 2715 h 600"/>
                              <a:gd name="T60" fmla="+- 0 1483 1115"/>
                              <a:gd name="T61" fmla="*/ T60 w 600"/>
                              <a:gd name="T62" fmla="+- 0 2708 2116"/>
                              <a:gd name="T63" fmla="*/ 2708 h 600"/>
                              <a:gd name="T64" fmla="+- 0 1547 1115"/>
                              <a:gd name="T65" fmla="*/ T64 w 600"/>
                              <a:gd name="T66" fmla="+- 0 2685 2116"/>
                              <a:gd name="T67" fmla="*/ 2685 h 600"/>
                              <a:gd name="T68" fmla="+- 0 1602 1115"/>
                              <a:gd name="T69" fmla="*/ T68 w 600"/>
                              <a:gd name="T70" fmla="+- 0 2650 2116"/>
                              <a:gd name="T71" fmla="*/ 2650 h 600"/>
                              <a:gd name="T72" fmla="+- 0 1649 1115"/>
                              <a:gd name="T73" fmla="*/ T72 w 600"/>
                              <a:gd name="T74" fmla="+- 0 2603 2116"/>
                              <a:gd name="T75" fmla="*/ 2603 h 600"/>
                              <a:gd name="T76" fmla="+- 0 1684 1115"/>
                              <a:gd name="T77" fmla="*/ T76 w 600"/>
                              <a:gd name="T78" fmla="+- 0 2548 2116"/>
                              <a:gd name="T79" fmla="*/ 2548 h 600"/>
                              <a:gd name="T80" fmla="+- 0 1706 1115"/>
                              <a:gd name="T81" fmla="*/ T80 w 600"/>
                              <a:gd name="T82" fmla="+- 0 2485 2116"/>
                              <a:gd name="T83" fmla="*/ 2485 h 600"/>
                              <a:gd name="T84" fmla="+- 0 1714 1115"/>
                              <a:gd name="T85" fmla="*/ T84 w 600"/>
                              <a:gd name="T86" fmla="+- 0 2416 2116"/>
                              <a:gd name="T87" fmla="*/ 2416 h 600"/>
                              <a:gd name="T88" fmla="+- 0 1706 1115"/>
                              <a:gd name="T89" fmla="*/ T88 w 600"/>
                              <a:gd name="T90" fmla="+- 0 2347 2116"/>
                              <a:gd name="T91" fmla="*/ 2347 h 600"/>
                              <a:gd name="T92" fmla="+- 0 1684 1115"/>
                              <a:gd name="T93" fmla="*/ T92 w 600"/>
                              <a:gd name="T94" fmla="+- 0 2284 2116"/>
                              <a:gd name="T95" fmla="*/ 2284 h 600"/>
                              <a:gd name="T96" fmla="+- 0 1649 1115"/>
                              <a:gd name="T97" fmla="*/ T96 w 600"/>
                              <a:gd name="T98" fmla="+- 0 2228 2116"/>
                              <a:gd name="T99" fmla="*/ 2228 h 600"/>
                              <a:gd name="T100" fmla="+- 0 1602 1115"/>
                              <a:gd name="T101" fmla="*/ T100 w 600"/>
                              <a:gd name="T102" fmla="+- 0 2182 2116"/>
                              <a:gd name="T103" fmla="*/ 2182 h 600"/>
                              <a:gd name="T104" fmla="+- 0 1547 1115"/>
                              <a:gd name="T105" fmla="*/ T104 w 600"/>
                              <a:gd name="T106" fmla="+- 0 2147 2116"/>
                              <a:gd name="T107" fmla="*/ 2147 h 600"/>
                              <a:gd name="T108" fmla="+- 0 1483 1115"/>
                              <a:gd name="T109" fmla="*/ T108 w 600"/>
                              <a:gd name="T110" fmla="+- 0 2124 2116"/>
                              <a:gd name="T111" fmla="*/ 2124 h 600"/>
                              <a:gd name="T112" fmla="+- 0 1415 1115"/>
                              <a:gd name="T113" fmla="*/ T112 w 600"/>
                              <a:gd name="T114" fmla="+- 0 2116 2116"/>
                              <a:gd name="T115" fmla="*/ 211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0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599"/>
                                </a:lnTo>
                                <a:lnTo>
                                  <a:pt x="368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1" y="369"/>
                                </a:lnTo>
                                <a:lnTo>
                                  <a:pt x="599" y="300"/>
                                </a:lnTo>
                                <a:lnTo>
                                  <a:pt x="591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8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81"/>
                        <wps:cNvSpPr>
                          <a:spLocks/>
                        </wps:cNvSpPr>
                        <wps:spPr bwMode="auto">
                          <a:xfrm>
                            <a:off x="1034" y="3022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022 3022"/>
                              <a:gd name="T3" fmla="*/ 3022 h 715"/>
                              <a:gd name="T4" fmla="+- 0 1320 1035"/>
                              <a:gd name="T5" fmla="*/ T4 w 715"/>
                              <a:gd name="T6" fmla="+- 0 3030 3022"/>
                              <a:gd name="T7" fmla="*/ 3030 h 715"/>
                              <a:gd name="T8" fmla="+- 0 1253 1035"/>
                              <a:gd name="T9" fmla="*/ T8 w 715"/>
                              <a:gd name="T10" fmla="+- 0 3050 3022"/>
                              <a:gd name="T11" fmla="*/ 3050 h 715"/>
                              <a:gd name="T12" fmla="+- 0 1192 1035"/>
                              <a:gd name="T13" fmla="*/ T12 w 715"/>
                              <a:gd name="T14" fmla="+- 0 3083 3022"/>
                              <a:gd name="T15" fmla="*/ 3083 h 715"/>
                              <a:gd name="T16" fmla="+- 0 1139 1035"/>
                              <a:gd name="T17" fmla="*/ T16 w 715"/>
                              <a:gd name="T18" fmla="+- 0 3127 3022"/>
                              <a:gd name="T19" fmla="*/ 3127 h 715"/>
                              <a:gd name="T20" fmla="+- 0 1096 1035"/>
                              <a:gd name="T21" fmla="*/ T20 w 715"/>
                              <a:gd name="T22" fmla="+- 0 3180 3022"/>
                              <a:gd name="T23" fmla="*/ 3180 h 715"/>
                              <a:gd name="T24" fmla="+- 0 1063 1035"/>
                              <a:gd name="T25" fmla="*/ T24 w 715"/>
                              <a:gd name="T26" fmla="+- 0 3241 3022"/>
                              <a:gd name="T27" fmla="*/ 3241 h 715"/>
                              <a:gd name="T28" fmla="+- 0 1042 1035"/>
                              <a:gd name="T29" fmla="*/ T28 w 715"/>
                              <a:gd name="T30" fmla="+- 0 3308 3022"/>
                              <a:gd name="T31" fmla="*/ 3308 h 715"/>
                              <a:gd name="T32" fmla="+- 0 1035 1035"/>
                              <a:gd name="T33" fmla="*/ T32 w 715"/>
                              <a:gd name="T34" fmla="+- 0 3380 3022"/>
                              <a:gd name="T35" fmla="*/ 3380 h 715"/>
                              <a:gd name="T36" fmla="+- 0 1042 1035"/>
                              <a:gd name="T37" fmla="*/ T36 w 715"/>
                              <a:gd name="T38" fmla="+- 0 3452 3022"/>
                              <a:gd name="T39" fmla="*/ 3452 h 715"/>
                              <a:gd name="T40" fmla="+- 0 1063 1035"/>
                              <a:gd name="T41" fmla="*/ T40 w 715"/>
                              <a:gd name="T42" fmla="+- 0 3519 3022"/>
                              <a:gd name="T43" fmla="*/ 3519 h 715"/>
                              <a:gd name="T44" fmla="+- 0 1096 1035"/>
                              <a:gd name="T45" fmla="*/ T44 w 715"/>
                              <a:gd name="T46" fmla="+- 0 3579 3022"/>
                              <a:gd name="T47" fmla="*/ 3579 h 715"/>
                              <a:gd name="T48" fmla="+- 0 1139 1035"/>
                              <a:gd name="T49" fmla="*/ T48 w 715"/>
                              <a:gd name="T50" fmla="+- 0 3632 3022"/>
                              <a:gd name="T51" fmla="*/ 3632 h 715"/>
                              <a:gd name="T52" fmla="+- 0 1192 1035"/>
                              <a:gd name="T53" fmla="*/ T52 w 715"/>
                              <a:gd name="T54" fmla="+- 0 3676 3022"/>
                              <a:gd name="T55" fmla="*/ 3676 h 715"/>
                              <a:gd name="T56" fmla="+- 0 1253 1035"/>
                              <a:gd name="T57" fmla="*/ T56 w 715"/>
                              <a:gd name="T58" fmla="+- 0 3709 3022"/>
                              <a:gd name="T59" fmla="*/ 3709 h 715"/>
                              <a:gd name="T60" fmla="+- 0 1320 1035"/>
                              <a:gd name="T61" fmla="*/ T60 w 715"/>
                              <a:gd name="T62" fmla="+- 0 3729 3022"/>
                              <a:gd name="T63" fmla="*/ 3729 h 715"/>
                              <a:gd name="T64" fmla="+- 0 1392 1035"/>
                              <a:gd name="T65" fmla="*/ T64 w 715"/>
                              <a:gd name="T66" fmla="+- 0 3737 3022"/>
                              <a:gd name="T67" fmla="*/ 3737 h 715"/>
                              <a:gd name="T68" fmla="+- 0 1464 1035"/>
                              <a:gd name="T69" fmla="*/ T68 w 715"/>
                              <a:gd name="T70" fmla="+- 0 3729 3022"/>
                              <a:gd name="T71" fmla="*/ 3729 h 715"/>
                              <a:gd name="T72" fmla="+- 0 1531 1035"/>
                              <a:gd name="T73" fmla="*/ T72 w 715"/>
                              <a:gd name="T74" fmla="+- 0 3709 3022"/>
                              <a:gd name="T75" fmla="*/ 3709 h 715"/>
                              <a:gd name="T76" fmla="+- 0 1592 1035"/>
                              <a:gd name="T77" fmla="*/ T76 w 715"/>
                              <a:gd name="T78" fmla="+- 0 3676 3022"/>
                              <a:gd name="T79" fmla="*/ 3676 h 715"/>
                              <a:gd name="T80" fmla="+- 0 1644 1035"/>
                              <a:gd name="T81" fmla="*/ T80 w 715"/>
                              <a:gd name="T82" fmla="+- 0 3632 3022"/>
                              <a:gd name="T83" fmla="*/ 3632 h 715"/>
                              <a:gd name="T84" fmla="+- 0 1688 1035"/>
                              <a:gd name="T85" fmla="*/ T84 w 715"/>
                              <a:gd name="T86" fmla="+- 0 3579 3022"/>
                              <a:gd name="T87" fmla="*/ 3579 h 715"/>
                              <a:gd name="T88" fmla="+- 0 1721 1035"/>
                              <a:gd name="T89" fmla="*/ T88 w 715"/>
                              <a:gd name="T90" fmla="+- 0 3519 3022"/>
                              <a:gd name="T91" fmla="*/ 3519 h 715"/>
                              <a:gd name="T92" fmla="+- 0 1742 1035"/>
                              <a:gd name="T93" fmla="*/ T92 w 715"/>
                              <a:gd name="T94" fmla="+- 0 3452 3022"/>
                              <a:gd name="T95" fmla="*/ 3452 h 715"/>
                              <a:gd name="T96" fmla="+- 0 1749 1035"/>
                              <a:gd name="T97" fmla="*/ T96 w 715"/>
                              <a:gd name="T98" fmla="+- 0 3380 3022"/>
                              <a:gd name="T99" fmla="*/ 3380 h 715"/>
                              <a:gd name="T100" fmla="+- 0 1742 1035"/>
                              <a:gd name="T101" fmla="*/ T100 w 715"/>
                              <a:gd name="T102" fmla="+- 0 3308 3022"/>
                              <a:gd name="T103" fmla="*/ 3308 h 715"/>
                              <a:gd name="T104" fmla="+- 0 1721 1035"/>
                              <a:gd name="T105" fmla="*/ T104 w 715"/>
                              <a:gd name="T106" fmla="+- 0 3241 3022"/>
                              <a:gd name="T107" fmla="*/ 3241 h 715"/>
                              <a:gd name="T108" fmla="+- 0 1688 1035"/>
                              <a:gd name="T109" fmla="*/ T108 w 715"/>
                              <a:gd name="T110" fmla="+- 0 3180 3022"/>
                              <a:gd name="T111" fmla="*/ 3180 h 715"/>
                              <a:gd name="T112" fmla="+- 0 1644 1035"/>
                              <a:gd name="T113" fmla="*/ T112 w 715"/>
                              <a:gd name="T114" fmla="+- 0 3127 3022"/>
                              <a:gd name="T115" fmla="*/ 3127 h 715"/>
                              <a:gd name="T116" fmla="+- 0 1592 1035"/>
                              <a:gd name="T117" fmla="*/ T116 w 715"/>
                              <a:gd name="T118" fmla="+- 0 3083 3022"/>
                              <a:gd name="T119" fmla="*/ 3083 h 715"/>
                              <a:gd name="T120" fmla="+- 0 1531 1035"/>
                              <a:gd name="T121" fmla="*/ T120 w 715"/>
                              <a:gd name="T122" fmla="+- 0 3050 3022"/>
                              <a:gd name="T123" fmla="*/ 3050 h 715"/>
                              <a:gd name="T124" fmla="+- 0 1464 1035"/>
                              <a:gd name="T125" fmla="*/ T124 w 715"/>
                              <a:gd name="T126" fmla="+- 0 3030 3022"/>
                              <a:gd name="T127" fmla="*/ 3030 h 715"/>
                              <a:gd name="T128" fmla="+- 0 1392 1035"/>
                              <a:gd name="T129" fmla="*/ T128 w 715"/>
                              <a:gd name="T130" fmla="+- 0 3022 3022"/>
                              <a:gd name="T131" fmla="*/ 3022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0"/>
                                </a:lnTo>
                                <a:lnTo>
                                  <a:pt x="28" y="497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7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7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7"/>
                                </a:lnTo>
                                <a:lnTo>
                                  <a:pt x="707" y="430"/>
                                </a:lnTo>
                                <a:lnTo>
                                  <a:pt x="714" y="358"/>
                                </a:lnTo>
                                <a:lnTo>
                                  <a:pt x="707" y="286"/>
                                </a:lnTo>
                                <a:lnTo>
                                  <a:pt x="686" y="219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80"/>
                        <wps:cNvSpPr>
                          <a:spLocks/>
                        </wps:cNvSpPr>
                        <wps:spPr bwMode="auto">
                          <a:xfrm>
                            <a:off x="1092" y="3079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3080 3080"/>
                              <a:gd name="T3" fmla="*/ 3080 h 600"/>
                              <a:gd name="T4" fmla="+- 0 1323 1092"/>
                              <a:gd name="T5" fmla="*/ T4 w 600"/>
                              <a:gd name="T6" fmla="+- 0 3088 3080"/>
                              <a:gd name="T7" fmla="*/ 3088 h 600"/>
                              <a:gd name="T8" fmla="+- 0 1260 1092"/>
                              <a:gd name="T9" fmla="*/ T8 w 600"/>
                              <a:gd name="T10" fmla="+- 0 3110 3080"/>
                              <a:gd name="T11" fmla="*/ 3110 h 600"/>
                              <a:gd name="T12" fmla="+- 0 1204 1092"/>
                              <a:gd name="T13" fmla="*/ T12 w 600"/>
                              <a:gd name="T14" fmla="+- 0 3146 3080"/>
                              <a:gd name="T15" fmla="*/ 3146 h 600"/>
                              <a:gd name="T16" fmla="+- 0 1158 1092"/>
                              <a:gd name="T17" fmla="*/ T16 w 600"/>
                              <a:gd name="T18" fmla="+- 0 3192 3080"/>
                              <a:gd name="T19" fmla="*/ 3192 h 600"/>
                              <a:gd name="T20" fmla="+- 0 1123 1092"/>
                              <a:gd name="T21" fmla="*/ T20 w 600"/>
                              <a:gd name="T22" fmla="+- 0 3248 3080"/>
                              <a:gd name="T23" fmla="*/ 3248 h 600"/>
                              <a:gd name="T24" fmla="+- 0 1100 1092"/>
                              <a:gd name="T25" fmla="*/ T24 w 600"/>
                              <a:gd name="T26" fmla="+- 0 3311 3080"/>
                              <a:gd name="T27" fmla="*/ 3311 h 600"/>
                              <a:gd name="T28" fmla="+- 0 1092 1092"/>
                              <a:gd name="T29" fmla="*/ T28 w 600"/>
                              <a:gd name="T30" fmla="+- 0 3380 3080"/>
                              <a:gd name="T31" fmla="*/ 3380 h 600"/>
                              <a:gd name="T32" fmla="+- 0 1100 1092"/>
                              <a:gd name="T33" fmla="*/ T32 w 600"/>
                              <a:gd name="T34" fmla="+- 0 3448 3080"/>
                              <a:gd name="T35" fmla="*/ 3448 h 600"/>
                              <a:gd name="T36" fmla="+- 0 1123 1092"/>
                              <a:gd name="T37" fmla="*/ T36 w 600"/>
                              <a:gd name="T38" fmla="+- 0 3511 3080"/>
                              <a:gd name="T39" fmla="*/ 3511 h 600"/>
                              <a:gd name="T40" fmla="+- 0 1158 1092"/>
                              <a:gd name="T41" fmla="*/ T40 w 600"/>
                              <a:gd name="T42" fmla="+- 0 3567 3080"/>
                              <a:gd name="T43" fmla="*/ 3567 h 600"/>
                              <a:gd name="T44" fmla="+- 0 1204 1092"/>
                              <a:gd name="T45" fmla="*/ T44 w 600"/>
                              <a:gd name="T46" fmla="+- 0 3613 3080"/>
                              <a:gd name="T47" fmla="*/ 3613 h 600"/>
                              <a:gd name="T48" fmla="+- 0 1260 1092"/>
                              <a:gd name="T49" fmla="*/ T48 w 600"/>
                              <a:gd name="T50" fmla="+- 0 3649 3080"/>
                              <a:gd name="T51" fmla="*/ 3649 h 600"/>
                              <a:gd name="T52" fmla="+- 0 1323 1092"/>
                              <a:gd name="T53" fmla="*/ T52 w 600"/>
                              <a:gd name="T54" fmla="+- 0 3671 3080"/>
                              <a:gd name="T55" fmla="*/ 3671 h 600"/>
                              <a:gd name="T56" fmla="+- 0 1392 1092"/>
                              <a:gd name="T57" fmla="*/ T56 w 600"/>
                              <a:gd name="T58" fmla="+- 0 3679 3080"/>
                              <a:gd name="T59" fmla="*/ 3679 h 600"/>
                              <a:gd name="T60" fmla="+- 0 1461 1092"/>
                              <a:gd name="T61" fmla="*/ T60 w 600"/>
                              <a:gd name="T62" fmla="+- 0 3671 3080"/>
                              <a:gd name="T63" fmla="*/ 3671 h 600"/>
                              <a:gd name="T64" fmla="+- 0 1524 1092"/>
                              <a:gd name="T65" fmla="*/ T64 w 600"/>
                              <a:gd name="T66" fmla="+- 0 3649 3080"/>
                              <a:gd name="T67" fmla="*/ 3649 h 600"/>
                              <a:gd name="T68" fmla="+- 0 1579 1092"/>
                              <a:gd name="T69" fmla="*/ T68 w 600"/>
                              <a:gd name="T70" fmla="+- 0 3613 3080"/>
                              <a:gd name="T71" fmla="*/ 3613 h 600"/>
                              <a:gd name="T72" fmla="+- 0 1626 1092"/>
                              <a:gd name="T73" fmla="*/ T72 w 600"/>
                              <a:gd name="T74" fmla="+- 0 3567 3080"/>
                              <a:gd name="T75" fmla="*/ 3567 h 600"/>
                              <a:gd name="T76" fmla="+- 0 1661 1092"/>
                              <a:gd name="T77" fmla="*/ T76 w 600"/>
                              <a:gd name="T78" fmla="+- 0 3511 3080"/>
                              <a:gd name="T79" fmla="*/ 3511 h 600"/>
                              <a:gd name="T80" fmla="+- 0 1684 1092"/>
                              <a:gd name="T81" fmla="*/ T80 w 600"/>
                              <a:gd name="T82" fmla="+- 0 3448 3080"/>
                              <a:gd name="T83" fmla="*/ 3448 h 600"/>
                              <a:gd name="T84" fmla="+- 0 1692 1092"/>
                              <a:gd name="T85" fmla="*/ T84 w 600"/>
                              <a:gd name="T86" fmla="+- 0 3380 3080"/>
                              <a:gd name="T87" fmla="*/ 3380 h 600"/>
                              <a:gd name="T88" fmla="+- 0 1684 1092"/>
                              <a:gd name="T89" fmla="*/ T88 w 600"/>
                              <a:gd name="T90" fmla="+- 0 3311 3080"/>
                              <a:gd name="T91" fmla="*/ 3311 h 600"/>
                              <a:gd name="T92" fmla="+- 0 1661 1092"/>
                              <a:gd name="T93" fmla="*/ T92 w 600"/>
                              <a:gd name="T94" fmla="+- 0 3248 3080"/>
                              <a:gd name="T95" fmla="*/ 3248 h 600"/>
                              <a:gd name="T96" fmla="+- 0 1626 1092"/>
                              <a:gd name="T97" fmla="*/ T96 w 600"/>
                              <a:gd name="T98" fmla="+- 0 3192 3080"/>
                              <a:gd name="T99" fmla="*/ 3192 h 600"/>
                              <a:gd name="T100" fmla="+- 0 1579 1092"/>
                              <a:gd name="T101" fmla="*/ T100 w 600"/>
                              <a:gd name="T102" fmla="+- 0 3146 3080"/>
                              <a:gd name="T103" fmla="*/ 3146 h 600"/>
                              <a:gd name="T104" fmla="+- 0 1524 1092"/>
                              <a:gd name="T105" fmla="*/ T104 w 600"/>
                              <a:gd name="T106" fmla="+- 0 3110 3080"/>
                              <a:gd name="T107" fmla="*/ 3110 h 600"/>
                              <a:gd name="T108" fmla="+- 0 1461 1092"/>
                              <a:gd name="T109" fmla="*/ T108 w 600"/>
                              <a:gd name="T110" fmla="+- 0 3088 3080"/>
                              <a:gd name="T111" fmla="*/ 3088 h 600"/>
                              <a:gd name="T112" fmla="+- 0 1392 1092"/>
                              <a:gd name="T113" fmla="*/ T112 w 600"/>
                              <a:gd name="T114" fmla="+- 0 3080 3080"/>
                              <a:gd name="T115" fmla="*/ 30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479"/>
                        <wps:cNvSpPr>
                          <a:spLocks/>
                        </wps:cNvSpPr>
                        <wps:spPr bwMode="auto">
                          <a:xfrm>
                            <a:off x="1034" y="3986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986 3986"/>
                              <a:gd name="T3" fmla="*/ 3986 h 715"/>
                              <a:gd name="T4" fmla="+- 0 1320 1035"/>
                              <a:gd name="T5" fmla="*/ T4 w 715"/>
                              <a:gd name="T6" fmla="+- 0 3993 3986"/>
                              <a:gd name="T7" fmla="*/ 3993 h 715"/>
                              <a:gd name="T8" fmla="+- 0 1253 1035"/>
                              <a:gd name="T9" fmla="*/ T8 w 715"/>
                              <a:gd name="T10" fmla="+- 0 4014 3986"/>
                              <a:gd name="T11" fmla="*/ 4014 h 715"/>
                              <a:gd name="T12" fmla="+- 0 1192 1035"/>
                              <a:gd name="T13" fmla="*/ T12 w 715"/>
                              <a:gd name="T14" fmla="+- 0 4047 3986"/>
                              <a:gd name="T15" fmla="*/ 4047 h 715"/>
                              <a:gd name="T16" fmla="+- 0 1139 1035"/>
                              <a:gd name="T17" fmla="*/ T16 w 715"/>
                              <a:gd name="T18" fmla="+- 0 4091 3986"/>
                              <a:gd name="T19" fmla="*/ 4091 h 715"/>
                              <a:gd name="T20" fmla="+- 0 1096 1035"/>
                              <a:gd name="T21" fmla="*/ T20 w 715"/>
                              <a:gd name="T22" fmla="+- 0 4144 3986"/>
                              <a:gd name="T23" fmla="*/ 4144 h 715"/>
                              <a:gd name="T24" fmla="+- 0 1063 1035"/>
                              <a:gd name="T25" fmla="*/ T24 w 715"/>
                              <a:gd name="T26" fmla="+- 0 4204 3986"/>
                              <a:gd name="T27" fmla="*/ 4204 h 715"/>
                              <a:gd name="T28" fmla="+- 0 1042 1035"/>
                              <a:gd name="T29" fmla="*/ T28 w 715"/>
                              <a:gd name="T30" fmla="+- 0 4271 3986"/>
                              <a:gd name="T31" fmla="*/ 4271 h 715"/>
                              <a:gd name="T32" fmla="+- 0 1035 1035"/>
                              <a:gd name="T33" fmla="*/ T32 w 715"/>
                              <a:gd name="T34" fmla="+- 0 4343 3986"/>
                              <a:gd name="T35" fmla="*/ 4343 h 715"/>
                              <a:gd name="T36" fmla="+- 0 1042 1035"/>
                              <a:gd name="T37" fmla="*/ T36 w 715"/>
                              <a:gd name="T38" fmla="+- 0 4415 3986"/>
                              <a:gd name="T39" fmla="*/ 4415 h 715"/>
                              <a:gd name="T40" fmla="+- 0 1063 1035"/>
                              <a:gd name="T41" fmla="*/ T40 w 715"/>
                              <a:gd name="T42" fmla="+- 0 4482 3986"/>
                              <a:gd name="T43" fmla="*/ 4482 h 715"/>
                              <a:gd name="T44" fmla="+- 0 1096 1035"/>
                              <a:gd name="T45" fmla="*/ T44 w 715"/>
                              <a:gd name="T46" fmla="+- 0 4543 3986"/>
                              <a:gd name="T47" fmla="*/ 4543 h 715"/>
                              <a:gd name="T48" fmla="+- 0 1139 1035"/>
                              <a:gd name="T49" fmla="*/ T48 w 715"/>
                              <a:gd name="T50" fmla="+- 0 4596 3986"/>
                              <a:gd name="T51" fmla="*/ 4596 h 715"/>
                              <a:gd name="T52" fmla="+- 0 1192 1035"/>
                              <a:gd name="T53" fmla="*/ T52 w 715"/>
                              <a:gd name="T54" fmla="+- 0 4640 3986"/>
                              <a:gd name="T55" fmla="*/ 4640 h 715"/>
                              <a:gd name="T56" fmla="+- 0 1253 1035"/>
                              <a:gd name="T57" fmla="*/ T56 w 715"/>
                              <a:gd name="T58" fmla="+- 0 4672 3986"/>
                              <a:gd name="T59" fmla="*/ 4672 h 715"/>
                              <a:gd name="T60" fmla="+- 0 1320 1035"/>
                              <a:gd name="T61" fmla="*/ T60 w 715"/>
                              <a:gd name="T62" fmla="+- 0 4693 3986"/>
                              <a:gd name="T63" fmla="*/ 4693 h 715"/>
                              <a:gd name="T64" fmla="+- 0 1392 1035"/>
                              <a:gd name="T65" fmla="*/ T64 w 715"/>
                              <a:gd name="T66" fmla="+- 0 4701 3986"/>
                              <a:gd name="T67" fmla="*/ 4701 h 715"/>
                              <a:gd name="T68" fmla="+- 0 1464 1035"/>
                              <a:gd name="T69" fmla="*/ T68 w 715"/>
                              <a:gd name="T70" fmla="+- 0 4693 3986"/>
                              <a:gd name="T71" fmla="*/ 4693 h 715"/>
                              <a:gd name="T72" fmla="+- 0 1531 1035"/>
                              <a:gd name="T73" fmla="*/ T72 w 715"/>
                              <a:gd name="T74" fmla="+- 0 4672 3986"/>
                              <a:gd name="T75" fmla="*/ 4672 h 715"/>
                              <a:gd name="T76" fmla="+- 0 1592 1035"/>
                              <a:gd name="T77" fmla="*/ T76 w 715"/>
                              <a:gd name="T78" fmla="+- 0 4640 3986"/>
                              <a:gd name="T79" fmla="*/ 4640 h 715"/>
                              <a:gd name="T80" fmla="+- 0 1644 1035"/>
                              <a:gd name="T81" fmla="*/ T80 w 715"/>
                              <a:gd name="T82" fmla="+- 0 4596 3986"/>
                              <a:gd name="T83" fmla="*/ 4596 h 715"/>
                              <a:gd name="T84" fmla="+- 0 1688 1035"/>
                              <a:gd name="T85" fmla="*/ T84 w 715"/>
                              <a:gd name="T86" fmla="+- 0 4543 3986"/>
                              <a:gd name="T87" fmla="*/ 4543 h 715"/>
                              <a:gd name="T88" fmla="+- 0 1721 1035"/>
                              <a:gd name="T89" fmla="*/ T88 w 715"/>
                              <a:gd name="T90" fmla="+- 0 4482 3986"/>
                              <a:gd name="T91" fmla="*/ 4482 h 715"/>
                              <a:gd name="T92" fmla="+- 0 1742 1035"/>
                              <a:gd name="T93" fmla="*/ T92 w 715"/>
                              <a:gd name="T94" fmla="+- 0 4415 3986"/>
                              <a:gd name="T95" fmla="*/ 4415 h 715"/>
                              <a:gd name="T96" fmla="+- 0 1749 1035"/>
                              <a:gd name="T97" fmla="*/ T96 w 715"/>
                              <a:gd name="T98" fmla="+- 0 4343 3986"/>
                              <a:gd name="T99" fmla="*/ 4343 h 715"/>
                              <a:gd name="T100" fmla="+- 0 1742 1035"/>
                              <a:gd name="T101" fmla="*/ T100 w 715"/>
                              <a:gd name="T102" fmla="+- 0 4271 3986"/>
                              <a:gd name="T103" fmla="*/ 4271 h 715"/>
                              <a:gd name="T104" fmla="+- 0 1721 1035"/>
                              <a:gd name="T105" fmla="*/ T104 w 715"/>
                              <a:gd name="T106" fmla="+- 0 4204 3986"/>
                              <a:gd name="T107" fmla="*/ 4204 h 715"/>
                              <a:gd name="T108" fmla="+- 0 1688 1035"/>
                              <a:gd name="T109" fmla="*/ T108 w 715"/>
                              <a:gd name="T110" fmla="+- 0 4144 3986"/>
                              <a:gd name="T111" fmla="*/ 4144 h 715"/>
                              <a:gd name="T112" fmla="+- 0 1644 1035"/>
                              <a:gd name="T113" fmla="*/ T112 w 715"/>
                              <a:gd name="T114" fmla="+- 0 4091 3986"/>
                              <a:gd name="T115" fmla="*/ 4091 h 715"/>
                              <a:gd name="T116" fmla="+- 0 1592 1035"/>
                              <a:gd name="T117" fmla="*/ T116 w 715"/>
                              <a:gd name="T118" fmla="+- 0 4047 3986"/>
                              <a:gd name="T119" fmla="*/ 4047 h 715"/>
                              <a:gd name="T120" fmla="+- 0 1531 1035"/>
                              <a:gd name="T121" fmla="*/ T120 w 715"/>
                              <a:gd name="T122" fmla="+- 0 4014 3986"/>
                              <a:gd name="T123" fmla="*/ 4014 h 715"/>
                              <a:gd name="T124" fmla="+- 0 1464 1035"/>
                              <a:gd name="T125" fmla="*/ T124 w 715"/>
                              <a:gd name="T126" fmla="+- 0 3993 3986"/>
                              <a:gd name="T127" fmla="*/ 3993 h 715"/>
                              <a:gd name="T128" fmla="+- 0 1392 1035"/>
                              <a:gd name="T129" fmla="*/ T128 w 715"/>
                              <a:gd name="T130" fmla="+- 0 3986 3986"/>
                              <a:gd name="T131" fmla="*/ 3986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478"/>
                        <wps:cNvSpPr>
                          <a:spLocks/>
                        </wps:cNvSpPr>
                        <wps:spPr bwMode="auto">
                          <a:xfrm>
                            <a:off x="1092" y="4043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4044 4044"/>
                              <a:gd name="T3" fmla="*/ 4044 h 600"/>
                              <a:gd name="T4" fmla="+- 0 1323 1092"/>
                              <a:gd name="T5" fmla="*/ T4 w 600"/>
                              <a:gd name="T6" fmla="+- 0 4052 4044"/>
                              <a:gd name="T7" fmla="*/ 4052 h 600"/>
                              <a:gd name="T8" fmla="+- 0 1260 1092"/>
                              <a:gd name="T9" fmla="*/ T8 w 600"/>
                              <a:gd name="T10" fmla="+- 0 4074 4044"/>
                              <a:gd name="T11" fmla="*/ 4074 h 600"/>
                              <a:gd name="T12" fmla="+- 0 1204 1092"/>
                              <a:gd name="T13" fmla="*/ T12 w 600"/>
                              <a:gd name="T14" fmla="+- 0 4109 4044"/>
                              <a:gd name="T15" fmla="*/ 4109 h 600"/>
                              <a:gd name="T16" fmla="+- 0 1158 1092"/>
                              <a:gd name="T17" fmla="*/ T16 w 600"/>
                              <a:gd name="T18" fmla="+- 0 4156 4044"/>
                              <a:gd name="T19" fmla="*/ 4156 h 600"/>
                              <a:gd name="T20" fmla="+- 0 1123 1092"/>
                              <a:gd name="T21" fmla="*/ T20 w 600"/>
                              <a:gd name="T22" fmla="+- 0 4212 4044"/>
                              <a:gd name="T23" fmla="*/ 4212 h 600"/>
                              <a:gd name="T24" fmla="+- 0 1100 1092"/>
                              <a:gd name="T25" fmla="*/ T24 w 600"/>
                              <a:gd name="T26" fmla="+- 0 4275 4044"/>
                              <a:gd name="T27" fmla="*/ 4275 h 600"/>
                              <a:gd name="T28" fmla="+- 0 1092 1092"/>
                              <a:gd name="T29" fmla="*/ T28 w 600"/>
                              <a:gd name="T30" fmla="+- 0 4343 4044"/>
                              <a:gd name="T31" fmla="*/ 4343 h 600"/>
                              <a:gd name="T32" fmla="+- 0 1100 1092"/>
                              <a:gd name="T33" fmla="*/ T32 w 600"/>
                              <a:gd name="T34" fmla="+- 0 4412 4044"/>
                              <a:gd name="T35" fmla="*/ 4412 h 600"/>
                              <a:gd name="T36" fmla="+- 0 1123 1092"/>
                              <a:gd name="T37" fmla="*/ T36 w 600"/>
                              <a:gd name="T38" fmla="+- 0 4475 4044"/>
                              <a:gd name="T39" fmla="*/ 4475 h 600"/>
                              <a:gd name="T40" fmla="+- 0 1158 1092"/>
                              <a:gd name="T41" fmla="*/ T40 w 600"/>
                              <a:gd name="T42" fmla="+- 0 4531 4044"/>
                              <a:gd name="T43" fmla="*/ 4531 h 600"/>
                              <a:gd name="T44" fmla="+- 0 1204 1092"/>
                              <a:gd name="T45" fmla="*/ T44 w 600"/>
                              <a:gd name="T46" fmla="+- 0 4577 4044"/>
                              <a:gd name="T47" fmla="*/ 4577 h 600"/>
                              <a:gd name="T48" fmla="+- 0 1260 1092"/>
                              <a:gd name="T49" fmla="*/ T48 w 600"/>
                              <a:gd name="T50" fmla="+- 0 4613 4044"/>
                              <a:gd name="T51" fmla="*/ 4613 h 600"/>
                              <a:gd name="T52" fmla="+- 0 1323 1092"/>
                              <a:gd name="T53" fmla="*/ T52 w 600"/>
                              <a:gd name="T54" fmla="+- 0 4635 4044"/>
                              <a:gd name="T55" fmla="*/ 4635 h 600"/>
                              <a:gd name="T56" fmla="+- 0 1392 1092"/>
                              <a:gd name="T57" fmla="*/ T56 w 600"/>
                              <a:gd name="T58" fmla="+- 0 4643 4044"/>
                              <a:gd name="T59" fmla="*/ 4643 h 600"/>
                              <a:gd name="T60" fmla="+- 0 1461 1092"/>
                              <a:gd name="T61" fmla="*/ T60 w 600"/>
                              <a:gd name="T62" fmla="+- 0 4635 4044"/>
                              <a:gd name="T63" fmla="*/ 4635 h 600"/>
                              <a:gd name="T64" fmla="+- 0 1524 1092"/>
                              <a:gd name="T65" fmla="*/ T64 w 600"/>
                              <a:gd name="T66" fmla="+- 0 4613 4044"/>
                              <a:gd name="T67" fmla="*/ 4613 h 600"/>
                              <a:gd name="T68" fmla="+- 0 1579 1092"/>
                              <a:gd name="T69" fmla="*/ T68 w 600"/>
                              <a:gd name="T70" fmla="+- 0 4577 4044"/>
                              <a:gd name="T71" fmla="*/ 4577 h 600"/>
                              <a:gd name="T72" fmla="+- 0 1626 1092"/>
                              <a:gd name="T73" fmla="*/ T72 w 600"/>
                              <a:gd name="T74" fmla="+- 0 4531 4044"/>
                              <a:gd name="T75" fmla="*/ 4531 h 600"/>
                              <a:gd name="T76" fmla="+- 0 1661 1092"/>
                              <a:gd name="T77" fmla="*/ T76 w 600"/>
                              <a:gd name="T78" fmla="+- 0 4475 4044"/>
                              <a:gd name="T79" fmla="*/ 4475 h 600"/>
                              <a:gd name="T80" fmla="+- 0 1684 1092"/>
                              <a:gd name="T81" fmla="*/ T80 w 600"/>
                              <a:gd name="T82" fmla="+- 0 4412 4044"/>
                              <a:gd name="T83" fmla="*/ 4412 h 600"/>
                              <a:gd name="T84" fmla="+- 0 1692 1092"/>
                              <a:gd name="T85" fmla="*/ T84 w 600"/>
                              <a:gd name="T86" fmla="+- 0 4343 4044"/>
                              <a:gd name="T87" fmla="*/ 4343 h 600"/>
                              <a:gd name="T88" fmla="+- 0 1684 1092"/>
                              <a:gd name="T89" fmla="*/ T88 w 600"/>
                              <a:gd name="T90" fmla="+- 0 4275 4044"/>
                              <a:gd name="T91" fmla="*/ 4275 h 600"/>
                              <a:gd name="T92" fmla="+- 0 1661 1092"/>
                              <a:gd name="T93" fmla="*/ T92 w 600"/>
                              <a:gd name="T94" fmla="+- 0 4212 4044"/>
                              <a:gd name="T95" fmla="*/ 4212 h 600"/>
                              <a:gd name="T96" fmla="+- 0 1626 1092"/>
                              <a:gd name="T97" fmla="*/ T96 w 600"/>
                              <a:gd name="T98" fmla="+- 0 4156 4044"/>
                              <a:gd name="T99" fmla="*/ 4156 h 600"/>
                              <a:gd name="T100" fmla="+- 0 1579 1092"/>
                              <a:gd name="T101" fmla="*/ T100 w 600"/>
                              <a:gd name="T102" fmla="+- 0 4109 4044"/>
                              <a:gd name="T103" fmla="*/ 4109 h 600"/>
                              <a:gd name="T104" fmla="+- 0 1524 1092"/>
                              <a:gd name="T105" fmla="*/ T104 w 600"/>
                              <a:gd name="T106" fmla="+- 0 4074 4044"/>
                              <a:gd name="T107" fmla="*/ 4074 h 600"/>
                              <a:gd name="T108" fmla="+- 0 1461 1092"/>
                              <a:gd name="T109" fmla="*/ T108 w 600"/>
                              <a:gd name="T110" fmla="+- 0 4052 4044"/>
                              <a:gd name="T111" fmla="*/ 4052 h 600"/>
                              <a:gd name="T112" fmla="+- 0 1392 1092"/>
                              <a:gd name="T113" fmla="*/ T112 w 600"/>
                              <a:gd name="T114" fmla="+- 0 4044 4044"/>
                              <a:gd name="T115" fmla="*/ 40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5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299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299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5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77"/>
                        <wps:cNvSpPr>
                          <a:spLocks/>
                        </wps:cNvSpPr>
                        <wps:spPr bwMode="auto">
                          <a:xfrm>
                            <a:off x="1034" y="4949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4950 4950"/>
                              <a:gd name="T3" fmla="*/ 4950 h 715"/>
                              <a:gd name="T4" fmla="+- 0 1320 1035"/>
                              <a:gd name="T5" fmla="*/ T4 w 715"/>
                              <a:gd name="T6" fmla="+- 0 4957 4950"/>
                              <a:gd name="T7" fmla="*/ 4957 h 715"/>
                              <a:gd name="T8" fmla="+- 0 1253 1035"/>
                              <a:gd name="T9" fmla="*/ T8 w 715"/>
                              <a:gd name="T10" fmla="+- 0 4978 4950"/>
                              <a:gd name="T11" fmla="*/ 4978 h 715"/>
                              <a:gd name="T12" fmla="+- 0 1192 1035"/>
                              <a:gd name="T13" fmla="*/ T12 w 715"/>
                              <a:gd name="T14" fmla="+- 0 5011 4950"/>
                              <a:gd name="T15" fmla="*/ 5011 h 715"/>
                              <a:gd name="T16" fmla="+- 0 1139 1035"/>
                              <a:gd name="T17" fmla="*/ T16 w 715"/>
                              <a:gd name="T18" fmla="+- 0 5055 4950"/>
                              <a:gd name="T19" fmla="*/ 5055 h 715"/>
                              <a:gd name="T20" fmla="+- 0 1096 1035"/>
                              <a:gd name="T21" fmla="*/ T20 w 715"/>
                              <a:gd name="T22" fmla="+- 0 5107 4950"/>
                              <a:gd name="T23" fmla="*/ 5107 h 715"/>
                              <a:gd name="T24" fmla="+- 0 1063 1035"/>
                              <a:gd name="T25" fmla="*/ T24 w 715"/>
                              <a:gd name="T26" fmla="+- 0 5168 4950"/>
                              <a:gd name="T27" fmla="*/ 5168 h 715"/>
                              <a:gd name="T28" fmla="+- 0 1042 1035"/>
                              <a:gd name="T29" fmla="*/ T28 w 715"/>
                              <a:gd name="T30" fmla="+- 0 5235 4950"/>
                              <a:gd name="T31" fmla="*/ 5235 h 715"/>
                              <a:gd name="T32" fmla="+- 0 1035 1035"/>
                              <a:gd name="T33" fmla="*/ T32 w 715"/>
                              <a:gd name="T34" fmla="+- 0 5307 4950"/>
                              <a:gd name="T35" fmla="*/ 5307 h 715"/>
                              <a:gd name="T36" fmla="+- 0 1042 1035"/>
                              <a:gd name="T37" fmla="*/ T36 w 715"/>
                              <a:gd name="T38" fmla="+- 0 5379 4950"/>
                              <a:gd name="T39" fmla="*/ 5379 h 715"/>
                              <a:gd name="T40" fmla="+- 0 1063 1035"/>
                              <a:gd name="T41" fmla="*/ T40 w 715"/>
                              <a:gd name="T42" fmla="+- 0 5446 4950"/>
                              <a:gd name="T43" fmla="*/ 5446 h 715"/>
                              <a:gd name="T44" fmla="+- 0 1096 1035"/>
                              <a:gd name="T45" fmla="*/ T44 w 715"/>
                              <a:gd name="T46" fmla="+- 0 5507 4950"/>
                              <a:gd name="T47" fmla="*/ 5507 h 715"/>
                              <a:gd name="T48" fmla="+- 0 1139 1035"/>
                              <a:gd name="T49" fmla="*/ T48 w 715"/>
                              <a:gd name="T50" fmla="+- 0 5560 4950"/>
                              <a:gd name="T51" fmla="*/ 5560 h 715"/>
                              <a:gd name="T52" fmla="+- 0 1192 1035"/>
                              <a:gd name="T53" fmla="*/ T52 w 715"/>
                              <a:gd name="T54" fmla="+- 0 5603 4950"/>
                              <a:gd name="T55" fmla="*/ 5603 h 715"/>
                              <a:gd name="T56" fmla="+- 0 1253 1035"/>
                              <a:gd name="T57" fmla="*/ T56 w 715"/>
                              <a:gd name="T58" fmla="+- 0 5636 4950"/>
                              <a:gd name="T59" fmla="*/ 5636 h 715"/>
                              <a:gd name="T60" fmla="+- 0 1320 1035"/>
                              <a:gd name="T61" fmla="*/ T60 w 715"/>
                              <a:gd name="T62" fmla="+- 0 5657 4950"/>
                              <a:gd name="T63" fmla="*/ 5657 h 715"/>
                              <a:gd name="T64" fmla="+- 0 1392 1035"/>
                              <a:gd name="T65" fmla="*/ T64 w 715"/>
                              <a:gd name="T66" fmla="+- 0 5664 4950"/>
                              <a:gd name="T67" fmla="*/ 5664 h 715"/>
                              <a:gd name="T68" fmla="+- 0 1464 1035"/>
                              <a:gd name="T69" fmla="*/ T68 w 715"/>
                              <a:gd name="T70" fmla="+- 0 5657 4950"/>
                              <a:gd name="T71" fmla="*/ 5657 h 715"/>
                              <a:gd name="T72" fmla="+- 0 1531 1035"/>
                              <a:gd name="T73" fmla="*/ T72 w 715"/>
                              <a:gd name="T74" fmla="+- 0 5636 4950"/>
                              <a:gd name="T75" fmla="*/ 5636 h 715"/>
                              <a:gd name="T76" fmla="+- 0 1592 1035"/>
                              <a:gd name="T77" fmla="*/ T76 w 715"/>
                              <a:gd name="T78" fmla="+- 0 5603 4950"/>
                              <a:gd name="T79" fmla="*/ 5603 h 715"/>
                              <a:gd name="T80" fmla="+- 0 1644 1035"/>
                              <a:gd name="T81" fmla="*/ T80 w 715"/>
                              <a:gd name="T82" fmla="+- 0 5560 4950"/>
                              <a:gd name="T83" fmla="*/ 5560 h 715"/>
                              <a:gd name="T84" fmla="+- 0 1688 1035"/>
                              <a:gd name="T85" fmla="*/ T84 w 715"/>
                              <a:gd name="T86" fmla="+- 0 5507 4950"/>
                              <a:gd name="T87" fmla="*/ 5507 h 715"/>
                              <a:gd name="T88" fmla="+- 0 1721 1035"/>
                              <a:gd name="T89" fmla="*/ T88 w 715"/>
                              <a:gd name="T90" fmla="+- 0 5446 4950"/>
                              <a:gd name="T91" fmla="*/ 5446 h 715"/>
                              <a:gd name="T92" fmla="+- 0 1742 1035"/>
                              <a:gd name="T93" fmla="*/ T92 w 715"/>
                              <a:gd name="T94" fmla="+- 0 5379 4950"/>
                              <a:gd name="T95" fmla="*/ 5379 h 715"/>
                              <a:gd name="T96" fmla="+- 0 1749 1035"/>
                              <a:gd name="T97" fmla="*/ T96 w 715"/>
                              <a:gd name="T98" fmla="+- 0 5307 4950"/>
                              <a:gd name="T99" fmla="*/ 5307 h 715"/>
                              <a:gd name="T100" fmla="+- 0 1742 1035"/>
                              <a:gd name="T101" fmla="*/ T100 w 715"/>
                              <a:gd name="T102" fmla="+- 0 5235 4950"/>
                              <a:gd name="T103" fmla="*/ 5235 h 715"/>
                              <a:gd name="T104" fmla="+- 0 1721 1035"/>
                              <a:gd name="T105" fmla="*/ T104 w 715"/>
                              <a:gd name="T106" fmla="+- 0 5168 4950"/>
                              <a:gd name="T107" fmla="*/ 5168 h 715"/>
                              <a:gd name="T108" fmla="+- 0 1688 1035"/>
                              <a:gd name="T109" fmla="*/ T108 w 715"/>
                              <a:gd name="T110" fmla="+- 0 5107 4950"/>
                              <a:gd name="T111" fmla="*/ 5107 h 715"/>
                              <a:gd name="T112" fmla="+- 0 1644 1035"/>
                              <a:gd name="T113" fmla="*/ T112 w 715"/>
                              <a:gd name="T114" fmla="+- 0 5055 4950"/>
                              <a:gd name="T115" fmla="*/ 5055 h 715"/>
                              <a:gd name="T116" fmla="+- 0 1592 1035"/>
                              <a:gd name="T117" fmla="*/ T116 w 715"/>
                              <a:gd name="T118" fmla="+- 0 5011 4950"/>
                              <a:gd name="T119" fmla="*/ 5011 h 715"/>
                              <a:gd name="T120" fmla="+- 0 1531 1035"/>
                              <a:gd name="T121" fmla="*/ T120 w 715"/>
                              <a:gd name="T122" fmla="+- 0 4978 4950"/>
                              <a:gd name="T123" fmla="*/ 4978 h 715"/>
                              <a:gd name="T124" fmla="+- 0 1464 1035"/>
                              <a:gd name="T125" fmla="*/ T124 w 715"/>
                              <a:gd name="T126" fmla="+- 0 4957 4950"/>
                              <a:gd name="T127" fmla="*/ 4957 h 715"/>
                              <a:gd name="T128" fmla="+- 0 1392 1035"/>
                              <a:gd name="T129" fmla="*/ T128 w 715"/>
                              <a:gd name="T130" fmla="+- 0 4950 4950"/>
                              <a:gd name="T131" fmla="*/ 4950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476"/>
                        <wps:cNvSpPr>
                          <a:spLocks/>
                        </wps:cNvSpPr>
                        <wps:spPr bwMode="auto">
                          <a:xfrm>
                            <a:off x="1092" y="5007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007 5007"/>
                              <a:gd name="T3" fmla="*/ 5007 h 600"/>
                              <a:gd name="T4" fmla="+- 0 1323 1092"/>
                              <a:gd name="T5" fmla="*/ T4 w 600"/>
                              <a:gd name="T6" fmla="+- 0 5015 5007"/>
                              <a:gd name="T7" fmla="*/ 5015 h 600"/>
                              <a:gd name="T8" fmla="+- 0 1260 1092"/>
                              <a:gd name="T9" fmla="*/ T8 w 600"/>
                              <a:gd name="T10" fmla="+- 0 5038 5007"/>
                              <a:gd name="T11" fmla="*/ 5038 h 600"/>
                              <a:gd name="T12" fmla="+- 0 1204 1092"/>
                              <a:gd name="T13" fmla="*/ T12 w 600"/>
                              <a:gd name="T14" fmla="+- 0 5073 5007"/>
                              <a:gd name="T15" fmla="*/ 5073 h 600"/>
                              <a:gd name="T16" fmla="+- 0 1158 1092"/>
                              <a:gd name="T17" fmla="*/ T16 w 600"/>
                              <a:gd name="T18" fmla="+- 0 5120 5007"/>
                              <a:gd name="T19" fmla="*/ 5120 h 600"/>
                              <a:gd name="T20" fmla="+- 0 1123 1092"/>
                              <a:gd name="T21" fmla="*/ T20 w 600"/>
                              <a:gd name="T22" fmla="+- 0 5175 5007"/>
                              <a:gd name="T23" fmla="*/ 5175 h 600"/>
                              <a:gd name="T24" fmla="+- 0 1100 1092"/>
                              <a:gd name="T25" fmla="*/ T24 w 600"/>
                              <a:gd name="T26" fmla="+- 0 5238 5007"/>
                              <a:gd name="T27" fmla="*/ 5238 h 600"/>
                              <a:gd name="T28" fmla="+- 0 1092 1092"/>
                              <a:gd name="T29" fmla="*/ T28 w 600"/>
                              <a:gd name="T30" fmla="+- 0 5307 5007"/>
                              <a:gd name="T31" fmla="*/ 5307 h 600"/>
                              <a:gd name="T32" fmla="+- 0 1100 1092"/>
                              <a:gd name="T33" fmla="*/ T32 w 600"/>
                              <a:gd name="T34" fmla="+- 0 5376 5007"/>
                              <a:gd name="T35" fmla="*/ 5376 h 600"/>
                              <a:gd name="T36" fmla="+- 0 1123 1092"/>
                              <a:gd name="T37" fmla="*/ T36 w 600"/>
                              <a:gd name="T38" fmla="+- 0 5439 5007"/>
                              <a:gd name="T39" fmla="*/ 5439 h 600"/>
                              <a:gd name="T40" fmla="+- 0 1158 1092"/>
                              <a:gd name="T41" fmla="*/ T40 w 600"/>
                              <a:gd name="T42" fmla="+- 0 5495 5007"/>
                              <a:gd name="T43" fmla="*/ 5495 h 600"/>
                              <a:gd name="T44" fmla="+- 0 1204 1092"/>
                              <a:gd name="T45" fmla="*/ T44 w 600"/>
                              <a:gd name="T46" fmla="+- 0 5541 5007"/>
                              <a:gd name="T47" fmla="*/ 5541 h 600"/>
                              <a:gd name="T48" fmla="+- 0 1260 1092"/>
                              <a:gd name="T49" fmla="*/ T48 w 600"/>
                              <a:gd name="T50" fmla="+- 0 5576 5007"/>
                              <a:gd name="T51" fmla="*/ 5576 h 600"/>
                              <a:gd name="T52" fmla="+- 0 1323 1092"/>
                              <a:gd name="T53" fmla="*/ T52 w 600"/>
                              <a:gd name="T54" fmla="+- 0 5599 5007"/>
                              <a:gd name="T55" fmla="*/ 5599 h 600"/>
                              <a:gd name="T56" fmla="+- 0 1392 1092"/>
                              <a:gd name="T57" fmla="*/ T56 w 600"/>
                              <a:gd name="T58" fmla="+- 0 5607 5007"/>
                              <a:gd name="T59" fmla="*/ 5607 h 600"/>
                              <a:gd name="T60" fmla="+- 0 1461 1092"/>
                              <a:gd name="T61" fmla="*/ T60 w 600"/>
                              <a:gd name="T62" fmla="+- 0 5599 5007"/>
                              <a:gd name="T63" fmla="*/ 5599 h 600"/>
                              <a:gd name="T64" fmla="+- 0 1524 1092"/>
                              <a:gd name="T65" fmla="*/ T64 w 600"/>
                              <a:gd name="T66" fmla="+- 0 5576 5007"/>
                              <a:gd name="T67" fmla="*/ 5576 h 600"/>
                              <a:gd name="T68" fmla="+- 0 1579 1092"/>
                              <a:gd name="T69" fmla="*/ T68 w 600"/>
                              <a:gd name="T70" fmla="+- 0 5541 5007"/>
                              <a:gd name="T71" fmla="*/ 5541 h 600"/>
                              <a:gd name="T72" fmla="+- 0 1626 1092"/>
                              <a:gd name="T73" fmla="*/ T72 w 600"/>
                              <a:gd name="T74" fmla="+- 0 5495 5007"/>
                              <a:gd name="T75" fmla="*/ 5495 h 600"/>
                              <a:gd name="T76" fmla="+- 0 1661 1092"/>
                              <a:gd name="T77" fmla="*/ T76 w 600"/>
                              <a:gd name="T78" fmla="+- 0 5439 5007"/>
                              <a:gd name="T79" fmla="*/ 5439 h 600"/>
                              <a:gd name="T80" fmla="+- 0 1684 1092"/>
                              <a:gd name="T81" fmla="*/ T80 w 600"/>
                              <a:gd name="T82" fmla="+- 0 5376 5007"/>
                              <a:gd name="T83" fmla="*/ 5376 h 600"/>
                              <a:gd name="T84" fmla="+- 0 1692 1092"/>
                              <a:gd name="T85" fmla="*/ T84 w 600"/>
                              <a:gd name="T86" fmla="+- 0 5307 5007"/>
                              <a:gd name="T87" fmla="*/ 5307 h 600"/>
                              <a:gd name="T88" fmla="+- 0 1684 1092"/>
                              <a:gd name="T89" fmla="*/ T88 w 600"/>
                              <a:gd name="T90" fmla="+- 0 5238 5007"/>
                              <a:gd name="T91" fmla="*/ 5238 h 600"/>
                              <a:gd name="T92" fmla="+- 0 1661 1092"/>
                              <a:gd name="T93" fmla="*/ T92 w 600"/>
                              <a:gd name="T94" fmla="+- 0 5175 5007"/>
                              <a:gd name="T95" fmla="*/ 5175 h 600"/>
                              <a:gd name="T96" fmla="+- 0 1626 1092"/>
                              <a:gd name="T97" fmla="*/ T96 w 600"/>
                              <a:gd name="T98" fmla="+- 0 5120 5007"/>
                              <a:gd name="T99" fmla="*/ 5120 h 600"/>
                              <a:gd name="T100" fmla="+- 0 1579 1092"/>
                              <a:gd name="T101" fmla="*/ T100 w 600"/>
                              <a:gd name="T102" fmla="+- 0 5073 5007"/>
                              <a:gd name="T103" fmla="*/ 5073 h 600"/>
                              <a:gd name="T104" fmla="+- 0 1524 1092"/>
                              <a:gd name="T105" fmla="*/ T104 w 600"/>
                              <a:gd name="T106" fmla="+- 0 5038 5007"/>
                              <a:gd name="T107" fmla="*/ 5038 h 600"/>
                              <a:gd name="T108" fmla="+- 0 1461 1092"/>
                              <a:gd name="T109" fmla="*/ T108 w 600"/>
                              <a:gd name="T110" fmla="+- 0 5015 5007"/>
                              <a:gd name="T111" fmla="*/ 5015 h 600"/>
                              <a:gd name="T112" fmla="+- 0 1392 1092"/>
                              <a:gd name="T113" fmla="*/ T112 w 600"/>
                              <a:gd name="T114" fmla="+- 0 5007 5007"/>
                              <a:gd name="T115" fmla="*/ 500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3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8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8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3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475"/>
                        <wps:cNvSpPr>
                          <a:spLocks/>
                        </wps:cNvSpPr>
                        <wps:spPr bwMode="auto">
                          <a:xfrm>
                            <a:off x="1034" y="5913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5914 5914"/>
                              <a:gd name="T3" fmla="*/ 5914 h 715"/>
                              <a:gd name="T4" fmla="+- 0 1320 1035"/>
                              <a:gd name="T5" fmla="*/ T4 w 715"/>
                              <a:gd name="T6" fmla="+- 0 5921 5914"/>
                              <a:gd name="T7" fmla="*/ 5921 h 715"/>
                              <a:gd name="T8" fmla="+- 0 1253 1035"/>
                              <a:gd name="T9" fmla="*/ T8 w 715"/>
                              <a:gd name="T10" fmla="+- 0 5942 5914"/>
                              <a:gd name="T11" fmla="*/ 5942 h 715"/>
                              <a:gd name="T12" fmla="+- 0 1192 1035"/>
                              <a:gd name="T13" fmla="*/ T12 w 715"/>
                              <a:gd name="T14" fmla="+- 0 5975 5914"/>
                              <a:gd name="T15" fmla="*/ 5975 h 715"/>
                              <a:gd name="T16" fmla="+- 0 1139 1035"/>
                              <a:gd name="T17" fmla="*/ T16 w 715"/>
                              <a:gd name="T18" fmla="+- 0 6018 5914"/>
                              <a:gd name="T19" fmla="*/ 6018 h 715"/>
                              <a:gd name="T20" fmla="+- 0 1096 1035"/>
                              <a:gd name="T21" fmla="*/ T20 w 715"/>
                              <a:gd name="T22" fmla="+- 0 6071 5914"/>
                              <a:gd name="T23" fmla="*/ 6071 h 715"/>
                              <a:gd name="T24" fmla="+- 0 1063 1035"/>
                              <a:gd name="T25" fmla="*/ T24 w 715"/>
                              <a:gd name="T26" fmla="+- 0 6132 5914"/>
                              <a:gd name="T27" fmla="*/ 6132 h 715"/>
                              <a:gd name="T28" fmla="+- 0 1042 1035"/>
                              <a:gd name="T29" fmla="*/ T28 w 715"/>
                              <a:gd name="T30" fmla="+- 0 6199 5914"/>
                              <a:gd name="T31" fmla="*/ 6199 h 715"/>
                              <a:gd name="T32" fmla="+- 0 1035 1035"/>
                              <a:gd name="T33" fmla="*/ T32 w 715"/>
                              <a:gd name="T34" fmla="+- 0 6271 5914"/>
                              <a:gd name="T35" fmla="*/ 6271 h 715"/>
                              <a:gd name="T36" fmla="+- 0 1042 1035"/>
                              <a:gd name="T37" fmla="*/ T36 w 715"/>
                              <a:gd name="T38" fmla="+- 0 6343 5914"/>
                              <a:gd name="T39" fmla="*/ 6343 h 715"/>
                              <a:gd name="T40" fmla="+- 0 1063 1035"/>
                              <a:gd name="T41" fmla="*/ T40 w 715"/>
                              <a:gd name="T42" fmla="+- 0 6410 5914"/>
                              <a:gd name="T43" fmla="*/ 6410 h 715"/>
                              <a:gd name="T44" fmla="+- 0 1096 1035"/>
                              <a:gd name="T45" fmla="*/ T44 w 715"/>
                              <a:gd name="T46" fmla="+- 0 6471 5914"/>
                              <a:gd name="T47" fmla="*/ 6471 h 715"/>
                              <a:gd name="T48" fmla="+- 0 1139 1035"/>
                              <a:gd name="T49" fmla="*/ T48 w 715"/>
                              <a:gd name="T50" fmla="+- 0 6523 5914"/>
                              <a:gd name="T51" fmla="*/ 6523 h 715"/>
                              <a:gd name="T52" fmla="+- 0 1192 1035"/>
                              <a:gd name="T53" fmla="*/ T52 w 715"/>
                              <a:gd name="T54" fmla="+- 0 6567 5914"/>
                              <a:gd name="T55" fmla="*/ 6567 h 715"/>
                              <a:gd name="T56" fmla="+- 0 1253 1035"/>
                              <a:gd name="T57" fmla="*/ T56 w 715"/>
                              <a:gd name="T58" fmla="+- 0 6600 5914"/>
                              <a:gd name="T59" fmla="*/ 6600 h 715"/>
                              <a:gd name="T60" fmla="+- 0 1320 1035"/>
                              <a:gd name="T61" fmla="*/ T60 w 715"/>
                              <a:gd name="T62" fmla="+- 0 6621 5914"/>
                              <a:gd name="T63" fmla="*/ 6621 h 715"/>
                              <a:gd name="T64" fmla="+- 0 1392 1035"/>
                              <a:gd name="T65" fmla="*/ T64 w 715"/>
                              <a:gd name="T66" fmla="+- 0 6628 5914"/>
                              <a:gd name="T67" fmla="*/ 6628 h 715"/>
                              <a:gd name="T68" fmla="+- 0 1464 1035"/>
                              <a:gd name="T69" fmla="*/ T68 w 715"/>
                              <a:gd name="T70" fmla="+- 0 6621 5914"/>
                              <a:gd name="T71" fmla="*/ 6621 h 715"/>
                              <a:gd name="T72" fmla="+- 0 1531 1035"/>
                              <a:gd name="T73" fmla="*/ T72 w 715"/>
                              <a:gd name="T74" fmla="+- 0 6600 5914"/>
                              <a:gd name="T75" fmla="*/ 6600 h 715"/>
                              <a:gd name="T76" fmla="+- 0 1592 1035"/>
                              <a:gd name="T77" fmla="*/ T76 w 715"/>
                              <a:gd name="T78" fmla="+- 0 6567 5914"/>
                              <a:gd name="T79" fmla="*/ 6567 h 715"/>
                              <a:gd name="T80" fmla="+- 0 1644 1035"/>
                              <a:gd name="T81" fmla="*/ T80 w 715"/>
                              <a:gd name="T82" fmla="+- 0 6523 5914"/>
                              <a:gd name="T83" fmla="*/ 6523 h 715"/>
                              <a:gd name="T84" fmla="+- 0 1688 1035"/>
                              <a:gd name="T85" fmla="*/ T84 w 715"/>
                              <a:gd name="T86" fmla="+- 0 6471 5914"/>
                              <a:gd name="T87" fmla="*/ 6471 h 715"/>
                              <a:gd name="T88" fmla="+- 0 1721 1035"/>
                              <a:gd name="T89" fmla="*/ T88 w 715"/>
                              <a:gd name="T90" fmla="+- 0 6410 5914"/>
                              <a:gd name="T91" fmla="*/ 6410 h 715"/>
                              <a:gd name="T92" fmla="+- 0 1742 1035"/>
                              <a:gd name="T93" fmla="*/ T92 w 715"/>
                              <a:gd name="T94" fmla="+- 0 6343 5914"/>
                              <a:gd name="T95" fmla="*/ 6343 h 715"/>
                              <a:gd name="T96" fmla="+- 0 1749 1035"/>
                              <a:gd name="T97" fmla="*/ T96 w 715"/>
                              <a:gd name="T98" fmla="+- 0 6271 5914"/>
                              <a:gd name="T99" fmla="*/ 6271 h 715"/>
                              <a:gd name="T100" fmla="+- 0 1742 1035"/>
                              <a:gd name="T101" fmla="*/ T100 w 715"/>
                              <a:gd name="T102" fmla="+- 0 6199 5914"/>
                              <a:gd name="T103" fmla="*/ 6199 h 715"/>
                              <a:gd name="T104" fmla="+- 0 1721 1035"/>
                              <a:gd name="T105" fmla="*/ T104 w 715"/>
                              <a:gd name="T106" fmla="+- 0 6132 5914"/>
                              <a:gd name="T107" fmla="*/ 6132 h 715"/>
                              <a:gd name="T108" fmla="+- 0 1688 1035"/>
                              <a:gd name="T109" fmla="*/ T108 w 715"/>
                              <a:gd name="T110" fmla="+- 0 6071 5914"/>
                              <a:gd name="T111" fmla="*/ 6071 h 715"/>
                              <a:gd name="T112" fmla="+- 0 1644 1035"/>
                              <a:gd name="T113" fmla="*/ T112 w 715"/>
                              <a:gd name="T114" fmla="+- 0 6018 5914"/>
                              <a:gd name="T115" fmla="*/ 6018 h 715"/>
                              <a:gd name="T116" fmla="+- 0 1592 1035"/>
                              <a:gd name="T117" fmla="*/ T116 w 715"/>
                              <a:gd name="T118" fmla="+- 0 5975 5914"/>
                              <a:gd name="T119" fmla="*/ 5975 h 715"/>
                              <a:gd name="T120" fmla="+- 0 1531 1035"/>
                              <a:gd name="T121" fmla="*/ T120 w 715"/>
                              <a:gd name="T122" fmla="+- 0 5942 5914"/>
                              <a:gd name="T123" fmla="*/ 5942 h 715"/>
                              <a:gd name="T124" fmla="+- 0 1464 1035"/>
                              <a:gd name="T125" fmla="*/ T124 w 715"/>
                              <a:gd name="T126" fmla="+- 0 5921 5914"/>
                              <a:gd name="T127" fmla="*/ 5921 h 715"/>
                              <a:gd name="T128" fmla="+- 0 1392 1035"/>
                              <a:gd name="T129" fmla="*/ T128 w 715"/>
                              <a:gd name="T130" fmla="+- 0 5914 5914"/>
                              <a:gd name="T131" fmla="*/ 5914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474"/>
                        <wps:cNvSpPr>
                          <a:spLocks/>
                        </wps:cNvSpPr>
                        <wps:spPr bwMode="auto">
                          <a:xfrm>
                            <a:off x="1092" y="5971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971 5971"/>
                              <a:gd name="T3" fmla="*/ 5971 h 600"/>
                              <a:gd name="T4" fmla="+- 0 1323 1092"/>
                              <a:gd name="T5" fmla="*/ T4 w 600"/>
                              <a:gd name="T6" fmla="+- 0 5979 5971"/>
                              <a:gd name="T7" fmla="*/ 5979 h 600"/>
                              <a:gd name="T8" fmla="+- 0 1260 1092"/>
                              <a:gd name="T9" fmla="*/ T8 w 600"/>
                              <a:gd name="T10" fmla="+- 0 6002 5971"/>
                              <a:gd name="T11" fmla="*/ 6002 h 600"/>
                              <a:gd name="T12" fmla="+- 0 1204 1092"/>
                              <a:gd name="T13" fmla="*/ T12 w 600"/>
                              <a:gd name="T14" fmla="+- 0 6037 5971"/>
                              <a:gd name="T15" fmla="*/ 6037 h 600"/>
                              <a:gd name="T16" fmla="+- 0 1158 1092"/>
                              <a:gd name="T17" fmla="*/ T16 w 600"/>
                              <a:gd name="T18" fmla="+- 0 6083 5971"/>
                              <a:gd name="T19" fmla="*/ 6083 h 600"/>
                              <a:gd name="T20" fmla="+- 0 1123 1092"/>
                              <a:gd name="T21" fmla="*/ T20 w 600"/>
                              <a:gd name="T22" fmla="+- 0 6139 5971"/>
                              <a:gd name="T23" fmla="*/ 6139 h 600"/>
                              <a:gd name="T24" fmla="+- 0 1100 1092"/>
                              <a:gd name="T25" fmla="*/ T24 w 600"/>
                              <a:gd name="T26" fmla="+- 0 6202 5971"/>
                              <a:gd name="T27" fmla="*/ 6202 h 600"/>
                              <a:gd name="T28" fmla="+- 0 1092 1092"/>
                              <a:gd name="T29" fmla="*/ T28 w 600"/>
                              <a:gd name="T30" fmla="+- 0 6271 5971"/>
                              <a:gd name="T31" fmla="*/ 6271 h 600"/>
                              <a:gd name="T32" fmla="+- 0 1100 1092"/>
                              <a:gd name="T33" fmla="*/ T32 w 600"/>
                              <a:gd name="T34" fmla="+- 0 6340 5971"/>
                              <a:gd name="T35" fmla="*/ 6340 h 600"/>
                              <a:gd name="T36" fmla="+- 0 1123 1092"/>
                              <a:gd name="T37" fmla="*/ T36 w 600"/>
                              <a:gd name="T38" fmla="+- 0 6403 5971"/>
                              <a:gd name="T39" fmla="*/ 6403 h 600"/>
                              <a:gd name="T40" fmla="+- 0 1158 1092"/>
                              <a:gd name="T41" fmla="*/ T40 w 600"/>
                              <a:gd name="T42" fmla="+- 0 6458 5971"/>
                              <a:gd name="T43" fmla="*/ 6458 h 600"/>
                              <a:gd name="T44" fmla="+- 0 1204 1092"/>
                              <a:gd name="T45" fmla="*/ T44 w 600"/>
                              <a:gd name="T46" fmla="+- 0 6505 5971"/>
                              <a:gd name="T47" fmla="*/ 6505 h 600"/>
                              <a:gd name="T48" fmla="+- 0 1260 1092"/>
                              <a:gd name="T49" fmla="*/ T48 w 600"/>
                              <a:gd name="T50" fmla="+- 0 6540 5971"/>
                              <a:gd name="T51" fmla="*/ 6540 h 600"/>
                              <a:gd name="T52" fmla="+- 0 1323 1092"/>
                              <a:gd name="T53" fmla="*/ T52 w 600"/>
                              <a:gd name="T54" fmla="+- 0 6563 5971"/>
                              <a:gd name="T55" fmla="*/ 6563 h 600"/>
                              <a:gd name="T56" fmla="+- 0 1392 1092"/>
                              <a:gd name="T57" fmla="*/ T56 w 600"/>
                              <a:gd name="T58" fmla="+- 0 6571 5971"/>
                              <a:gd name="T59" fmla="*/ 6571 h 600"/>
                              <a:gd name="T60" fmla="+- 0 1461 1092"/>
                              <a:gd name="T61" fmla="*/ T60 w 600"/>
                              <a:gd name="T62" fmla="+- 0 6563 5971"/>
                              <a:gd name="T63" fmla="*/ 6563 h 600"/>
                              <a:gd name="T64" fmla="+- 0 1524 1092"/>
                              <a:gd name="T65" fmla="*/ T64 w 600"/>
                              <a:gd name="T66" fmla="+- 0 6540 5971"/>
                              <a:gd name="T67" fmla="*/ 6540 h 600"/>
                              <a:gd name="T68" fmla="+- 0 1579 1092"/>
                              <a:gd name="T69" fmla="*/ T68 w 600"/>
                              <a:gd name="T70" fmla="+- 0 6505 5971"/>
                              <a:gd name="T71" fmla="*/ 6505 h 600"/>
                              <a:gd name="T72" fmla="+- 0 1626 1092"/>
                              <a:gd name="T73" fmla="*/ T72 w 600"/>
                              <a:gd name="T74" fmla="+- 0 6458 5971"/>
                              <a:gd name="T75" fmla="*/ 6458 h 600"/>
                              <a:gd name="T76" fmla="+- 0 1661 1092"/>
                              <a:gd name="T77" fmla="*/ T76 w 600"/>
                              <a:gd name="T78" fmla="+- 0 6403 5971"/>
                              <a:gd name="T79" fmla="*/ 6403 h 600"/>
                              <a:gd name="T80" fmla="+- 0 1684 1092"/>
                              <a:gd name="T81" fmla="*/ T80 w 600"/>
                              <a:gd name="T82" fmla="+- 0 6340 5971"/>
                              <a:gd name="T83" fmla="*/ 6340 h 600"/>
                              <a:gd name="T84" fmla="+- 0 1692 1092"/>
                              <a:gd name="T85" fmla="*/ T84 w 600"/>
                              <a:gd name="T86" fmla="+- 0 6271 5971"/>
                              <a:gd name="T87" fmla="*/ 6271 h 600"/>
                              <a:gd name="T88" fmla="+- 0 1684 1092"/>
                              <a:gd name="T89" fmla="*/ T88 w 600"/>
                              <a:gd name="T90" fmla="+- 0 6202 5971"/>
                              <a:gd name="T91" fmla="*/ 6202 h 600"/>
                              <a:gd name="T92" fmla="+- 0 1661 1092"/>
                              <a:gd name="T93" fmla="*/ T92 w 600"/>
                              <a:gd name="T94" fmla="+- 0 6139 5971"/>
                              <a:gd name="T95" fmla="*/ 6139 h 600"/>
                              <a:gd name="T96" fmla="+- 0 1626 1092"/>
                              <a:gd name="T97" fmla="*/ T96 w 600"/>
                              <a:gd name="T98" fmla="+- 0 6083 5971"/>
                              <a:gd name="T99" fmla="*/ 6083 h 600"/>
                              <a:gd name="T100" fmla="+- 0 1579 1092"/>
                              <a:gd name="T101" fmla="*/ T100 w 600"/>
                              <a:gd name="T102" fmla="+- 0 6037 5971"/>
                              <a:gd name="T103" fmla="*/ 6037 h 600"/>
                              <a:gd name="T104" fmla="+- 0 1524 1092"/>
                              <a:gd name="T105" fmla="*/ T104 w 600"/>
                              <a:gd name="T106" fmla="+- 0 6002 5971"/>
                              <a:gd name="T107" fmla="*/ 6002 h 600"/>
                              <a:gd name="T108" fmla="+- 0 1461 1092"/>
                              <a:gd name="T109" fmla="*/ T108 w 600"/>
                              <a:gd name="T110" fmla="+- 0 5979 5971"/>
                              <a:gd name="T111" fmla="*/ 5979 h 600"/>
                              <a:gd name="T112" fmla="+- 0 1392 1092"/>
                              <a:gd name="T113" fmla="*/ T112 w 600"/>
                              <a:gd name="T114" fmla="+- 0 5971 5971"/>
                              <a:gd name="T115" fmla="*/ 597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73"/>
                        <wps:cNvSpPr>
                          <a:spLocks/>
                        </wps:cNvSpPr>
                        <wps:spPr bwMode="auto">
                          <a:xfrm>
                            <a:off x="1034" y="6877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6878 6878"/>
                              <a:gd name="T3" fmla="*/ 6878 h 715"/>
                              <a:gd name="T4" fmla="+- 0 1320 1035"/>
                              <a:gd name="T5" fmla="*/ T4 w 715"/>
                              <a:gd name="T6" fmla="+- 0 6885 6878"/>
                              <a:gd name="T7" fmla="*/ 6885 h 715"/>
                              <a:gd name="T8" fmla="+- 0 1253 1035"/>
                              <a:gd name="T9" fmla="*/ T8 w 715"/>
                              <a:gd name="T10" fmla="+- 0 6906 6878"/>
                              <a:gd name="T11" fmla="*/ 6906 h 715"/>
                              <a:gd name="T12" fmla="+- 0 1192 1035"/>
                              <a:gd name="T13" fmla="*/ T12 w 715"/>
                              <a:gd name="T14" fmla="+- 0 6939 6878"/>
                              <a:gd name="T15" fmla="*/ 6939 h 715"/>
                              <a:gd name="T16" fmla="+- 0 1139 1035"/>
                              <a:gd name="T17" fmla="*/ T16 w 715"/>
                              <a:gd name="T18" fmla="+- 0 6982 6878"/>
                              <a:gd name="T19" fmla="*/ 6982 h 715"/>
                              <a:gd name="T20" fmla="+- 0 1096 1035"/>
                              <a:gd name="T21" fmla="*/ T20 w 715"/>
                              <a:gd name="T22" fmla="+- 0 7035 6878"/>
                              <a:gd name="T23" fmla="*/ 7035 h 715"/>
                              <a:gd name="T24" fmla="+- 0 1063 1035"/>
                              <a:gd name="T25" fmla="*/ T24 w 715"/>
                              <a:gd name="T26" fmla="+- 0 7096 6878"/>
                              <a:gd name="T27" fmla="*/ 7096 h 715"/>
                              <a:gd name="T28" fmla="+- 0 1042 1035"/>
                              <a:gd name="T29" fmla="*/ T28 w 715"/>
                              <a:gd name="T30" fmla="+- 0 7163 6878"/>
                              <a:gd name="T31" fmla="*/ 7163 h 715"/>
                              <a:gd name="T32" fmla="+- 0 1035 1035"/>
                              <a:gd name="T33" fmla="*/ T32 w 715"/>
                              <a:gd name="T34" fmla="+- 0 7235 6878"/>
                              <a:gd name="T35" fmla="*/ 7235 h 715"/>
                              <a:gd name="T36" fmla="+- 0 1042 1035"/>
                              <a:gd name="T37" fmla="*/ T36 w 715"/>
                              <a:gd name="T38" fmla="+- 0 7307 6878"/>
                              <a:gd name="T39" fmla="*/ 7307 h 715"/>
                              <a:gd name="T40" fmla="+- 0 1063 1035"/>
                              <a:gd name="T41" fmla="*/ T40 w 715"/>
                              <a:gd name="T42" fmla="+- 0 7374 6878"/>
                              <a:gd name="T43" fmla="*/ 7374 h 715"/>
                              <a:gd name="T44" fmla="+- 0 1096 1035"/>
                              <a:gd name="T45" fmla="*/ T44 w 715"/>
                              <a:gd name="T46" fmla="+- 0 7434 6878"/>
                              <a:gd name="T47" fmla="*/ 7434 h 715"/>
                              <a:gd name="T48" fmla="+- 0 1139 1035"/>
                              <a:gd name="T49" fmla="*/ T48 w 715"/>
                              <a:gd name="T50" fmla="+- 0 7487 6878"/>
                              <a:gd name="T51" fmla="*/ 7487 h 715"/>
                              <a:gd name="T52" fmla="+- 0 1192 1035"/>
                              <a:gd name="T53" fmla="*/ T52 w 715"/>
                              <a:gd name="T54" fmla="+- 0 7531 6878"/>
                              <a:gd name="T55" fmla="*/ 7531 h 715"/>
                              <a:gd name="T56" fmla="+- 0 1253 1035"/>
                              <a:gd name="T57" fmla="*/ T56 w 715"/>
                              <a:gd name="T58" fmla="+- 0 7564 6878"/>
                              <a:gd name="T59" fmla="*/ 7564 h 715"/>
                              <a:gd name="T60" fmla="+- 0 1320 1035"/>
                              <a:gd name="T61" fmla="*/ T60 w 715"/>
                              <a:gd name="T62" fmla="+- 0 7585 6878"/>
                              <a:gd name="T63" fmla="*/ 7585 h 715"/>
                              <a:gd name="T64" fmla="+- 0 1392 1035"/>
                              <a:gd name="T65" fmla="*/ T64 w 715"/>
                              <a:gd name="T66" fmla="+- 0 7592 6878"/>
                              <a:gd name="T67" fmla="*/ 7592 h 715"/>
                              <a:gd name="T68" fmla="+- 0 1464 1035"/>
                              <a:gd name="T69" fmla="*/ T68 w 715"/>
                              <a:gd name="T70" fmla="+- 0 7585 6878"/>
                              <a:gd name="T71" fmla="*/ 7585 h 715"/>
                              <a:gd name="T72" fmla="+- 0 1531 1035"/>
                              <a:gd name="T73" fmla="*/ T72 w 715"/>
                              <a:gd name="T74" fmla="+- 0 7564 6878"/>
                              <a:gd name="T75" fmla="*/ 7564 h 715"/>
                              <a:gd name="T76" fmla="+- 0 1592 1035"/>
                              <a:gd name="T77" fmla="*/ T76 w 715"/>
                              <a:gd name="T78" fmla="+- 0 7531 6878"/>
                              <a:gd name="T79" fmla="*/ 7531 h 715"/>
                              <a:gd name="T80" fmla="+- 0 1644 1035"/>
                              <a:gd name="T81" fmla="*/ T80 w 715"/>
                              <a:gd name="T82" fmla="+- 0 7487 6878"/>
                              <a:gd name="T83" fmla="*/ 7487 h 715"/>
                              <a:gd name="T84" fmla="+- 0 1688 1035"/>
                              <a:gd name="T85" fmla="*/ T84 w 715"/>
                              <a:gd name="T86" fmla="+- 0 7434 6878"/>
                              <a:gd name="T87" fmla="*/ 7434 h 715"/>
                              <a:gd name="T88" fmla="+- 0 1721 1035"/>
                              <a:gd name="T89" fmla="*/ T88 w 715"/>
                              <a:gd name="T90" fmla="+- 0 7374 6878"/>
                              <a:gd name="T91" fmla="*/ 7374 h 715"/>
                              <a:gd name="T92" fmla="+- 0 1742 1035"/>
                              <a:gd name="T93" fmla="*/ T92 w 715"/>
                              <a:gd name="T94" fmla="+- 0 7307 6878"/>
                              <a:gd name="T95" fmla="*/ 7307 h 715"/>
                              <a:gd name="T96" fmla="+- 0 1749 1035"/>
                              <a:gd name="T97" fmla="*/ T96 w 715"/>
                              <a:gd name="T98" fmla="+- 0 7235 6878"/>
                              <a:gd name="T99" fmla="*/ 7235 h 715"/>
                              <a:gd name="T100" fmla="+- 0 1742 1035"/>
                              <a:gd name="T101" fmla="*/ T100 w 715"/>
                              <a:gd name="T102" fmla="+- 0 7163 6878"/>
                              <a:gd name="T103" fmla="*/ 7163 h 715"/>
                              <a:gd name="T104" fmla="+- 0 1721 1035"/>
                              <a:gd name="T105" fmla="*/ T104 w 715"/>
                              <a:gd name="T106" fmla="+- 0 7096 6878"/>
                              <a:gd name="T107" fmla="*/ 7096 h 715"/>
                              <a:gd name="T108" fmla="+- 0 1688 1035"/>
                              <a:gd name="T109" fmla="*/ T108 w 715"/>
                              <a:gd name="T110" fmla="+- 0 7035 6878"/>
                              <a:gd name="T111" fmla="*/ 7035 h 715"/>
                              <a:gd name="T112" fmla="+- 0 1644 1035"/>
                              <a:gd name="T113" fmla="*/ T112 w 715"/>
                              <a:gd name="T114" fmla="+- 0 6982 6878"/>
                              <a:gd name="T115" fmla="*/ 6982 h 715"/>
                              <a:gd name="T116" fmla="+- 0 1592 1035"/>
                              <a:gd name="T117" fmla="*/ T116 w 715"/>
                              <a:gd name="T118" fmla="+- 0 6939 6878"/>
                              <a:gd name="T119" fmla="*/ 6939 h 715"/>
                              <a:gd name="T120" fmla="+- 0 1531 1035"/>
                              <a:gd name="T121" fmla="*/ T120 w 715"/>
                              <a:gd name="T122" fmla="+- 0 6906 6878"/>
                              <a:gd name="T123" fmla="*/ 6906 h 715"/>
                              <a:gd name="T124" fmla="+- 0 1464 1035"/>
                              <a:gd name="T125" fmla="*/ T124 w 715"/>
                              <a:gd name="T126" fmla="+- 0 6885 6878"/>
                              <a:gd name="T127" fmla="*/ 6885 h 715"/>
                              <a:gd name="T128" fmla="+- 0 1392 1035"/>
                              <a:gd name="T129" fmla="*/ T128 w 715"/>
                              <a:gd name="T130" fmla="+- 0 6878 6878"/>
                              <a:gd name="T131" fmla="*/ 6878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72"/>
                        <wps:cNvSpPr>
                          <a:spLocks/>
                        </wps:cNvSpPr>
                        <wps:spPr bwMode="auto">
                          <a:xfrm>
                            <a:off x="1092" y="6934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6935 6935"/>
                              <a:gd name="T3" fmla="*/ 6935 h 600"/>
                              <a:gd name="T4" fmla="+- 0 1323 1092"/>
                              <a:gd name="T5" fmla="*/ T4 w 600"/>
                              <a:gd name="T6" fmla="+- 0 6943 6935"/>
                              <a:gd name="T7" fmla="*/ 6943 h 600"/>
                              <a:gd name="T8" fmla="+- 0 1260 1092"/>
                              <a:gd name="T9" fmla="*/ T8 w 600"/>
                              <a:gd name="T10" fmla="+- 0 6965 6935"/>
                              <a:gd name="T11" fmla="*/ 6965 h 600"/>
                              <a:gd name="T12" fmla="+- 0 1204 1092"/>
                              <a:gd name="T13" fmla="*/ T12 w 600"/>
                              <a:gd name="T14" fmla="+- 0 7001 6935"/>
                              <a:gd name="T15" fmla="*/ 7001 h 600"/>
                              <a:gd name="T16" fmla="+- 0 1158 1092"/>
                              <a:gd name="T17" fmla="*/ T16 w 600"/>
                              <a:gd name="T18" fmla="+- 0 7047 6935"/>
                              <a:gd name="T19" fmla="*/ 7047 h 600"/>
                              <a:gd name="T20" fmla="+- 0 1123 1092"/>
                              <a:gd name="T21" fmla="*/ T20 w 600"/>
                              <a:gd name="T22" fmla="+- 0 7103 6935"/>
                              <a:gd name="T23" fmla="*/ 7103 h 600"/>
                              <a:gd name="T24" fmla="+- 0 1100 1092"/>
                              <a:gd name="T25" fmla="*/ T24 w 600"/>
                              <a:gd name="T26" fmla="+- 0 7166 6935"/>
                              <a:gd name="T27" fmla="*/ 7166 h 600"/>
                              <a:gd name="T28" fmla="+- 0 1092 1092"/>
                              <a:gd name="T29" fmla="*/ T28 w 600"/>
                              <a:gd name="T30" fmla="+- 0 7235 6935"/>
                              <a:gd name="T31" fmla="*/ 7235 h 600"/>
                              <a:gd name="T32" fmla="+- 0 1100 1092"/>
                              <a:gd name="T33" fmla="*/ T32 w 600"/>
                              <a:gd name="T34" fmla="+- 0 7303 6935"/>
                              <a:gd name="T35" fmla="*/ 7303 h 600"/>
                              <a:gd name="T36" fmla="+- 0 1123 1092"/>
                              <a:gd name="T37" fmla="*/ T36 w 600"/>
                              <a:gd name="T38" fmla="+- 0 7366 6935"/>
                              <a:gd name="T39" fmla="*/ 7366 h 600"/>
                              <a:gd name="T40" fmla="+- 0 1158 1092"/>
                              <a:gd name="T41" fmla="*/ T40 w 600"/>
                              <a:gd name="T42" fmla="+- 0 7422 6935"/>
                              <a:gd name="T43" fmla="*/ 7422 h 600"/>
                              <a:gd name="T44" fmla="+- 0 1204 1092"/>
                              <a:gd name="T45" fmla="*/ T44 w 600"/>
                              <a:gd name="T46" fmla="+- 0 7469 6935"/>
                              <a:gd name="T47" fmla="*/ 7469 h 600"/>
                              <a:gd name="T48" fmla="+- 0 1260 1092"/>
                              <a:gd name="T49" fmla="*/ T48 w 600"/>
                              <a:gd name="T50" fmla="+- 0 7504 6935"/>
                              <a:gd name="T51" fmla="*/ 7504 h 600"/>
                              <a:gd name="T52" fmla="+- 0 1323 1092"/>
                              <a:gd name="T53" fmla="*/ T52 w 600"/>
                              <a:gd name="T54" fmla="+- 0 7526 6935"/>
                              <a:gd name="T55" fmla="*/ 7526 h 600"/>
                              <a:gd name="T56" fmla="+- 0 1392 1092"/>
                              <a:gd name="T57" fmla="*/ T56 w 600"/>
                              <a:gd name="T58" fmla="+- 0 7534 6935"/>
                              <a:gd name="T59" fmla="*/ 7534 h 600"/>
                              <a:gd name="T60" fmla="+- 0 1461 1092"/>
                              <a:gd name="T61" fmla="*/ T60 w 600"/>
                              <a:gd name="T62" fmla="+- 0 7526 6935"/>
                              <a:gd name="T63" fmla="*/ 7526 h 600"/>
                              <a:gd name="T64" fmla="+- 0 1524 1092"/>
                              <a:gd name="T65" fmla="*/ T64 w 600"/>
                              <a:gd name="T66" fmla="+- 0 7504 6935"/>
                              <a:gd name="T67" fmla="*/ 7504 h 600"/>
                              <a:gd name="T68" fmla="+- 0 1579 1092"/>
                              <a:gd name="T69" fmla="*/ T68 w 600"/>
                              <a:gd name="T70" fmla="+- 0 7469 6935"/>
                              <a:gd name="T71" fmla="*/ 7469 h 600"/>
                              <a:gd name="T72" fmla="+- 0 1626 1092"/>
                              <a:gd name="T73" fmla="*/ T72 w 600"/>
                              <a:gd name="T74" fmla="+- 0 7422 6935"/>
                              <a:gd name="T75" fmla="*/ 7422 h 600"/>
                              <a:gd name="T76" fmla="+- 0 1661 1092"/>
                              <a:gd name="T77" fmla="*/ T76 w 600"/>
                              <a:gd name="T78" fmla="+- 0 7366 6935"/>
                              <a:gd name="T79" fmla="*/ 7366 h 600"/>
                              <a:gd name="T80" fmla="+- 0 1684 1092"/>
                              <a:gd name="T81" fmla="*/ T80 w 600"/>
                              <a:gd name="T82" fmla="+- 0 7303 6935"/>
                              <a:gd name="T83" fmla="*/ 7303 h 600"/>
                              <a:gd name="T84" fmla="+- 0 1692 1092"/>
                              <a:gd name="T85" fmla="*/ T84 w 600"/>
                              <a:gd name="T86" fmla="+- 0 7235 6935"/>
                              <a:gd name="T87" fmla="*/ 7235 h 600"/>
                              <a:gd name="T88" fmla="+- 0 1684 1092"/>
                              <a:gd name="T89" fmla="*/ T88 w 600"/>
                              <a:gd name="T90" fmla="+- 0 7166 6935"/>
                              <a:gd name="T91" fmla="*/ 7166 h 600"/>
                              <a:gd name="T92" fmla="+- 0 1661 1092"/>
                              <a:gd name="T93" fmla="*/ T92 w 600"/>
                              <a:gd name="T94" fmla="+- 0 7103 6935"/>
                              <a:gd name="T95" fmla="*/ 7103 h 600"/>
                              <a:gd name="T96" fmla="+- 0 1626 1092"/>
                              <a:gd name="T97" fmla="*/ T96 w 600"/>
                              <a:gd name="T98" fmla="+- 0 7047 6935"/>
                              <a:gd name="T99" fmla="*/ 7047 h 600"/>
                              <a:gd name="T100" fmla="+- 0 1579 1092"/>
                              <a:gd name="T101" fmla="*/ T100 w 600"/>
                              <a:gd name="T102" fmla="+- 0 7001 6935"/>
                              <a:gd name="T103" fmla="*/ 7001 h 600"/>
                              <a:gd name="T104" fmla="+- 0 1524 1092"/>
                              <a:gd name="T105" fmla="*/ T104 w 600"/>
                              <a:gd name="T106" fmla="+- 0 6965 6935"/>
                              <a:gd name="T107" fmla="*/ 6965 h 600"/>
                              <a:gd name="T108" fmla="+- 0 1461 1092"/>
                              <a:gd name="T109" fmla="*/ T108 w 600"/>
                              <a:gd name="T110" fmla="+- 0 6943 6935"/>
                              <a:gd name="T111" fmla="*/ 6943 h 600"/>
                              <a:gd name="T112" fmla="+- 0 1392 1092"/>
                              <a:gd name="T113" fmla="*/ T112 w 600"/>
                              <a:gd name="T114" fmla="+- 0 6935 6935"/>
                              <a:gd name="T115" fmla="*/ 693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71"/>
                        <wps:cNvSpPr>
                          <a:spLocks/>
                        </wps:cNvSpPr>
                        <wps:spPr bwMode="auto">
                          <a:xfrm>
                            <a:off x="1034" y="7790"/>
                            <a:ext cx="766" cy="766"/>
                          </a:xfrm>
                          <a:custGeom>
                            <a:avLst/>
                            <a:gdLst>
                              <a:gd name="T0" fmla="+- 0 1417 1035"/>
                              <a:gd name="T1" fmla="*/ T0 w 766"/>
                              <a:gd name="T2" fmla="+- 0 7790 7790"/>
                              <a:gd name="T3" fmla="*/ 7790 h 766"/>
                              <a:gd name="T4" fmla="+- 0 1340 1035"/>
                              <a:gd name="T5" fmla="*/ T4 w 766"/>
                              <a:gd name="T6" fmla="+- 0 7798 7790"/>
                              <a:gd name="T7" fmla="*/ 7798 h 766"/>
                              <a:gd name="T8" fmla="+- 0 1268 1035"/>
                              <a:gd name="T9" fmla="*/ T8 w 766"/>
                              <a:gd name="T10" fmla="+- 0 7820 7790"/>
                              <a:gd name="T11" fmla="*/ 7820 h 766"/>
                              <a:gd name="T12" fmla="+- 0 1203 1035"/>
                              <a:gd name="T13" fmla="*/ T12 w 766"/>
                              <a:gd name="T14" fmla="+- 0 7856 7790"/>
                              <a:gd name="T15" fmla="*/ 7856 h 766"/>
                              <a:gd name="T16" fmla="+- 0 1147 1035"/>
                              <a:gd name="T17" fmla="*/ T16 w 766"/>
                              <a:gd name="T18" fmla="+- 0 7902 7790"/>
                              <a:gd name="T19" fmla="*/ 7902 h 766"/>
                              <a:gd name="T20" fmla="+- 0 1100 1035"/>
                              <a:gd name="T21" fmla="*/ T20 w 766"/>
                              <a:gd name="T22" fmla="+- 0 7959 7790"/>
                              <a:gd name="T23" fmla="*/ 7959 h 766"/>
                              <a:gd name="T24" fmla="+- 0 1065 1035"/>
                              <a:gd name="T25" fmla="*/ T24 w 766"/>
                              <a:gd name="T26" fmla="+- 0 8024 7790"/>
                              <a:gd name="T27" fmla="*/ 8024 h 766"/>
                              <a:gd name="T28" fmla="+- 0 1042 1035"/>
                              <a:gd name="T29" fmla="*/ T28 w 766"/>
                              <a:gd name="T30" fmla="+- 0 8096 7790"/>
                              <a:gd name="T31" fmla="*/ 8096 h 766"/>
                              <a:gd name="T32" fmla="+- 0 1035 1035"/>
                              <a:gd name="T33" fmla="*/ T32 w 766"/>
                              <a:gd name="T34" fmla="+- 0 8173 7790"/>
                              <a:gd name="T35" fmla="*/ 8173 h 766"/>
                              <a:gd name="T36" fmla="+- 0 1042 1035"/>
                              <a:gd name="T37" fmla="*/ T36 w 766"/>
                              <a:gd name="T38" fmla="+- 0 8250 7790"/>
                              <a:gd name="T39" fmla="*/ 8250 h 766"/>
                              <a:gd name="T40" fmla="+- 0 1065 1035"/>
                              <a:gd name="T41" fmla="*/ T40 w 766"/>
                              <a:gd name="T42" fmla="+- 0 8322 7790"/>
                              <a:gd name="T43" fmla="*/ 8322 h 766"/>
                              <a:gd name="T44" fmla="+- 0 1100 1035"/>
                              <a:gd name="T45" fmla="*/ T44 w 766"/>
                              <a:gd name="T46" fmla="+- 0 8387 7790"/>
                              <a:gd name="T47" fmla="*/ 8387 h 766"/>
                              <a:gd name="T48" fmla="+- 0 1147 1035"/>
                              <a:gd name="T49" fmla="*/ T48 w 766"/>
                              <a:gd name="T50" fmla="+- 0 8443 7790"/>
                              <a:gd name="T51" fmla="*/ 8443 h 766"/>
                              <a:gd name="T52" fmla="+- 0 1203 1035"/>
                              <a:gd name="T53" fmla="*/ T52 w 766"/>
                              <a:gd name="T54" fmla="+- 0 8490 7790"/>
                              <a:gd name="T55" fmla="*/ 8490 h 766"/>
                              <a:gd name="T56" fmla="+- 0 1268 1035"/>
                              <a:gd name="T57" fmla="*/ T56 w 766"/>
                              <a:gd name="T58" fmla="+- 0 8525 7790"/>
                              <a:gd name="T59" fmla="*/ 8525 h 766"/>
                              <a:gd name="T60" fmla="+- 0 1340 1035"/>
                              <a:gd name="T61" fmla="*/ T60 w 766"/>
                              <a:gd name="T62" fmla="+- 0 8548 7790"/>
                              <a:gd name="T63" fmla="*/ 8548 h 766"/>
                              <a:gd name="T64" fmla="+- 0 1417 1035"/>
                              <a:gd name="T65" fmla="*/ T64 w 766"/>
                              <a:gd name="T66" fmla="+- 0 8556 7790"/>
                              <a:gd name="T67" fmla="*/ 8556 h 766"/>
                              <a:gd name="T68" fmla="+- 0 1494 1035"/>
                              <a:gd name="T69" fmla="*/ T68 w 766"/>
                              <a:gd name="T70" fmla="+- 0 8548 7790"/>
                              <a:gd name="T71" fmla="*/ 8548 h 766"/>
                              <a:gd name="T72" fmla="+- 0 1566 1035"/>
                              <a:gd name="T73" fmla="*/ T72 w 766"/>
                              <a:gd name="T74" fmla="+- 0 8525 7790"/>
                              <a:gd name="T75" fmla="*/ 8525 h 766"/>
                              <a:gd name="T76" fmla="+- 0 1631 1035"/>
                              <a:gd name="T77" fmla="*/ T76 w 766"/>
                              <a:gd name="T78" fmla="+- 0 8490 7790"/>
                              <a:gd name="T79" fmla="*/ 8490 h 766"/>
                              <a:gd name="T80" fmla="+- 0 1688 1035"/>
                              <a:gd name="T81" fmla="*/ T80 w 766"/>
                              <a:gd name="T82" fmla="+- 0 8443 7790"/>
                              <a:gd name="T83" fmla="*/ 8443 h 766"/>
                              <a:gd name="T84" fmla="+- 0 1735 1035"/>
                              <a:gd name="T85" fmla="*/ T84 w 766"/>
                              <a:gd name="T86" fmla="+- 0 8387 7790"/>
                              <a:gd name="T87" fmla="*/ 8387 h 766"/>
                              <a:gd name="T88" fmla="+- 0 1770 1035"/>
                              <a:gd name="T89" fmla="*/ T88 w 766"/>
                              <a:gd name="T90" fmla="+- 0 8322 7790"/>
                              <a:gd name="T91" fmla="*/ 8322 h 766"/>
                              <a:gd name="T92" fmla="+- 0 1792 1035"/>
                              <a:gd name="T93" fmla="*/ T92 w 766"/>
                              <a:gd name="T94" fmla="+- 0 8250 7790"/>
                              <a:gd name="T95" fmla="*/ 8250 h 766"/>
                              <a:gd name="T96" fmla="+- 0 1800 1035"/>
                              <a:gd name="T97" fmla="*/ T96 w 766"/>
                              <a:gd name="T98" fmla="+- 0 8173 7790"/>
                              <a:gd name="T99" fmla="*/ 8173 h 766"/>
                              <a:gd name="T100" fmla="+- 0 1792 1035"/>
                              <a:gd name="T101" fmla="*/ T100 w 766"/>
                              <a:gd name="T102" fmla="+- 0 8096 7790"/>
                              <a:gd name="T103" fmla="*/ 8096 h 766"/>
                              <a:gd name="T104" fmla="+- 0 1770 1035"/>
                              <a:gd name="T105" fmla="*/ T104 w 766"/>
                              <a:gd name="T106" fmla="+- 0 8024 7790"/>
                              <a:gd name="T107" fmla="*/ 8024 h 766"/>
                              <a:gd name="T108" fmla="+- 0 1735 1035"/>
                              <a:gd name="T109" fmla="*/ T108 w 766"/>
                              <a:gd name="T110" fmla="+- 0 7959 7790"/>
                              <a:gd name="T111" fmla="*/ 7959 h 766"/>
                              <a:gd name="T112" fmla="+- 0 1688 1035"/>
                              <a:gd name="T113" fmla="*/ T112 w 766"/>
                              <a:gd name="T114" fmla="+- 0 7902 7790"/>
                              <a:gd name="T115" fmla="*/ 7902 h 766"/>
                              <a:gd name="T116" fmla="+- 0 1631 1035"/>
                              <a:gd name="T117" fmla="*/ T116 w 766"/>
                              <a:gd name="T118" fmla="+- 0 7856 7790"/>
                              <a:gd name="T119" fmla="*/ 7856 h 766"/>
                              <a:gd name="T120" fmla="+- 0 1566 1035"/>
                              <a:gd name="T121" fmla="*/ T120 w 766"/>
                              <a:gd name="T122" fmla="+- 0 7820 7790"/>
                              <a:gd name="T123" fmla="*/ 7820 h 766"/>
                              <a:gd name="T124" fmla="+- 0 1494 1035"/>
                              <a:gd name="T125" fmla="*/ T124 w 766"/>
                              <a:gd name="T126" fmla="+- 0 7798 7790"/>
                              <a:gd name="T127" fmla="*/ 7798 h 766"/>
                              <a:gd name="T128" fmla="+- 0 1417 1035"/>
                              <a:gd name="T129" fmla="*/ T128 w 766"/>
                              <a:gd name="T130" fmla="+- 0 7790 7790"/>
                              <a:gd name="T131" fmla="*/ 779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6">
                                <a:moveTo>
                                  <a:pt x="382" y="0"/>
                                </a:moveTo>
                                <a:lnTo>
                                  <a:pt x="305" y="8"/>
                                </a:lnTo>
                                <a:lnTo>
                                  <a:pt x="233" y="30"/>
                                </a:lnTo>
                                <a:lnTo>
                                  <a:pt x="168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7" y="306"/>
                                </a:lnTo>
                                <a:lnTo>
                                  <a:pt x="0" y="383"/>
                                </a:lnTo>
                                <a:lnTo>
                                  <a:pt x="7" y="460"/>
                                </a:lnTo>
                                <a:lnTo>
                                  <a:pt x="30" y="532"/>
                                </a:lnTo>
                                <a:lnTo>
                                  <a:pt x="65" y="597"/>
                                </a:lnTo>
                                <a:lnTo>
                                  <a:pt x="112" y="653"/>
                                </a:lnTo>
                                <a:lnTo>
                                  <a:pt x="168" y="700"/>
                                </a:lnTo>
                                <a:lnTo>
                                  <a:pt x="233" y="735"/>
                                </a:lnTo>
                                <a:lnTo>
                                  <a:pt x="305" y="758"/>
                                </a:lnTo>
                                <a:lnTo>
                                  <a:pt x="382" y="766"/>
                                </a:lnTo>
                                <a:lnTo>
                                  <a:pt x="459" y="758"/>
                                </a:lnTo>
                                <a:lnTo>
                                  <a:pt x="531" y="735"/>
                                </a:lnTo>
                                <a:lnTo>
                                  <a:pt x="596" y="700"/>
                                </a:lnTo>
                                <a:lnTo>
                                  <a:pt x="653" y="653"/>
                                </a:lnTo>
                                <a:lnTo>
                                  <a:pt x="700" y="597"/>
                                </a:lnTo>
                                <a:lnTo>
                                  <a:pt x="735" y="532"/>
                                </a:lnTo>
                                <a:lnTo>
                                  <a:pt x="757" y="460"/>
                                </a:lnTo>
                                <a:lnTo>
                                  <a:pt x="765" y="383"/>
                                </a:lnTo>
                                <a:lnTo>
                                  <a:pt x="757" y="306"/>
                                </a:lnTo>
                                <a:lnTo>
                                  <a:pt x="735" y="234"/>
                                </a:lnTo>
                                <a:lnTo>
                                  <a:pt x="700" y="169"/>
                                </a:lnTo>
                                <a:lnTo>
                                  <a:pt x="653" y="112"/>
                                </a:lnTo>
                                <a:lnTo>
                                  <a:pt x="596" y="66"/>
                                </a:lnTo>
                                <a:lnTo>
                                  <a:pt x="531" y="30"/>
                                </a:lnTo>
                                <a:lnTo>
                                  <a:pt x="459" y="8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470"/>
                        <wps:cNvSpPr>
                          <a:spLocks/>
                        </wps:cNvSpPr>
                        <wps:spPr bwMode="auto">
                          <a:xfrm>
                            <a:off x="1096" y="7851"/>
                            <a:ext cx="643" cy="643"/>
                          </a:xfrm>
                          <a:custGeom>
                            <a:avLst/>
                            <a:gdLst>
                              <a:gd name="T0" fmla="+- 0 1417 1096"/>
                              <a:gd name="T1" fmla="*/ T0 w 643"/>
                              <a:gd name="T2" fmla="+- 0 7852 7852"/>
                              <a:gd name="T3" fmla="*/ 7852 h 643"/>
                              <a:gd name="T4" fmla="+- 0 1344 1096"/>
                              <a:gd name="T5" fmla="*/ T4 w 643"/>
                              <a:gd name="T6" fmla="+- 0 7860 7852"/>
                              <a:gd name="T7" fmla="*/ 7860 h 643"/>
                              <a:gd name="T8" fmla="+- 0 1276 1096"/>
                              <a:gd name="T9" fmla="*/ T8 w 643"/>
                              <a:gd name="T10" fmla="+- 0 7884 7852"/>
                              <a:gd name="T11" fmla="*/ 7884 h 643"/>
                              <a:gd name="T12" fmla="+- 0 1217 1096"/>
                              <a:gd name="T13" fmla="*/ T12 w 643"/>
                              <a:gd name="T14" fmla="+- 0 7922 7852"/>
                              <a:gd name="T15" fmla="*/ 7922 h 643"/>
                              <a:gd name="T16" fmla="+- 0 1167 1096"/>
                              <a:gd name="T17" fmla="*/ T16 w 643"/>
                              <a:gd name="T18" fmla="+- 0 7972 7852"/>
                              <a:gd name="T19" fmla="*/ 7972 h 643"/>
                              <a:gd name="T20" fmla="+- 0 1129 1096"/>
                              <a:gd name="T21" fmla="*/ T20 w 643"/>
                              <a:gd name="T22" fmla="+- 0 8032 7852"/>
                              <a:gd name="T23" fmla="*/ 8032 h 643"/>
                              <a:gd name="T24" fmla="+- 0 1105 1096"/>
                              <a:gd name="T25" fmla="*/ T24 w 643"/>
                              <a:gd name="T26" fmla="+- 0 8099 7852"/>
                              <a:gd name="T27" fmla="*/ 8099 h 643"/>
                              <a:gd name="T28" fmla="+- 0 1096 1096"/>
                              <a:gd name="T29" fmla="*/ T28 w 643"/>
                              <a:gd name="T30" fmla="+- 0 8173 7852"/>
                              <a:gd name="T31" fmla="*/ 8173 h 643"/>
                              <a:gd name="T32" fmla="+- 0 1105 1096"/>
                              <a:gd name="T33" fmla="*/ T32 w 643"/>
                              <a:gd name="T34" fmla="+- 0 8247 7852"/>
                              <a:gd name="T35" fmla="*/ 8247 h 643"/>
                              <a:gd name="T36" fmla="+- 0 1129 1096"/>
                              <a:gd name="T37" fmla="*/ T36 w 643"/>
                              <a:gd name="T38" fmla="+- 0 8314 7852"/>
                              <a:gd name="T39" fmla="*/ 8314 h 643"/>
                              <a:gd name="T40" fmla="+- 0 1167 1096"/>
                              <a:gd name="T41" fmla="*/ T40 w 643"/>
                              <a:gd name="T42" fmla="+- 0 8374 7852"/>
                              <a:gd name="T43" fmla="*/ 8374 h 643"/>
                              <a:gd name="T44" fmla="+- 0 1217 1096"/>
                              <a:gd name="T45" fmla="*/ T44 w 643"/>
                              <a:gd name="T46" fmla="+- 0 8423 7852"/>
                              <a:gd name="T47" fmla="*/ 8423 h 643"/>
                              <a:gd name="T48" fmla="+- 0 1276 1096"/>
                              <a:gd name="T49" fmla="*/ T48 w 643"/>
                              <a:gd name="T50" fmla="+- 0 8461 7852"/>
                              <a:gd name="T51" fmla="*/ 8461 h 643"/>
                              <a:gd name="T52" fmla="+- 0 1344 1096"/>
                              <a:gd name="T53" fmla="*/ T52 w 643"/>
                              <a:gd name="T54" fmla="+- 0 8486 7852"/>
                              <a:gd name="T55" fmla="*/ 8486 h 643"/>
                              <a:gd name="T56" fmla="+- 0 1417 1096"/>
                              <a:gd name="T57" fmla="*/ T56 w 643"/>
                              <a:gd name="T58" fmla="+- 0 8494 7852"/>
                              <a:gd name="T59" fmla="*/ 8494 h 643"/>
                              <a:gd name="T60" fmla="+- 0 1491 1096"/>
                              <a:gd name="T61" fmla="*/ T60 w 643"/>
                              <a:gd name="T62" fmla="+- 0 8486 7852"/>
                              <a:gd name="T63" fmla="*/ 8486 h 643"/>
                              <a:gd name="T64" fmla="+- 0 1559 1096"/>
                              <a:gd name="T65" fmla="*/ T64 w 643"/>
                              <a:gd name="T66" fmla="+- 0 8461 7852"/>
                              <a:gd name="T67" fmla="*/ 8461 h 643"/>
                              <a:gd name="T68" fmla="+- 0 1618 1096"/>
                              <a:gd name="T69" fmla="*/ T68 w 643"/>
                              <a:gd name="T70" fmla="+- 0 8423 7852"/>
                              <a:gd name="T71" fmla="*/ 8423 h 643"/>
                              <a:gd name="T72" fmla="+- 0 1668 1096"/>
                              <a:gd name="T73" fmla="*/ T72 w 643"/>
                              <a:gd name="T74" fmla="+- 0 8374 7852"/>
                              <a:gd name="T75" fmla="*/ 8374 h 643"/>
                              <a:gd name="T76" fmla="+- 0 1706 1096"/>
                              <a:gd name="T77" fmla="*/ T76 w 643"/>
                              <a:gd name="T78" fmla="+- 0 8314 7852"/>
                              <a:gd name="T79" fmla="*/ 8314 h 643"/>
                              <a:gd name="T80" fmla="+- 0 1730 1096"/>
                              <a:gd name="T81" fmla="*/ T80 w 643"/>
                              <a:gd name="T82" fmla="+- 0 8247 7852"/>
                              <a:gd name="T83" fmla="*/ 8247 h 643"/>
                              <a:gd name="T84" fmla="+- 0 1738 1096"/>
                              <a:gd name="T85" fmla="*/ T84 w 643"/>
                              <a:gd name="T86" fmla="+- 0 8173 7852"/>
                              <a:gd name="T87" fmla="*/ 8173 h 643"/>
                              <a:gd name="T88" fmla="+- 0 1730 1096"/>
                              <a:gd name="T89" fmla="*/ T88 w 643"/>
                              <a:gd name="T90" fmla="+- 0 8099 7852"/>
                              <a:gd name="T91" fmla="*/ 8099 h 643"/>
                              <a:gd name="T92" fmla="+- 0 1706 1096"/>
                              <a:gd name="T93" fmla="*/ T92 w 643"/>
                              <a:gd name="T94" fmla="+- 0 8032 7852"/>
                              <a:gd name="T95" fmla="*/ 8032 h 643"/>
                              <a:gd name="T96" fmla="+- 0 1668 1096"/>
                              <a:gd name="T97" fmla="*/ T96 w 643"/>
                              <a:gd name="T98" fmla="+- 0 7972 7852"/>
                              <a:gd name="T99" fmla="*/ 7972 h 643"/>
                              <a:gd name="T100" fmla="+- 0 1618 1096"/>
                              <a:gd name="T101" fmla="*/ T100 w 643"/>
                              <a:gd name="T102" fmla="+- 0 7922 7852"/>
                              <a:gd name="T103" fmla="*/ 7922 h 643"/>
                              <a:gd name="T104" fmla="+- 0 1559 1096"/>
                              <a:gd name="T105" fmla="*/ T104 w 643"/>
                              <a:gd name="T106" fmla="+- 0 7884 7852"/>
                              <a:gd name="T107" fmla="*/ 7884 h 643"/>
                              <a:gd name="T108" fmla="+- 0 1491 1096"/>
                              <a:gd name="T109" fmla="*/ T108 w 643"/>
                              <a:gd name="T110" fmla="+- 0 7860 7852"/>
                              <a:gd name="T111" fmla="*/ 7860 h 643"/>
                              <a:gd name="T112" fmla="+- 0 1417 1096"/>
                              <a:gd name="T113" fmla="*/ T112 w 643"/>
                              <a:gd name="T114" fmla="+- 0 7852 7852"/>
                              <a:gd name="T115" fmla="*/ 785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321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3" y="462"/>
                                </a:lnTo>
                                <a:lnTo>
                                  <a:pt x="71" y="522"/>
                                </a:lnTo>
                                <a:lnTo>
                                  <a:pt x="121" y="571"/>
                                </a:lnTo>
                                <a:lnTo>
                                  <a:pt x="180" y="609"/>
                                </a:lnTo>
                                <a:lnTo>
                                  <a:pt x="248" y="634"/>
                                </a:lnTo>
                                <a:lnTo>
                                  <a:pt x="321" y="642"/>
                                </a:lnTo>
                                <a:lnTo>
                                  <a:pt x="395" y="634"/>
                                </a:lnTo>
                                <a:lnTo>
                                  <a:pt x="463" y="609"/>
                                </a:lnTo>
                                <a:lnTo>
                                  <a:pt x="522" y="571"/>
                                </a:lnTo>
                                <a:lnTo>
                                  <a:pt x="572" y="522"/>
                                </a:lnTo>
                                <a:lnTo>
                                  <a:pt x="610" y="462"/>
                                </a:lnTo>
                                <a:lnTo>
                                  <a:pt x="634" y="395"/>
                                </a:lnTo>
                                <a:lnTo>
                                  <a:pt x="642" y="321"/>
                                </a:lnTo>
                                <a:lnTo>
                                  <a:pt x="634" y="247"/>
                                </a:lnTo>
                                <a:lnTo>
                                  <a:pt x="610" y="180"/>
                                </a:lnTo>
                                <a:lnTo>
                                  <a:pt x="572" y="120"/>
                                </a:lnTo>
                                <a:lnTo>
                                  <a:pt x="522" y="70"/>
                                </a:lnTo>
                                <a:lnTo>
                                  <a:pt x="463" y="32"/>
                                </a:lnTo>
                                <a:lnTo>
                                  <a:pt x="395" y="8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AutoShape 469"/>
                        <wps:cNvSpPr>
                          <a:spLocks/>
                        </wps:cNvSpPr>
                        <wps:spPr bwMode="auto">
                          <a:xfrm>
                            <a:off x="1128" y="8030"/>
                            <a:ext cx="577" cy="222"/>
                          </a:xfrm>
                          <a:custGeom>
                            <a:avLst/>
                            <a:gdLst>
                              <a:gd name="T0" fmla="+- 0 1303 1129"/>
                              <a:gd name="T1" fmla="*/ T0 w 577"/>
                              <a:gd name="T2" fmla="+- 0 8043 8030"/>
                              <a:gd name="T3" fmla="*/ 8043 h 222"/>
                              <a:gd name="T4" fmla="+- 0 1233 1129"/>
                              <a:gd name="T5" fmla="*/ T4 w 577"/>
                              <a:gd name="T6" fmla="+- 0 8066 8030"/>
                              <a:gd name="T7" fmla="*/ 8066 h 222"/>
                              <a:gd name="T8" fmla="+- 0 1178 1129"/>
                              <a:gd name="T9" fmla="*/ T8 w 577"/>
                              <a:gd name="T10" fmla="+- 0 8099 8030"/>
                              <a:gd name="T11" fmla="*/ 8099 h 222"/>
                              <a:gd name="T12" fmla="+- 0 1142 1129"/>
                              <a:gd name="T13" fmla="*/ T12 w 577"/>
                              <a:gd name="T14" fmla="+- 0 8139 8030"/>
                              <a:gd name="T15" fmla="*/ 8139 h 222"/>
                              <a:gd name="T16" fmla="+- 0 1129 1129"/>
                              <a:gd name="T17" fmla="*/ T16 w 577"/>
                              <a:gd name="T18" fmla="+- 0 8184 8030"/>
                              <a:gd name="T19" fmla="*/ 8184 h 222"/>
                              <a:gd name="T20" fmla="+- 0 1144 1129"/>
                              <a:gd name="T21" fmla="*/ T20 w 577"/>
                              <a:gd name="T22" fmla="+- 0 8224 8030"/>
                              <a:gd name="T23" fmla="*/ 8224 h 222"/>
                              <a:gd name="T24" fmla="+- 0 1185 1129"/>
                              <a:gd name="T25" fmla="*/ T24 w 577"/>
                              <a:gd name="T26" fmla="+- 0 8244 8030"/>
                              <a:gd name="T27" fmla="*/ 8244 h 222"/>
                              <a:gd name="T28" fmla="+- 0 1247 1129"/>
                              <a:gd name="T29" fmla="*/ T28 w 577"/>
                              <a:gd name="T30" fmla="+- 0 8252 8030"/>
                              <a:gd name="T31" fmla="*/ 8252 h 222"/>
                              <a:gd name="T32" fmla="+- 0 1326 1129"/>
                              <a:gd name="T33" fmla="*/ T32 w 577"/>
                              <a:gd name="T34" fmla="+- 0 8252 8030"/>
                              <a:gd name="T35" fmla="*/ 8252 h 222"/>
                              <a:gd name="T36" fmla="+- 0 1417 1129"/>
                              <a:gd name="T37" fmla="*/ T36 w 577"/>
                              <a:gd name="T38" fmla="+- 0 8250 8030"/>
                              <a:gd name="T39" fmla="*/ 8250 h 222"/>
                              <a:gd name="T40" fmla="+- 0 1598 1129"/>
                              <a:gd name="T41" fmla="*/ T40 w 577"/>
                              <a:gd name="T42" fmla="+- 0 8250 8030"/>
                              <a:gd name="T43" fmla="*/ 8250 h 222"/>
                              <a:gd name="T44" fmla="+- 0 1650 1129"/>
                              <a:gd name="T45" fmla="*/ T44 w 577"/>
                              <a:gd name="T46" fmla="+- 0 8244 8030"/>
                              <a:gd name="T47" fmla="*/ 8244 h 222"/>
                              <a:gd name="T48" fmla="+- 0 1691 1129"/>
                              <a:gd name="T49" fmla="*/ T48 w 577"/>
                              <a:gd name="T50" fmla="+- 0 8224 8030"/>
                              <a:gd name="T51" fmla="*/ 8224 h 222"/>
                              <a:gd name="T52" fmla="+- 0 1706 1129"/>
                              <a:gd name="T53" fmla="*/ T52 w 577"/>
                              <a:gd name="T54" fmla="+- 0 8184 8030"/>
                              <a:gd name="T55" fmla="*/ 8184 h 222"/>
                              <a:gd name="T56" fmla="+- 0 1694 1129"/>
                              <a:gd name="T57" fmla="*/ T56 w 577"/>
                              <a:gd name="T58" fmla="+- 0 8141 8030"/>
                              <a:gd name="T59" fmla="*/ 8141 h 222"/>
                              <a:gd name="T60" fmla="+- 0 1683 1129"/>
                              <a:gd name="T61" fmla="*/ T60 w 577"/>
                              <a:gd name="T62" fmla="+- 0 8128 8030"/>
                              <a:gd name="T63" fmla="*/ 8128 h 222"/>
                              <a:gd name="T64" fmla="+- 0 1278 1129"/>
                              <a:gd name="T65" fmla="*/ T64 w 577"/>
                              <a:gd name="T66" fmla="+- 0 8128 8030"/>
                              <a:gd name="T67" fmla="*/ 8128 h 222"/>
                              <a:gd name="T68" fmla="+- 0 1263 1129"/>
                              <a:gd name="T69" fmla="*/ T68 w 577"/>
                              <a:gd name="T70" fmla="+- 0 8118 8030"/>
                              <a:gd name="T71" fmla="*/ 8118 h 222"/>
                              <a:gd name="T72" fmla="+- 0 1261 1129"/>
                              <a:gd name="T73" fmla="*/ T72 w 577"/>
                              <a:gd name="T74" fmla="+- 0 8108 8030"/>
                              <a:gd name="T75" fmla="*/ 8108 h 222"/>
                              <a:gd name="T76" fmla="+- 0 1303 1129"/>
                              <a:gd name="T77" fmla="*/ T76 w 577"/>
                              <a:gd name="T78" fmla="+- 0 8043 8030"/>
                              <a:gd name="T79" fmla="*/ 8043 h 222"/>
                              <a:gd name="T80" fmla="+- 0 1598 1129"/>
                              <a:gd name="T81" fmla="*/ T80 w 577"/>
                              <a:gd name="T82" fmla="+- 0 8250 8030"/>
                              <a:gd name="T83" fmla="*/ 8250 h 222"/>
                              <a:gd name="T84" fmla="+- 0 1417 1129"/>
                              <a:gd name="T85" fmla="*/ T84 w 577"/>
                              <a:gd name="T86" fmla="+- 0 8250 8030"/>
                              <a:gd name="T87" fmla="*/ 8250 h 222"/>
                              <a:gd name="T88" fmla="+- 0 1508 1129"/>
                              <a:gd name="T89" fmla="*/ T88 w 577"/>
                              <a:gd name="T90" fmla="+- 0 8252 8030"/>
                              <a:gd name="T91" fmla="*/ 8252 h 222"/>
                              <a:gd name="T92" fmla="+- 0 1508 1129"/>
                              <a:gd name="T93" fmla="*/ T92 w 577"/>
                              <a:gd name="T94" fmla="+- 0 8252 8030"/>
                              <a:gd name="T95" fmla="*/ 8252 h 222"/>
                              <a:gd name="T96" fmla="+- 0 1588 1129"/>
                              <a:gd name="T97" fmla="*/ T96 w 577"/>
                              <a:gd name="T98" fmla="+- 0 8252 8030"/>
                              <a:gd name="T99" fmla="*/ 8252 h 222"/>
                              <a:gd name="T100" fmla="+- 0 1598 1129"/>
                              <a:gd name="T101" fmla="*/ T100 w 577"/>
                              <a:gd name="T102" fmla="+- 0 8250 8030"/>
                              <a:gd name="T103" fmla="*/ 8250 h 222"/>
                              <a:gd name="T104" fmla="+- 0 1381 1129"/>
                              <a:gd name="T105" fmla="*/ T104 w 577"/>
                              <a:gd name="T106" fmla="+- 0 8031 8030"/>
                              <a:gd name="T107" fmla="*/ 8031 h 222"/>
                              <a:gd name="T108" fmla="+- 0 1369 1129"/>
                              <a:gd name="T109" fmla="*/ T108 w 577"/>
                              <a:gd name="T110" fmla="+- 0 8032 8030"/>
                              <a:gd name="T111" fmla="*/ 8032 h 222"/>
                              <a:gd name="T112" fmla="+- 0 1358 1129"/>
                              <a:gd name="T113" fmla="*/ T112 w 577"/>
                              <a:gd name="T114" fmla="+- 0 8033 8030"/>
                              <a:gd name="T115" fmla="*/ 8033 h 222"/>
                              <a:gd name="T116" fmla="+- 0 1347 1129"/>
                              <a:gd name="T117" fmla="*/ T116 w 577"/>
                              <a:gd name="T118" fmla="+- 0 8035 8030"/>
                              <a:gd name="T119" fmla="*/ 8035 h 222"/>
                              <a:gd name="T120" fmla="+- 0 1288 1129"/>
                              <a:gd name="T121" fmla="*/ T120 w 577"/>
                              <a:gd name="T122" fmla="+- 0 8126 8030"/>
                              <a:gd name="T123" fmla="*/ 8126 h 222"/>
                              <a:gd name="T124" fmla="+- 0 1278 1129"/>
                              <a:gd name="T125" fmla="*/ T124 w 577"/>
                              <a:gd name="T126" fmla="+- 0 8128 8030"/>
                              <a:gd name="T127" fmla="*/ 8128 h 222"/>
                              <a:gd name="T128" fmla="+- 0 1348 1129"/>
                              <a:gd name="T129" fmla="*/ T128 w 577"/>
                              <a:gd name="T130" fmla="+- 0 8128 8030"/>
                              <a:gd name="T131" fmla="*/ 8128 h 222"/>
                              <a:gd name="T132" fmla="+- 0 1333 1129"/>
                              <a:gd name="T133" fmla="*/ T132 w 577"/>
                              <a:gd name="T134" fmla="+- 0 8118 8030"/>
                              <a:gd name="T135" fmla="*/ 8118 h 222"/>
                              <a:gd name="T136" fmla="+- 0 1331 1129"/>
                              <a:gd name="T137" fmla="*/ T136 w 577"/>
                              <a:gd name="T138" fmla="+- 0 8108 8030"/>
                              <a:gd name="T139" fmla="*/ 8108 h 222"/>
                              <a:gd name="T140" fmla="+- 0 1381 1129"/>
                              <a:gd name="T141" fmla="*/ T140 w 577"/>
                              <a:gd name="T142" fmla="+- 0 8031 8030"/>
                              <a:gd name="T143" fmla="*/ 8031 h 222"/>
                              <a:gd name="T144" fmla="+- 0 1420 1129"/>
                              <a:gd name="T145" fmla="*/ T144 w 577"/>
                              <a:gd name="T146" fmla="+- 0 8030 8030"/>
                              <a:gd name="T147" fmla="*/ 8030 h 222"/>
                              <a:gd name="T148" fmla="+- 0 1358 1129"/>
                              <a:gd name="T149" fmla="*/ T148 w 577"/>
                              <a:gd name="T150" fmla="+- 0 8126 8030"/>
                              <a:gd name="T151" fmla="*/ 8126 h 222"/>
                              <a:gd name="T152" fmla="+- 0 1348 1129"/>
                              <a:gd name="T153" fmla="*/ T152 w 577"/>
                              <a:gd name="T154" fmla="+- 0 8128 8030"/>
                              <a:gd name="T155" fmla="*/ 8128 h 222"/>
                              <a:gd name="T156" fmla="+- 0 1418 1129"/>
                              <a:gd name="T157" fmla="*/ T156 w 577"/>
                              <a:gd name="T158" fmla="+- 0 8128 8030"/>
                              <a:gd name="T159" fmla="*/ 8128 h 222"/>
                              <a:gd name="T160" fmla="+- 0 1403 1129"/>
                              <a:gd name="T161" fmla="*/ T160 w 577"/>
                              <a:gd name="T162" fmla="+- 0 8118 8030"/>
                              <a:gd name="T163" fmla="*/ 8118 h 222"/>
                              <a:gd name="T164" fmla="+- 0 1401 1129"/>
                              <a:gd name="T165" fmla="*/ T164 w 577"/>
                              <a:gd name="T166" fmla="+- 0 8108 8030"/>
                              <a:gd name="T167" fmla="*/ 8108 h 222"/>
                              <a:gd name="T168" fmla="+- 0 1451 1129"/>
                              <a:gd name="T169" fmla="*/ T168 w 577"/>
                              <a:gd name="T170" fmla="+- 0 8031 8030"/>
                              <a:gd name="T171" fmla="*/ 8031 h 222"/>
                              <a:gd name="T172" fmla="+- 0 1441 1129"/>
                              <a:gd name="T173" fmla="*/ T172 w 577"/>
                              <a:gd name="T174" fmla="+- 0 8031 8030"/>
                              <a:gd name="T175" fmla="*/ 8031 h 222"/>
                              <a:gd name="T176" fmla="+- 0 1430 1129"/>
                              <a:gd name="T177" fmla="*/ T176 w 577"/>
                              <a:gd name="T178" fmla="+- 0 8030 8030"/>
                              <a:gd name="T179" fmla="*/ 8030 h 222"/>
                              <a:gd name="T180" fmla="+- 0 1420 1129"/>
                              <a:gd name="T181" fmla="*/ T180 w 577"/>
                              <a:gd name="T182" fmla="+- 0 8030 8030"/>
                              <a:gd name="T183" fmla="*/ 8030 h 222"/>
                              <a:gd name="T184" fmla="+- 0 1487 1129"/>
                              <a:gd name="T185" fmla="*/ T184 w 577"/>
                              <a:gd name="T186" fmla="+- 0 8035 8030"/>
                              <a:gd name="T187" fmla="*/ 8035 h 222"/>
                              <a:gd name="T188" fmla="+- 0 1428 1129"/>
                              <a:gd name="T189" fmla="*/ T188 w 577"/>
                              <a:gd name="T190" fmla="+- 0 8126 8030"/>
                              <a:gd name="T191" fmla="*/ 8126 h 222"/>
                              <a:gd name="T192" fmla="+- 0 1418 1129"/>
                              <a:gd name="T193" fmla="*/ T192 w 577"/>
                              <a:gd name="T194" fmla="+- 0 8128 8030"/>
                              <a:gd name="T195" fmla="*/ 8128 h 222"/>
                              <a:gd name="T196" fmla="+- 0 1488 1129"/>
                              <a:gd name="T197" fmla="*/ T196 w 577"/>
                              <a:gd name="T198" fmla="+- 0 8128 8030"/>
                              <a:gd name="T199" fmla="*/ 8128 h 222"/>
                              <a:gd name="T200" fmla="+- 0 1473 1129"/>
                              <a:gd name="T201" fmla="*/ T200 w 577"/>
                              <a:gd name="T202" fmla="+- 0 8118 8030"/>
                              <a:gd name="T203" fmla="*/ 8118 h 222"/>
                              <a:gd name="T204" fmla="+- 0 1471 1129"/>
                              <a:gd name="T205" fmla="*/ T204 w 577"/>
                              <a:gd name="T206" fmla="+- 0 8108 8030"/>
                              <a:gd name="T207" fmla="*/ 8108 h 222"/>
                              <a:gd name="T208" fmla="+- 0 1516 1129"/>
                              <a:gd name="T209" fmla="*/ T208 w 577"/>
                              <a:gd name="T210" fmla="+- 0 8040 8030"/>
                              <a:gd name="T211" fmla="*/ 8040 h 222"/>
                              <a:gd name="T212" fmla="+- 0 1506 1129"/>
                              <a:gd name="T213" fmla="*/ T212 w 577"/>
                              <a:gd name="T214" fmla="+- 0 8038 8030"/>
                              <a:gd name="T215" fmla="*/ 8038 h 222"/>
                              <a:gd name="T216" fmla="+- 0 1497 1129"/>
                              <a:gd name="T217" fmla="*/ T216 w 577"/>
                              <a:gd name="T218" fmla="+- 0 8036 8030"/>
                              <a:gd name="T219" fmla="*/ 8036 h 222"/>
                              <a:gd name="T220" fmla="+- 0 1487 1129"/>
                              <a:gd name="T221" fmla="*/ T220 w 577"/>
                              <a:gd name="T222" fmla="+- 0 8035 8030"/>
                              <a:gd name="T223" fmla="*/ 8035 h 222"/>
                              <a:gd name="T224" fmla="+- 0 1549 1129"/>
                              <a:gd name="T225" fmla="*/ T224 w 577"/>
                              <a:gd name="T226" fmla="+- 0 8047 8030"/>
                              <a:gd name="T227" fmla="*/ 8047 h 222"/>
                              <a:gd name="T228" fmla="+- 0 1498 1129"/>
                              <a:gd name="T229" fmla="*/ T228 w 577"/>
                              <a:gd name="T230" fmla="+- 0 8126 8030"/>
                              <a:gd name="T231" fmla="*/ 8126 h 222"/>
                              <a:gd name="T232" fmla="+- 0 1488 1129"/>
                              <a:gd name="T233" fmla="*/ T232 w 577"/>
                              <a:gd name="T234" fmla="+- 0 8128 8030"/>
                              <a:gd name="T235" fmla="*/ 8128 h 222"/>
                              <a:gd name="T236" fmla="+- 0 1683 1129"/>
                              <a:gd name="T237" fmla="*/ T236 w 577"/>
                              <a:gd name="T238" fmla="+- 0 8128 8030"/>
                              <a:gd name="T239" fmla="*/ 8128 h 222"/>
                              <a:gd name="T240" fmla="+- 0 1662 1129"/>
                              <a:gd name="T241" fmla="*/ T240 w 577"/>
                              <a:gd name="T242" fmla="+- 0 8103 8030"/>
                              <a:gd name="T243" fmla="*/ 8103 h 222"/>
                              <a:gd name="T244" fmla="+- 0 1613 1129"/>
                              <a:gd name="T245" fmla="*/ T244 w 577"/>
                              <a:gd name="T246" fmla="+- 0 8071 8030"/>
                              <a:gd name="T247" fmla="*/ 8071 h 222"/>
                              <a:gd name="T248" fmla="+- 0 1549 1129"/>
                              <a:gd name="T249" fmla="*/ T248 w 577"/>
                              <a:gd name="T250" fmla="+- 0 8047 8030"/>
                              <a:gd name="T251" fmla="*/ 8047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7" h="222">
                                <a:moveTo>
                                  <a:pt x="174" y="13"/>
                                </a:moveTo>
                                <a:lnTo>
                                  <a:pt x="104" y="36"/>
                                </a:lnTo>
                                <a:lnTo>
                                  <a:pt x="49" y="69"/>
                                </a:lnTo>
                                <a:lnTo>
                                  <a:pt x="13" y="109"/>
                                </a:lnTo>
                                <a:lnTo>
                                  <a:pt x="0" y="154"/>
                                </a:lnTo>
                                <a:lnTo>
                                  <a:pt x="15" y="194"/>
                                </a:lnTo>
                                <a:lnTo>
                                  <a:pt x="56" y="214"/>
                                </a:lnTo>
                                <a:lnTo>
                                  <a:pt x="118" y="222"/>
                                </a:lnTo>
                                <a:lnTo>
                                  <a:pt x="197" y="222"/>
                                </a:lnTo>
                                <a:lnTo>
                                  <a:pt x="288" y="220"/>
                                </a:lnTo>
                                <a:lnTo>
                                  <a:pt x="469" y="220"/>
                                </a:lnTo>
                                <a:lnTo>
                                  <a:pt x="521" y="214"/>
                                </a:lnTo>
                                <a:lnTo>
                                  <a:pt x="562" y="194"/>
                                </a:lnTo>
                                <a:lnTo>
                                  <a:pt x="577" y="154"/>
                                </a:lnTo>
                                <a:lnTo>
                                  <a:pt x="565" y="111"/>
                                </a:lnTo>
                                <a:lnTo>
                                  <a:pt x="554" y="98"/>
                                </a:lnTo>
                                <a:lnTo>
                                  <a:pt x="149" y="98"/>
                                </a:lnTo>
                                <a:lnTo>
                                  <a:pt x="134" y="88"/>
                                </a:lnTo>
                                <a:lnTo>
                                  <a:pt x="132" y="78"/>
                                </a:lnTo>
                                <a:lnTo>
                                  <a:pt x="174" y="13"/>
                                </a:lnTo>
                                <a:close/>
                                <a:moveTo>
                                  <a:pt x="469" y="220"/>
                                </a:moveTo>
                                <a:lnTo>
                                  <a:pt x="288" y="220"/>
                                </a:lnTo>
                                <a:lnTo>
                                  <a:pt x="379" y="222"/>
                                </a:lnTo>
                                <a:lnTo>
                                  <a:pt x="459" y="222"/>
                                </a:lnTo>
                                <a:lnTo>
                                  <a:pt x="469" y="220"/>
                                </a:lnTo>
                                <a:close/>
                                <a:moveTo>
                                  <a:pt x="252" y="1"/>
                                </a:moveTo>
                                <a:lnTo>
                                  <a:pt x="240" y="2"/>
                                </a:lnTo>
                                <a:lnTo>
                                  <a:pt x="229" y="3"/>
                                </a:lnTo>
                                <a:lnTo>
                                  <a:pt x="218" y="5"/>
                                </a:lnTo>
                                <a:lnTo>
                                  <a:pt x="159" y="96"/>
                                </a:lnTo>
                                <a:lnTo>
                                  <a:pt x="149" y="98"/>
                                </a:lnTo>
                                <a:lnTo>
                                  <a:pt x="219" y="98"/>
                                </a:lnTo>
                                <a:lnTo>
                                  <a:pt x="204" y="88"/>
                                </a:lnTo>
                                <a:lnTo>
                                  <a:pt x="202" y="78"/>
                                </a:lnTo>
                                <a:lnTo>
                                  <a:pt x="252" y="1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29" y="96"/>
                                </a:lnTo>
                                <a:lnTo>
                                  <a:pt x="219" y="98"/>
                                </a:lnTo>
                                <a:lnTo>
                                  <a:pt x="289" y="98"/>
                                </a:lnTo>
                                <a:lnTo>
                                  <a:pt x="274" y="88"/>
                                </a:lnTo>
                                <a:lnTo>
                                  <a:pt x="272" y="78"/>
                                </a:lnTo>
                                <a:lnTo>
                                  <a:pt x="322" y="1"/>
                                </a:lnTo>
                                <a:lnTo>
                                  <a:pt x="312" y="1"/>
                                </a:lnTo>
                                <a:lnTo>
                                  <a:pt x="301" y="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58" y="5"/>
                                </a:moveTo>
                                <a:lnTo>
                                  <a:pt x="299" y="96"/>
                                </a:lnTo>
                                <a:lnTo>
                                  <a:pt x="289" y="98"/>
                                </a:lnTo>
                                <a:lnTo>
                                  <a:pt x="359" y="98"/>
                                </a:lnTo>
                                <a:lnTo>
                                  <a:pt x="344" y="88"/>
                                </a:lnTo>
                                <a:lnTo>
                                  <a:pt x="342" y="78"/>
                                </a:lnTo>
                                <a:lnTo>
                                  <a:pt x="387" y="10"/>
                                </a:lnTo>
                                <a:lnTo>
                                  <a:pt x="377" y="8"/>
                                </a:lnTo>
                                <a:lnTo>
                                  <a:pt x="368" y="6"/>
                                </a:lnTo>
                                <a:lnTo>
                                  <a:pt x="358" y="5"/>
                                </a:lnTo>
                                <a:close/>
                                <a:moveTo>
                                  <a:pt x="420" y="17"/>
                                </a:moveTo>
                                <a:lnTo>
                                  <a:pt x="369" y="96"/>
                                </a:lnTo>
                                <a:lnTo>
                                  <a:pt x="359" y="98"/>
                                </a:lnTo>
                                <a:lnTo>
                                  <a:pt x="554" y="98"/>
                                </a:lnTo>
                                <a:lnTo>
                                  <a:pt x="533" y="73"/>
                                </a:lnTo>
                                <a:lnTo>
                                  <a:pt x="484" y="41"/>
                                </a:lnTo>
                                <a:lnTo>
                                  <a:pt x="42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2079"/>
                            <a:ext cx="47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562" w:lineRule="exact"/>
                                <w:rPr>
                                  <w:rFonts w:ascii="Century Goth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w w:val="104"/>
                                  <w:sz w:val="4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2551"/>
                            <a:ext cx="26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04" w:lineRule="exact"/>
                                <w:rPr>
                                  <w:rFonts w:ascii="Century Gothic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sz w:val="9"/>
                                </w:rPr>
                                <w:t>MAIN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3515"/>
                            <a:ext cx="35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sz w:val="9"/>
                                </w:rPr>
                                <w:t>VEGGIE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3042"/>
                            <a:ext cx="34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w w:val="101"/>
                                  <w:sz w:val="4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4478"/>
                            <a:ext cx="29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spacing w:val="-4"/>
                                  <w:w w:val="110"/>
                                  <w:sz w:val="9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006"/>
                            <a:ext cx="3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w w:val="105"/>
                                  <w:sz w:val="4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5442"/>
                            <a:ext cx="37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sz w:val="9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4970"/>
                            <a:ext cx="263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w w:val="91"/>
                                  <w:sz w:val="4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5934"/>
                            <a:ext cx="29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3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265" y="6406"/>
                            <a:ext cx="27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SIDES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7370"/>
                            <a:ext cx="40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6898"/>
                            <a:ext cx="38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9"/>
                                  <w:sz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8318"/>
                            <a:ext cx="34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A97B50"/>
                                  <w:w w:val="120"/>
                                  <w:sz w:val="9"/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7.9pt;margin-top:10.95pt;width:110.4pt;height:453.9pt;z-index:-254087168;mso-position-horizontal-relative:page;mso-position-vertical-relative:page" coordorigin="158,219" coordsize="2208,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">
                <v:shape id="AutoShape 484" o:spid="_x0000_s1027" style="position:absolute;left:158;top:218;width:2208;height:9078;visibility:visible;mso-wrap-style:square;v-text-anchor:top" coordsize="2208,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uf8YA&#10;AADcAAAADwAAAGRycy9kb3ducmV2LnhtbESP0WrCQBRE3wX/YblC38zGWqWmWUWqLUIVquYDbrPX&#10;JJi9G7Jbjf36bqHg4zAzZ5h00ZlaXKh1lWUFoygGQZxbXXGhIDu+DZ9BOI+ssbZMCm7kYDHv91JM&#10;tL3yni4HX4gAYZeggtL7JpHS5SUZdJFtiIN3sq1BH2RbSN3iNcBNLR/jeCoNVhwWSmzotaT8fPg2&#10;Csbb22ynV9nT5/on/5LvW20+1l6ph0G3fAHhqfP38H97oxVMJj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auf8YAAADcAAAADwAAAAAAAAAAAAAAAACYAgAAZHJz&#10;L2Rvd25yZXYueG1sUEsFBgAAAAAEAAQA9QAAAIsDAAAAAA==&#10;" path="m2152,6645l,6645r,715l1405,7858r,6l,8360r,717l2152,9077r,-474l502,8603r,-6l2152,8053r,-362l502,7126r,-7l2152,7119r,-474xm438,4727l,4727,,6189r2152,l2152,5715r-1714,l438,4727xm1277,4782r-438,l839,5715r438,l1277,4782xm2152,4672r-437,l1715,5715r437,l2152,4672xm2152,2252l,2252r,475l1496,2727r,6l,3648r,644l2152,4292r,-474l620,3818r,-6l2152,2873r,-621xm1322,l,,,474r1304,l1382,479r72,16l1521,520r61,34l1636,596r46,50l1719,703r27,62l1763,833r6,73l1763,979r-17,69l1719,1111r-37,57l1636,1218r-54,42l1521,1294r-67,26l1382,1335r-78,6l,1341r,474l1322,1815r76,-3l1471,1805r70,-11l1609,1778r66,-21l1737,1732r60,-30l1853,1667r53,-39l1955,1585r46,-48l2042,1484r37,-56l2112,1366r28,-66l2164,1230r18,-74l2196,1077r8,-84l2207,906r-3,-87l2196,736r-14,-79l2164,583r-24,-70l2112,447r-33,-61l2042,330r-41,-53l1955,229r-49,-43l1853,147r-56,-34l1737,83,1675,58,1609,37,1541,21,1471,9,1398,2,1322,xe" fillcolor="#dbe0e4" stroked="f">
                  <v:path arrowok="t" o:connecttype="custom" o:connectlocs="0,6864;1405,8077;0,8579;2152,9296;502,8822;2152,8272;502,7345;2152,7338;438,4946;0,6408;2152,5934;438,4946;839,5001;1277,5934;2152,4891;1715,5934;2152,4891;0,2471;1496,2946;0,3867;2152,4511;620,4037;2152,3092;1322,219;0,693;1382,698;1521,739;1636,815;1719,922;1763,1052;1763,1198;1719,1330;1636,1437;1521,1513;1382,1554;0,1560;1322,2034;1471,2024;1609,1997;1737,1951;1853,1886;1955,1804;2042,1703;2112,1585;2164,1449;2196,1296;2207,1125;2196,955;2164,802;2112,666;2042,549;1955,448;1853,366;1737,302;1609,256;1471,228;1322,219" o:connectangles="0,0,0,0,0,0,0,0,0,0,0,0,0,0,0,0,0,0,0,0,0,0,0,0,0,0,0,0,0,0,0,0,0,0,0,0,0,0,0,0,0,0,0,0,0,0,0,0,0,0,0,0,0,0,0,0,0"/>
                </v:shape>
                <v:shape id="Freeform 483" o:spid="_x0000_s1028" style="position:absolute;left:1057;top:2058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pyL8A&#10;AADcAAAADwAAAGRycy9kb3ducmV2LnhtbERPTYvCMBC9L/gfwgje1lRBKdUoIgoeRGjrwePQjG2x&#10;mZQkav335rCwx8f7Xm8H04kXOd9aVjCbJiCIK6tbrhVcy+NvCsIHZI2dZVLwIQ/bzehnjZm2b87p&#10;VYRaxBD2GSpoQugzKX3VkEE/tT1x5O7WGQwRulpqh+8Ybjo5T5KlNNhybGiwp31D1aN4GgVtMTuk&#10;lOYnV5a38+7C58M990pNxsNuBSLQEP7Ff+6TVrBYxvnxTDwCcv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9anIvwAAANwAAAAPAAAAAAAAAAAAAAAAAJgCAABkcnMvZG93bnJl&#10;di54bWxQSwUGAAAAAAQABAD1AAAAhAMAAAAA&#10;" path="m357,l285,7,218,28,157,61r-53,43l61,157,28,218,7,285,,357r7,72l28,496r33,60l104,609r53,44l218,686r67,21l357,714r72,-7l496,686r60,-33l609,609r44,-53l686,496r21,-67l714,357r-7,-72l686,218,653,157,609,104,556,61,496,28,429,7,357,xe" fillcolor="#f0492b" stroked="f">
                  <v:path arrowok="t" o:connecttype="custom" o:connectlocs="357,2059;285,2066;218,2087;157,2120;104,2163;61,2216;28,2277;7,2344;0,2416;7,2488;28,2555;61,2615;104,2668;157,2712;218,2745;285,2766;357,2773;429,2766;496,2745;556,2712;609,2668;653,2615;686,2555;707,2488;714,2416;707,2344;686,2277;653,2216;609,2163;556,2120;496,2087;429,2066;357,2059" o:connectangles="0,0,0,0,0,0,0,0,0,0,0,0,0,0,0,0,0,0,0,0,0,0,0,0,0,0,0,0,0,0,0,0,0"/>
                </v:shape>
                <v:shape id="Freeform 482" o:spid="_x0000_s1029" style="position:absolute;left:1115;top:2116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Zg8cA&#10;AADcAAAADwAAAGRycy9kb3ducmV2LnhtbESPT2vCQBTE7wW/w/KEXkrdWKhomk2wFsGDFEzrobdH&#10;9uUPzb4N2dUk374rFDwOM/MbJslG04or9a6xrGC5iEAQF1Y3XCn4/to/r0E4j6yxtUwKJnKQpbOH&#10;BGNtBz7RNfeVCBB2MSqove9iKV1Rk0G3sB1x8ErbG/RB9pXUPQ4Bblr5EkUrabDhsFBjR7uait/8&#10;YhTIzXqLP8fdpWzPT/n7+WPafLpGqcf5uH0D4Wn09/B/+6AVvK6W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VmYPHAAAA3AAAAA8AAAAAAAAAAAAAAAAAmAIAAGRy&#10;cy9kb3ducmV2LnhtbFBLBQYAAAAABAAEAPUAAACMAwAAAAA=&#10;" path="m300,l231,8,168,31,112,66,66,112,30,168,8,231,,300r8,69l30,432r36,55l112,534r56,35l231,592r69,7l368,592r64,-23l487,534r47,-47l569,432r22,-63l599,300r-8,-69l569,168,534,112,487,66,432,31,368,8,300,xe" stroked="f">
                  <v:path arrowok="t" o:connecttype="custom" o:connectlocs="300,2116;231,2124;168,2147;112,2182;66,2228;30,2284;8,2347;0,2416;8,2485;30,2548;66,2603;112,2650;168,2685;231,2708;300,2715;368,2708;432,2685;487,2650;534,2603;569,2548;591,2485;599,2416;591,2347;569,2284;534,2228;487,2182;432,2147;368,2124;300,2116" o:connectangles="0,0,0,0,0,0,0,0,0,0,0,0,0,0,0,0,0,0,0,0,0,0,0,0,0,0,0,0,0"/>
                </v:shape>
                <v:shape id="Freeform 481" o:spid="_x0000_s1030" style="position:absolute;left:1034;top:3022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vHcUA&#10;AADcAAAADwAAAGRycy9kb3ducmV2LnhtbESP0WrCQBRE3wv+w3KFvtVNBaOkrlKFQAp9qe0HXLPX&#10;bGr2bsiumuTruwXBx2FmzjDrbW8bcaXO144VvM4SEMSl0zVXCn6+85cVCB+QNTaOScFAHrabydMa&#10;M+1u/EXXQ6hEhLDPUIEJoc2k9KUhi37mWuLonVxnMUTZVVJ3eItw28h5kqTSYs1xwWBLe0Pl+XCx&#10;CnZj9Znn594kRTksl/lx/LCnX6Wep/37G4hAfXiE7+1CK1ikc/g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68dxQAAANwAAAAPAAAAAAAAAAAAAAAAAJgCAABkcnMv&#10;ZG93bnJldi54bWxQSwUGAAAAAAQABAD1AAAAigMAAAAA&#10;" path="m357,l285,8,218,28,157,61r-53,44l61,158,28,219,7,286,,358r7,72l28,497r33,60l104,610r53,44l218,687r67,20l357,715r72,-8l496,687r61,-33l609,610r44,-53l686,497r21,-67l714,358r-7,-72l686,219,653,158,609,105,557,61,496,28,429,8,357,xe" fillcolor="#8dc63f" stroked="f">
                  <v:path arrowok="t" o:connecttype="custom" o:connectlocs="357,3022;285,3030;218,3050;157,3083;104,3127;61,3180;28,3241;7,3308;0,3380;7,3452;28,3519;61,3579;104,3632;157,3676;218,3709;285,3729;357,3737;429,3729;496,3709;557,3676;609,3632;653,3579;686,3519;707,3452;714,3380;707,3308;686,3241;653,3180;609,3127;557,3083;496,3050;429,3030;357,3022" o:connectangles="0,0,0,0,0,0,0,0,0,0,0,0,0,0,0,0,0,0,0,0,0,0,0,0,0,0,0,0,0,0,0,0,0"/>
                </v:shape>
                <v:shape id="Freeform 480" o:spid="_x0000_s1031" style="position:absolute;left:1092;top:3079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ib8UA&#10;AADcAAAADwAAAGRycy9kb3ducmV2LnhtbESPT4vCMBTE74LfITzBy6KpLopWo/gHwYMsbNWDt0fz&#10;bIvNS2mi1m+/ERY8DjPzG2a+bEwpHlS7wrKCQT8CQZxaXXCm4HTc9SYgnEfWWFomBS9ysFy0W3OM&#10;tX3yLz0Sn4kAYRejgtz7KpbSpTkZdH1bEQfvamuDPsg6k7rGZ4CbUg6jaCwNFhwWcqxok1N6S+5G&#10;gZxOVng5bO7X8vyVrM/b1/THFUp1O81qBsJT4z/h//ZeKxiNv+F9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6JvxQAAANwAAAAPAAAAAAAAAAAAAAAAAJgCAABkcnMv&#10;ZG93bnJldi54bWxQSwUGAAAAAAQABAD1AAAAigMAAAAA&#10;" path="m300,l231,8,168,30,112,66,66,112,31,168,8,231,,300r8,68l31,431r35,56l112,533r56,36l231,591r69,8l369,591r63,-22l487,533r47,-46l569,431r23,-63l600,300r-8,-69l569,168,534,112,487,66,432,30,369,8,300,xe" stroked="f">
                  <v:path arrowok="t" o:connecttype="custom" o:connectlocs="300,3080;231,3088;168,3110;112,3146;66,3192;31,3248;8,3311;0,3380;8,3448;31,3511;66,3567;112,3613;168,3649;231,3671;300,3679;369,3671;432,3649;487,3613;534,3567;569,3511;592,3448;600,3380;592,3311;569,3248;534,3192;487,3146;432,3110;369,3088;300,3080" o:connectangles="0,0,0,0,0,0,0,0,0,0,0,0,0,0,0,0,0,0,0,0,0,0,0,0,0,0,0,0,0"/>
                </v:shape>
                <v:shape id="Freeform 479" o:spid="_x0000_s1032" style="position:absolute;left:1034;top:3986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7msUA&#10;AADcAAAADwAAAGRycy9kb3ducmV2LnhtbESPT2sCMRTE70K/Q3iF3jRpu4qsRiktLV4U/HPx9ti8&#10;bpZuXpZNdLd+eiMIHoeZ+Q0zX/auFmdqQ+VZw+tIgSAuvKm41HDYfw+nIEJENlh7Jg3/FGC5eBrM&#10;MTe+4y2dd7EUCcIhRw02xiaXMhSWHIaRb4iT9+tbhzHJtpSmxS7BXS3flJpIhxWnBYsNfVoq/nYn&#10;p+G94/4Sj9nPpmJbd+ut+spOSuuX5/5jBiJSHx/he3tlNIwnG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nuaxQAAANwAAAAPAAAAAAAAAAAAAAAAAJgCAABkcnMv&#10;ZG93bnJldi54bWxQSwUGAAAAAAQABAD1AAAAigMAAAAA&#10;" path="m357,l285,7,218,28,157,61r-53,44l61,158,28,218,7,285,,357r7,72l28,496r33,61l104,610r53,44l218,686r67,21l357,715r72,-8l496,686r61,-32l609,610r44,-53l686,496r21,-67l714,357r-7,-72l686,218,653,158,609,105,557,61,496,28,429,7,357,xe" fillcolor="#ffcb04" stroked="f">
                  <v:path arrowok="t" o:connecttype="custom" o:connectlocs="357,3986;285,3993;218,4014;157,4047;104,4091;61,4144;28,4204;7,4271;0,4343;7,4415;28,4482;61,4543;104,4596;157,4640;218,4672;285,4693;357,4701;429,4693;496,4672;557,4640;609,4596;653,4543;686,4482;707,4415;714,4343;707,4271;686,4204;653,4144;609,4091;557,4047;496,4014;429,3993;357,3986" o:connectangles="0,0,0,0,0,0,0,0,0,0,0,0,0,0,0,0,0,0,0,0,0,0,0,0,0,0,0,0,0,0,0,0,0"/>
                </v:shape>
                <v:shape id="Freeform 478" o:spid="_x0000_s1033" style="position:absolute;left:1092;top:4043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fgMYA&#10;AADcAAAADwAAAGRycy9kb3ducmV2LnhtbESPQWvCQBSE70L/w/IKXqRuFBRNXSVGhB5EaFoPvT2y&#10;zyQ0+zZkNyb++64g9DjMzDfMZjeYWtyodZVlBbNpBII4t7riQsH31/FtBcJ5ZI21ZVJwJwe77cto&#10;g7G2PX/SLfOFCBB2MSoovW9iKV1ekkE3tQ1x8K62NeiDbAupW+wD3NRyHkVLabDisFBiQ2lJ+W/W&#10;GQVyvUrw55R21/oyyfaXw319dpVS49cheQfhafD/4Wf7QytYLBfwOBOO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6fgMYAAADcAAAADwAAAAAAAAAAAAAAAACYAgAAZHJz&#10;L2Rvd25yZXYueG1sUEsFBgAAAAAEAAQA9QAAAIsDAAAAAA==&#10;" path="m300,l231,8,168,30,112,65,66,112,31,168,8,231,,299r8,69l31,431r35,56l112,533r56,36l231,591r69,8l369,591r63,-22l487,533r47,-46l569,431r23,-63l600,299r-8,-68l569,168,534,112,487,65,432,30,369,8,300,xe" stroked="f">
                  <v:path arrowok="t" o:connecttype="custom" o:connectlocs="300,4044;231,4052;168,4074;112,4109;66,4156;31,4212;8,4275;0,4343;8,4412;31,4475;66,4531;112,4577;168,4613;231,4635;300,4643;369,4635;432,4613;487,4577;534,4531;569,4475;592,4412;600,4343;592,4275;569,4212;534,4156;487,4109;432,4074;369,4052;300,4044" o:connectangles="0,0,0,0,0,0,0,0,0,0,0,0,0,0,0,0,0,0,0,0,0,0,0,0,0,0,0,0,0"/>
                </v:shape>
                <v:shape id="Freeform 477" o:spid="_x0000_s1034" style="position:absolute;left:1034;top:4949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5csUA&#10;AADcAAAADwAAAGRycy9kb3ducmV2LnhtbESPQWvCQBSE7wX/w/KEXkrdmLZRUtcgloDXRgt6e2Sf&#10;SWj2bciuSfrv3UKhx2FmvmE22WRaMVDvGssKlosIBHFpdcOVgtMxf16DcB5ZY2uZFPyQg2w7e9hg&#10;qu3InzQUvhIBwi5FBbX3XSqlK2sy6Ba2Iw7e1fYGfZB9JXWPY4CbVsZRlEiDDYeFGjva11R+Fzej&#10;oFjz6qxPrzLH8nJs44/86cV9KfU4n3bvIDxN/j/81z5oBW9JAr9nw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LlyxQAAANwAAAAPAAAAAAAAAAAAAAAAAJgCAABkcnMv&#10;ZG93bnJldi54bWxQSwUGAAAAAAQABAD1AAAAigMAAAAA&#10;" path="m357,l285,7,218,28,157,61r-53,44l61,157,28,218,7,285,,357r7,72l28,496r33,61l104,610r53,43l218,686r67,21l357,714r72,-7l496,686r61,-33l609,610r44,-53l686,496r21,-67l714,357r-7,-72l686,218,653,157,609,105,557,61,496,28,429,7,357,xe" fillcolor="#0095da" stroked="f">
                  <v:path arrowok="t" o:connecttype="custom" o:connectlocs="357,4950;285,4957;218,4978;157,5011;104,5055;61,5107;28,5168;7,5235;0,5307;7,5379;28,5446;61,5507;104,5560;157,5603;218,5636;285,5657;357,5664;429,5657;496,5636;557,5603;609,5560;653,5507;686,5446;707,5379;714,5307;707,5235;686,5168;653,5107;609,5055;557,5011;496,4978;429,4957;357,4950" o:connectangles="0,0,0,0,0,0,0,0,0,0,0,0,0,0,0,0,0,0,0,0,0,0,0,0,0,0,0,0,0,0,0,0,0"/>
                </v:shape>
                <v:shape id="Freeform 476" o:spid="_x0000_s1035" style="position:absolute;left:1092;top:5007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kbMUA&#10;AADcAAAADwAAAGRycy9kb3ducmV2LnhtbESPT4vCMBTE74LfITzBy6KpC/6rRnEVwYMsbNWDt0fz&#10;bIvNS2mi1m9vhAWPw8z8hpkvG1OKO9WusKxg0I9AEKdWF5wpOB62vQkI55E1lpZJwZMcLBft1hxj&#10;bR/8R/fEZyJA2MWoIPe+iqV0aU4GXd9WxMG72NqgD7LOpK7xEeCmlN9RNJIGCw4LOVa0zim9Jjej&#10;QE4nKzzv17dLefpKfk6b5/TXFUp1O81qBsJT4z/h//ZOKxiOxvA+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KRsxQAAANwAAAAPAAAAAAAAAAAAAAAAAJgCAABkcnMv&#10;ZG93bnJldi54bWxQSwUGAAAAAAQABAD1AAAAigMAAAAA&#10;" path="m300,l231,8,168,31,112,66,66,113,31,168,8,231,,300r8,69l31,432r35,56l112,534r56,35l231,592r69,8l369,592r63,-23l487,534r47,-46l569,432r23,-63l600,300r-8,-69l569,168,534,113,487,66,432,31,369,8,300,xe" stroked="f">
                  <v:path arrowok="t" o:connecttype="custom" o:connectlocs="300,5007;231,5015;168,5038;112,5073;66,5120;31,5175;8,5238;0,5307;8,5376;31,5439;66,5495;112,5541;168,5576;231,5599;300,5607;369,5599;432,5576;487,5541;534,5495;569,5439;592,5376;600,5307;592,5238;569,5175;534,5120;487,5073;432,5038;369,5015;300,5007" o:connectangles="0,0,0,0,0,0,0,0,0,0,0,0,0,0,0,0,0,0,0,0,0,0,0,0,0,0,0,0,0"/>
                </v:shape>
                <v:shape id="Freeform 475" o:spid="_x0000_s1036" style="position:absolute;left:1034;top:5913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1KsQA&#10;AADcAAAADwAAAGRycy9kb3ducmV2LnhtbERPXWvCMBR9H+w/hDvwbaZTLNoZZRMmMhCxiuDbpblr&#10;uzU3JYm2269fHgQfD+d7vuxNI67kfG1ZwcswAUFcWF1zqeB4+HiegvABWWNjmRT8kofl4vFhjpm2&#10;He/pmodSxBD2GSqoQmgzKX1RkUE/tC1x5L6sMxgidKXUDrsYbho5SpJUGqw5NlTY0qqi4ie/GAXn&#10;lTxtP//S0awbr7+dtf10V78rNXjq315BBOrDXXxzb7SCSRrXxj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NSrEAAAA3AAAAA8AAAAAAAAAAAAAAAAAmAIAAGRycy9k&#10;b3ducmV2LnhtbFBLBQYAAAAABAAEAPUAAACJAwAAAAA=&#10;" path="m357,l285,7,218,28,157,61r-53,43l61,157,28,218,7,285,,357r7,72l28,496r33,61l104,609r53,44l218,686r67,21l357,714r72,-7l496,686r61,-33l609,609r44,-52l686,496r21,-67l714,357r-7,-72l686,218,653,157,609,104,557,61,496,28,429,7,357,xe" fillcolor="#95a3ab" stroked="f">
                  <v:path arrowok="t" o:connecttype="custom" o:connectlocs="357,5914;285,5921;218,5942;157,5975;104,6018;61,6071;28,6132;7,6199;0,6271;7,6343;28,6410;61,6471;104,6523;157,6567;218,6600;285,6621;357,6628;429,6621;496,6600;557,6567;609,6523;653,6471;686,6410;707,6343;714,6271;707,6199;686,6132;653,6071;609,6018;557,5975;496,5942;429,5921;357,5914" o:connectangles="0,0,0,0,0,0,0,0,0,0,0,0,0,0,0,0,0,0,0,0,0,0,0,0,0,0,0,0,0,0,0,0,0"/>
                </v:shape>
                <v:shape id="Freeform 474" o:spid="_x0000_s1037" style="position:absolute;left:1092;top:5971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VhcYA&#10;AADcAAAADwAAAGRycy9kb3ducmV2LnhtbESPQWvCQBSE70L/w/KEXqRuWqiY6CppSqEHKRjrwdsj&#10;+0yC2bchuzHx33eFgsdhZr5h1tvRNOJKnastK3idRyCIC6trLhX8Hr5eliCcR9bYWCYFN3Kw3TxN&#10;1phoO/CerrkvRYCwS1BB5X2bSOmKigy6uW2Jg3e2nUEfZFdK3eEQ4KaRb1G0kAZrDgsVtpRVVFzy&#10;3iiQ8TLF0y7rz81xln8cP2/xj6uVep6O6QqEp9E/wv/tb63gfRHD/U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OVhcYAAADcAAAADwAAAAAAAAAAAAAAAACYAgAAZHJz&#10;L2Rvd25yZXYueG1sUEsFBgAAAAAEAAQA9QAAAIsDAAAAAA==&#10;" path="m300,l231,8,168,31,112,66,66,112,31,168,8,231,,300r8,69l31,432r35,55l112,534r56,35l231,592r69,8l369,592r63,-23l487,534r47,-47l569,432r23,-63l600,300r-8,-69l569,168,534,112,487,66,432,31,369,8,300,xe" stroked="f">
                  <v:path arrowok="t" o:connecttype="custom" o:connectlocs="300,5971;231,5979;168,6002;112,6037;66,6083;31,6139;8,6202;0,6271;8,6340;31,6403;66,6458;112,6505;168,6540;231,6563;300,6571;369,6563;432,6540;487,6505;534,6458;569,6403;592,6340;600,6271;592,6202;569,6139;534,6083;487,6037;432,6002;369,5979;300,5971" o:connectangles="0,0,0,0,0,0,0,0,0,0,0,0,0,0,0,0,0,0,0,0,0,0,0,0,0,0,0,0,0"/>
                </v:shape>
                <v:shape id="Freeform 473" o:spid="_x0000_s1038" style="position:absolute;left:1034;top:6877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v8cQA&#10;AADcAAAADwAAAGRycy9kb3ducmV2LnhtbERPXWvCMBR9F/wP4Q72NtMp09oZZQqTIYjMieDbpblr&#10;65qbkkTb+euXh4GPh/M9W3SmFldyvrKs4HmQgCDOra64UHD4en9KQfiArLG2TAp+ycNi3u/NMNO2&#10;5U+67kMhYgj7DBWUITSZlD4vyaAf2IY4ct/WGQwRukJqh20MN7UcJslYGqw4NpTY0Kqk/Gd/MQpO&#10;K3ncbm7j4bQdrc/O2i7dVUulHh+6t1cQgbpwF/+7P7SCl0mcH8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Kr/HEAAAA3AAAAA8AAAAAAAAAAAAAAAAAmAIAAGRycy9k&#10;b3ducmV2LnhtbFBLBQYAAAAABAAEAPUAAACJAwAAAAA=&#10;" path="m357,l285,7,218,28,157,61r-53,43l61,157,28,218,7,285,,357r7,72l28,496r33,60l104,609r53,44l218,686r67,21l357,714r72,-7l496,686r61,-33l609,609r44,-53l686,496r21,-67l714,357r-7,-72l686,218,653,157,609,104,557,61,496,28,429,7,357,xe" fillcolor="#95a3ab" stroked="f">
                  <v:path arrowok="t" o:connecttype="custom" o:connectlocs="357,6878;285,6885;218,6906;157,6939;104,6982;61,7035;28,7096;7,7163;0,7235;7,7307;28,7374;61,7434;104,7487;157,7531;218,7564;285,7585;357,7592;429,7585;496,7564;557,7531;609,7487;653,7434;686,7374;707,7307;714,7235;707,7163;686,7096;653,7035;609,6982;557,6939;496,6906;429,6885;357,6878" o:connectangles="0,0,0,0,0,0,0,0,0,0,0,0,0,0,0,0,0,0,0,0,0,0,0,0,0,0,0,0,0,0,0,0,0"/>
                </v:shape>
                <v:shape id="Freeform 472" o:spid="_x0000_s1039" style="position:absolute;left:1092;top:6934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PXscA&#10;AADcAAAADwAAAGRycy9kb3ducmV2LnhtbESPQWvCQBSE74L/YXlCL6VuLGiT1FXUUuhBCk2bQ2+P&#10;7DMJZt+G7CbGf+8WCh6HmfmGWW9H04iBOldbVrCYRyCIC6trLhX8fL8/xSCcR9bYWCYFV3Kw3Uwn&#10;a0y1vfAXDZkvRYCwS1FB5X2bSumKigy6uW2Jg3eynUEfZFdK3eElwE0jn6NoJQ3WHBYqbOlQUXHO&#10;eqNAJvEOf4+H/tTkj9k+f7smn65W6mE27l5BeBr9Pfzf/tAKli8L+DsTj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MD17HAAAA3AAAAA8AAAAAAAAAAAAAAAAAmAIAAGRy&#10;cy9kb3ducmV2LnhtbFBLBQYAAAAABAAEAPUAAACMAwAAAAA=&#10;" path="m300,l231,8,168,30,112,66,66,112,31,168,8,231,,300r8,68l31,431r35,56l112,534r56,35l231,591r69,8l369,591r63,-22l487,534r47,-47l569,431r23,-63l600,300r-8,-69l569,168,534,112,487,66,432,30,369,8,300,xe" stroked="f">
                  <v:path arrowok="t" o:connecttype="custom" o:connectlocs="300,6935;231,6943;168,6965;112,7001;66,7047;31,7103;8,7166;0,7235;8,7303;31,7366;66,7422;112,7469;168,7504;231,7526;300,7534;369,7526;432,7504;487,7469;534,7422;569,7366;592,7303;600,7235;592,7166;569,7103;534,7047;487,7001;432,6965;369,6943;300,6935" o:connectangles="0,0,0,0,0,0,0,0,0,0,0,0,0,0,0,0,0,0,0,0,0,0,0,0,0,0,0,0,0"/>
                </v:shape>
                <v:shape id="Freeform 471" o:spid="_x0000_s1040" style="position:absolute;left:1034;top:7790;width:766;height:766;visibility:visible;mso-wrap-style:square;v-text-anchor:top" coordsize="766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ob8YA&#10;AADcAAAADwAAAGRycy9kb3ducmV2LnhtbESPQWvCQBSE74X+h+UVvNWNAW2TuoqIolIsGMVeX7Ov&#10;STD7NmRXk/77rlDocZiZb5jpvDe1uFHrKssKRsMIBHFudcWFgtNx/fwKwnlkjbVlUvBDDuazx4cp&#10;ptp2fKBb5gsRIOxSVFB636RSurwkg25oG+LgfdvWoA+yLaRusQtwU8s4iibSYMVhocSGliXll+xq&#10;FEQ4WSbZ/quP990uO79/fI5WyUapwVO/eAPhqff/4b/2VisYv8RwPx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ob8YAAADcAAAADwAAAAAAAAAAAAAAAACYAgAAZHJz&#10;L2Rvd25yZXYueG1sUEsFBgAAAAAEAAQA9QAAAIsDAAAAAA==&#10;" path="m382,l305,8,233,30,168,66r-56,46l65,169,30,234,7,306,,383r7,77l30,532r35,65l112,653r56,47l233,735r72,23l382,766r77,-8l531,735r65,-35l653,653r47,-56l735,532r22,-72l765,383r-8,-77l735,234,700,169,653,112,596,66,531,30,459,8,382,xe" fillcolor="#a97b50" stroked="f">
                  <v:path arrowok="t" o:connecttype="custom" o:connectlocs="382,7790;305,7798;233,7820;168,7856;112,7902;65,7959;30,8024;7,8096;0,8173;7,8250;30,8322;65,8387;112,8443;168,8490;233,8525;305,8548;382,8556;459,8548;531,8525;596,8490;653,8443;700,8387;735,8322;757,8250;765,8173;757,8096;735,8024;700,7959;653,7902;596,7856;531,7820;459,7798;382,7790" o:connectangles="0,0,0,0,0,0,0,0,0,0,0,0,0,0,0,0,0,0,0,0,0,0,0,0,0,0,0,0,0,0,0,0,0"/>
                </v:shape>
                <v:shape id="Freeform 470" o:spid="_x0000_s1041" style="position:absolute;left:1096;top:7851;width:643;height:643;visibility:visible;mso-wrap-style:square;v-text-anchor:top" coordsize="64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LBcUA&#10;AADcAAAADwAAAGRycy9kb3ducmV2LnhtbESPQWvCQBSE7wX/w/IEb3Wjba2kWUWKBT1UqQq9PrLP&#10;JJp9G3bXGP+9WxB6HGbmGyabd6YWLTlfWVYwGiYgiHOrKy4UHPZfz1MQPiBrrC2Tght5mM96Txmm&#10;2l75h9pdKESEsE9RQRlCk0rp85IM+qFtiKN3tM5giNIVUju8Rrip5ThJJtJgxXGhxIY+S8rPu4tR&#10;sJi+Sr6duo371Zvld71abtd8VmrQ7xYfIAJ14T/8aK+0grf3F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gsFxQAAANwAAAAPAAAAAAAAAAAAAAAAAJgCAABkcnMv&#10;ZG93bnJldi54bWxQSwUGAAAAAAQABAD1AAAAigMAAAAA&#10;" path="m321,l248,8,180,32,121,70,71,120,33,180,9,247,,321r9,74l33,462r38,60l121,571r59,38l248,634r73,8l395,634r68,-25l522,571r50,-49l610,462r24,-67l642,321r-8,-74l610,180,572,120,522,70,463,32,395,8,321,xe" stroked="f">
                  <v:path arrowok="t" o:connecttype="custom" o:connectlocs="321,7852;248,7860;180,7884;121,7922;71,7972;33,8032;9,8099;0,8173;9,8247;33,8314;71,8374;121,8423;180,8461;248,8486;321,8494;395,8486;463,8461;522,8423;572,8374;610,8314;634,8247;642,8173;634,8099;610,8032;572,7972;522,7922;463,7884;395,7860;321,7852" o:connectangles="0,0,0,0,0,0,0,0,0,0,0,0,0,0,0,0,0,0,0,0,0,0,0,0,0,0,0,0,0"/>
                </v:shape>
                <v:shape id="AutoShape 469" o:spid="_x0000_s1042" style="position:absolute;left:1128;top:8030;width:577;height:222;visibility:visible;mso-wrap-style:square;v-text-anchor:top" coordsize="57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WqsQA&#10;AADcAAAADwAAAGRycy9kb3ducmV2LnhtbESPS4vCQBCE7wv+h6EFb+tE8bFkHUUUQfAgPvbem2mT&#10;aKYnZsYY/70jCB6LqvqKmswaU4iaKpdbVtDrRiCIE6tzThUcD6vvHxDOI2ssLJOCBzmYTVtfE4y1&#10;vfOO6r1PRYCwi1FB5n0ZS+mSjAy6ri2Jg3eylUEfZJVKXeE9wE0h+1E0kgZzDgsZlrTIKLnsb0aB&#10;622Wx3O0rFePv6T/v702eqt3SnXazfwXhKfGf8Lv9lorGI4H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4FqrEAAAA3AAAAA8AAAAAAAAAAAAAAAAAmAIAAGRycy9k&#10;b3ducmV2LnhtbFBLBQYAAAAABAAEAPUAAACJAwAAAAA=&#10;" path="m174,13l104,36,49,69,13,109,,154r15,40l56,214r62,8l197,222r91,-2l469,220r52,-6l562,194r15,-40l565,111,554,98r-405,l134,88,132,78,174,13xm469,220r-181,l379,222r80,l469,220xm252,1l240,2,229,3,218,5,159,96r-10,2l219,98,204,88,202,78,252,1xm291,l229,96r-10,2l289,98,274,88,272,78,322,1r-10,l301,,291,xm358,5l299,96r-10,2l359,98,344,88,342,78,387,10,377,8,368,6,358,5xm420,17l369,96r-10,2l554,98,533,73,484,41,420,17xe" fillcolor="#a97b50" stroked="f">
                  <v:path arrowok="t" o:connecttype="custom" o:connectlocs="174,8043;104,8066;49,8099;13,8139;0,8184;15,8224;56,8244;118,8252;197,8252;288,8250;469,8250;521,8244;562,8224;577,8184;565,8141;554,8128;149,8128;134,8118;132,8108;174,8043;469,8250;288,8250;379,8252;379,8252;459,8252;469,8250;252,8031;240,8032;229,8033;218,8035;159,8126;149,8128;219,8128;204,8118;202,8108;252,8031;291,8030;229,8126;219,8128;289,8128;274,8118;272,8108;322,8031;312,8031;301,8030;291,8030;358,8035;299,8126;289,8128;359,8128;344,8118;342,8108;387,8040;377,8038;368,8036;358,8035;420,8047;369,8126;359,8128;554,8128;533,8103;484,8071;420,8047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8" o:spid="_x0000_s1043" type="#_x0000_t202" style="position:absolute;left:1189;top:2079;width:471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562" w:lineRule="exact"/>
                          <w:rPr>
                            <w:rFonts w:ascii="Century Gothic"/>
                            <w:b/>
                            <w:sz w:val="4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w w:val="104"/>
                            <w:sz w:val="48"/>
                          </w:rPr>
                          <w:t>M</w:t>
                        </w:r>
                      </w:p>
                    </w:txbxContent>
                  </v:textbox>
                </v:shape>
                <v:shape id="Text Box 467" o:spid="_x0000_s1044" type="#_x0000_t202" style="position:absolute;left:1291;top:2551;width:265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104" w:lineRule="exact"/>
                          <w:rPr>
                            <w:rFonts w:ascii="Century Gothic"/>
                            <w:b/>
                            <w:sz w:val="9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sz w:val="9"/>
                          </w:rPr>
                          <w:t>MAIN</w:t>
                        </w:r>
                      </w:p>
                    </w:txbxContent>
                  </v:textbox>
                </v:shape>
                <v:shape id="Text Box 466" o:spid="_x0000_s1045" type="#_x0000_t202" style="position:absolute;left:1223;top:3515;width:356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sz w:val="9"/>
                          </w:rPr>
                          <w:t>VEGGIE</w:t>
                        </w:r>
                      </w:p>
                    </w:txbxContent>
                  </v:textbox>
                </v:shape>
                <v:shape id="Text Box 465" o:spid="_x0000_s1046" type="#_x0000_t202" style="position:absolute;left:1229;top:3042;width:34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w w:val="101"/>
                            <w:sz w:val="48"/>
                          </w:rPr>
                          <w:t>V</w:t>
                        </w:r>
                      </w:p>
                    </w:txbxContent>
                  </v:textbox>
                </v:shape>
                <v:shape id="Text Box 464" o:spid="_x0000_s1047" type="#_x0000_t202" style="position:absolute;left:1254;top:4478;width:29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spacing w:val="-4"/>
                            <w:w w:val="110"/>
                            <w:sz w:val="9"/>
                          </w:rPr>
                          <w:t>PASTA</w:t>
                        </w:r>
                      </w:p>
                    </w:txbxContent>
                  </v:textbox>
                </v:shape>
                <v:shape id="Text Box 463" o:spid="_x0000_s1048" type="#_x0000_t202" style="position:absolute;left:1260;top:4006;width:317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w w:val="105"/>
                            <w:sz w:val="48"/>
                          </w:rPr>
                          <w:t>P</w:t>
                        </w:r>
                      </w:p>
                    </w:txbxContent>
                  </v:textbox>
                </v:shape>
                <v:shape id="Text Box 462" o:spid="_x0000_s1049" type="#_x0000_t202" style="position:absolute;left:1212;top:5442;width:377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sz w:val="9"/>
                          </w:rPr>
                          <w:t>POTATO</w:t>
                        </w:r>
                      </w:p>
                    </w:txbxContent>
                  </v:textbox>
                </v:shape>
                <v:shape id="Text Box 461" o:spid="_x0000_s1050" type="#_x0000_t202" style="position:absolute;left:1270;top:4970;width:263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w w:val="91"/>
                            <w:sz w:val="48"/>
                          </w:rPr>
                          <w:t>J</w:t>
                        </w:r>
                      </w:p>
                    </w:txbxContent>
                  </v:textbox>
                </v:shape>
                <v:shape id="Text Box 460" o:spid="_x0000_s1051" type="#_x0000_t202" style="position:absolute;left:1252;top:5934;width:29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3"/>
                            <w:sz w:val="48"/>
                          </w:rPr>
                          <w:t>S</w:t>
                        </w:r>
                      </w:p>
                    </w:txbxContent>
                  </v:textbox>
                </v:shape>
                <v:shape id="Text Box 459" o:spid="_x0000_s1052" type="#_x0000_t202" style="position:absolute;left:1265;top:6406;width:272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SIDES</w:t>
                        </w:r>
                      </w:p>
                    </w:txbxContent>
                  </v:textbox>
                </v:shape>
                <v:shape id="Text Box 458" o:spid="_x0000_s1053" type="#_x0000_t202" style="position:absolute;left:1197;top:7370;width:409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DESSERT</w:t>
                        </w:r>
                      </w:p>
                    </w:txbxContent>
                  </v:textbox>
                </v:shape>
                <v:shape id="Text Box 457" o:spid="_x0000_s1054" type="#_x0000_t202" style="position:absolute;left:1219;top:6898;width:38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9"/>
                            <w:sz w:val="48"/>
                          </w:rPr>
                          <w:t>D</w:t>
                        </w:r>
                      </w:p>
                    </w:txbxContent>
                  </v:textbox>
                </v:shape>
                <v:shape id="Text Box 456" o:spid="_x0000_s1055" type="#_x0000_t202" style="position:absolute;left:1254;top:8318;width:34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A97B50"/>
                            <w:w w:val="120"/>
                            <w:sz w:val="9"/>
                          </w:rPr>
                          <w:t>BREAD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707390</wp:posOffset>
                </wp:positionV>
                <wp:extent cx="5528945" cy="249555"/>
                <wp:effectExtent l="0" t="0" r="0" b="0"/>
                <wp:wrapNone/>
                <wp:docPr id="555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49555"/>
                          <a:chOff x="4071" y="1114"/>
                          <a:chExt cx="8707" cy="393"/>
                        </a:xfrm>
                      </wpg:grpSpPr>
                      <pic:pic xmlns:pic="http://schemas.openxmlformats.org/drawingml/2006/picture">
                        <pic:nvPicPr>
                          <pic:cNvPr id="556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1338"/>
                            <a:ext cx="626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114"/>
                            <a:ext cx="870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203.55pt;margin-top:55.7pt;width:435.35pt;height:19.65pt;z-index:251672576;mso-position-horizontal-relative:page;mso-position-vertical-relative:page" coordorigin="4071,1114" coordsize="8707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4" o:spid="_x0000_s1027" type="#_x0000_t75" style="position:absolute;left:5282;top:1338;width:626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jCKjFAAAA3AAAAA8AAABkcnMvZG93bnJldi54bWxEj0FrAjEUhO8F/0N4Qi+iWQsuZTVKUQot&#10;9lJbit4em9fd4OZlSdLd9d83guBxmJlvmNVmsI3oyAfjWMF8loEgLp02XCn4/nqdPoMIEVlj45gU&#10;XCjAZj16WGGhXc+f1B1iJRKEQ4EK6hjbQspQ1mQxzFxLnLxf5y3GJH0ltcc+wW0jn7IslxYNp4Ua&#10;W9rWVJ4Pf1aB6SYfbss57/J99Mfz5N30PyelHsfDyxJEpCHew7f2m1awWORwPZOO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4wioxQAAANwAAAAPAAAAAAAAAAAAAAAA&#10;AJ8CAABkcnMvZG93bnJldi54bWxQSwUGAAAAAAQABAD3AAAAkQMAAAAA&#10;">
                  <v:imagedata r:id="rId10" o:title=""/>
                </v:shape>
                <v:shape id="Picture 453" o:spid="_x0000_s1028" type="#_x0000_t75" style="position:absolute;left:4070;top:1114;width:870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v6UDGAAAA3AAAAA8AAABkcnMvZG93bnJldi54bWxEj0FrwkAUhO+F/oflFXoJddOIjURXKaJg&#10;BQ9N0vsj+5qEZt+G7GrSf+8WhB6HmfmGWW8n04krDa61rOB1FoMgrqxuuVZQFoeXJQjnkTV2lknB&#10;LznYbh4f1phpO/InXXNfiwBhl6GCxvs+k9JVDRl0M9sTB+/bDgZ9kEMt9YBjgJtOJnH8Jg22HBYa&#10;7GnXUPWTX4yC/WH3VR6j05R+2MTP8yI66yhS6vlpel+B8DT5//C9fdQKFosU/s6EI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/pQMYAAADcAAAADwAAAAAAAAAAAAAA&#10;AACfAgAAZHJzL2Rvd25yZXYueG1sUEsFBgAAAAAEAAQA9wAAAJI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2729865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554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95pt,34.25pt" to="214.9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431800</wp:posOffset>
                </wp:positionV>
                <wp:extent cx="1262380" cy="139065"/>
                <wp:effectExtent l="0" t="0" r="0" b="0"/>
                <wp:wrapNone/>
                <wp:docPr id="543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39065"/>
                          <a:chOff x="5766" y="680"/>
                          <a:chExt cx="1988" cy="219"/>
                        </a:xfrm>
                      </wpg:grpSpPr>
                      <wps:wsp>
                        <wps:cNvPr id="544" name="Line 450"/>
                        <wps:cNvCnPr/>
                        <wps:spPr bwMode="auto">
                          <a:xfrm>
                            <a:off x="7739" y="685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5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Line 446"/>
                        <wps:cNvCnPr/>
                        <wps:spPr bwMode="auto">
                          <a:xfrm>
                            <a:off x="6538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445"/>
                        <wps:cNvCnPr/>
                        <wps:spPr bwMode="auto">
                          <a:xfrm>
                            <a:off x="6457" y="698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679"/>
                            <a:ext cx="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685"/>
                            <a:ext cx="37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0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685"/>
                            <a:ext cx="14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288.3pt;margin-top:34pt;width:99.4pt;height:10.95pt;z-index:251674624;mso-position-horizontal-relative:page;mso-position-vertical-relative:page" coordorigin="5766,680" coordsize="198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">
                <v:line id="Line 450" o:spid="_x0000_s1027" style="position:absolute;visibility:visible;mso-wrap-style:square" from="7739,685" to="773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vqcMYAAADcAAAADwAAAGRycy9kb3ducmV2LnhtbESPW2vCQBSE3wX/w3IE3+pGUSupq9Qb&#10;qNBCvbwfsqdJavZszK4a/70rFHwcZuYbZjytTSGuVLncsoJuJwJBnFidc6rgsF+9jUA4j6yxsEwK&#10;7uRgOmk2xhhre+Mfuu58KgKEXYwKMu/LWEqXZGTQdWxJHLxfWxn0QVap1BXeAtwUshdFQ2kw57CQ&#10;YUnzjJLT7mIU9E6b1dcs+S7KWXfxvj2m0f3vvFSq3ao/P0B4qv0r/N9eawWDfh+eZ8IRkJ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r6nDGAAAA3AAAAA8AAAAAAAAA&#10;AAAAAAAAoQIAAGRycy9kb3ducmV2LnhtbFBLBQYAAAAABAAEAPkAAACUAwAAAAA=&#10;" strokecolor="#ed1c24" strokeweight="1.41pt"/>
                <v:shape id="Picture 449" o:spid="_x0000_s1028" type="#_x0000_t75" style="position:absolute;left:5765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OHzzFAAAA3AAAAA8AAABkcnMvZG93bnJldi54bWxEj0FrwkAUhO9C/8PyCt5002KsRDdBQgXx&#10;UK0Vz4/saxKafRuy2yT++64g9DjMzDfMJhtNI3rqXG1Zwcs8AkFcWF1zqeDytZutQDiPrLGxTApu&#10;5CBLnyYbTLQd+JP6sy9FgLBLUEHlfZtI6YqKDLq5bYmD9207gz7IrpS6wyHATSNfo2gpDdYcFips&#10;Ka+o+Dn/GgXDW1mc+u01Px3kcvee7+VHfDwqNX0et2sQnkb/H36091pBvIjhfiYcAZ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zh88xQAAANwAAAAPAAAAAAAAAAAAAAAA&#10;AJ8CAABkcnMvZG93bnJldi54bWxQSwUGAAAAAAQABAD3AAAAkQMAAAAA&#10;">
                  <v:imagedata r:id="rId19" o:title=""/>
                </v:shape>
                <v:shape id="Picture 448" o:spid="_x0000_s1029" type="#_x0000_t75" style="position:absolute;left:601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/QDEAAAA3AAAAA8AAABkcnMvZG93bnJldi54bWxEj0FrwkAUhO+C/2F5Qi+iG4uKja4itrWC&#10;5GDa3h/ZZxLNvg3ZrcZ/7xYEj8PMfMMsVq2pxIUaV1pWMBpGIIgzq0vOFfx8fw5mIJxH1lhZJgU3&#10;crBadjsLjLW98oEuqc9FgLCLUUHhfR1L6bKCDLqhrYmDd7SNQR9kk0vd4DXATSVfo2gqDZYcFgqs&#10;aVNQdk7/jALsH/ank+QP/55i9PuWJNsvSpR66bXrOQhPrX+GH+2dVjAZT+H/TDg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S/QDEAAAA3AAAAA8AAAAAAAAAAAAAAAAA&#10;nwIAAGRycy9kb3ducmV2LnhtbFBLBQYAAAAABAAEAPcAAACQAwAAAAA=&#10;">
                  <v:imagedata r:id="rId20" o:title=""/>
                </v:shape>
                <v:shape id="Picture 447" o:spid="_x0000_s1030" type="#_x0000_t75" style="position:absolute;left:622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EvQvCAAAA3AAAAA8AAABkcnMvZG93bnJldi54bWxEj81qwzAQhO+FvIPYQG+NnOL+4EYJIRDo&#10;NXZ76G2xtpaJtXKkreO+fVUo9DjMzDfMZjf7QU0UUx/YwHpVgCJug+25M/DWHO+eQSVBtjgEJgPf&#10;lGC3XdxssLLhyieaaulUhnCq0IATGSutU+vIY1qFkTh7nyF6lCxjp23Ea4b7Qd8XxaP22HNecDjS&#10;wVF7rr+8gaFunEQ8XaZLEyXG8F5+lEdjbpfz/gWU0Cz/4b/2qzXwUD7B75l8BP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BL0LwgAAANwAAAAPAAAAAAAAAAAAAAAAAJ8C&#10;AABkcnMvZG93bnJldi54bWxQSwUGAAAAAAQABAD3AAAAjgMAAAAA&#10;">
                  <v:imagedata r:id="rId21" o:title=""/>
                </v:shape>
                <v:line id="Line 446" o:spid="_x0000_s1031" style="position:absolute;visibility:visible;mso-wrap-style:square" from="6538,711" to="6538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4F8UAAADcAAAADwAAAGRycy9kb3ducmV2LnhtbERPTWvCQBC9F/oflin0UszGolWiq0hp&#10;oR6kVI20tzE7JtHsbMiuMf579yD0+Hjf03lnKtFS40rLCvpRDII4s7rkXMF289kbg3AeWWNlmRRc&#10;ycF89vgwxUTbC/9Qu/a5CCHsElRQeF8nUrqsIIMusjVx4A62MegDbHKpG7yEcFPJ1zh+kwZLDg0F&#10;1vReUHZan40CTlfpaLf/GB9O7eZ3EWd/3y/HpVLPT91iAsJT5//Fd/eXVjAchLXhTDg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/4F8UAAADcAAAADwAAAAAAAAAA&#10;AAAAAAChAgAAZHJzL2Rvd25yZXYueG1sUEsFBgAAAAAEAAQA+QAAAJMDAAAAAA==&#10;" strokecolor="#231f20" strokeweight=".49778mm"/>
                <v:line id="Line 445" o:spid="_x0000_s1032" style="position:absolute;visibility:visible;mso-wrap-style:square" from="6457,698" to="662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BycYAAADcAAAADwAAAGRycy9kb3ducmV2LnhtbESPQWvCQBSE74X+h+UVeqsbi9oas0oV&#10;pJ6EWg/19sw+syHZtzG71dhf7wpCj8PMfMNks87W4kStLx0r6PcSEMS50yUXCrbfy5d3ED4ga6wd&#10;k4ILeZhNHx8yTLU78xedNqEQEcI+RQUmhCaV0ueGLPqea4ijd3CtxRBlW0jd4jnCbS1fk2QkLZYc&#10;Fww2tDCUV5tfq2C5Pq72Zvhnf8zbZftZz6tutEuUen7qPiYgAnXhP3xvr7SC4WAMtzPx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5gcnGAAAA3AAAAA8AAAAAAAAA&#10;AAAAAAAAoQIAAGRycy9kb3ducmV2LnhtbFBLBQYAAAAABAAEAPkAAACUAwAAAAA=&#10;" strokecolor="#231f20" strokeweight=".46672mm"/>
                <v:shape id="Picture 444" o:spid="_x0000_s1033" type="#_x0000_t75" style="position:absolute;left:6663;top:679;width:18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SGnCAAAA3AAAAA8AAABkcnMvZG93bnJldi54bWxET8uKwjAU3Qv+Q7jCbETTcVCkGkUGZnAx&#10;Gx8I7q7NtS1tbjpJqvXvzUJweTjv5boztbiR86VlBZ/jBARxZnXJuYLj4Wc0B+EDssbaMil4kIf1&#10;qt9bYqrtnXd024dcxBD2KSooQmhSKX1WkEE/tg1x5K7WGQwRulxqh/cYbmo5SZKZNFhybCiwoe+C&#10;smrfGgVDfZ60fDn/V87Z02/yVf3N26NSH4NuswARqAtv8cu91Qqm0zg/nolH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3UhpwgAAANwAAAAPAAAAAAAAAAAAAAAAAJ8C&#10;AABkcnMvZG93bnJldi54bWxQSwUGAAAAAAQABAD3AAAAjgMAAAAA&#10;">
                  <v:imagedata r:id="rId22" o:title=""/>
                </v:shape>
                <v:shape id="Picture 443" o:spid="_x0000_s1034" type="#_x0000_t75" style="position:absolute;left:6882;top:685;width:37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NFK/AAAA3AAAAA8AAABkcnMvZG93bnJldi54bWxEj80KwjAQhO+C7xBW8KapSkWqUUQU9OjP&#10;wePSrG2x2ZQmtvXtjSB4HGbmG2a16UwpGqpdYVnBZByBIE6tLjhTcLseRgsQziNrLC2Tgjc52Kz7&#10;vRUm2rZ8pubiMxEg7BJUkHtfJVK6NCeDbmwr4uA9bG3QB1lnUtfYBrgp5TSK5tJgwWEhx4p2OaXP&#10;y8soeJzMDLv45qel3D8t37dNu8uUGg667RKEp87/w7/2USuI4wl8z4QjIN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1jRSvwAAANwAAAAPAAAAAAAAAAAAAAAAAJ8CAABk&#10;cnMvZG93bnJldi54bWxQSwUGAAAAAAQABAD3AAAAiwMAAAAA&#10;">
                  <v:imagedata r:id="rId23" o:title=""/>
                </v:shape>
                <v:shape id="Picture 442" o:spid="_x0000_s1035" type="#_x0000_t75" style="position:absolute;left:7310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4irEAAAA3AAAAA8AAABkcnMvZG93bnJldi54bWxEj1FrwjAUhd8H+w/hDnxbUwU36YwiA6Eg&#10;k1n9AZfmNu1MbkqT2e7fm8Fgj4dzznc46+3krLjREDrPCuZZDoK49rpjo+By3j+vQISIrNF6JgU/&#10;FGC7eXxYY6H9yCe6VdGIBOFQoII2xr6QMtQtOQyZ74mT1/jBYUxyMFIPOCa4s3KR5y/SYcdpocWe&#10;3luqr9W3U9Db3fGr+Tz4qiwtv5pm3J8+jFKzp2n3BiLSFP/Df+1SK1guF/B7Jh0B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Z4irEAAAA3AAAAA8AAAAAAAAAAAAAAAAA&#10;nwIAAGRycy9kb3ducmV2LnhtbFBLBQYAAAAABAAEAPcAAACQAwAAAAA=&#10;">
                  <v:imagedata r:id="rId24" o:title=""/>
                </v:shape>
                <v:shape id="Picture 441" o:spid="_x0000_s1036" type="#_x0000_t75" style="position:absolute;left:7516;top:685;width:148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/KyXDAAAA3AAAAA8AAABkcnMvZG93bnJldi54bWxEj0FrAjEUhO+F/ofwCr1ptrZW2RplEYT2&#10;INhV78/N62bp5mVJorv990YQehxm5htmsRpsKy7kQ+NYwcs4A0FcOd1wreCw34zmIEJE1tg6JgV/&#10;FGC1fHxYYK5dz990KWMtEoRDjgpMjF0uZagMWQxj1xEn78d5izFJX0vtsU9w28pJlr1Liw2nBYMd&#10;rQ1Vv+XZKijMxK+PPZWEX7O3bcD6ZHeFUs9PQ/EBItIQ/8P39qdWMJ2+wu1MOgJ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8rJcMAAADc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434975</wp:posOffset>
                </wp:positionV>
                <wp:extent cx="661670" cy="132715"/>
                <wp:effectExtent l="0" t="0" r="0" b="0"/>
                <wp:wrapNone/>
                <wp:docPr id="537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132715"/>
                          <a:chOff x="4649" y="685"/>
                          <a:chExt cx="1042" cy="209"/>
                        </a:xfrm>
                      </wpg:grpSpPr>
                      <pic:pic xmlns:pic="http://schemas.openxmlformats.org/drawingml/2006/picture">
                        <pic:nvPicPr>
                          <pic:cNvPr id="538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232.45pt;margin-top:34.25pt;width:52.1pt;height:10.45pt;z-index:251675648;mso-position-horizontal-relative:page;mso-position-vertical-relative:page" coordorigin="4649,685" coordsize="10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">
                <v:shape id="Picture 439" o:spid="_x0000_s1027" type="#_x0000_t75" style="position:absolute;left:4648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z+/CAAAA3AAAAA8AAABkcnMvZG93bnJldi54bWxET01PAjEQvZv4H5oh8WKkKyoxK4UAxsSQ&#10;cBDxPtmOuxu206UtbPn3zoHE48v7ni2y69SZQmw9G3gcF6CIK29brg3svz8eXkHFhGyx80wGLhRh&#10;Mb+9mWFp/cBfdN6lWkkIxxINNCn1pdaxashhHPueWLhfHxwmgaHWNuAg4a7Tk6KYaoctS0ODPa0b&#10;qg67kzPw0l6eV919mPbHzfbntNfLnN8HY+5GefkGKlFO/+Kr+9OK70nWyhk5An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Wc/vwgAAANwAAAAPAAAAAAAAAAAAAAAAAJ8C&#10;AABkcnMvZG93bnJldi54bWxQSwUGAAAAAAQABAD3AAAAjgMAAAAA&#10;">
                  <v:imagedata r:id="rId30" o:title=""/>
                </v:shape>
                <v:shape id="Picture 438" o:spid="_x0000_s1028" type="#_x0000_t75" style="position:absolute;left:4897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0aTTEAAAA3AAAAA8AAABkcnMvZG93bnJldi54bWxEj81rwkAUxO8F/4flCd7qppaKia4iFrEH&#10;L9FCr8/sywfNvg3ZNR//fbcgeBxm5jfMZjeYWnTUusqygrd5BII4s7riQsH39fi6AuE8ssbaMikY&#10;ycFuO3nZYKJtzyl1F1+IAGGXoILS+yaR0mUlGXRz2xAHL7etQR9kW0jdYh/gppaLKFpKgxWHhRIb&#10;OpSU/V7uRsHp3tVj5G/HfFGZz4Z6l8Y/Z6Vm02G/BuFp8M/wo/2lFXy8x/B/Jh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0aTTEAAAA3AAAAA8AAAAAAAAAAAAAAAAA&#10;nwIAAGRycy9kb3ducmV2LnhtbFBLBQYAAAAABAAEAPcAAACQAwAAAAA=&#10;">
                  <v:imagedata r:id="rId31" o:title=""/>
                </v:shape>
                <v:shape id="Picture 437" o:spid="_x0000_s1029" type="#_x0000_t75" style="position:absolute;left:5103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czDEAAAA3AAAAA8AAABkcnMvZG93bnJldi54bWxET11rwjAUfR/4H8IV9lJm6lCRahQZGwzZ&#10;kHaC+HZtrk2xuemaTLt/vzwMfDyc7+W6t424UudrxwrGoxQEcel0zZWC/dfb0xyED8gaG8ek4Jc8&#10;rFeDhyVm2t04p2sRKhFD2GeowITQZlL60pBFP3ItceTOrrMYIuwqqTu8xXDbyOc0nUmLNccGgy29&#10;GCovxY9VcEzy+vVzOjeHLR6Tj9P3GavxTqnHYb9ZgAjUh7v43/2uFUwncX48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uczDEAAAA3AAAAA8AAAAAAAAAAAAAAAAA&#10;nwIAAGRycy9kb3ducmV2LnhtbFBLBQYAAAAABAAEAPcAAACQAwAAAAA=&#10;">
                  <v:imagedata r:id="rId32" o:title=""/>
                </v:shape>
                <v:shape id="Picture 436" o:spid="_x0000_s1030" type="#_x0000_t75" style="position:absolute;left:530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7ZXTEAAAA3AAAAA8AAABkcnMvZG93bnJldi54bWxEj0FrwkAUhO9C/8PyCl6kbhQrNXUVadUK&#10;koNR74/saxLNvg3ZVeO/7xYEj8PMfMNM562pxJUaV1pWMOhHIIgzq0vOFRz2q7cPEM4ja6wsk4I7&#10;OZjPXjpTjLW98Y6uqc9FgLCLUUHhfR1L6bKCDLq+rYmD92sbgz7IJpe6wVuAm0oOo2gsDZYcFgqs&#10;6aug7JxejALs7bank+Sl/04xOk6SZP1DiVLd13bxCcJT65/hR3ujFbyPBvB/Jhw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7ZXTEAAAA3AAAAA8AAAAAAAAAAAAAAAAA&#10;nwIAAGRycy9kb3ducmV2LnhtbFBLBQYAAAAABAAEAPcAAACQAwAAAAA=&#10;">
                  <v:imagedata r:id="rId20" o:title=""/>
                </v:shape>
                <v:shape id="Picture 435" o:spid="_x0000_s1031" type="#_x0000_t75" style="position:absolute;left:551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erzGAAAA3AAAAA8AAABkcnMvZG93bnJldi54bWxEj0FrwkAUhO9C/8PyCt5006AiqauIUKhS&#10;EDWX3l6zr0lo9m3Mrknqr3cFweMwM98wi1VvKtFS40rLCt7GEQjizOqScwXp6WM0B+E8ssbKMin4&#10;Jwer5ctggYm2HR+oPfpcBAi7BBUU3teJlC4ryKAb25o4eL+2MeiDbHKpG+wC3FQyjqKZNFhyWCiw&#10;pk1B2d/xYhRc2v2+/Fl/nTd1fL7OWvfdpbutUsPXfv0OwlPvn+FH+1MrmE5iuJ8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N6vMYAAADcAAAADwAAAAAAAAAAAAAA&#10;AACfAgAAZHJzL2Rvd25yZXYueG1sUEsFBgAAAAAEAAQA9wAAAJI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2789646</wp:posOffset>
            </wp:positionH>
            <wp:positionV relativeFrom="page">
              <wp:posOffset>435000</wp:posOffset>
            </wp:positionV>
            <wp:extent cx="115655" cy="133350"/>
            <wp:effectExtent l="0" t="0" r="0" b="0"/>
            <wp:wrapNone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5339715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536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1494">
                          <a:solidFill>
                            <a:srgbClr val="92B6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45pt,34.25pt" to="420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" strokecolor="#92b6c7" strokeweight=".31928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4972685</wp:posOffset>
                </wp:positionH>
                <wp:positionV relativeFrom="page">
                  <wp:posOffset>431800</wp:posOffset>
                </wp:positionV>
                <wp:extent cx="278130" cy="139065"/>
                <wp:effectExtent l="0" t="0" r="0" b="0"/>
                <wp:wrapNone/>
                <wp:docPr id="53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139065"/>
                          <a:chOff x="7831" y="680"/>
                          <a:chExt cx="438" cy="219"/>
                        </a:xfrm>
                      </wpg:grpSpPr>
                      <pic:pic xmlns:pic="http://schemas.openxmlformats.org/drawingml/2006/picture">
                        <pic:nvPicPr>
                          <pic:cNvPr id="534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679"/>
                            <a:ext cx="19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391.55pt;margin-top:34pt;width:21.9pt;height:10.95pt;z-index:251678720;mso-position-horizontal-relative:page;mso-position-vertical-relative:page" coordorigin="7831,680" coordsize="43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">
                <v:shape id="Picture 432" o:spid="_x0000_s1027" type="#_x0000_t75" style="position:absolute;left:783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MB7JAAAA3AAAAA8AAABkcnMvZG93bnJldi54bWxEj1tLw0AUhN8L/oflFHwRu/FStWm3IShK&#10;iaj0Ar4es6dJMHs2ya5N/PddQejjMDPfMItkMLU4UOcqywquJhEI4tzqigsFu+3z5QMI55E11pZJ&#10;wS85SJZnowXG2va8psPGFyJA2MWooPS+iaV0eUkG3cQ2xMHb286gD7IrpO6wD3BTy+soupMGKw4L&#10;JTb0WFL+vfkxCi5ed+v286vNsrf05Z2y2cf9U75X6nw8pHMQngZ/Cv+3V1rB9OYW/s6EIyCXR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jgwHskAAADcAAAADwAAAAAAAAAA&#10;AAAAAACfAgAAZHJzL2Rvd25yZXYueG1sUEsFBgAAAAAEAAQA9wAAAJUDAAAAAA==&#10;">
                  <v:imagedata r:id="rId37" o:title=""/>
                </v:shape>
                <v:shape id="Picture 431" o:spid="_x0000_s1028" type="#_x0000_t75" style="position:absolute;left:8077;top:679;width:19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tsfEAAAA3AAAAA8AAABkcnMvZG93bnJldi54bWxEj0GLwjAUhO+C/yE8wZumKopUo6ggKOzF&#10;7h48PppnW21eShNru79+syB4HGbmG2a9bU0pGqpdYVnBZByBIE6tLjhT8PN9HC1BOI+ssbRMCjpy&#10;sN30e2uMtX3xhZrEZyJA2MWoIPe+iqV0aU4G3dhWxMG72dqgD7LOpK7xFeCmlNMoWkiDBYeFHCs6&#10;5JQ+kqdRcO4Kezy119vu+tX93hu3T7rzXqnhoN2tQHhq/Sf8bp+0gvlsDv9nw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ftsfEAAAA3AAAAA8AAAAAAAAAAAAAAAAA&#10;nwIAAGRycy9kb3ducmV2LnhtbFBLBQYAAAAABAAEAPcAAACQAw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5439928</wp:posOffset>
            </wp:positionH>
            <wp:positionV relativeFrom="page">
              <wp:posOffset>434921</wp:posOffset>
            </wp:positionV>
            <wp:extent cx="89464" cy="133350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5813988</wp:posOffset>
            </wp:positionH>
            <wp:positionV relativeFrom="page">
              <wp:posOffset>434921</wp:posOffset>
            </wp:positionV>
            <wp:extent cx="102688" cy="136017"/>
            <wp:effectExtent l="0" t="0" r="0" b="0"/>
            <wp:wrapNone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5613058</wp:posOffset>
            </wp:positionH>
            <wp:positionV relativeFrom="page">
              <wp:posOffset>434915</wp:posOffset>
            </wp:positionV>
            <wp:extent cx="116567" cy="133350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6186539</wp:posOffset>
            </wp:positionH>
            <wp:positionV relativeFrom="page">
              <wp:posOffset>434917</wp:posOffset>
            </wp:positionV>
            <wp:extent cx="132221" cy="133350"/>
            <wp:effectExtent l="0" t="0" r="0" b="0"/>
            <wp:wrapNone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6001669</wp:posOffset>
            </wp:positionH>
            <wp:positionV relativeFrom="page">
              <wp:posOffset>431556</wp:posOffset>
            </wp:positionV>
            <wp:extent cx="117313" cy="138112"/>
            <wp:effectExtent l="0" t="0" r="0" b="0"/>
            <wp:wrapNone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6364605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530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0023" y="685"/>
                          <a:chExt cx="163" cy="209"/>
                        </a:xfrm>
                      </wpg:grpSpPr>
                      <wps:wsp>
                        <wps:cNvPr id="531" name="Line 429"/>
                        <wps:cNvCnPr/>
                        <wps:spPr bwMode="auto">
                          <a:xfrm>
                            <a:off x="10104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428"/>
                        <wps:cNvCnPr/>
                        <wps:spPr bwMode="auto">
                          <a:xfrm>
                            <a:off x="10023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501.15pt;margin-top:34.25pt;width:8.15pt;height:10.45pt;z-index:251684864;mso-position-horizontal-relative:page;mso-position-vertical-relative:page" coordorigin="10023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">
                <v:line id="Line 429" o:spid="_x0000_s1027" style="position:absolute;visibility:visible;mso-wrap-style:square" from="10104,711" to="10104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CdsUAAADcAAAADwAAAGRycy9kb3ducmV2LnhtbESPQWvCQBSE7wX/w/KE3ppNqrUluooU&#10;CxUK2iTF6yP7TILZtyG71fjv3YLQ4zAz3zCL1WBacabeNZYVJFEMgri0uuFKQZF/PL2BcB5ZY2uZ&#10;FFzJwWo5elhgqu2Fv+mc+UoECLsUFdTed6mUrqzJoItsRxy8o+0N+iD7SuoeLwFuWvkcxzNpsOGw&#10;UGNH7zWVp+zXKOjy7U7/JHzYG/ravm70bjotjko9jof1HISnwf+H7+1PreBlksDfmXA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iCdsUAAADcAAAADwAAAAAAAAAA&#10;AAAAAAChAgAAZHJzL2Rvd25yZXYueG1sUEsFBgAAAAAEAAQA+QAAAJMDAAAAAA==&#10;" strokecolor="#ed1c24" strokeweight=".49778mm"/>
                <v:line id="Line 428" o:spid="_x0000_s1028" style="position:absolute;visibility:visible;mso-wrap-style:square" from="10023,698" to="10185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HcusYAAADcAAAADwAAAGRycy9kb3ducmV2LnhtbESPQWvCQBSE70L/w/IKvRTdqNjaNBsp&#10;FkHsKamHHh/Z1yQk+zZmtyb+e1coeBxm5hsm2YymFWfqXW1ZwXwWgSAurK65VHD83k3XIJxH1tha&#10;JgUXcrBJHyYJxtoOnNE596UIEHYxKqi872IpXVGRQTezHXHwfm1v0AfZl1L3OAS4aeUiil6kwZrD&#10;QoUdbSsqmvzPKDh8nubtj4ua09dz1gzrrX/Nijelnh7Hj3cQnkZ/D/+391rBarmA2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R3LrGAAAA3AAAAA8AAAAAAAAA&#10;AAAAAAAAoQIAAGRycy9kb3ducmV2LnhtbFBLBQYAAAAABAAEAPkAAACUAwAAAAA=&#10;" strokecolor="#ed1c24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6548860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6724986</wp:posOffset>
            </wp:positionH>
            <wp:positionV relativeFrom="page">
              <wp:posOffset>434911</wp:posOffset>
            </wp:positionV>
            <wp:extent cx="94733" cy="133350"/>
            <wp:effectExtent l="0" t="0" r="0" b="0"/>
            <wp:wrapNone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6901180</wp:posOffset>
                </wp:positionH>
                <wp:positionV relativeFrom="page">
                  <wp:posOffset>434975</wp:posOffset>
                </wp:positionV>
                <wp:extent cx="78740" cy="132080"/>
                <wp:effectExtent l="0" t="0" r="0" b="0"/>
                <wp:wrapNone/>
                <wp:docPr id="527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32080"/>
                          <a:chOff x="10868" y="685"/>
                          <a:chExt cx="124" cy="208"/>
                        </a:xfrm>
                      </wpg:grpSpPr>
                      <wps:wsp>
                        <wps:cNvPr id="52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10867" y="866"/>
                            <a:ext cx="124" cy="2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425"/>
                        <wps:cNvCnPr/>
                        <wps:spPr bwMode="auto">
                          <a:xfrm>
                            <a:off x="10882" y="685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543.4pt;margin-top:34.25pt;width:6.2pt;height:10.4pt;z-index:251687936;mso-position-horizontal-relative:page;mso-position-vertical-relative:page" coordorigin="10868,685" coordsize="124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">
                <v:rect id="Rectangle 426" o:spid="_x0000_s1027" style="position:absolute;left:10867;top:866;width:12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LxcMA&#10;AADcAAAADwAAAGRycy9kb3ducmV2LnhtbERPy2oCMRTdF/yHcAtuimYUFR2NIkqLi258gcvL5Doz&#10;dnIzJqlO/fpmIbg8nPds0ZhK3Mj50rKCXjcBQZxZXXKu4LD/7IxB+ICssbJMCv7Iw2Leepthqu2d&#10;t3TbhVzEEPYpKihCqFMpfVaQQd+1NXHkztYZDBG6XGqH9xhuKtlPkpE0WHJsKLCmVUHZz+7XKHgM&#10;1oPj5GO//Zb5alhfL6fyy52Uar83yymIQE14iZ/ujVYw7Me18U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ILxcMAAADcAAAADwAAAAAAAAAAAAAAAACYAgAAZHJzL2Rv&#10;d25yZXYueG1sUEsFBgAAAAAEAAQA9QAAAIgDAAAAAA==&#10;" fillcolor="#231f20" stroked="f"/>
                <v:line id="Line 425" o:spid="_x0000_s1028" style="position:absolute;visibility:visible;mso-wrap-style:square" from="10882,685" to="1088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3gP8MAAADcAAAADwAAAGRycy9kb3ducmV2LnhtbESPT4vCMBTE78J+h/AWvGmqoGg1iix0&#10;0cOy+Ae8PptnW2xeShJr/fYbYcHjMDO/YZbrztSiJecrywpGwwQEcW51xYWC0zEbzED4gKyxtkwK&#10;nuRhvfroLTHV9sF7ag+hEBHCPkUFZQhNKqXPSzLoh7Yhjt7VOoMhSldI7fAR4aaW4ySZSoMVx4US&#10;G/oqKb8d7kbBefZteN785NU9c0/TZtfLLvwq1f/sNgsQgbrwDv+3t1rBZDyH1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N4D/DAAAA3AAAAA8AAAAAAAAAAAAA&#10;AAAAoQIAAGRycy9kb3ducmV2LnhtbFBLBQYAAAAABAAEAPkAAACRAwAAAAA=&#10;" strokecolor="#231f20" strokeweight="1.4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526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6pt,34.25pt" to="556.6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BFIQIAAEUEAAAOAAAAZHJzL2Uyb0RvYy54bWysU02P2yAQvVfqf0C+J/6IN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7172721</wp:posOffset>
            </wp:positionH>
            <wp:positionV relativeFrom="page">
              <wp:posOffset>434921</wp:posOffset>
            </wp:positionV>
            <wp:extent cx="139004" cy="133350"/>
            <wp:effectExtent l="0" t="0" r="0" b="0"/>
            <wp:wrapNone/>
            <wp:docPr id="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7414260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525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90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8pt,34.25pt" to="583.8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" strokecolor="#231f20" strokeweight="1.4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522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1818" y="685"/>
                          <a:chExt cx="163" cy="209"/>
                        </a:xfrm>
                      </wpg:grpSpPr>
                      <wps:wsp>
                        <wps:cNvPr id="523" name="Line 421"/>
                        <wps:cNvCnPr/>
                        <wps:spPr bwMode="auto">
                          <a:xfrm>
                            <a:off x="11899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420"/>
                        <wps:cNvCnPr/>
                        <wps:spPr bwMode="auto">
                          <a:xfrm>
                            <a:off x="11818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590.9pt;margin-top:34.25pt;width:8.15pt;height:10.45pt;z-index:251692032;mso-position-horizontal-relative:page;mso-position-vertical-relative:page" coordorigin="11818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">
                <v:line id="Line 421" o:spid="_x0000_s1027" style="position:absolute;visibility:visible;mso-wrap-style:square" from="11899,711" to="1189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PxsgAAADcAAAADwAAAGRycy9kb3ducmV2LnhtbESPQWvCQBSE70L/w/IKvUjdaKmV6CpS&#10;WqgHEY1Ke3tmn0k0+zZk15j++65Q8DjMzDfMZNaaUjRUu8Kygn4vAkGcWl1wpmCbfD6PQDiPrLG0&#10;TAp+ycFs+tCZYKztldfUbHwmAoRdjApy76tYSpfmZND1bEUcvKOtDfog60zqGq8Bbko5iKKhNFhw&#10;WMixovec0vPmYhTwbrl72x8+Rsdzk3zPo/Rn1T0tlHp6bOdjEJ5afw//t7+0gtfBC9zOhCM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SPxsgAAADcAAAADwAAAAAA&#10;AAAAAAAAAAChAgAAZHJzL2Rvd25yZXYueG1sUEsFBgAAAAAEAAQA+QAAAJYDAAAAAA==&#10;" strokecolor="#231f20" strokeweight=".49778mm"/>
                <v:line id="Line 420" o:spid="_x0000_s1028" style="position:absolute;visibility:visible;mso-wrap-style:square" from="11818,698" to="1198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L98YAAADcAAAADwAAAGRycy9kb3ducmV2LnhtbESPQWsCMRSE7wX/Q3hCb5pVqi2rUVSQ&#10;eiqoe2hvz81zs7h5WTeprv31RhB6HGbmG2Y6b20lLtT40rGCQT8BQZw7XXKhINuvex8gfEDWWDkm&#10;BTfyMJ91XqaYanflLV12oRARwj5FBSaEOpXS54Ys+r6riaN3dI3FEGVTSN3gNcJtJYdJMpYWS44L&#10;BmtaGcpPu1+rYP113hzM6M9+m/db9lktT+34J1HqtdsuJiACteE//GxvtILR8A0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ny/fGAAAA3AAAAA8AAAAAAAAA&#10;AAAAAAAAoQIAAGRycy9kb3ducmV2LnhtbFBLBQYAAAAABAAEAPkAAACUAwAAAAA=&#10;" strokecolor="#231f20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7688393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7861510</wp:posOffset>
            </wp:positionH>
            <wp:positionV relativeFrom="page">
              <wp:posOffset>434915</wp:posOffset>
            </wp:positionV>
            <wp:extent cx="116593" cy="133350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289560</wp:posOffset>
                </wp:positionV>
                <wp:extent cx="504190" cy="504190"/>
                <wp:effectExtent l="0" t="0" r="0" b="0"/>
                <wp:wrapNone/>
                <wp:docPr id="51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5139" y="456"/>
                          <a:chExt cx="794" cy="794"/>
                        </a:xfrm>
                      </wpg:grpSpPr>
                      <wps:wsp>
                        <wps:cNvPr id="518" name="Freeform 418"/>
                        <wps:cNvSpPr>
                          <a:spLocks/>
                        </wps:cNvSpPr>
                        <wps:spPr bwMode="auto">
                          <a:xfrm>
                            <a:off x="15138" y="455"/>
                            <a:ext cx="794" cy="794"/>
                          </a:xfrm>
                          <a:custGeom>
                            <a:avLst/>
                            <a:gdLst>
                              <a:gd name="T0" fmla="+- 0 15536 15139"/>
                              <a:gd name="T1" fmla="*/ T0 w 794"/>
                              <a:gd name="T2" fmla="+- 0 456 456"/>
                              <a:gd name="T3" fmla="*/ 456 h 794"/>
                              <a:gd name="T4" fmla="+- 0 15464 15139"/>
                              <a:gd name="T5" fmla="*/ T4 w 794"/>
                              <a:gd name="T6" fmla="+- 0 462 456"/>
                              <a:gd name="T7" fmla="*/ 462 h 794"/>
                              <a:gd name="T8" fmla="+- 0 15397 15139"/>
                              <a:gd name="T9" fmla="*/ T8 w 794"/>
                              <a:gd name="T10" fmla="+- 0 481 456"/>
                              <a:gd name="T11" fmla="*/ 481 h 794"/>
                              <a:gd name="T12" fmla="+- 0 15336 15139"/>
                              <a:gd name="T13" fmla="*/ T12 w 794"/>
                              <a:gd name="T14" fmla="+- 0 510 456"/>
                              <a:gd name="T15" fmla="*/ 510 h 794"/>
                              <a:gd name="T16" fmla="+- 0 15280 15139"/>
                              <a:gd name="T17" fmla="*/ T16 w 794"/>
                              <a:gd name="T18" fmla="+- 0 549 456"/>
                              <a:gd name="T19" fmla="*/ 549 h 794"/>
                              <a:gd name="T20" fmla="+- 0 15232 15139"/>
                              <a:gd name="T21" fmla="*/ T20 w 794"/>
                              <a:gd name="T22" fmla="+- 0 597 456"/>
                              <a:gd name="T23" fmla="*/ 597 h 794"/>
                              <a:gd name="T24" fmla="+- 0 15193 15139"/>
                              <a:gd name="T25" fmla="*/ T24 w 794"/>
                              <a:gd name="T26" fmla="+- 0 652 456"/>
                              <a:gd name="T27" fmla="*/ 652 h 794"/>
                              <a:gd name="T28" fmla="+- 0 15164 15139"/>
                              <a:gd name="T29" fmla="*/ T28 w 794"/>
                              <a:gd name="T30" fmla="+- 0 714 456"/>
                              <a:gd name="T31" fmla="*/ 714 h 794"/>
                              <a:gd name="T32" fmla="+- 0 15145 15139"/>
                              <a:gd name="T33" fmla="*/ T32 w 794"/>
                              <a:gd name="T34" fmla="+- 0 781 456"/>
                              <a:gd name="T35" fmla="*/ 781 h 794"/>
                              <a:gd name="T36" fmla="+- 0 15139 15139"/>
                              <a:gd name="T37" fmla="*/ T36 w 794"/>
                              <a:gd name="T38" fmla="+- 0 853 456"/>
                              <a:gd name="T39" fmla="*/ 853 h 794"/>
                              <a:gd name="T40" fmla="+- 0 15145 15139"/>
                              <a:gd name="T41" fmla="*/ T40 w 794"/>
                              <a:gd name="T42" fmla="+- 0 924 456"/>
                              <a:gd name="T43" fmla="*/ 924 h 794"/>
                              <a:gd name="T44" fmla="+- 0 15164 15139"/>
                              <a:gd name="T45" fmla="*/ T44 w 794"/>
                              <a:gd name="T46" fmla="+- 0 991 456"/>
                              <a:gd name="T47" fmla="*/ 991 h 794"/>
                              <a:gd name="T48" fmla="+- 0 15193 15139"/>
                              <a:gd name="T49" fmla="*/ T48 w 794"/>
                              <a:gd name="T50" fmla="+- 0 1053 456"/>
                              <a:gd name="T51" fmla="*/ 1053 h 794"/>
                              <a:gd name="T52" fmla="+- 0 15232 15139"/>
                              <a:gd name="T53" fmla="*/ T52 w 794"/>
                              <a:gd name="T54" fmla="+- 0 1108 456"/>
                              <a:gd name="T55" fmla="*/ 1108 h 794"/>
                              <a:gd name="T56" fmla="+- 0 15280 15139"/>
                              <a:gd name="T57" fmla="*/ T56 w 794"/>
                              <a:gd name="T58" fmla="+- 0 1156 456"/>
                              <a:gd name="T59" fmla="*/ 1156 h 794"/>
                              <a:gd name="T60" fmla="+- 0 15336 15139"/>
                              <a:gd name="T61" fmla="*/ T60 w 794"/>
                              <a:gd name="T62" fmla="+- 0 1195 456"/>
                              <a:gd name="T63" fmla="*/ 1195 h 794"/>
                              <a:gd name="T64" fmla="+- 0 15397 15139"/>
                              <a:gd name="T65" fmla="*/ T64 w 794"/>
                              <a:gd name="T66" fmla="+- 0 1225 456"/>
                              <a:gd name="T67" fmla="*/ 1225 h 794"/>
                              <a:gd name="T68" fmla="+- 0 15464 15139"/>
                              <a:gd name="T69" fmla="*/ T68 w 794"/>
                              <a:gd name="T70" fmla="+- 0 1243 456"/>
                              <a:gd name="T71" fmla="*/ 1243 h 794"/>
                              <a:gd name="T72" fmla="+- 0 15536 15139"/>
                              <a:gd name="T73" fmla="*/ T72 w 794"/>
                              <a:gd name="T74" fmla="+- 0 1250 456"/>
                              <a:gd name="T75" fmla="*/ 1250 h 794"/>
                              <a:gd name="T76" fmla="+- 0 15607 15139"/>
                              <a:gd name="T77" fmla="*/ T76 w 794"/>
                              <a:gd name="T78" fmla="+- 0 1243 456"/>
                              <a:gd name="T79" fmla="*/ 1243 h 794"/>
                              <a:gd name="T80" fmla="+- 0 15674 15139"/>
                              <a:gd name="T81" fmla="*/ T80 w 794"/>
                              <a:gd name="T82" fmla="+- 0 1225 456"/>
                              <a:gd name="T83" fmla="*/ 1225 h 794"/>
                              <a:gd name="T84" fmla="+- 0 15736 15139"/>
                              <a:gd name="T85" fmla="*/ T84 w 794"/>
                              <a:gd name="T86" fmla="+- 0 1195 456"/>
                              <a:gd name="T87" fmla="*/ 1195 h 794"/>
                              <a:gd name="T88" fmla="+- 0 15792 15139"/>
                              <a:gd name="T89" fmla="*/ T88 w 794"/>
                              <a:gd name="T90" fmla="+- 0 1156 456"/>
                              <a:gd name="T91" fmla="*/ 1156 h 794"/>
                              <a:gd name="T92" fmla="+- 0 15839 15139"/>
                              <a:gd name="T93" fmla="*/ T92 w 794"/>
                              <a:gd name="T94" fmla="+- 0 1108 456"/>
                              <a:gd name="T95" fmla="*/ 1108 h 794"/>
                              <a:gd name="T96" fmla="+- 0 15878 15139"/>
                              <a:gd name="T97" fmla="*/ T96 w 794"/>
                              <a:gd name="T98" fmla="+- 0 1053 456"/>
                              <a:gd name="T99" fmla="*/ 1053 h 794"/>
                              <a:gd name="T100" fmla="+- 0 15908 15139"/>
                              <a:gd name="T101" fmla="*/ T100 w 794"/>
                              <a:gd name="T102" fmla="+- 0 991 456"/>
                              <a:gd name="T103" fmla="*/ 991 h 794"/>
                              <a:gd name="T104" fmla="+- 0 15926 15139"/>
                              <a:gd name="T105" fmla="*/ T104 w 794"/>
                              <a:gd name="T106" fmla="+- 0 924 456"/>
                              <a:gd name="T107" fmla="*/ 924 h 794"/>
                              <a:gd name="T108" fmla="+- 0 15933 15139"/>
                              <a:gd name="T109" fmla="*/ T108 w 794"/>
                              <a:gd name="T110" fmla="+- 0 853 456"/>
                              <a:gd name="T111" fmla="*/ 853 h 794"/>
                              <a:gd name="T112" fmla="+- 0 15926 15139"/>
                              <a:gd name="T113" fmla="*/ T112 w 794"/>
                              <a:gd name="T114" fmla="+- 0 781 456"/>
                              <a:gd name="T115" fmla="*/ 781 h 794"/>
                              <a:gd name="T116" fmla="+- 0 15908 15139"/>
                              <a:gd name="T117" fmla="*/ T116 w 794"/>
                              <a:gd name="T118" fmla="+- 0 714 456"/>
                              <a:gd name="T119" fmla="*/ 714 h 794"/>
                              <a:gd name="T120" fmla="+- 0 15878 15139"/>
                              <a:gd name="T121" fmla="*/ T120 w 794"/>
                              <a:gd name="T122" fmla="+- 0 652 456"/>
                              <a:gd name="T123" fmla="*/ 652 h 794"/>
                              <a:gd name="T124" fmla="+- 0 15839 15139"/>
                              <a:gd name="T125" fmla="*/ T124 w 794"/>
                              <a:gd name="T126" fmla="+- 0 597 456"/>
                              <a:gd name="T127" fmla="*/ 597 h 794"/>
                              <a:gd name="T128" fmla="+- 0 15792 15139"/>
                              <a:gd name="T129" fmla="*/ T128 w 794"/>
                              <a:gd name="T130" fmla="+- 0 549 456"/>
                              <a:gd name="T131" fmla="*/ 549 h 794"/>
                              <a:gd name="T132" fmla="+- 0 15736 15139"/>
                              <a:gd name="T133" fmla="*/ T132 w 794"/>
                              <a:gd name="T134" fmla="+- 0 510 456"/>
                              <a:gd name="T135" fmla="*/ 510 h 794"/>
                              <a:gd name="T136" fmla="+- 0 15674 15139"/>
                              <a:gd name="T137" fmla="*/ T136 w 794"/>
                              <a:gd name="T138" fmla="+- 0 481 456"/>
                              <a:gd name="T139" fmla="*/ 481 h 794"/>
                              <a:gd name="T140" fmla="+- 0 15607 15139"/>
                              <a:gd name="T141" fmla="*/ T140 w 794"/>
                              <a:gd name="T142" fmla="+- 0 462 456"/>
                              <a:gd name="T143" fmla="*/ 462 h 794"/>
                              <a:gd name="T144" fmla="+- 0 15536 15139"/>
                              <a:gd name="T145" fmla="*/ T144 w 794"/>
                              <a:gd name="T146" fmla="+- 0 456 456"/>
                              <a:gd name="T147" fmla="*/ 456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7"/>
                                </a:lnTo>
                                <a:lnTo>
                                  <a:pt x="6" y="468"/>
                                </a:lnTo>
                                <a:lnTo>
                                  <a:pt x="25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7" y="739"/>
                                </a:lnTo>
                                <a:lnTo>
                                  <a:pt x="258" y="769"/>
                                </a:lnTo>
                                <a:lnTo>
                                  <a:pt x="325" y="787"/>
                                </a:lnTo>
                                <a:lnTo>
                                  <a:pt x="397" y="794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9"/>
                                </a:lnTo>
                                <a:lnTo>
                                  <a:pt x="597" y="739"/>
                                </a:lnTo>
                                <a:lnTo>
                                  <a:pt x="653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9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4" y="397"/>
                                </a:lnTo>
                                <a:lnTo>
                                  <a:pt x="787" y="325"/>
                                </a:lnTo>
                                <a:lnTo>
                                  <a:pt x="769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3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5"/>
                                </a:lnTo>
                                <a:lnTo>
                                  <a:pt x="46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17"/>
                        <wps:cNvSpPr>
                          <a:spLocks/>
                        </wps:cNvSpPr>
                        <wps:spPr bwMode="auto">
                          <a:xfrm>
                            <a:off x="15202" y="519"/>
                            <a:ext cx="666" cy="666"/>
                          </a:xfrm>
                          <a:custGeom>
                            <a:avLst/>
                            <a:gdLst>
                              <a:gd name="T0" fmla="+- 0 15536 15203"/>
                              <a:gd name="T1" fmla="*/ T0 w 666"/>
                              <a:gd name="T2" fmla="+- 0 520 520"/>
                              <a:gd name="T3" fmla="*/ 520 h 666"/>
                              <a:gd name="T4" fmla="+- 0 15459 15203"/>
                              <a:gd name="T5" fmla="*/ T4 w 666"/>
                              <a:gd name="T6" fmla="+- 0 529 520"/>
                              <a:gd name="T7" fmla="*/ 529 h 666"/>
                              <a:gd name="T8" fmla="+- 0 15389 15203"/>
                              <a:gd name="T9" fmla="*/ T8 w 666"/>
                              <a:gd name="T10" fmla="+- 0 554 520"/>
                              <a:gd name="T11" fmla="*/ 554 h 666"/>
                              <a:gd name="T12" fmla="+- 0 15328 15203"/>
                              <a:gd name="T13" fmla="*/ T12 w 666"/>
                              <a:gd name="T14" fmla="+- 0 593 520"/>
                              <a:gd name="T15" fmla="*/ 593 h 666"/>
                              <a:gd name="T16" fmla="+- 0 15276 15203"/>
                              <a:gd name="T17" fmla="*/ T16 w 666"/>
                              <a:gd name="T18" fmla="+- 0 644 520"/>
                              <a:gd name="T19" fmla="*/ 644 h 666"/>
                              <a:gd name="T20" fmla="+- 0 15237 15203"/>
                              <a:gd name="T21" fmla="*/ T20 w 666"/>
                              <a:gd name="T22" fmla="+- 0 706 520"/>
                              <a:gd name="T23" fmla="*/ 706 h 666"/>
                              <a:gd name="T24" fmla="+- 0 15212 15203"/>
                              <a:gd name="T25" fmla="*/ T24 w 666"/>
                              <a:gd name="T26" fmla="+- 0 776 520"/>
                              <a:gd name="T27" fmla="*/ 776 h 666"/>
                              <a:gd name="T28" fmla="+- 0 15203 15203"/>
                              <a:gd name="T29" fmla="*/ T28 w 666"/>
                              <a:gd name="T30" fmla="+- 0 853 520"/>
                              <a:gd name="T31" fmla="*/ 853 h 666"/>
                              <a:gd name="T32" fmla="+- 0 15212 15203"/>
                              <a:gd name="T33" fmla="*/ T32 w 666"/>
                              <a:gd name="T34" fmla="+- 0 929 520"/>
                              <a:gd name="T35" fmla="*/ 929 h 666"/>
                              <a:gd name="T36" fmla="+- 0 15237 15203"/>
                              <a:gd name="T37" fmla="*/ T36 w 666"/>
                              <a:gd name="T38" fmla="+- 0 999 520"/>
                              <a:gd name="T39" fmla="*/ 999 h 666"/>
                              <a:gd name="T40" fmla="+- 0 15276 15203"/>
                              <a:gd name="T41" fmla="*/ T40 w 666"/>
                              <a:gd name="T42" fmla="+- 0 1061 520"/>
                              <a:gd name="T43" fmla="*/ 1061 h 666"/>
                              <a:gd name="T44" fmla="+- 0 15328 15203"/>
                              <a:gd name="T45" fmla="*/ T44 w 666"/>
                              <a:gd name="T46" fmla="+- 0 1113 520"/>
                              <a:gd name="T47" fmla="*/ 1113 h 666"/>
                              <a:gd name="T48" fmla="+- 0 15389 15203"/>
                              <a:gd name="T49" fmla="*/ T48 w 666"/>
                              <a:gd name="T50" fmla="+- 0 1152 520"/>
                              <a:gd name="T51" fmla="*/ 1152 h 666"/>
                              <a:gd name="T52" fmla="+- 0 15459 15203"/>
                              <a:gd name="T53" fmla="*/ T52 w 666"/>
                              <a:gd name="T54" fmla="+- 0 1177 520"/>
                              <a:gd name="T55" fmla="*/ 1177 h 666"/>
                              <a:gd name="T56" fmla="+- 0 15536 15203"/>
                              <a:gd name="T57" fmla="*/ T56 w 666"/>
                              <a:gd name="T58" fmla="+- 0 1186 520"/>
                              <a:gd name="T59" fmla="*/ 1186 h 666"/>
                              <a:gd name="T60" fmla="+- 0 15612 15203"/>
                              <a:gd name="T61" fmla="*/ T60 w 666"/>
                              <a:gd name="T62" fmla="+- 0 1177 520"/>
                              <a:gd name="T63" fmla="*/ 1177 h 666"/>
                              <a:gd name="T64" fmla="+- 0 15682 15203"/>
                              <a:gd name="T65" fmla="*/ T64 w 666"/>
                              <a:gd name="T66" fmla="+- 0 1152 520"/>
                              <a:gd name="T67" fmla="*/ 1152 h 666"/>
                              <a:gd name="T68" fmla="+- 0 15744 15203"/>
                              <a:gd name="T69" fmla="*/ T68 w 666"/>
                              <a:gd name="T70" fmla="+- 0 1113 520"/>
                              <a:gd name="T71" fmla="*/ 1113 h 666"/>
                              <a:gd name="T72" fmla="+- 0 15796 15203"/>
                              <a:gd name="T73" fmla="*/ T72 w 666"/>
                              <a:gd name="T74" fmla="+- 0 1061 520"/>
                              <a:gd name="T75" fmla="*/ 1061 h 666"/>
                              <a:gd name="T76" fmla="+- 0 15835 15203"/>
                              <a:gd name="T77" fmla="*/ T76 w 666"/>
                              <a:gd name="T78" fmla="+- 0 999 520"/>
                              <a:gd name="T79" fmla="*/ 999 h 666"/>
                              <a:gd name="T80" fmla="+- 0 15860 15203"/>
                              <a:gd name="T81" fmla="*/ T80 w 666"/>
                              <a:gd name="T82" fmla="+- 0 929 520"/>
                              <a:gd name="T83" fmla="*/ 929 h 666"/>
                              <a:gd name="T84" fmla="+- 0 15869 15203"/>
                              <a:gd name="T85" fmla="*/ T84 w 666"/>
                              <a:gd name="T86" fmla="+- 0 853 520"/>
                              <a:gd name="T87" fmla="*/ 853 h 666"/>
                              <a:gd name="T88" fmla="+- 0 15860 15203"/>
                              <a:gd name="T89" fmla="*/ T88 w 666"/>
                              <a:gd name="T90" fmla="+- 0 776 520"/>
                              <a:gd name="T91" fmla="*/ 776 h 666"/>
                              <a:gd name="T92" fmla="+- 0 15835 15203"/>
                              <a:gd name="T93" fmla="*/ T92 w 666"/>
                              <a:gd name="T94" fmla="+- 0 706 520"/>
                              <a:gd name="T95" fmla="*/ 706 h 666"/>
                              <a:gd name="T96" fmla="+- 0 15796 15203"/>
                              <a:gd name="T97" fmla="*/ T96 w 666"/>
                              <a:gd name="T98" fmla="+- 0 644 520"/>
                              <a:gd name="T99" fmla="*/ 644 h 666"/>
                              <a:gd name="T100" fmla="+- 0 15744 15203"/>
                              <a:gd name="T101" fmla="*/ T100 w 666"/>
                              <a:gd name="T102" fmla="+- 0 593 520"/>
                              <a:gd name="T103" fmla="*/ 593 h 666"/>
                              <a:gd name="T104" fmla="+- 0 15682 15203"/>
                              <a:gd name="T105" fmla="*/ T104 w 666"/>
                              <a:gd name="T106" fmla="+- 0 554 520"/>
                              <a:gd name="T107" fmla="*/ 554 h 666"/>
                              <a:gd name="T108" fmla="+- 0 15612 15203"/>
                              <a:gd name="T109" fmla="*/ T108 w 666"/>
                              <a:gd name="T110" fmla="+- 0 529 520"/>
                              <a:gd name="T111" fmla="*/ 529 h 666"/>
                              <a:gd name="T112" fmla="+- 0 15536 15203"/>
                              <a:gd name="T113" fmla="*/ T112 w 666"/>
                              <a:gd name="T114" fmla="+- 0 520 520"/>
                              <a:gd name="T115" fmla="*/ 52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6" h="666">
                                <a:moveTo>
                                  <a:pt x="333" y="0"/>
                                </a:move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3"/>
                                </a:lnTo>
                                <a:lnTo>
                                  <a:pt x="9" y="409"/>
                                </a:lnTo>
                                <a:lnTo>
                                  <a:pt x="34" y="479"/>
                                </a:lnTo>
                                <a:lnTo>
                                  <a:pt x="73" y="541"/>
                                </a:lnTo>
                                <a:lnTo>
                                  <a:pt x="125" y="593"/>
                                </a:lnTo>
                                <a:lnTo>
                                  <a:pt x="186" y="632"/>
                                </a:lnTo>
                                <a:lnTo>
                                  <a:pt x="256" y="657"/>
                                </a:lnTo>
                                <a:lnTo>
                                  <a:pt x="333" y="666"/>
                                </a:lnTo>
                                <a:lnTo>
                                  <a:pt x="409" y="657"/>
                                </a:lnTo>
                                <a:lnTo>
                                  <a:pt x="479" y="632"/>
                                </a:lnTo>
                                <a:lnTo>
                                  <a:pt x="541" y="593"/>
                                </a:lnTo>
                                <a:lnTo>
                                  <a:pt x="593" y="541"/>
                                </a:lnTo>
                                <a:lnTo>
                                  <a:pt x="632" y="479"/>
                                </a:lnTo>
                                <a:lnTo>
                                  <a:pt x="657" y="409"/>
                                </a:lnTo>
                                <a:lnTo>
                                  <a:pt x="666" y="333"/>
                                </a:lnTo>
                                <a:lnTo>
                                  <a:pt x="657" y="256"/>
                                </a:lnTo>
                                <a:lnTo>
                                  <a:pt x="632" y="186"/>
                                </a:lnTo>
                                <a:lnTo>
                                  <a:pt x="593" y="124"/>
                                </a:lnTo>
                                <a:lnTo>
                                  <a:pt x="541" y="73"/>
                                </a:lnTo>
                                <a:lnTo>
                                  <a:pt x="479" y="34"/>
                                </a:lnTo>
                                <a:lnTo>
                                  <a:pt x="409" y="9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5346" y="1003"/>
                            <a:ext cx="39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15" w:lineRule="exact"/>
                                <w:rPr>
                                  <w:rFonts w:ascii="Tahoma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sz w:val="10"/>
                                </w:rPr>
                                <w:t>WEEK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15359" y="478"/>
                            <a:ext cx="340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619" w:lineRule="exact"/>
                                <w:rPr>
                                  <w:rFonts w:ascii="Tahoma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w w:val="92"/>
                                  <w:sz w:val="5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56" style="position:absolute;margin-left:756.95pt;margin-top:22.8pt;width:39.7pt;height:39.7pt;z-index:251697152;mso-position-horizontal-relative:page;mso-position-vertical-relative:page" coordorigin="15139,456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">
                <v:shape id="Freeform 418" o:spid="_x0000_s1057" style="position:absolute;left:15138;top:455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RA8MA&#10;AADcAAAADwAAAGRycy9kb3ducmV2LnhtbERPTWvCQBC9C/6HZQq9SN1osZTUVUSxFERoU9HrkJ0m&#10;odnZkF1j7K/vHASPj/c9X/auVh21ofJsYDJOQBHn3lZcGDh8b59eQYWIbLH2TAauFGC5GA7mmFp/&#10;4S/qslgoCeGQooEyxibVOuQlOQxj3xAL9+Nbh1FgW2jb4kXCXa2nSfKiHVYsDSU2tC4p/83OTnq7&#10;3eq4+Tz/ve93eZwektPoWj8b8/jQr95ARerjXXxzf1gDs4mslTNy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zRA8MAAADcAAAADwAAAAAAAAAAAAAAAACYAgAAZHJzL2Rv&#10;d25yZXYueG1sUEsFBgAAAAAEAAQA9QAAAIgDAAAAAA==&#10;" path="m397,l325,6,258,25,197,54,141,93,93,141,54,196,25,258,6,325,,397r6,71l25,535r29,62l93,652r48,48l197,739r61,30l325,787r72,7l468,787r67,-18l597,739r56,-39l700,652r39,-55l769,535r18,-67l794,397r-7,-72l769,258,739,196,700,141,653,93,597,54,535,25,468,6,397,xe" fillcolor="#bbc4ca" stroked="f">
                  <v:path arrowok="t" o:connecttype="custom" o:connectlocs="397,456;325,462;258,481;197,510;141,549;93,597;54,652;25,714;6,781;0,853;6,924;25,991;54,1053;93,1108;141,1156;197,1195;258,1225;325,1243;397,1250;468,1243;535,1225;597,1195;653,1156;700,1108;739,1053;769,991;787,924;794,853;787,781;769,714;739,652;700,597;653,549;597,510;535,481;468,462;397,456" o:connectangles="0,0,0,0,0,0,0,0,0,0,0,0,0,0,0,0,0,0,0,0,0,0,0,0,0,0,0,0,0,0,0,0,0,0,0,0,0"/>
                </v:shape>
                <v:shape id="Freeform 417" o:spid="_x0000_s1058" style="position:absolute;left:15202;top:519;width:666;height:666;visibility:visible;mso-wrap-style:square;v-text-anchor:top" coordsize="66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kePcUA&#10;AADcAAAADwAAAGRycy9kb3ducmV2LnhtbESPUUsDMRCE3wX/Q1jBF2lzVVvq2bSUiiBCCz31fbls&#10;L4eXzZGsvfPfG0HwcZiZb5jVZvSdOlNMbWADs2kBirgOtuXGwPvb82QJKgmyxS4wGfimBJv15cUK&#10;SxsGPtK5kkZlCKcSDTiRvtQ61Y48pmnoibN3CtGjZBkbbSMOGe47fVsUC+2x5bzgsKedo/qz+vIG&#10;4n3F+7uPYeGKp5vl/HC08noSY66vxu0jKKFR/sN/7RdrYD57gN8z+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R49xQAAANwAAAAPAAAAAAAAAAAAAAAAAJgCAABkcnMv&#10;ZG93bnJldi54bWxQSwUGAAAAAAQABAD1AAAAigMAAAAA&#10;" path="m333,l256,9,186,34,125,73,73,124,34,186,9,256,,333r9,76l34,479r39,62l125,593r61,39l256,657r77,9l409,657r70,-25l541,593r52,-52l632,479r25,-70l666,333r-9,-77l632,186,593,124,541,73,479,34,409,9,333,xe" stroked="f">
                  <v:path arrowok="t" o:connecttype="custom" o:connectlocs="333,520;256,529;186,554;125,593;73,644;34,706;9,776;0,853;9,929;34,999;73,1061;125,1113;186,1152;256,1177;333,1186;409,1177;479,1152;541,1113;593,1061;632,999;657,929;666,853;657,776;632,706;593,644;541,593;479,554;409,529;333,520" o:connectangles="0,0,0,0,0,0,0,0,0,0,0,0,0,0,0,0,0,0,0,0,0,0,0,0,0,0,0,0,0"/>
                </v:shape>
                <v:shape id="Text Box 416" o:spid="_x0000_s1059" type="#_x0000_t202" style="position:absolute;left:15346;top:1003;width:39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516D3A" w:rsidRDefault="002F2964">
                        <w:pPr>
                          <w:spacing w:line="115" w:lineRule="exact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sz w:val="10"/>
                          </w:rPr>
                          <w:t>WEEK 1</w:t>
                        </w:r>
                      </w:p>
                    </w:txbxContent>
                  </v:textbox>
                </v:shape>
                <v:shape id="Text Box 415" o:spid="_x0000_s1060" type="#_x0000_t202" style="position:absolute;left:15359;top:478;width:340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line="619" w:lineRule="exact"/>
                          <w:rPr>
                            <w:rFonts w:ascii="Tahoma"/>
                            <w:b/>
                            <w:sz w:val="54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w w:val="92"/>
                            <w:sz w:val="54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9645650</wp:posOffset>
                </wp:positionH>
                <wp:positionV relativeFrom="page">
                  <wp:posOffset>848995</wp:posOffset>
                </wp:positionV>
                <wp:extent cx="457835" cy="72390"/>
                <wp:effectExtent l="0" t="0" r="0" b="0"/>
                <wp:wrapNone/>
                <wp:docPr id="516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72390"/>
                        </a:xfrm>
                        <a:custGeom>
                          <a:avLst/>
                          <a:gdLst>
                            <a:gd name="T0" fmla="+- 0 15190 15190"/>
                            <a:gd name="T1" fmla="*/ T0 w 721"/>
                            <a:gd name="T2" fmla="+- 0 1450 1337"/>
                            <a:gd name="T3" fmla="*/ 1450 h 114"/>
                            <a:gd name="T4" fmla="+- 0 15233 15190"/>
                            <a:gd name="T5" fmla="*/ T4 w 721"/>
                            <a:gd name="T6" fmla="+- 0 1406 1337"/>
                            <a:gd name="T7" fmla="*/ 1406 h 114"/>
                            <a:gd name="T8" fmla="+- 0 15272 15190"/>
                            <a:gd name="T9" fmla="*/ T8 w 721"/>
                            <a:gd name="T10" fmla="+- 0 1388 1337"/>
                            <a:gd name="T11" fmla="*/ 1388 h 114"/>
                            <a:gd name="T12" fmla="+- 0 15215 15190"/>
                            <a:gd name="T13" fmla="*/ T12 w 721"/>
                            <a:gd name="T14" fmla="+- 0 1358 1337"/>
                            <a:gd name="T15" fmla="*/ 1358 h 114"/>
                            <a:gd name="T16" fmla="+- 0 15262 15190"/>
                            <a:gd name="T17" fmla="*/ T16 w 721"/>
                            <a:gd name="T18" fmla="+- 0 1344 1337"/>
                            <a:gd name="T19" fmla="*/ 1344 h 114"/>
                            <a:gd name="T20" fmla="+- 0 15272 15190"/>
                            <a:gd name="T21" fmla="*/ T20 w 721"/>
                            <a:gd name="T22" fmla="+- 0 1358 1337"/>
                            <a:gd name="T23" fmla="*/ 1358 h 114"/>
                            <a:gd name="T24" fmla="+- 0 15249 15190"/>
                            <a:gd name="T25" fmla="*/ T24 w 721"/>
                            <a:gd name="T26" fmla="+- 0 1382 1337"/>
                            <a:gd name="T27" fmla="*/ 1382 h 114"/>
                            <a:gd name="T28" fmla="+- 0 15275 15190"/>
                            <a:gd name="T29" fmla="*/ T28 w 721"/>
                            <a:gd name="T30" fmla="+- 0 1371 1337"/>
                            <a:gd name="T31" fmla="*/ 1371 h 114"/>
                            <a:gd name="T32" fmla="+- 0 15291 15190"/>
                            <a:gd name="T33" fmla="*/ T32 w 721"/>
                            <a:gd name="T34" fmla="+- 0 1337 1337"/>
                            <a:gd name="T35" fmla="*/ 1337 h 114"/>
                            <a:gd name="T36" fmla="+- 0 15315 15190"/>
                            <a:gd name="T37" fmla="*/ T36 w 721"/>
                            <a:gd name="T38" fmla="+- 0 1405 1337"/>
                            <a:gd name="T39" fmla="*/ 1405 h 114"/>
                            <a:gd name="T40" fmla="+- 0 15369 15190"/>
                            <a:gd name="T41" fmla="*/ T40 w 721"/>
                            <a:gd name="T42" fmla="+- 0 1400 1337"/>
                            <a:gd name="T43" fmla="*/ 1400 h 114"/>
                            <a:gd name="T44" fmla="+- 0 15315 15190"/>
                            <a:gd name="T45" fmla="*/ T44 w 721"/>
                            <a:gd name="T46" fmla="+- 0 1384 1337"/>
                            <a:gd name="T47" fmla="*/ 1384 h 114"/>
                            <a:gd name="T48" fmla="+- 0 15374 15190"/>
                            <a:gd name="T49" fmla="*/ T48 w 721"/>
                            <a:gd name="T50" fmla="+- 0 1355 1337"/>
                            <a:gd name="T51" fmla="*/ 1355 h 114"/>
                            <a:gd name="T52" fmla="+- 0 15334 15190"/>
                            <a:gd name="T53" fmla="*/ T52 w 721"/>
                            <a:gd name="T54" fmla="+- 0 1337 1337"/>
                            <a:gd name="T55" fmla="*/ 1337 h 114"/>
                            <a:gd name="T56" fmla="+- 0 15351 15190"/>
                            <a:gd name="T57" fmla="*/ T56 w 721"/>
                            <a:gd name="T58" fmla="+- 0 1450 1337"/>
                            <a:gd name="T59" fmla="*/ 1450 h 114"/>
                            <a:gd name="T60" fmla="+- 0 15374 15190"/>
                            <a:gd name="T61" fmla="*/ T60 w 721"/>
                            <a:gd name="T62" fmla="+- 0 1358 1337"/>
                            <a:gd name="T63" fmla="*/ 1358 h 114"/>
                            <a:gd name="T64" fmla="+- 0 15351 15190"/>
                            <a:gd name="T65" fmla="*/ T64 w 721"/>
                            <a:gd name="T66" fmla="+- 0 1384 1337"/>
                            <a:gd name="T67" fmla="*/ 1384 h 114"/>
                            <a:gd name="T68" fmla="+- 0 15377 15190"/>
                            <a:gd name="T69" fmla="*/ T68 w 721"/>
                            <a:gd name="T70" fmla="+- 0 1371 1337"/>
                            <a:gd name="T71" fmla="*/ 1371 h 114"/>
                            <a:gd name="T72" fmla="+- 0 15394 15190"/>
                            <a:gd name="T73" fmla="*/ T72 w 721"/>
                            <a:gd name="T74" fmla="+- 0 1337 1337"/>
                            <a:gd name="T75" fmla="*/ 1337 h 114"/>
                            <a:gd name="T76" fmla="+- 0 15419 15190"/>
                            <a:gd name="T77" fmla="*/ T76 w 721"/>
                            <a:gd name="T78" fmla="+- 0 1337 1337"/>
                            <a:gd name="T79" fmla="*/ 1337 h 114"/>
                            <a:gd name="T80" fmla="+- 0 15442 15190"/>
                            <a:gd name="T81" fmla="*/ T80 w 721"/>
                            <a:gd name="T82" fmla="+- 0 1450 1337"/>
                            <a:gd name="T83" fmla="*/ 1450 h 114"/>
                            <a:gd name="T84" fmla="+- 0 15489 15190"/>
                            <a:gd name="T85" fmla="*/ T84 w 721"/>
                            <a:gd name="T86" fmla="+- 0 1363 1337"/>
                            <a:gd name="T87" fmla="*/ 1363 h 114"/>
                            <a:gd name="T88" fmla="+- 0 15467 15190"/>
                            <a:gd name="T89" fmla="*/ T88 w 721"/>
                            <a:gd name="T90" fmla="+- 0 1363 1337"/>
                            <a:gd name="T91" fmla="*/ 1363 h 114"/>
                            <a:gd name="T92" fmla="+- 0 15528 15190"/>
                            <a:gd name="T93" fmla="*/ T92 w 721"/>
                            <a:gd name="T94" fmla="+- 0 1411 1337"/>
                            <a:gd name="T95" fmla="*/ 1411 h 114"/>
                            <a:gd name="T96" fmla="+- 0 15570 15190"/>
                            <a:gd name="T97" fmla="*/ T96 w 721"/>
                            <a:gd name="T98" fmla="+- 0 1363 1337"/>
                            <a:gd name="T99" fmla="*/ 1363 h 114"/>
                            <a:gd name="T100" fmla="+- 0 15570 15190"/>
                            <a:gd name="T101" fmla="*/ T100 w 721"/>
                            <a:gd name="T102" fmla="+- 0 1450 1337"/>
                            <a:gd name="T103" fmla="*/ 1450 h 114"/>
                            <a:gd name="T104" fmla="+- 0 15532 15190"/>
                            <a:gd name="T105" fmla="*/ T104 w 721"/>
                            <a:gd name="T106" fmla="+- 0 1337 1337"/>
                            <a:gd name="T107" fmla="*/ 1337 h 114"/>
                            <a:gd name="T108" fmla="+- 0 15544 15190"/>
                            <a:gd name="T109" fmla="*/ T108 w 721"/>
                            <a:gd name="T110" fmla="+- 0 1363 1337"/>
                            <a:gd name="T111" fmla="*/ 1363 h 114"/>
                            <a:gd name="T112" fmla="+- 0 15651 15190"/>
                            <a:gd name="T113" fmla="*/ T112 w 721"/>
                            <a:gd name="T114" fmla="+- 0 1337 1337"/>
                            <a:gd name="T115" fmla="*/ 1337 h 114"/>
                            <a:gd name="T116" fmla="+- 0 15608 15190"/>
                            <a:gd name="T117" fmla="*/ T116 w 721"/>
                            <a:gd name="T118" fmla="+- 0 1450 1337"/>
                            <a:gd name="T119" fmla="*/ 1450 h 114"/>
                            <a:gd name="T120" fmla="+- 0 15680 15190"/>
                            <a:gd name="T121" fmla="*/ T120 w 721"/>
                            <a:gd name="T122" fmla="+- 0 1405 1337"/>
                            <a:gd name="T123" fmla="*/ 1405 h 114"/>
                            <a:gd name="T124" fmla="+- 0 15665 15190"/>
                            <a:gd name="T125" fmla="*/ T124 w 721"/>
                            <a:gd name="T126" fmla="+- 0 1370 1337"/>
                            <a:gd name="T127" fmla="*/ 1370 h 114"/>
                            <a:gd name="T128" fmla="+- 0 15662 15190"/>
                            <a:gd name="T129" fmla="*/ T128 w 721"/>
                            <a:gd name="T130" fmla="+- 0 1426 1337"/>
                            <a:gd name="T131" fmla="*/ 1426 h 114"/>
                            <a:gd name="T132" fmla="+- 0 15689 15190"/>
                            <a:gd name="T133" fmla="*/ T132 w 721"/>
                            <a:gd name="T134" fmla="+- 0 1426 1337"/>
                            <a:gd name="T135" fmla="*/ 1426 h 114"/>
                            <a:gd name="T136" fmla="+- 0 15653 15190"/>
                            <a:gd name="T137" fmla="*/ T136 w 721"/>
                            <a:gd name="T138" fmla="+- 0 1405 1337"/>
                            <a:gd name="T139" fmla="*/ 1405 h 114"/>
                            <a:gd name="T140" fmla="+- 0 15755 15190"/>
                            <a:gd name="T141" fmla="*/ T140 w 721"/>
                            <a:gd name="T142" fmla="+- 0 1337 1337"/>
                            <a:gd name="T143" fmla="*/ 1337 h 114"/>
                            <a:gd name="T144" fmla="+- 0 15736 15190"/>
                            <a:gd name="T145" fmla="*/ T144 w 721"/>
                            <a:gd name="T146" fmla="+- 0 1450 1337"/>
                            <a:gd name="T147" fmla="*/ 1450 h 114"/>
                            <a:gd name="T148" fmla="+- 0 15773 15190"/>
                            <a:gd name="T149" fmla="*/ T148 w 721"/>
                            <a:gd name="T150" fmla="+- 0 1402 1337"/>
                            <a:gd name="T151" fmla="*/ 1402 h 114"/>
                            <a:gd name="T152" fmla="+- 0 15798 15190"/>
                            <a:gd name="T153" fmla="*/ T152 w 721"/>
                            <a:gd name="T154" fmla="+- 0 1384 1337"/>
                            <a:gd name="T155" fmla="*/ 1384 h 114"/>
                            <a:gd name="T156" fmla="+- 0 15795 15190"/>
                            <a:gd name="T157" fmla="*/ T156 w 721"/>
                            <a:gd name="T158" fmla="+- 0 1358 1337"/>
                            <a:gd name="T159" fmla="*/ 1358 h 114"/>
                            <a:gd name="T160" fmla="+- 0 15771 15190"/>
                            <a:gd name="T161" fmla="*/ T160 w 721"/>
                            <a:gd name="T162" fmla="+- 0 1339 1337"/>
                            <a:gd name="T163" fmla="*/ 1339 h 114"/>
                            <a:gd name="T164" fmla="+- 0 15748 15190"/>
                            <a:gd name="T165" fmla="*/ T164 w 721"/>
                            <a:gd name="T166" fmla="+- 0 1405 1337"/>
                            <a:gd name="T167" fmla="*/ 1405 h 114"/>
                            <a:gd name="T168" fmla="+- 0 15775 15190"/>
                            <a:gd name="T169" fmla="*/ T168 w 721"/>
                            <a:gd name="T170" fmla="+- 0 1405 1337"/>
                            <a:gd name="T171" fmla="*/ 1405 h 114"/>
                            <a:gd name="T172" fmla="+- 0 15843 15190"/>
                            <a:gd name="T173" fmla="*/ T172 w 721"/>
                            <a:gd name="T174" fmla="+- 0 1402 1337"/>
                            <a:gd name="T175" fmla="*/ 1402 h 114"/>
                            <a:gd name="T176" fmla="+- 0 15868 15190"/>
                            <a:gd name="T177" fmla="*/ T176 w 721"/>
                            <a:gd name="T178" fmla="+- 0 1402 1337"/>
                            <a:gd name="T179" fmla="*/ 1402 h 114"/>
                            <a:gd name="T180" fmla="+- 0 15831 15190"/>
                            <a:gd name="T181" fmla="*/ T180 w 721"/>
                            <a:gd name="T182" fmla="+- 0 1337 1337"/>
                            <a:gd name="T183" fmla="*/ 1337 h 114"/>
                            <a:gd name="T184" fmla="+- 0 15772 15190"/>
                            <a:gd name="T185" fmla="*/ T184 w 721"/>
                            <a:gd name="T186" fmla="+- 0 1360 1337"/>
                            <a:gd name="T187" fmla="*/ 1360 h 114"/>
                            <a:gd name="T188" fmla="+- 0 15798 15190"/>
                            <a:gd name="T189" fmla="*/ T188 w 721"/>
                            <a:gd name="T190" fmla="+- 0 1384 1337"/>
                            <a:gd name="T191" fmla="*/ 1384 h 114"/>
                            <a:gd name="T192" fmla="+- 0 15910 15190"/>
                            <a:gd name="T193" fmla="*/ T192 w 721"/>
                            <a:gd name="T194" fmla="+- 0 1337 1337"/>
                            <a:gd name="T195" fmla="*/ 1337 h 114"/>
                            <a:gd name="T196" fmla="+- 0 15882 15190"/>
                            <a:gd name="T197" fmla="*/ T196 w 721"/>
                            <a:gd name="T198" fmla="+- 0 1379 1337"/>
                            <a:gd name="T199" fmla="*/ 1379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21" h="114">
                              <a:moveTo>
                                <a:pt x="42" y="0"/>
                              </a:moveTo>
                              <a:lnTo>
                                <a:pt x="0" y="0"/>
                              </a:lnTo>
                              <a:lnTo>
                                <a:pt x="0" y="113"/>
                              </a:lnTo>
                              <a:lnTo>
                                <a:pt x="25" y="113"/>
                              </a:lnTo>
                              <a:lnTo>
                                <a:pt x="25" y="69"/>
                              </a:lnTo>
                              <a:lnTo>
                                <a:pt x="43" y="69"/>
                              </a:lnTo>
                              <a:lnTo>
                                <a:pt x="60" y="67"/>
                              </a:lnTo>
                              <a:lnTo>
                                <a:pt x="73" y="62"/>
                              </a:lnTo>
                              <a:lnTo>
                                <a:pt x="82" y="51"/>
                              </a:lnTo>
                              <a:lnTo>
                                <a:pt x="82" y="48"/>
                              </a:lnTo>
                              <a:lnTo>
                                <a:pt x="25" y="48"/>
                              </a:lnTo>
                              <a:lnTo>
                                <a:pt x="25" y="21"/>
                              </a:lnTo>
                              <a:lnTo>
                                <a:pt x="82" y="21"/>
                              </a:lnTo>
                              <a:lnTo>
                                <a:pt x="81" y="18"/>
                              </a:lnTo>
                              <a:lnTo>
                                <a:pt x="72" y="7"/>
                              </a:lnTo>
                              <a:lnTo>
                                <a:pt x="58" y="2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82" y="21"/>
                              </a:moveTo>
                              <a:lnTo>
                                <a:pt x="47" y="21"/>
                              </a:lnTo>
                              <a:lnTo>
                                <a:pt x="59" y="23"/>
                              </a:lnTo>
                              <a:lnTo>
                                <a:pt x="59" y="45"/>
                              </a:lnTo>
                              <a:lnTo>
                                <a:pt x="50" y="48"/>
                              </a:lnTo>
                              <a:lnTo>
                                <a:pt x="82" y="48"/>
                              </a:lnTo>
                              <a:lnTo>
                                <a:pt x="85" y="34"/>
                              </a:lnTo>
                              <a:lnTo>
                                <a:pt x="82" y="21"/>
                              </a:lnTo>
                              <a:close/>
                              <a:moveTo>
                                <a:pt x="144" y="0"/>
                              </a:moveTo>
                              <a:lnTo>
                                <a:pt x="101" y="0"/>
                              </a:lnTo>
                              <a:lnTo>
                                <a:pt x="101" y="113"/>
                              </a:lnTo>
                              <a:lnTo>
                                <a:pt x="125" y="113"/>
                              </a:lnTo>
                              <a:lnTo>
                                <a:pt x="125" y="68"/>
                              </a:lnTo>
                              <a:lnTo>
                                <a:pt x="164" y="68"/>
                              </a:lnTo>
                              <a:lnTo>
                                <a:pt x="163" y="65"/>
                              </a:lnTo>
                              <a:lnTo>
                                <a:pt x="179" y="63"/>
                              </a:lnTo>
                              <a:lnTo>
                                <a:pt x="187" y="50"/>
                              </a:lnTo>
                              <a:lnTo>
                                <a:pt x="187" y="47"/>
                              </a:lnTo>
                              <a:lnTo>
                                <a:pt x="125" y="47"/>
                              </a:lnTo>
                              <a:lnTo>
                                <a:pt x="125" y="21"/>
                              </a:lnTo>
                              <a:lnTo>
                                <a:pt x="184" y="21"/>
                              </a:lnTo>
                              <a:lnTo>
                                <a:pt x="184" y="18"/>
                              </a:lnTo>
                              <a:lnTo>
                                <a:pt x="174" y="7"/>
                              </a:lnTo>
                              <a:lnTo>
                                <a:pt x="161" y="2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64" y="68"/>
                              </a:moveTo>
                              <a:lnTo>
                                <a:pt x="138" y="68"/>
                              </a:lnTo>
                              <a:lnTo>
                                <a:pt x="161" y="113"/>
                              </a:lnTo>
                              <a:lnTo>
                                <a:pt x="191" y="113"/>
                              </a:lnTo>
                              <a:lnTo>
                                <a:pt x="164" y="68"/>
                              </a:lnTo>
                              <a:close/>
                              <a:moveTo>
                                <a:pt x="184" y="21"/>
                              </a:moveTo>
                              <a:lnTo>
                                <a:pt x="151" y="21"/>
                              </a:lnTo>
                              <a:lnTo>
                                <a:pt x="161" y="23"/>
                              </a:lnTo>
                              <a:lnTo>
                                <a:pt x="161" y="47"/>
                              </a:lnTo>
                              <a:lnTo>
                                <a:pt x="149" y="47"/>
                              </a:lnTo>
                              <a:lnTo>
                                <a:pt x="187" y="47"/>
                              </a:lnTo>
                              <a:lnTo>
                                <a:pt x="187" y="34"/>
                              </a:lnTo>
                              <a:lnTo>
                                <a:pt x="184" y="21"/>
                              </a:lnTo>
                              <a:close/>
                              <a:moveTo>
                                <a:pt x="229" y="0"/>
                              </a:moveTo>
                              <a:lnTo>
                                <a:pt x="204" y="0"/>
                              </a:lnTo>
                              <a:lnTo>
                                <a:pt x="204" y="113"/>
                              </a:lnTo>
                              <a:lnTo>
                                <a:pt x="229" y="113"/>
                              </a:lnTo>
                              <a:lnTo>
                                <a:pt x="229" y="0"/>
                              </a:lnTo>
                              <a:close/>
                              <a:moveTo>
                                <a:pt x="289" y="0"/>
                              </a:moveTo>
                              <a:lnTo>
                                <a:pt x="252" y="0"/>
                              </a:lnTo>
                              <a:lnTo>
                                <a:pt x="252" y="113"/>
                              </a:lnTo>
                              <a:lnTo>
                                <a:pt x="277" y="113"/>
                              </a:lnTo>
                              <a:lnTo>
                                <a:pt x="277" y="26"/>
                              </a:lnTo>
                              <a:lnTo>
                                <a:pt x="299" y="26"/>
                              </a:lnTo>
                              <a:lnTo>
                                <a:pt x="289" y="0"/>
                              </a:lnTo>
                              <a:close/>
                              <a:moveTo>
                                <a:pt x="299" y="26"/>
                              </a:moveTo>
                              <a:lnTo>
                                <a:pt x="277" y="26"/>
                              </a:lnTo>
                              <a:lnTo>
                                <a:pt x="305" y="113"/>
                              </a:lnTo>
                              <a:lnTo>
                                <a:pt x="325" y="113"/>
                              </a:lnTo>
                              <a:lnTo>
                                <a:pt x="338" y="74"/>
                              </a:lnTo>
                              <a:lnTo>
                                <a:pt x="315" y="74"/>
                              </a:lnTo>
                              <a:lnTo>
                                <a:pt x="299" y="26"/>
                              </a:lnTo>
                              <a:close/>
                              <a:moveTo>
                                <a:pt x="380" y="26"/>
                              </a:moveTo>
                              <a:lnTo>
                                <a:pt x="355" y="26"/>
                              </a:lnTo>
                              <a:lnTo>
                                <a:pt x="355" y="113"/>
                              </a:lnTo>
                              <a:lnTo>
                                <a:pt x="380" y="113"/>
                              </a:lnTo>
                              <a:lnTo>
                                <a:pt x="380" y="26"/>
                              </a:lnTo>
                              <a:close/>
                              <a:moveTo>
                                <a:pt x="380" y="0"/>
                              </a:moveTo>
                              <a:lnTo>
                                <a:pt x="342" y="0"/>
                              </a:lnTo>
                              <a:lnTo>
                                <a:pt x="316" y="74"/>
                              </a:lnTo>
                              <a:lnTo>
                                <a:pt x="338" y="74"/>
                              </a:lnTo>
                              <a:lnTo>
                                <a:pt x="354" y="26"/>
                              </a:lnTo>
                              <a:lnTo>
                                <a:pt x="380" y="26"/>
                              </a:lnTo>
                              <a:lnTo>
                                <a:pt x="380" y="0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40" y="0"/>
                              </a:lnTo>
                              <a:lnTo>
                                <a:pt x="391" y="113"/>
                              </a:lnTo>
                              <a:lnTo>
                                <a:pt x="418" y="113"/>
                              </a:lnTo>
                              <a:lnTo>
                                <a:pt x="428" y="89"/>
                              </a:lnTo>
                              <a:lnTo>
                                <a:pt x="499" y="89"/>
                              </a:lnTo>
                              <a:lnTo>
                                <a:pt x="490" y="68"/>
                              </a:lnTo>
                              <a:lnTo>
                                <a:pt x="436" y="68"/>
                              </a:lnTo>
                              <a:lnTo>
                                <a:pt x="449" y="33"/>
                              </a:lnTo>
                              <a:lnTo>
                                <a:pt x="475" y="33"/>
                              </a:lnTo>
                              <a:lnTo>
                                <a:pt x="461" y="0"/>
                              </a:lnTo>
                              <a:close/>
                              <a:moveTo>
                                <a:pt x="499" y="89"/>
                              </a:moveTo>
                              <a:lnTo>
                                <a:pt x="472" y="89"/>
                              </a:lnTo>
                              <a:lnTo>
                                <a:pt x="482" y="113"/>
                              </a:lnTo>
                              <a:lnTo>
                                <a:pt x="510" y="113"/>
                              </a:lnTo>
                              <a:lnTo>
                                <a:pt x="499" y="89"/>
                              </a:lnTo>
                              <a:close/>
                              <a:moveTo>
                                <a:pt x="475" y="33"/>
                              </a:moveTo>
                              <a:lnTo>
                                <a:pt x="449" y="33"/>
                              </a:lnTo>
                              <a:lnTo>
                                <a:pt x="463" y="68"/>
                              </a:lnTo>
                              <a:lnTo>
                                <a:pt x="490" y="68"/>
                              </a:lnTo>
                              <a:lnTo>
                                <a:pt x="475" y="33"/>
                              </a:lnTo>
                              <a:close/>
                              <a:moveTo>
                                <a:pt x="565" y="0"/>
                              </a:moveTo>
                              <a:lnTo>
                                <a:pt x="521" y="0"/>
                              </a:lnTo>
                              <a:lnTo>
                                <a:pt x="521" y="113"/>
                              </a:lnTo>
                              <a:lnTo>
                                <a:pt x="546" y="113"/>
                              </a:lnTo>
                              <a:lnTo>
                                <a:pt x="546" y="68"/>
                              </a:lnTo>
                              <a:lnTo>
                                <a:pt x="585" y="68"/>
                              </a:lnTo>
                              <a:lnTo>
                                <a:pt x="583" y="65"/>
                              </a:lnTo>
                              <a:lnTo>
                                <a:pt x="599" y="63"/>
                              </a:lnTo>
                              <a:lnTo>
                                <a:pt x="608" y="50"/>
                              </a:lnTo>
                              <a:lnTo>
                                <a:pt x="608" y="47"/>
                              </a:lnTo>
                              <a:lnTo>
                                <a:pt x="546" y="47"/>
                              </a:lnTo>
                              <a:lnTo>
                                <a:pt x="546" y="21"/>
                              </a:lnTo>
                              <a:lnTo>
                                <a:pt x="605" y="21"/>
                              </a:lnTo>
                              <a:lnTo>
                                <a:pt x="604" y="18"/>
                              </a:lnTo>
                              <a:lnTo>
                                <a:pt x="595" y="7"/>
                              </a:lnTo>
                              <a:lnTo>
                                <a:pt x="581" y="2"/>
                              </a:lnTo>
                              <a:lnTo>
                                <a:pt x="565" y="0"/>
                              </a:lnTo>
                              <a:close/>
                              <a:moveTo>
                                <a:pt x="585" y="68"/>
                              </a:moveTo>
                              <a:lnTo>
                                <a:pt x="558" y="68"/>
                              </a:lnTo>
                              <a:lnTo>
                                <a:pt x="582" y="113"/>
                              </a:lnTo>
                              <a:lnTo>
                                <a:pt x="612" y="113"/>
                              </a:lnTo>
                              <a:lnTo>
                                <a:pt x="585" y="68"/>
                              </a:lnTo>
                              <a:close/>
                              <a:moveTo>
                                <a:pt x="641" y="0"/>
                              </a:moveTo>
                              <a:lnTo>
                                <a:pt x="610" y="0"/>
                              </a:lnTo>
                              <a:lnTo>
                                <a:pt x="653" y="65"/>
                              </a:lnTo>
                              <a:lnTo>
                                <a:pt x="653" y="113"/>
                              </a:lnTo>
                              <a:lnTo>
                                <a:pt x="678" y="113"/>
                              </a:lnTo>
                              <a:lnTo>
                                <a:pt x="678" y="65"/>
                              </a:lnTo>
                              <a:lnTo>
                                <a:pt x="692" y="42"/>
                              </a:lnTo>
                              <a:lnTo>
                                <a:pt x="665" y="42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605" y="21"/>
                              </a:moveTo>
                              <a:lnTo>
                                <a:pt x="572" y="21"/>
                              </a:lnTo>
                              <a:lnTo>
                                <a:pt x="582" y="23"/>
                              </a:lnTo>
                              <a:lnTo>
                                <a:pt x="582" y="47"/>
                              </a:lnTo>
                              <a:lnTo>
                                <a:pt x="570" y="47"/>
                              </a:lnTo>
                              <a:lnTo>
                                <a:pt x="608" y="47"/>
                              </a:lnTo>
                              <a:lnTo>
                                <a:pt x="608" y="34"/>
                              </a:lnTo>
                              <a:lnTo>
                                <a:pt x="605" y="21"/>
                              </a:lnTo>
                              <a:close/>
                              <a:moveTo>
                                <a:pt x="720" y="0"/>
                              </a:moveTo>
                              <a:lnTo>
                                <a:pt x="691" y="0"/>
                              </a:lnTo>
                              <a:lnTo>
                                <a:pt x="665" y="42"/>
                              </a:lnTo>
                              <a:lnTo>
                                <a:pt x="692" y="42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026" style="position:absolute;margin-left:759.5pt;margin-top:66.85pt;width:36.05pt;height:5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" path="m42,l,,,113r25,l25,69r18,l60,67,73,62,82,51r,-3l25,48r,-27l82,21,81,18,72,7,58,2,42,xm82,21r-35,l59,23r,22l50,48r32,l85,34,82,21xm144,l101,r,113l125,113r,-45l164,68r-1,-3l179,63r8,-13l187,47r-62,l125,21r59,l184,18,174,7,161,2,144,xm164,68r-26,l161,113r30,l164,68xm184,21r-33,l161,23r,24l149,47r38,l187,34,184,21xm229,l204,r,113l229,113,229,xm289,l252,r,113l277,113r,-87l299,26,289,xm299,26r-22,l305,113r20,l338,74r-23,l299,26xm380,26r-25,l355,113r25,l380,26xm380,l342,,316,74r22,l354,26r26,l380,xm461,l440,,391,113r27,l428,89r71,l490,68r-54,l449,33r26,l461,xm499,89r-27,l482,113r28,l499,89xm475,33r-26,l463,68r27,l475,33xm565,l521,r,113l546,113r,-45l585,68r-2,-3l599,63r9,-13l608,47r-62,l546,21r59,l604,18,595,7,581,2,565,xm585,68r-27,l582,113r30,l585,68xm641,l610,r43,65l653,113r25,l678,65,692,42r-27,l641,xm605,21r-33,l582,23r,24l570,47r38,l608,34,605,21xm720,l691,,665,42r27,l720,xe" fillcolor="#bbc4ca" stroked="f">
                <v:path arrowok="t" o:connecttype="custom" o:connectlocs="0,920750;27305,892810;52070,881380;15875,862330;45720,853440;52070,862330;37465,877570;53975,870585;64135,848995;79375,892175;113665,889000;79375,878840;116840,860425;91440,848995;102235,920750;116840,862330;102235,878840;118745,870585;129540,848995;145415,848995;160020,920750;189865,865505;175895,865505;214630,895985;241300,865505;241300,920750;217170,848995;224790,865505;292735,848995;265430,920750;311150,892175;301625,869950;299720,905510;316865,905510;294005,892175;358775,848995;346710,920750;370205,890270;386080,878840;384175,862330;368935,850265;354330,892175;371475,892175;414655,890270;430530,890270;407035,848995;369570,863600;386080,878840;457200,848995;439420,87566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516D3A" w:rsidRDefault="00516D3A">
      <w:pPr>
        <w:pStyle w:val="BodyText"/>
        <w:rPr>
          <w:rFonts w:ascii="Times New Roman"/>
          <w:b w:val="0"/>
          <w:sz w:val="20"/>
        </w:rPr>
      </w:pPr>
    </w:p>
    <w:p w:rsidR="00516D3A" w:rsidRDefault="00516D3A">
      <w:pPr>
        <w:pStyle w:val="BodyText"/>
        <w:rPr>
          <w:rFonts w:ascii="Times New Roman"/>
          <w:b w:val="0"/>
          <w:sz w:val="20"/>
        </w:rPr>
      </w:pPr>
    </w:p>
    <w:p w:rsidR="00516D3A" w:rsidRDefault="00516D3A">
      <w:pPr>
        <w:pStyle w:val="BodyText"/>
        <w:rPr>
          <w:rFonts w:ascii="Times New Roman"/>
          <w:b w:val="0"/>
          <w:sz w:val="20"/>
        </w:rPr>
      </w:pPr>
    </w:p>
    <w:p w:rsidR="00516D3A" w:rsidRDefault="00516D3A">
      <w:pPr>
        <w:pStyle w:val="BodyText"/>
        <w:rPr>
          <w:rFonts w:ascii="Times New Roman"/>
          <w:b w:val="0"/>
          <w:sz w:val="20"/>
        </w:rPr>
      </w:pPr>
    </w:p>
    <w:p w:rsidR="00516D3A" w:rsidRDefault="00516D3A">
      <w:pPr>
        <w:pStyle w:val="BodyText"/>
        <w:spacing w:before="7"/>
        <w:rPr>
          <w:rFonts w:ascii="Times New Roman"/>
          <w:b w:val="0"/>
          <w:sz w:val="25"/>
        </w:rPr>
      </w:pPr>
    </w:p>
    <w:tbl>
      <w:tblPr>
        <w:tblW w:w="0" w:type="auto"/>
        <w:tblInd w:w="10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9"/>
        <w:gridCol w:w="2754"/>
        <w:gridCol w:w="2754"/>
        <w:gridCol w:w="2862"/>
        <w:gridCol w:w="2813"/>
      </w:tblGrid>
      <w:tr w:rsidR="00516D3A">
        <w:trPr>
          <w:trHeight w:val="277"/>
        </w:trPr>
        <w:tc>
          <w:tcPr>
            <w:tcW w:w="278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4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w w:val="105"/>
                <w:sz w:val="16"/>
              </w:rPr>
              <w:t>MONDAY 24 FEBRUARY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135" w:right="1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TUESDAY 25 FEBRUARY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2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WEDNESDAY 26 FEBRUARY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157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THURSDAY 27 FEBRUARY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5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FRIDAY 28 FEBRUARY</w:t>
            </w:r>
          </w:p>
        </w:tc>
      </w:tr>
      <w:tr w:rsidR="00516D3A">
        <w:trPr>
          <w:trHeight w:val="893"/>
        </w:trPr>
        <w:tc>
          <w:tcPr>
            <w:tcW w:w="278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516D3A" w:rsidRDefault="002F2964">
            <w:pPr>
              <w:pStyle w:val="TableParagraph"/>
              <w:ind w:left="1037" w:right="465" w:hanging="52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Ham and Pepper Pizza (1, 7, 8,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516D3A" w:rsidRDefault="002F2964">
            <w:pPr>
              <w:pStyle w:val="TableParagraph"/>
              <w:ind w:left="1281" w:right="436" w:hanging="76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Spaghetti Bolognaise 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610" w:right="60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Roast Lamb with Yorkshire Pudding (1, 7,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516D3A" w:rsidRDefault="002F2964">
            <w:pPr>
              <w:pStyle w:val="TableParagraph"/>
              <w:ind w:left="1336" w:right="169" w:hanging="117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Cheesy Chicken Tacos with Rice (9)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516D3A" w:rsidRDefault="002F2964">
            <w:pPr>
              <w:pStyle w:val="TableParagraph"/>
              <w:ind w:left="1243" w:right="430" w:hanging="72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100% Cod Fish Fingers (1, 4)</w:t>
            </w:r>
          </w:p>
        </w:tc>
      </w:tr>
      <w:tr w:rsidR="00516D3A">
        <w:trPr>
          <w:trHeight w:val="963"/>
        </w:trPr>
        <w:tc>
          <w:tcPr>
            <w:tcW w:w="278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Times New Roman"/>
              </w:rPr>
            </w:pPr>
          </w:p>
          <w:p w:rsidR="00516D3A" w:rsidRDefault="002F2964">
            <w:pPr>
              <w:pStyle w:val="TableParagraph"/>
              <w:spacing w:before="1"/>
              <w:ind w:left="1037" w:right="335" w:hanging="64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Cheese and Tomato Pizza (1, 7, 8,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20"/>
              </w:rPr>
            </w:pPr>
          </w:p>
          <w:p w:rsidR="00516D3A" w:rsidRDefault="002F2964">
            <w:pPr>
              <w:pStyle w:val="TableParagraph"/>
              <w:spacing w:before="143"/>
              <w:ind w:left="135" w:right="134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Mixed Bean Chilli with Rice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135" w:right="13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Winter Vegetable Casserole with Dumplings</w:t>
            </w:r>
          </w:p>
          <w:p w:rsidR="00516D3A" w:rsidRDefault="002F2964">
            <w:pPr>
              <w:pStyle w:val="TableParagraph"/>
              <w:spacing w:before="1"/>
              <w:ind w:left="135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Times New Roman"/>
              </w:rPr>
            </w:pPr>
          </w:p>
          <w:p w:rsidR="00516D3A" w:rsidRDefault="002F2964">
            <w:pPr>
              <w:pStyle w:val="TableParagraph"/>
              <w:spacing w:before="1"/>
              <w:ind w:left="1195" w:right="382" w:hanging="83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Mushroom and Lentil Bake (1, 10)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Times New Roman"/>
              </w:rPr>
            </w:pPr>
          </w:p>
          <w:p w:rsidR="00516D3A" w:rsidRDefault="002F2964">
            <w:pPr>
              <w:pStyle w:val="TableParagraph"/>
              <w:spacing w:before="1"/>
              <w:ind w:left="1243" w:right="93" w:hanging="93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Carrot and Chickpea Burger (1, 7)</w:t>
            </w:r>
          </w:p>
        </w:tc>
      </w:tr>
      <w:tr w:rsidR="00516D3A">
        <w:trPr>
          <w:trHeight w:val="963"/>
        </w:trPr>
        <w:tc>
          <w:tcPr>
            <w:tcW w:w="278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428" w:right="335" w:firstLine="28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Fresh Pesto Pasta with Roasted Vegetables</w:t>
            </w:r>
          </w:p>
          <w:p w:rsidR="00516D3A" w:rsidRDefault="002F2964">
            <w:pPr>
              <w:pStyle w:val="TableParagraph"/>
              <w:spacing w:before="1"/>
              <w:ind w:left="1318"/>
              <w:rPr>
                <w:sz w:val="18"/>
              </w:rPr>
            </w:pPr>
            <w:r>
              <w:rPr>
                <w:color w:val="231F20"/>
                <w:sz w:val="18"/>
              </w:rPr>
              <w:t>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Times New Roman"/>
              </w:rPr>
            </w:pPr>
          </w:p>
          <w:p w:rsidR="00516D3A" w:rsidRDefault="002F2964">
            <w:pPr>
              <w:pStyle w:val="TableParagraph"/>
              <w:spacing w:before="1"/>
              <w:ind w:left="1281" w:right="141" w:hanging="116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Mediterranean Vegetable Pasta 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Times New Roman"/>
              </w:rPr>
            </w:pPr>
          </w:p>
          <w:p w:rsidR="00516D3A" w:rsidRDefault="002F2964">
            <w:pPr>
              <w:pStyle w:val="TableParagraph"/>
              <w:spacing w:before="1"/>
              <w:ind w:left="1281" w:right="436" w:hanging="76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Chunky Tomato Pasta (1)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Times New Roman"/>
              </w:rPr>
            </w:pPr>
          </w:p>
          <w:p w:rsidR="00516D3A" w:rsidRDefault="002F2964">
            <w:pPr>
              <w:pStyle w:val="TableParagraph"/>
              <w:spacing w:before="1"/>
              <w:ind w:left="1102" w:right="732" w:hanging="3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Macaroni Cheese (1, 9, 11)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681" w:right="628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Salmon Fishcake with Pesto Pasta (1, 4, 7)</w:t>
            </w:r>
          </w:p>
        </w:tc>
      </w:tr>
      <w:tr w:rsidR="00516D3A">
        <w:trPr>
          <w:trHeight w:val="1018"/>
        </w:trPr>
        <w:tc>
          <w:tcPr>
            <w:tcW w:w="278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207" w:right="167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135" w:right="13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135" w:right="13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160" w:right="15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224" w:right="17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</w:tr>
      <w:tr w:rsidR="00516D3A">
        <w:trPr>
          <w:trHeight w:val="853"/>
        </w:trPr>
        <w:tc>
          <w:tcPr>
            <w:tcW w:w="278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720" w:right="79" w:hanging="51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Herby Potatoes, Fruity Slaw (7) and Baked Beans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861" w:right="436" w:hanging="19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Fresh Carrots and Green Beans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588" w:hanging="42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 Potatoes, Fresh Broccoli and Mashed Swede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365" w:right="169" w:firstLine="12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Roasted Mediterranean Vegetables and Sweetcorn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783" w:right="430" w:hanging="13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Chips, Garden Peas and Chefs Salad</w:t>
            </w:r>
          </w:p>
        </w:tc>
      </w:tr>
      <w:tr w:rsidR="00516D3A">
        <w:trPr>
          <w:trHeight w:val="1092"/>
        </w:trPr>
        <w:tc>
          <w:tcPr>
            <w:tcW w:w="278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358" w:right="318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Peach and Apple Crumble with Custard</w:t>
            </w:r>
          </w:p>
          <w:p w:rsidR="00516D3A" w:rsidRDefault="002F2964">
            <w:pPr>
              <w:pStyle w:val="TableParagraph"/>
              <w:ind w:left="205" w:right="1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(1, 7, 8, 9)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516D3A" w:rsidRDefault="002F2964">
            <w:pPr>
              <w:pStyle w:val="TableParagraph"/>
              <w:ind w:left="1187" w:right="705" w:hanging="47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Blueberry Muffin (1, 7)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610" w:right="607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Banana Loaf with a Chocolate Sauce (1, 7, 8,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20"/>
              </w:rPr>
            </w:pPr>
          </w:p>
          <w:p w:rsidR="00516D3A" w:rsidRDefault="00516D3A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516D3A" w:rsidRDefault="002F2964">
            <w:pPr>
              <w:pStyle w:val="TableParagraph"/>
              <w:ind w:left="157" w:right="155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TUTTI FRUTTI THURSDAY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20"/>
              </w:rPr>
            </w:pPr>
          </w:p>
          <w:p w:rsidR="00516D3A" w:rsidRDefault="00516D3A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516D3A" w:rsidRDefault="002F2964">
            <w:pPr>
              <w:pStyle w:val="TableParagraph"/>
              <w:ind w:left="1336" w:right="561" w:hanging="72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Gingerbread Cookie (1)</w:t>
            </w:r>
          </w:p>
        </w:tc>
      </w:tr>
      <w:tr w:rsidR="00516D3A">
        <w:trPr>
          <w:trHeight w:val="958"/>
        </w:trPr>
        <w:tc>
          <w:tcPr>
            <w:tcW w:w="278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516D3A" w:rsidRDefault="002F2964">
            <w:pPr>
              <w:pStyle w:val="TableParagraph"/>
              <w:ind w:left="1225" w:right="79" w:hanging="102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Caramalised Red Onion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516D3A" w:rsidRDefault="002F2964">
            <w:pPr>
              <w:pStyle w:val="TableParagraph"/>
              <w:ind w:left="1187" w:right="866" w:hanging="30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Garlic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516D3A" w:rsidRDefault="002F2964">
            <w:pPr>
              <w:pStyle w:val="TableParagraph"/>
              <w:ind w:left="1188" w:right="705" w:hanging="46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Rosemary Bread (1, 8)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516D3A" w:rsidRDefault="002F2964">
            <w:pPr>
              <w:pStyle w:val="TableParagraph"/>
              <w:ind w:left="1242" w:right="791" w:hanging="31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Herby Bread (1, 8)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516D3A" w:rsidRDefault="002F2964">
            <w:pPr>
              <w:pStyle w:val="TableParagraph"/>
              <w:ind w:left="1243" w:right="710" w:hanging="3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Plaited Bread (1, 8)</w:t>
            </w:r>
          </w:p>
        </w:tc>
      </w:tr>
    </w:tbl>
    <w:p w:rsidR="00516D3A" w:rsidRDefault="002F2964">
      <w:pPr>
        <w:spacing w:before="11"/>
        <w:ind w:left="2336" w:right="2773"/>
        <w:jc w:val="center"/>
        <w:rPr>
          <w:rFonts w:ascii="Arial" w:hAnsi="Arial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9062754</wp:posOffset>
            </wp:positionH>
            <wp:positionV relativeFrom="paragraph">
              <wp:posOffset>110066</wp:posOffset>
            </wp:positionV>
            <wp:extent cx="1099225" cy="1099226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25" cy="109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ED1C24"/>
          <w:w w:val="105"/>
          <w:sz w:val="16"/>
        </w:rPr>
        <w:t xml:space="preserve">AVAILABLE DAILY - HOMEMADE WHOLEMEAL BREAD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FRUITY YOGHURT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CHEESE AND BISCUITS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>FRESH SALAD BAR</w:t>
      </w:r>
    </w:p>
    <w:p w:rsidR="00516D3A" w:rsidRDefault="002F2964">
      <w:pPr>
        <w:spacing w:before="3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ALLERGEN KEY</w:t>
      </w:r>
    </w:p>
    <w:p w:rsidR="00516D3A" w:rsidRDefault="00516D3A">
      <w:pPr>
        <w:pStyle w:val="BodyText"/>
        <w:spacing w:before="11"/>
        <w:rPr>
          <w:sz w:val="7"/>
        </w:rPr>
      </w:pPr>
    </w:p>
    <w:tbl>
      <w:tblPr>
        <w:tblW w:w="0" w:type="auto"/>
        <w:tblInd w:w="2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8"/>
        <w:gridCol w:w="1605"/>
        <w:gridCol w:w="1811"/>
        <w:gridCol w:w="1823"/>
        <w:gridCol w:w="2126"/>
      </w:tblGrid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2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 </w:t>
            </w:r>
            <w:r>
              <w:rPr>
                <w:rFonts w:ascii="Arial"/>
                <w:b/>
                <w:color w:val="231F20"/>
                <w:sz w:val="16"/>
              </w:rPr>
              <w:t>CEREALS CONTAINING GLUTEN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2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4 </w:t>
            </w:r>
            <w:r>
              <w:rPr>
                <w:rFonts w:ascii="Arial"/>
                <w:b/>
                <w:color w:val="231F20"/>
                <w:sz w:val="16"/>
              </w:rPr>
              <w:t>FISH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2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7 </w:t>
            </w:r>
            <w:r>
              <w:rPr>
                <w:rFonts w:ascii="Arial"/>
                <w:b/>
                <w:color w:val="231F20"/>
                <w:sz w:val="16"/>
              </w:rPr>
              <w:t>EGGS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2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10 </w:t>
            </w:r>
            <w:r>
              <w:rPr>
                <w:rFonts w:ascii="Arial"/>
                <w:b/>
                <w:color w:val="231F20"/>
                <w:sz w:val="16"/>
              </w:rPr>
              <w:t>CELERY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2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13 </w:t>
            </w:r>
            <w:r>
              <w:rPr>
                <w:rFonts w:ascii="Arial"/>
                <w:b/>
                <w:color w:val="231F20"/>
                <w:sz w:val="16"/>
              </w:rPr>
              <w:t>SESAME</w:t>
            </w:r>
          </w:p>
        </w:tc>
      </w:tr>
      <w:tr w:rsidR="00516D3A">
        <w:trPr>
          <w:trHeight w:val="200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2 </w:t>
            </w:r>
            <w:r>
              <w:rPr>
                <w:rFonts w:ascii="Arial"/>
                <w:b/>
                <w:color w:val="231F20"/>
                <w:sz w:val="16"/>
              </w:rPr>
              <w:t>CRUSTACEANS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5 </w:t>
            </w:r>
            <w:r>
              <w:rPr>
                <w:rFonts w:ascii="Arial"/>
                <w:b/>
                <w:color w:val="231F20"/>
                <w:sz w:val="16"/>
              </w:rPr>
              <w:t>PEANUTS*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8 </w:t>
            </w:r>
            <w:r>
              <w:rPr>
                <w:rFonts w:ascii="Arial"/>
                <w:b/>
                <w:color w:val="231F20"/>
                <w:sz w:val="16"/>
              </w:rPr>
              <w:t>SOYBEANS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11 </w:t>
            </w:r>
            <w:r>
              <w:rPr>
                <w:rFonts w:ascii="Arial"/>
                <w:b/>
                <w:color w:val="231F20"/>
                <w:sz w:val="16"/>
              </w:rPr>
              <w:t>MUSTARD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7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14 </w:t>
            </w:r>
            <w:r>
              <w:rPr>
                <w:rFonts w:ascii="Arial"/>
                <w:b/>
                <w:color w:val="231F20"/>
                <w:sz w:val="16"/>
              </w:rPr>
              <w:t>SULPHUR DIOXIDE</w:t>
            </w:r>
          </w:p>
        </w:tc>
      </w:tr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68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3 </w:t>
            </w:r>
            <w:r>
              <w:rPr>
                <w:rFonts w:ascii="Arial"/>
                <w:b/>
                <w:color w:val="231F20"/>
                <w:sz w:val="16"/>
              </w:rPr>
              <w:t>MOLLUSCS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68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6 </w:t>
            </w:r>
            <w:r>
              <w:rPr>
                <w:rFonts w:ascii="Arial"/>
                <w:b/>
                <w:color w:val="231F20"/>
                <w:sz w:val="16"/>
              </w:rPr>
              <w:t>NUTS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68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9 </w:t>
            </w:r>
            <w:r>
              <w:rPr>
                <w:rFonts w:ascii="Arial"/>
                <w:b/>
                <w:color w:val="231F20"/>
                <w:sz w:val="16"/>
              </w:rPr>
              <w:t>MILK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68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12 </w:t>
            </w:r>
            <w:r>
              <w:rPr>
                <w:rFonts w:ascii="Arial"/>
                <w:b/>
                <w:color w:val="231F20"/>
                <w:sz w:val="16"/>
              </w:rPr>
              <w:t>LUPIN</w:t>
            </w:r>
          </w:p>
        </w:tc>
        <w:tc>
          <w:tcPr>
            <w:tcW w:w="2126" w:type="dxa"/>
          </w:tcPr>
          <w:p w:rsidR="00516D3A" w:rsidRDefault="00516D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516D3A" w:rsidRDefault="002F2964">
      <w:pPr>
        <w:spacing w:before="8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*ALL OUR MENUS ARE TREE NUT AND PEANUT FREE</w:t>
      </w:r>
    </w:p>
    <w:p w:rsidR="00516D3A" w:rsidRDefault="002F2964">
      <w:pPr>
        <w:pStyle w:val="BodyText"/>
        <w:spacing w:before="11"/>
        <w:ind w:left="2336" w:right="2773"/>
        <w:jc w:val="center"/>
      </w:pPr>
      <w:r>
        <w:rPr>
          <w:color w:val="ED1C24"/>
        </w:rPr>
        <w:t>INGREDIENTS CONTAINING GLUTEN (INDICATED BY THE NUMBER 1 ON THE MENU) WILL CONTAIN WHEAT, OATS, BARLEY,</w:t>
      </w:r>
    </w:p>
    <w:p w:rsidR="00516D3A" w:rsidRDefault="002F2964">
      <w:pPr>
        <w:pStyle w:val="BodyText"/>
        <w:spacing w:before="19"/>
        <w:ind w:left="2336" w:right="2773"/>
        <w:jc w:val="center"/>
      </w:pPr>
      <w:r>
        <w:rPr>
          <w:color w:val="ED1C24"/>
        </w:rPr>
        <w:t>SPELT, RYE OR KAMUT, OR A COMBINATION THEREOF. IF YOU HAVE ANY ALLERGEN CONCERNS PLEASE SPEAK TO THE CATERING MANAGER</w:t>
      </w:r>
    </w:p>
    <w:p w:rsidR="00516D3A" w:rsidRDefault="00516D3A">
      <w:pPr>
        <w:jc w:val="center"/>
        <w:sectPr w:rsidR="00516D3A">
          <w:footerReference w:type="default" r:id="rId48"/>
          <w:type w:val="continuous"/>
          <w:pgSz w:w="16840" w:h="11910" w:orient="landscape"/>
          <w:pgMar w:top="220" w:right="640" w:bottom="1180" w:left="1080" w:header="720" w:footer="999" w:gutter="0"/>
          <w:cols w:space="720"/>
        </w:sectPr>
      </w:pPr>
    </w:p>
    <w:p w:rsidR="00516D3A" w:rsidRDefault="002F2964">
      <w:pPr>
        <w:pStyle w:val="BodyText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9257984" behindDoc="1" locked="0" layoutInCell="1" allowOverlap="1">
            <wp:simplePos x="0" y="0"/>
            <wp:positionH relativeFrom="page">
              <wp:posOffset>6614998</wp:posOffset>
            </wp:positionH>
            <wp:positionV relativeFrom="page">
              <wp:posOffset>1011618</wp:posOffset>
            </wp:positionV>
            <wp:extent cx="1822129" cy="2051303"/>
            <wp:effectExtent l="0" t="0" r="0" b="0"/>
            <wp:wrapNone/>
            <wp:docPr id="2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9" cy="205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272320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ge">
                  <wp:posOffset>139065</wp:posOffset>
                </wp:positionV>
                <wp:extent cx="1402080" cy="5764530"/>
                <wp:effectExtent l="0" t="0" r="0" b="0"/>
                <wp:wrapNone/>
                <wp:docPr id="48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5764530"/>
                          <a:chOff x="158" y="219"/>
                          <a:chExt cx="2208" cy="9078"/>
                        </a:xfrm>
                      </wpg:grpSpPr>
                      <wps:wsp>
                        <wps:cNvPr id="487" name="AutoShape 412"/>
                        <wps:cNvSpPr>
                          <a:spLocks/>
                        </wps:cNvSpPr>
                        <wps:spPr bwMode="auto">
                          <a:xfrm>
                            <a:off x="158" y="218"/>
                            <a:ext cx="2208" cy="9078"/>
                          </a:xfrm>
                          <a:custGeom>
                            <a:avLst/>
                            <a:gdLst>
                              <a:gd name="T0" fmla="+- 0 158 158"/>
                              <a:gd name="T1" fmla="*/ T0 w 2208"/>
                              <a:gd name="T2" fmla="+- 0 6864 219"/>
                              <a:gd name="T3" fmla="*/ 6864 h 9078"/>
                              <a:gd name="T4" fmla="+- 0 1563 158"/>
                              <a:gd name="T5" fmla="*/ T4 w 2208"/>
                              <a:gd name="T6" fmla="+- 0 8077 219"/>
                              <a:gd name="T7" fmla="*/ 8077 h 9078"/>
                              <a:gd name="T8" fmla="+- 0 158 158"/>
                              <a:gd name="T9" fmla="*/ T8 w 2208"/>
                              <a:gd name="T10" fmla="+- 0 8579 219"/>
                              <a:gd name="T11" fmla="*/ 8579 h 9078"/>
                              <a:gd name="T12" fmla="+- 0 2310 158"/>
                              <a:gd name="T13" fmla="*/ T12 w 2208"/>
                              <a:gd name="T14" fmla="+- 0 9296 219"/>
                              <a:gd name="T15" fmla="*/ 9296 h 9078"/>
                              <a:gd name="T16" fmla="+- 0 660 158"/>
                              <a:gd name="T17" fmla="*/ T16 w 2208"/>
                              <a:gd name="T18" fmla="+- 0 8822 219"/>
                              <a:gd name="T19" fmla="*/ 8822 h 9078"/>
                              <a:gd name="T20" fmla="+- 0 2310 158"/>
                              <a:gd name="T21" fmla="*/ T20 w 2208"/>
                              <a:gd name="T22" fmla="+- 0 8272 219"/>
                              <a:gd name="T23" fmla="*/ 8272 h 9078"/>
                              <a:gd name="T24" fmla="+- 0 660 158"/>
                              <a:gd name="T25" fmla="*/ T24 w 2208"/>
                              <a:gd name="T26" fmla="+- 0 7345 219"/>
                              <a:gd name="T27" fmla="*/ 7345 h 9078"/>
                              <a:gd name="T28" fmla="+- 0 2310 158"/>
                              <a:gd name="T29" fmla="*/ T28 w 2208"/>
                              <a:gd name="T30" fmla="+- 0 7338 219"/>
                              <a:gd name="T31" fmla="*/ 7338 h 9078"/>
                              <a:gd name="T32" fmla="+- 0 596 158"/>
                              <a:gd name="T33" fmla="*/ T32 w 2208"/>
                              <a:gd name="T34" fmla="+- 0 4946 219"/>
                              <a:gd name="T35" fmla="*/ 4946 h 9078"/>
                              <a:gd name="T36" fmla="+- 0 158 158"/>
                              <a:gd name="T37" fmla="*/ T36 w 2208"/>
                              <a:gd name="T38" fmla="+- 0 6408 219"/>
                              <a:gd name="T39" fmla="*/ 6408 h 9078"/>
                              <a:gd name="T40" fmla="+- 0 2310 158"/>
                              <a:gd name="T41" fmla="*/ T40 w 2208"/>
                              <a:gd name="T42" fmla="+- 0 5934 219"/>
                              <a:gd name="T43" fmla="*/ 5934 h 9078"/>
                              <a:gd name="T44" fmla="+- 0 596 158"/>
                              <a:gd name="T45" fmla="*/ T44 w 2208"/>
                              <a:gd name="T46" fmla="+- 0 4946 219"/>
                              <a:gd name="T47" fmla="*/ 4946 h 9078"/>
                              <a:gd name="T48" fmla="+- 0 997 158"/>
                              <a:gd name="T49" fmla="*/ T48 w 2208"/>
                              <a:gd name="T50" fmla="+- 0 5001 219"/>
                              <a:gd name="T51" fmla="*/ 5001 h 9078"/>
                              <a:gd name="T52" fmla="+- 0 1435 158"/>
                              <a:gd name="T53" fmla="*/ T52 w 2208"/>
                              <a:gd name="T54" fmla="+- 0 5934 219"/>
                              <a:gd name="T55" fmla="*/ 5934 h 9078"/>
                              <a:gd name="T56" fmla="+- 0 2310 158"/>
                              <a:gd name="T57" fmla="*/ T56 w 2208"/>
                              <a:gd name="T58" fmla="+- 0 4891 219"/>
                              <a:gd name="T59" fmla="*/ 4891 h 9078"/>
                              <a:gd name="T60" fmla="+- 0 1873 158"/>
                              <a:gd name="T61" fmla="*/ T60 w 2208"/>
                              <a:gd name="T62" fmla="+- 0 5934 219"/>
                              <a:gd name="T63" fmla="*/ 5934 h 9078"/>
                              <a:gd name="T64" fmla="+- 0 2310 158"/>
                              <a:gd name="T65" fmla="*/ T64 w 2208"/>
                              <a:gd name="T66" fmla="+- 0 4891 219"/>
                              <a:gd name="T67" fmla="*/ 4891 h 9078"/>
                              <a:gd name="T68" fmla="+- 0 158 158"/>
                              <a:gd name="T69" fmla="*/ T68 w 2208"/>
                              <a:gd name="T70" fmla="+- 0 2471 219"/>
                              <a:gd name="T71" fmla="*/ 2471 h 9078"/>
                              <a:gd name="T72" fmla="+- 0 1654 158"/>
                              <a:gd name="T73" fmla="*/ T72 w 2208"/>
                              <a:gd name="T74" fmla="+- 0 2946 219"/>
                              <a:gd name="T75" fmla="*/ 2946 h 9078"/>
                              <a:gd name="T76" fmla="+- 0 158 158"/>
                              <a:gd name="T77" fmla="*/ T76 w 2208"/>
                              <a:gd name="T78" fmla="+- 0 3867 219"/>
                              <a:gd name="T79" fmla="*/ 3867 h 9078"/>
                              <a:gd name="T80" fmla="+- 0 2310 158"/>
                              <a:gd name="T81" fmla="*/ T80 w 2208"/>
                              <a:gd name="T82" fmla="+- 0 4511 219"/>
                              <a:gd name="T83" fmla="*/ 4511 h 9078"/>
                              <a:gd name="T84" fmla="+- 0 778 158"/>
                              <a:gd name="T85" fmla="*/ T84 w 2208"/>
                              <a:gd name="T86" fmla="+- 0 4037 219"/>
                              <a:gd name="T87" fmla="*/ 4037 h 9078"/>
                              <a:gd name="T88" fmla="+- 0 2310 158"/>
                              <a:gd name="T89" fmla="*/ T88 w 2208"/>
                              <a:gd name="T90" fmla="+- 0 3092 219"/>
                              <a:gd name="T91" fmla="*/ 3092 h 9078"/>
                              <a:gd name="T92" fmla="+- 0 1480 158"/>
                              <a:gd name="T93" fmla="*/ T92 w 2208"/>
                              <a:gd name="T94" fmla="+- 0 219 219"/>
                              <a:gd name="T95" fmla="*/ 219 h 9078"/>
                              <a:gd name="T96" fmla="+- 0 158 158"/>
                              <a:gd name="T97" fmla="*/ T96 w 2208"/>
                              <a:gd name="T98" fmla="+- 0 693 219"/>
                              <a:gd name="T99" fmla="*/ 693 h 9078"/>
                              <a:gd name="T100" fmla="+- 0 1540 158"/>
                              <a:gd name="T101" fmla="*/ T100 w 2208"/>
                              <a:gd name="T102" fmla="+- 0 698 219"/>
                              <a:gd name="T103" fmla="*/ 698 h 9078"/>
                              <a:gd name="T104" fmla="+- 0 1679 158"/>
                              <a:gd name="T105" fmla="*/ T104 w 2208"/>
                              <a:gd name="T106" fmla="+- 0 739 219"/>
                              <a:gd name="T107" fmla="*/ 739 h 9078"/>
                              <a:gd name="T108" fmla="+- 0 1794 158"/>
                              <a:gd name="T109" fmla="*/ T108 w 2208"/>
                              <a:gd name="T110" fmla="+- 0 815 219"/>
                              <a:gd name="T111" fmla="*/ 815 h 9078"/>
                              <a:gd name="T112" fmla="+- 0 1877 158"/>
                              <a:gd name="T113" fmla="*/ T112 w 2208"/>
                              <a:gd name="T114" fmla="+- 0 922 219"/>
                              <a:gd name="T115" fmla="*/ 922 h 9078"/>
                              <a:gd name="T116" fmla="+- 0 1921 158"/>
                              <a:gd name="T117" fmla="*/ T116 w 2208"/>
                              <a:gd name="T118" fmla="+- 0 1052 219"/>
                              <a:gd name="T119" fmla="*/ 1052 h 9078"/>
                              <a:gd name="T120" fmla="+- 0 1921 158"/>
                              <a:gd name="T121" fmla="*/ T120 w 2208"/>
                              <a:gd name="T122" fmla="+- 0 1198 219"/>
                              <a:gd name="T123" fmla="*/ 1198 h 9078"/>
                              <a:gd name="T124" fmla="+- 0 1877 158"/>
                              <a:gd name="T125" fmla="*/ T124 w 2208"/>
                              <a:gd name="T126" fmla="+- 0 1330 219"/>
                              <a:gd name="T127" fmla="*/ 1330 h 9078"/>
                              <a:gd name="T128" fmla="+- 0 1794 158"/>
                              <a:gd name="T129" fmla="*/ T128 w 2208"/>
                              <a:gd name="T130" fmla="+- 0 1437 219"/>
                              <a:gd name="T131" fmla="*/ 1437 h 9078"/>
                              <a:gd name="T132" fmla="+- 0 1679 158"/>
                              <a:gd name="T133" fmla="*/ T132 w 2208"/>
                              <a:gd name="T134" fmla="+- 0 1513 219"/>
                              <a:gd name="T135" fmla="*/ 1513 h 9078"/>
                              <a:gd name="T136" fmla="+- 0 1540 158"/>
                              <a:gd name="T137" fmla="*/ T136 w 2208"/>
                              <a:gd name="T138" fmla="+- 0 1554 219"/>
                              <a:gd name="T139" fmla="*/ 1554 h 9078"/>
                              <a:gd name="T140" fmla="+- 0 158 158"/>
                              <a:gd name="T141" fmla="*/ T140 w 2208"/>
                              <a:gd name="T142" fmla="+- 0 1560 219"/>
                              <a:gd name="T143" fmla="*/ 1560 h 9078"/>
                              <a:gd name="T144" fmla="+- 0 1480 158"/>
                              <a:gd name="T145" fmla="*/ T144 w 2208"/>
                              <a:gd name="T146" fmla="+- 0 2034 219"/>
                              <a:gd name="T147" fmla="*/ 2034 h 9078"/>
                              <a:gd name="T148" fmla="+- 0 1629 158"/>
                              <a:gd name="T149" fmla="*/ T148 w 2208"/>
                              <a:gd name="T150" fmla="+- 0 2024 219"/>
                              <a:gd name="T151" fmla="*/ 2024 h 9078"/>
                              <a:gd name="T152" fmla="+- 0 1767 158"/>
                              <a:gd name="T153" fmla="*/ T152 w 2208"/>
                              <a:gd name="T154" fmla="+- 0 1997 219"/>
                              <a:gd name="T155" fmla="*/ 1997 h 9078"/>
                              <a:gd name="T156" fmla="+- 0 1895 158"/>
                              <a:gd name="T157" fmla="*/ T156 w 2208"/>
                              <a:gd name="T158" fmla="+- 0 1951 219"/>
                              <a:gd name="T159" fmla="*/ 1951 h 9078"/>
                              <a:gd name="T160" fmla="+- 0 2011 158"/>
                              <a:gd name="T161" fmla="*/ T160 w 2208"/>
                              <a:gd name="T162" fmla="+- 0 1886 219"/>
                              <a:gd name="T163" fmla="*/ 1886 h 9078"/>
                              <a:gd name="T164" fmla="+- 0 2113 158"/>
                              <a:gd name="T165" fmla="*/ T164 w 2208"/>
                              <a:gd name="T166" fmla="+- 0 1804 219"/>
                              <a:gd name="T167" fmla="*/ 1804 h 9078"/>
                              <a:gd name="T168" fmla="+- 0 2200 158"/>
                              <a:gd name="T169" fmla="*/ T168 w 2208"/>
                              <a:gd name="T170" fmla="+- 0 1703 219"/>
                              <a:gd name="T171" fmla="*/ 1703 h 9078"/>
                              <a:gd name="T172" fmla="+- 0 2270 158"/>
                              <a:gd name="T173" fmla="*/ T172 w 2208"/>
                              <a:gd name="T174" fmla="+- 0 1585 219"/>
                              <a:gd name="T175" fmla="*/ 1585 h 9078"/>
                              <a:gd name="T176" fmla="+- 0 2322 158"/>
                              <a:gd name="T177" fmla="*/ T176 w 2208"/>
                              <a:gd name="T178" fmla="+- 0 1449 219"/>
                              <a:gd name="T179" fmla="*/ 1449 h 9078"/>
                              <a:gd name="T180" fmla="+- 0 2354 158"/>
                              <a:gd name="T181" fmla="*/ T180 w 2208"/>
                              <a:gd name="T182" fmla="+- 0 1296 219"/>
                              <a:gd name="T183" fmla="*/ 1296 h 9078"/>
                              <a:gd name="T184" fmla="+- 0 2365 158"/>
                              <a:gd name="T185" fmla="*/ T184 w 2208"/>
                              <a:gd name="T186" fmla="+- 0 1125 219"/>
                              <a:gd name="T187" fmla="*/ 1125 h 9078"/>
                              <a:gd name="T188" fmla="+- 0 2354 158"/>
                              <a:gd name="T189" fmla="*/ T188 w 2208"/>
                              <a:gd name="T190" fmla="+- 0 955 219"/>
                              <a:gd name="T191" fmla="*/ 955 h 9078"/>
                              <a:gd name="T192" fmla="+- 0 2322 158"/>
                              <a:gd name="T193" fmla="*/ T192 w 2208"/>
                              <a:gd name="T194" fmla="+- 0 802 219"/>
                              <a:gd name="T195" fmla="*/ 802 h 9078"/>
                              <a:gd name="T196" fmla="+- 0 2270 158"/>
                              <a:gd name="T197" fmla="*/ T196 w 2208"/>
                              <a:gd name="T198" fmla="+- 0 666 219"/>
                              <a:gd name="T199" fmla="*/ 666 h 9078"/>
                              <a:gd name="T200" fmla="+- 0 2200 158"/>
                              <a:gd name="T201" fmla="*/ T200 w 2208"/>
                              <a:gd name="T202" fmla="+- 0 549 219"/>
                              <a:gd name="T203" fmla="*/ 549 h 9078"/>
                              <a:gd name="T204" fmla="+- 0 2113 158"/>
                              <a:gd name="T205" fmla="*/ T204 w 2208"/>
                              <a:gd name="T206" fmla="+- 0 448 219"/>
                              <a:gd name="T207" fmla="*/ 448 h 9078"/>
                              <a:gd name="T208" fmla="+- 0 2011 158"/>
                              <a:gd name="T209" fmla="*/ T208 w 2208"/>
                              <a:gd name="T210" fmla="+- 0 366 219"/>
                              <a:gd name="T211" fmla="*/ 366 h 9078"/>
                              <a:gd name="T212" fmla="+- 0 1895 158"/>
                              <a:gd name="T213" fmla="*/ T212 w 2208"/>
                              <a:gd name="T214" fmla="+- 0 302 219"/>
                              <a:gd name="T215" fmla="*/ 302 h 9078"/>
                              <a:gd name="T216" fmla="+- 0 1767 158"/>
                              <a:gd name="T217" fmla="*/ T216 w 2208"/>
                              <a:gd name="T218" fmla="+- 0 256 219"/>
                              <a:gd name="T219" fmla="*/ 256 h 9078"/>
                              <a:gd name="T220" fmla="+- 0 1629 158"/>
                              <a:gd name="T221" fmla="*/ T220 w 2208"/>
                              <a:gd name="T222" fmla="+- 0 228 219"/>
                              <a:gd name="T223" fmla="*/ 228 h 9078"/>
                              <a:gd name="T224" fmla="+- 0 1480 158"/>
                              <a:gd name="T225" fmla="*/ T224 w 2208"/>
                              <a:gd name="T226" fmla="+- 0 219 219"/>
                              <a:gd name="T227" fmla="*/ 219 h 9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8" h="9078">
                                <a:moveTo>
                                  <a:pt x="2152" y="6645"/>
                                </a:moveTo>
                                <a:lnTo>
                                  <a:pt x="0" y="6645"/>
                                </a:lnTo>
                                <a:lnTo>
                                  <a:pt x="0" y="7360"/>
                                </a:lnTo>
                                <a:lnTo>
                                  <a:pt x="1405" y="7858"/>
                                </a:lnTo>
                                <a:lnTo>
                                  <a:pt x="1405" y="7864"/>
                                </a:lnTo>
                                <a:lnTo>
                                  <a:pt x="0" y="8360"/>
                                </a:lnTo>
                                <a:lnTo>
                                  <a:pt x="0" y="9077"/>
                                </a:lnTo>
                                <a:lnTo>
                                  <a:pt x="2152" y="9077"/>
                                </a:lnTo>
                                <a:lnTo>
                                  <a:pt x="2152" y="8603"/>
                                </a:lnTo>
                                <a:lnTo>
                                  <a:pt x="502" y="8603"/>
                                </a:lnTo>
                                <a:lnTo>
                                  <a:pt x="502" y="8597"/>
                                </a:lnTo>
                                <a:lnTo>
                                  <a:pt x="2152" y="8053"/>
                                </a:lnTo>
                                <a:lnTo>
                                  <a:pt x="2152" y="7691"/>
                                </a:lnTo>
                                <a:lnTo>
                                  <a:pt x="502" y="7126"/>
                                </a:lnTo>
                                <a:lnTo>
                                  <a:pt x="502" y="7119"/>
                                </a:lnTo>
                                <a:lnTo>
                                  <a:pt x="2152" y="7119"/>
                                </a:lnTo>
                                <a:lnTo>
                                  <a:pt x="2152" y="6645"/>
                                </a:lnTo>
                                <a:close/>
                                <a:moveTo>
                                  <a:pt x="438" y="4727"/>
                                </a:moveTo>
                                <a:lnTo>
                                  <a:pt x="0" y="4727"/>
                                </a:lnTo>
                                <a:lnTo>
                                  <a:pt x="0" y="6189"/>
                                </a:lnTo>
                                <a:lnTo>
                                  <a:pt x="2152" y="6189"/>
                                </a:lnTo>
                                <a:lnTo>
                                  <a:pt x="2152" y="5715"/>
                                </a:lnTo>
                                <a:lnTo>
                                  <a:pt x="438" y="5715"/>
                                </a:lnTo>
                                <a:lnTo>
                                  <a:pt x="438" y="4727"/>
                                </a:lnTo>
                                <a:close/>
                                <a:moveTo>
                                  <a:pt x="1277" y="4782"/>
                                </a:moveTo>
                                <a:lnTo>
                                  <a:pt x="839" y="4782"/>
                                </a:lnTo>
                                <a:lnTo>
                                  <a:pt x="839" y="5715"/>
                                </a:lnTo>
                                <a:lnTo>
                                  <a:pt x="1277" y="5715"/>
                                </a:lnTo>
                                <a:lnTo>
                                  <a:pt x="1277" y="4782"/>
                                </a:lnTo>
                                <a:close/>
                                <a:moveTo>
                                  <a:pt x="2152" y="4672"/>
                                </a:moveTo>
                                <a:lnTo>
                                  <a:pt x="1715" y="4672"/>
                                </a:lnTo>
                                <a:lnTo>
                                  <a:pt x="1715" y="5715"/>
                                </a:lnTo>
                                <a:lnTo>
                                  <a:pt x="2152" y="5715"/>
                                </a:lnTo>
                                <a:lnTo>
                                  <a:pt x="2152" y="4672"/>
                                </a:lnTo>
                                <a:close/>
                                <a:moveTo>
                                  <a:pt x="2152" y="2252"/>
                                </a:moveTo>
                                <a:lnTo>
                                  <a:pt x="0" y="2252"/>
                                </a:lnTo>
                                <a:lnTo>
                                  <a:pt x="0" y="2727"/>
                                </a:lnTo>
                                <a:lnTo>
                                  <a:pt x="1496" y="2727"/>
                                </a:lnTo>
                                <a:lnTo>
                                  <a:pt x="1496" y="2733"/>
                                </a:lnTo>
                                <a:lnTo>
                                  <a:pt x="0" y="3648"/>
                                </a:lnTo>
                                <a:lnTo>
                                  <a:pt x="0" y="4292"/>
                                </a:lnTo>
                                <a:lnTo>
                                  <a:pt x="2152" y="4292"/>
                                </a:lnTo>
                                <a:lnTo>
                                  <a:pt x="2152" y="3818"/>
                                </a:lnTo>
                                <a:lnTo>
                                  <a:pt x="620" y="3818"/>
                                </a:lnTo>
                                <a:lnTo>
                                  <a:pt x="620" y="3812"/>
                                </a:lnTo>
                                <a:lnTo>
                                  <a:pt x="2152" y="2873"/>
                                </a:lnTo>
                                <a:lnTo>
                                  <a:pt x="2152" y="2252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lnTo>
                                  <a:pt x="1304" y="474"/>
                                </a:lnTo>
                                <a:lnTo>
                                  <a:pt x="1382" y="479"/>
                                </a:lnTo>
                                <a:lnTo>
                                  <a:pt x="1454" y="495"/>
                                </a:lnTo>
                                <a:lnTo>
                                  <a:pt x="1521" y="520"/>
                                </a:lnTo>
                                <a:lnTo>
                                  <a:pt x="1582" y="554"/>
                                </a:lnTo>
                                <a:lnTo>
                                  <a:pt x="1636" y="596"/>
                                </a:lnTo>
                                <a:lnTo>
                                  <a:pt x="1682" y="646"/>
                                </a:lnTo>
                                <a:lnTo>
                                  <a:pt x="1719" y="703"/>
                                </a:lnTo>
                                <a:lnTo>
                                  <a:pt x="1746" y="765"/>
                                </a:lnTo>
                                <a:lnTo>
                                  <a:pt x="1763" y="833"/>
                                </a:lnTo>
                                <a:lnTo>
                                  <a:pt x="1769" y="906"/>
                                </a:lnTo>
                                <a:lnTo>
                                  <a:pt x="1763" y="979"/>
                                </a:lnTo>
                                <a:lnTo>
                                  <a:pt x="1746" y="1048"/>
                                </a:lnTo>
                                <a:lnTo>
                                  <a:pt x="1719" y="1111"/>
                                </a:lnTo>
                                <a:lnTo>
                                  <a:pt x="1682" y="1168"/>
                                </a:lnTo>
                                <a:lnTo>
                                  <a:pt x="1636" y="1218"/>
                                </a:lnTo>
                                <a:lnTo>
                                  <a:pt x="1582" y="1260"/>
                                </a:lnTo>
                                <a:lnTo>
                                  <a:pt x="1521" y="1294"/>
                                </a:lnTo>
                                <a:lnTo>
                                  <a:pt x="1454" y="1320"/>
                                </a:lnTo>
                                <a:lnTo>
                                  <a:pt x="1382" y="1335"/>
                                </a:lnTo>
                                <a:lnTo>
                                  <a:pt x="1304" y="1341"/>
                                </a:lnTo>
                                <a:lnTo>
                                  <a:pt x="0" y="1341"/>
                                </a:lnTo>
                                <a:lnTo>
                                  <a:pt x="0" y="1815"/>
                                </a:lnTo>
                                <a:lnTo>
                                  <a:pt x="1322" y="1815"/>
                                </a:lnTo>
                                <a:lnTo>
                                  <a:pt x="1398" y="1812"/>
                                </a:lnTo>
                                <a:lnTo>
                                  <a:pt x="1471" y="1805"/>
                                </a:lnTo>
                                <a:lnTo>
                                  <a:pt x="1541" y="1794"/>
                                </a:lnTo>
                                <a:lnTo>
                                  <a:pt x="1609" y="1778"/>
                                </a:lnTo>
                                <a:lnTo>
                                  <a:pt x="1675" y="1757"/>
                                </a:lnTo>
                                <a:lnTo>
                                  <a:pt x="1737" y="1732"/>
                                </a:lnTo>
                                <a:lnTo>
                                  <a:pt x="1797" y="1702"/>
                                </a:lnTo>
                                <a:lnTo>
                                  <a:pt x="1853" y="1667"/>
                                </a:lnTo>
                                <a:lnTo>
                                  <a:pt x="1906" y="1628"/>
                                </a:lnTo>
                                <a:lnTo>
                                  <a:pt x="1955" y="1585"/>
                                </a:lnTo>
                                <a:lnTo>
                                  <a:pt x="2001" y="1537"/>
                                </a:lnTo>
                                <a:lnTo>
                                  <a:pt x="2042" y="1484"/>
                                </a:lnTo>
                                <a:lnTo>
                                  <a:pt x="2079" y="1428"/>
                                </a:lnTo>
                                <a:lnTo>
                                  <a:pt x="2112" y="1366"/>
                                </a:lnTo>
                                <a:lnTo>
                                  <a:pt x="2140" y="1300"/>
                                </a:lnTo>
                                <a:lnTo>
                                  <a:pt x="2164" y="1230"/>
                                </a:lnTo>
                                <a:lnTo>
                                  <a:pt x="2182" y="1156"/>
                                </a:lnTo>
                                <a:lnTo>
                                  <a:pt x="2196" y="1077"/>
                                </a:lnTo>
                                <a:lnTo>
                                  <a:pt x="2204" y="993"/>
                                </a:lnTo>
                                <a:lnTo>
                                  <a:pt x="2207" y="906"/>
                                </a:lnTo>
                                <a:lnTo>
                                  <a:pt x="2204" y="819"/>
                                </a:lnTo>
                                <a:lnTo>
                                  <a:pt x="2196" y="736"/>
                                </a:lnTo>
                                <a:lnTo>
                                  <a:pt x="2182" y="657"/>
                                </a:lnTo>
                                <a:lnTo>
                                  <a:pt x="2164" y="583"/>
                                </a:lnTo>
                                <a:lnTo>
                                  <a:pt x="2140" y="513"/>
                                </a:lnTo>
                                <a:lnTo>
                                  <a:pt x="2112" y="447"/>
                                </a:lnTo>
                                <a:lnTo>
                                  <a:pt x="2079" y="386"/>
                                </a:lnTo>
                                <a:lnTo>
                                  <a:pt x="2042" y="330"/>
                                </a:lnTo>
                                <a:lnTo>
                                  <a:pt x="2001" y="277"/>
                                </a:lnTo>
                                <a:lnTo>
                                  <a:pt x="1955" y="229"/>
                                </a:lnTo>
                                <a:lnTo>
                                  <a:pt x="1906" y="186"/>
                                </a:lnTo>
                                <a:lnTo>
                                  <a:pt x="1853" y="147"/>
                                </a:lnTo>
                                <a:lnTo>
                                  <a:pt x="1797" y="113"/>
                                </a:lnTo>
                                <a:lnTo>
                                  <a:pt x="1737" y="83"/>
                                </a:lnTo>
                                <a:lnTo>
                                  <a:pt x="1675" y="58"/>
                                </a:lnTo>
                                <a:lnTo>
                                  <a:pt x="1609" y="37"/>
                                </a:lnTo>
                                <a:lnTo>
                                  <a:pt x="1541" y="21"/>
                                </a:lnTo>
                                <a:lnTo>
                                  <a:pt x="1471" y="9"/>
                                </a:lnTo>
                                <a:lnTo>
                                  <a:pt x="1398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11"/>
                        <wps:cNvSpPr>
                          <a:spLocks/>
                        </wps:cNvSpPr>
                        <wps:spPr bwMode="auto">
                          <a:xfrm>
                            <a:off x="1057" y="2058"/>
                            <a:ext cx="715" cy="715"/>
                          </a:xfrm>
                          <a:custGeom>
                            <a:avLst/>
                            <a:gdLst>
                              <a:gd name="T0" fmla="+- 0 1415 1058"/>
                              <a:gd name="T1" fmla="*/ T0 w 715"/>
                              <a:gd name="T2" fmla="+- 0 2059 2059"/>
                              <a:gd name="T3" fmla="*/ 2059 h 715"/>
                              <a:gd name="T4" fmla="+- 0 1343 1058"/>
                              <a:gd name="T5" fmla="*/ T4 w 715"/>
                              <a:gd name="T6" fmla="+- 0 2066 2059"/>
                              <a:gd name="T7" fmla="*/ 2066 h 715"/>
                              <a:gd name="T8" fmla="+- 0 1276 1058"/>
                              <a:gd name="T9" fmla="*/ T8 w 715"/>
                              <a:gd name="T10" fmla="+- 0 2087 2059"/>
                              <a:gd name="T11" fmla="*/ 2087 h 715"/>
                              <a:gd name="T12" fmla="+- 0 1215 1058"/>
                              <a:gd name="T13" fmla="*/ T12 w 715"/>
                              <a:gd name="T14" fmla="+- 0 2120 2059"/>
                              <a:gd name="T15" fmla="*/ 2120 h 715"/>
                              <a:gd name="T16" fmla="+- 0 1162 1058"/>
                              <a:gd name="T17" fmla="*/ T16 w 715"/>
                              <a:gd name="T18" fmla="+- 0 2163 2059"/>
                              <a:gd name="T19" fmla="*/ 2163 h 715"/>
                              <a:gd name="T20" fmla="+- 0 1119 1058"/>
                              <a:gd name="T21" fmla="*/ T20 w 715"/>
                              <a:gd name="T22" fmla="+- 0 2216 2059"/>
                              <a:gd name="T23" fmla="*/ 2216 h 715"/>
                              <a:gd name="T24" fmla="+- 0 1086 1058"/>
                              <a:gd name="T25" fmla="*/ T24 w 715"/>
                              <a:gd name="T26" fmla="+- 0 2277 2059"/>
                              <a:gd name="T27" fmla="*/ 2277 h 715"/>
                              <a:gd name="T28" fmla="+- 0 1065 1058"/>
                              <a:gd name="T29" fmla="*/ T28 w 715"/>
                              <a:gd name="T30" fmla="+- 0 2344 2059"/>
                              <a:gd name="T31" fmla="*/ 2344 h 715"/>
                              <a:gd name="T32" fmla="+- 0 1058 1058"/>
                              <a:gd name="T33" fmla="*/ T32 w 715"/>
                              <a:gd name="T34" fmla="+- 0 2416 2059"/>
                              <a:gd name="T35" fmla="*/ 2416 h 715"/>
                              <a:gd name="T36" fmla="+- 0 1065 1058"/>
                              <a:gd name="T37" fmla="*/ T36 w 715"/>
                              <a:gd name="T38" fmla="+- 0 2488 2059"/>
                              <a:gd name="T39" fmla="*/ 2488 h 715"/>
                              <a:gd name="T40" fmla="+- 0 1086 1058"/>
                              <a:gd name="T41" fmla="*/ T40 w 715"/>
                              <a:gd name="T42" fmla="+- 0 2555 2059"/>
                              <a:gd name="T43" fmla="*/ 2555 h 715"/>
                              <a:gd name="T44" fmla="+- 0 1119 1058"/>
                              <a:gd name="T45" fmla="*/ T44 w 715"/>
                              <a:gd name="T46" fmla="+- 0 2615 2059"/>
                              <a:gd name="T47" fmla="*/ 2615 h 715"/>
                              <a:gd name="T48" fmla="+- 0 1162 1058"/>
                              <a:gd name="T49" fmla="*/ T48 w 715"/>
                              <a:gd name="T50" fmla="+- 0 2668 2059"/>
                              <a:gd name="T51" fmla="*/ 2668 h 715"/>
                              <a:gd name="T52" fmla="+- 0 1215 1058"/>
                              <a:gd name="T53" fmla="*/ T52 w 715"/>
                              <a:gd name="T54" fmla="+- 0 2712 2059"/>
                              <a:gd name="T55" fmla="*/ 2712 h 715"/>
                              <a:gd name="T56" fmla="+- 0 1276 1058"/>
                              <a:gd name="T57" fmla="*/ T56 w 715"/>
                              <a:gd name="T58" fmla="+- 0 2745 2059"/>
                              <a:gd name="T59" fmla="*/ 2745 h 715"/>
                              <a:gd name="T60" fmla="+- 0 1343 1058"/>
                              <a:gd name="T61" fmla="*/ T60 w 715"/>
                              <a:gd name="T62" fmla="+- 0 2766 2059"/>
                              <a:gd name="T63" fmla="*/ 2766 h 715"/>
                              <a:gd name="T64" fmla="+- 0 1415 1058"/>
                              <a:gd name="T65" fmla="*/ T64 w 715"/>
                              <a:gd name="T66" fmla="+- 0 2773 2059"/>
                              <a:gd name="T67" fmla="*/ 2773 h 715"/>
                              <a:gd name="T68" fmla="+- 0 1487 1058"/>
                              <a:gd name="T69" fmla="*/ T68 w 715"/>
                              <a:gd name="T70" fmla="+- 0 2766 2059"/>
                              <a:gd name="T71" fmla="*/ 2766 h 715"/>
                              <a:gd name="T72" fmla="+- 0 1554 1058"/>
                              <a:gd name="T73" fmla="*/ T72 w 715"/>
                              <a:gd name="T74" fmla="+- 0 2745 2059"/>
                              <a:gd name="T75" fmla="*/ 2745 h 715"/>
                              <a:gd name="T76" fmla="+- 0 1614 1058"/>
                              <a:gd name="T77" fmla="*/ T76 w 715"/>
                              <a:gd name="T78" fmla="+- 0 2712 2059"/>
                              <a:gd name="T79" fmla="*/ 2712 h 715"/>
                              <a:gd name="T80" fmla="+- 0 1667 1058"/>
                              <a:gd name="T81" fmla="*/ T80 w 715"/>
                              <a:gd name="T82" fmla="+- 0 2668 2059"/>
                              <a:gd name="T83" fmla="*/ 2668 h 715"/>
                              <a:gd name="T84" fmla="+- 0 1711 1058"/>
                              <a:gd name="T85" fmla="*/ T84 w 715"/>
                              <a:gd name="T86" fmla="+- 0 2615 2059"/>
                              <a:gd name="T87" fmla="*/ 2615 h 715"/>
                              <a:gd name="T88" fmla="+- 0 1744 1058"/>
                              <a:gd name="T89" fmla="*/ T88 w 715"/>
                              <a:gd name="T90" fmla="+- 0 2555 2059"/>
                              <a:gd name="T91" fmla="*/ 2555 h 715"/>
                              <a:gd name="T92" fmla="+- 0 1765 1058"/>
                              <a:gd name="T93" fmla="*/ T92 w 715"/>
                              <a:gd name="T94" fmla="+- 0 2488 2059"/>
                              <a:gd name="T95" fmla="*/ 2488 h 715"/>
                              <a:gd name="T96" fmla="+- 0 1772 1058"/>
                              <a:gd name="T97" fmla="*/ T96 w 715"/>
                              <a:gd name="T98" fmla="+- 0 2416 2059"/>
                              <a:gd name="T99" fmla="*/ 2416 h 715"/>
                              <a:gd name="T100" fmla="+- 0 1765 1058"/>
                              <a:gd name="T101" fmla="*/ T100 w 715"/>
                              <a:gd name="T102" fmla="+- 0 2344 2059"/>
                              <a:gd name="T103" fmla="*/ 2344 h 715"/>
                              <a:gd name="T104" fmla="+- 0 1744 1058"/>
                              <a:gd name="T105" fmla="*/ T104 w 715"/>
                              <a:gd name="T106" fmla="+- 0 2277 2059"/>
                              <a:gd name="T107" fmla="*/ 2277 h 715"/>
                              <a:gd name="T108" fmla="+- 0 1711 1058"/>
                              <a:gd name="T109" fmla="*/ T108 w 715"/>
                              <a:gd name="T110" fmla="+- 0 2216 2059"/>
                              <a:gd name="T111" fmla="*/ 2216 h 715"/>
                              <a:gd name="T112" fmla="+- 0 1667 1058"/>
                              <a:gd name="T113" fmla="*/ T112 w 715"/>
                              <a:gd name="T114" fmla="+- 0 2163 2059"/>
                              <a:gd name="T115" fmla="*/ 2163 h 715"/>
                              <a:gd name="T116" fmla="+- 0 1614 1058"/>
                              <a:gd name="T117" fmla="*/ T116 w 715"/>
                              <a:gd name="T118" fmla="+- 0 2120 2059"/>
                              <a:gd name="T119" fmla="*/ 2120 h 715"/>
                              <a:gd name="T120" fmla="+- 0 1554 1058"/>
                              <a:gd name="T121" fmla="*/ T120 w 715"/>
                              <a:gd name="T122" fmla="+- 0 2087 2059"/>
                              <a:gd name="T123" fmla="*/ 2087 h 715"/>
                              <a:gd name="T124" fmla="+- 0 1487 1058"/>
                              <a:gd name="T125" fmla="*/ T124 w 715"/>
                              <a:gd name="T126" fmla="+- 0 2066 2059"/>
                              <a:gd name="T127" fmla="*/ 2066 h 715"/>
                              <a:gd name="T128" fmla="+- 0 1415 1058"/>
                              <a:gd name="T129" fmla="*/ T128 w 715"/>
                              <a:gd name="T130" fmla="+- 0 2059 2059"/>
                              <a:gd name="T131" fmla="*/ 2059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6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6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10"/>
                        <wps:cNvSpPr>
                          <a:spLocks/>
                        </wps:cNvSpPr>
                        <wps:spPr bwMode="auto">
                          <a:xfrm>
                            <a:off x="1115" y="2116"/>
                            <a:ext cx="600" cy="600"/>
                          </a:xfrm>
                          <a:custGeom>
                            <a:avLst/>
                            <a:gdLst>
                              <a:gd name="T0" fmla="+- 0 1415 1115"/>
                              <a:gd name="T1" fmla="*/ T0 w 600"/>
                              <a:gd name="T2" fmla="+- 0 2116 2116"/>
                              <a:gd name="T3" fmla="*/ 2116 h 600"/>
                              <a:gd name="T4" fmla="+- 0 1346 1115"/>
                              <a:gd name="T5" fmla="*/ T4 w 600"/>
                              <a:gd name="T6" fmla="+- 0 2124 2116"/>
                              <a:gd name="T7" fmla="*/ 2124 h 600"/>
                              <a:gd name="T8" fmla="+- 0 1283 1115"/>
                              <a:gd name="T9" fmla="*/ T8 w 600"/>
                              <a:gd name="T10" fmla="+- 0 2147 2116"/>
                              <a:gd name="T11" fmla="*/ 2147 h 600"/>
                              <a:gd name="T12" fmla="+- 0 1227 1115"/>
                              <a:gd name="T13" fmla="*/ T12 w 600"/>
                              <a:gd name="T14" fmla="+- 0 2182 2116"/>
                              <a:gd name="T15" fmla="*/ 2182 h 600"/>
                              <a:gd name="T16" fmla="+- 0 1181 1115"/>
                              <a:gd name="T17" fmla="*/ T16 w 600"/>
                              <a:gd name="T18" fmla="+- 0 2228 2116"/>
                              <a:gd name="T19" fmla="*/ 2228 h 600"/>
                              <a:gd name="T20" fmla="+- 0 1145 1115"/>
                              <a:gd name="T21" fmla="*/ T20 w 600"/>
                              <a:gd name="T22" fmla="+- 0 2284 2116"/>
                              <a:gd name="T23" fmla="*/ 2284 h 600"/>
                              <a:gd name="T24" fmla="+- 0 1123 1115"/>
                              <a:gd name="T25" fmla="*/ T24 w 600"/>
                              <a:gd name="T26" fmla="+- 0 2347 2116"/>
                              <a:gd name="T27" fmla="*/ 2347 h 600"/>
                              <a:gd name="T28" fmla="+- 0 1115 1115"/>
                              <a:gd name="T29" fmla="*/ T28 w 600"/>
                              <a:gd name="T30" fmla="+- 0 2416 2116"/>
                              <a:gd name="T31" fmla="*/ 2416 h 600"/>
                              <a:gd name="T32" fmla="+- 0 1123 1115"/>
                              <a:gd name="T33" fmla="*/ T32 w 600"/>
                              <a:gd name="T34" fmla="+- 0 2485 2116"/>
                              <a:gd name="T35" fmla="*/ 2485 h 600"/>
                              <a:gd name="T36" fmla="+- 0 1145 1115"/>
                              <a:gd name="T37" fmla="*/ T36 w 600"/>
                              <a:gd name="T38" fmla="+- 0 2548 2116"/>
                              <a:gd name="T39" fmla="*/ 2548 h 600"/>
                              <a:gd name="T40" fmla="+- 0 1181 1115"/>
                              <a:gd name="T41" fmla="*/ T40 w 600"/>
                              <a:gd name="T42" fmla="+- 0 2603 2116"/>
                              <a:gd name="T43" fmla="*/ 2603 h 600"/>
                              <a:gd name="T44" fmla="+- 0 1227 1115"/>
                              <a:gd name="T45" fmla="*/ T44 w 600"/>
                              <a:gd name="T46" fmla="+- 0 2650 2116"/>
                              <a:gd name="T47" fmla="*/ 2650 h 600"/>
                              <a:gd name="T48" fmla="+- 0 1283 1115"/>
                              <a:gd name="T49" fmla="*/ T48 w 600"/>
                              <a:gd name="T50" fmla="+- 0 2685 2116"/>
                              <a:gd name="T51" fmla="*/ 2685 h 600"/>
                              <a:gd name="T52" fmla="+- 0 1346 1115"/>
                              <a:gd name="T53" fmla="*/ T52 w 600"/>
                              <a:gd name="T54" fmla="+- 0 2708 2116"/>
                              <a:gd name="T55" fmla="*/ 2708 h 600"/>
                              <a:gd name="T56" fmla="+- 0 1415 1115"/>
                              <a:gd name="T57" fmla="*/ T56 w 600"/>
                              <a:gd name="T58" fmla="+- 0 2715 2116"/>
                              <a:gd name="T59" fmla="*/ 2715 h 600"/>
                              <a:gd name="T60" fmla="+- 0 1483 1115"/>
                              <a:gd name="T61" fmla="*/ T60 w 600"/>
                              <a:gd name="T62" fmla="+- 0 2708 2116"/>
                              <a:gd name="T63" fmla="*/ 2708 h 600"/>
                              <a:gd name="T64" fmla="+- 0 1547 1115"/>
                              <a:gd name="T65" fmla="*/ T64 w 600"/>
                              <a:gd name="T66" fmla="+- 0 2685 2116"/>
                              <a:gd name="T67" fmla="*/ 2685 h 600"/>
                              <a:gd name="T68" fmla="+- 0 1602 1115"/>
                              <a:gd name="T69" fmla="*/ T68 w 600"/>
                              <a:gd name="T70" fmla="+- 0 2650 2116"/>
                              <a:gd name="T71" fmla="*/ 2650 h 600"/>
                              <a:gd name="T72" fmla="+- 0 1649 1115"/>
                              <a:gd name="T73" fmla="*/ T72 w 600"/>
                              <a:gd name="T74" fmla="+- 0 2603 2116"/>
                              <a:gd name="T75" fmla="*/ 2603 h 600"/>
                              <a:gd name="T76" fmla="+- 0 1684 1115"/>
                              <a:gd name="T77" fmla="*/ T76 w 600"/>
                              <a:gd name="T78" fmla="+- 0 2548 2116"/>
                              <a:gd name="T79" fmla="*/ 2548 h 600"/>
                              <a:gd name="T80" fmla="+- 0 1706 1115"/>
                              <a:gd name="T81" fmla="*/ T80 w 600"/>
                              <a:gd name="T82" fmla="+- 0 2485 2116"/>
                              <a:gd name="T83" fmla="*/ 2485 h 600"/>
                              <a:gd name="T84" fmla="+- 0 1714 1115"/>
                              <a:gd name="T85" fmla="*/ T84 w 600"/>
                              <a:gd name="T86" fmla="+- 0 2416 2116"/>
                              <a:gd name="T87" fmla="*/ 2416 h 600"/>
                              <a:gd name="T88" fmla="+- 0 1706 1115"/>
                              <a:gd name="T89" fmla="*/ T88 w 600"/>
                              <a:gd name="T90" fmla="+- 0 2347 2116"/>
                              <a:gd name="T91" fmla="*/ 2347 h 600"/>
                              <a:gd name="T92" fmla="+- 0 1684 1115"/>
                              <a:gd name="T93" fmla="*/ T92 w 600"/>
                              <a:gd name="T94" fmla="+- 0 2284 2116"/>
                              <a:gd name="T95" fmla="*/ 2284 h 600"/>
                              <a:gd name="T96" fmla="+- 0 1649 1115"/>
                              <a:gd name="T97" fmla="*/ T96 w 600"/>
                              <a:gd name="T98" fmla="+- 0 2228 2116"/>
                              <a:gd name="T99" fmla="*/ 2228 h 600"/>
                              <a:gd name="T100" fmla="+- 0 1602 1115"/>
                              <a:gd name="T101" fmla="*/ T100 w 600"/>
                              <a:gd name="T102" fmla="+- 0 2182 2116"/>
                              <a:gd name="T103" fmla="*/ 2182 h 600"/>
                              <a:gd name="T104" fmla="+- 0 1547 1115"/>
                              <a:gd name="T105" fmla="*/ T104 w 600"/>
                              <a:gd name="T106" fmla="+- 0 2147 2116"/>
                              <a:gd name="T107" fmla="*/ 2147 h 600"/>
                              <a:gd name="T108" fmla="+- 0 1483 1115"/>
                              <a:gd name="T109" fmla="*/ T108 w 600"/>
                              <a:gd name="T110" fmla="+- 0 2124 2116"/>
                              <a:gd name="T111" fmla="*/ 2124 h 600"/>
                              <a:gd name="T112" fmla="+- 0 1415 1115"/>
                              <a:gd name="T113" fmla="*/ T112 w 600"/>
                              <a:gd name="T114" fmla="+- 0 2116 2116"/>
                              <a:gd name="T115" fmla="*/ 211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0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599"/>
                                </a:lnTo>
                                <a:lnTo>
                                  <a:pt x="368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1" y="369"/>
                                </a:lnTo>
                                <a:lnTo>
                                  <a:pt x="599" y="300"/>
                                </a:lnTo>
                                <a:lnTo>
                                  <a:pt x="591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8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09"/>
                        <wps:cNvSpPr>
                          <a:spLocks/>
                        </wps:cNvSpPr>
                        <wps:spPr bwMode="auto">
                          <a:xfrm>
                            <a:off x="1034" y="3022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022 3022"/>
                              <a:gd name="T3" fmla="*/ 3022 h 715"/>
                              <a:gd name="T4" fmla="+- 0 1320 1035"/>
                              <a:gd name="T5" fmla="*/ T4 w 715"/>
                              <a:gd name="T6" fmla="+- 0 3030 3022"/>
                              <a:gd name="T7" fmla="*/ 3030 h 715"/>
                              <a:gd name="T8" fmla="+- 0 1253 1035"/>
                              <a:gd name="T9" fmla="*/ T8 w 715"/>
                              <a:gd name="T10" fmla="+- 0 3050 3022"/>
                              <a:gd name="T11" fmla="*/ 3050 h 715"/>
                              <a:gd name="T12" fmla="+- 0 1192 1035"/>
                              <a:gd name="T13" fmla="*/ T12 w 715"/>
                              <a:gd name="T14" fmla="+- 0 3083 3022"/>
                              <a:gd name="T15" fmla="*/ 3083 h 715"/>
                              <a:gd name="T16" fmla="+- 0 1139 1035"/>
                              <a:gd name="T17" fmla="*/ T16 w 715"/>
                              <a:gd name="T18" fmla="+- 0 3127 3022"/>
                              <a:gd name="T19" fmla="*/ 3127 h 715"/>
                              <a:gd name="T20" fmla="+- 0 1096 1035"/>
                              <a:gd name="T21" fmla="*/ T20 w 715"/>
                              <a:gd name="T22" fmla="+- 0 3180 3022"/>
                              <a:gd name="T23" fmla="*/ 3180 h 715"/>
                              <a:gd name="T24" fmla="+- 0 1063 1035"/>
                              <a:gd name="T25" fmla="*/ T24 w 715"/>
                              <a:gd name="T26" fmla="+- 0 3241 3022"/>
                              <a:gd name="T27" fmla="*/ 3241 h 715"/>
                              <a:gd name="T28" fmla="+- 0 1042 1035"/>
                              <a:gd name="T29" fmla="*/ T28 w 715"/>
                              <a:gd name="T30" fmla="+- 0 3308 3022"/>
                              <a:gd name="T31" fmla="*/ 3308 h 715"/>
                              <a:gd name="T32" fmla="+- 0 1035 1035"/>
                              <a:gd name="T33" fmla="*/ T32 w 715"/>
                              <a:gd name="T34" fmla="+- 0 3380 3022"/>
                              <a:gd name="T35" fmla="*/ 3380 h 715"/>
                              <a:gd name="T36" fmla="+- 0 1042 1035"/>
                              <a:gd name="T37" fmla="*/ T36 w 715"/>
                              <a:gd name="T38" fmla="+- 0 3452 3022"/>
                              <a:gd name="T39" fmla="*/ 3452 h 715"/>
                              <a:gd name="T40" fmla="+- 0 1063 1035"/>
                              <a:gd name="T41" fmla="*/ T40 w 715"/>
                              <a:gd name="T42" fmla="+- 0 3519 3022"/>
                              <a:gd name="T43" fmla="*/ 3519 h 715"/>
                              <a:gd name="T44" fmla="+- 0 1096 1035"/>
                              <a:gd name="T45" fmla="*/ T44 w 715"/>
                              <a:gd name="T46" fmla="+- 0 3579 3022"/>
                              <a:gd name="T47" fmla="*/ 3579 h 715"/>
                              <a:gd name="T48" fmla="+- 0 1139 1035"/>
                              <a:gd name="T49" fmla="*/ T48 w 715"/>
                              <a:gd name="T50" fmla="+- 0 3632 3022"/>
                              <a:gd name="T51" fmla="*/ 3632 h 715"/>
                              <a:gd name="T52" fmla="+- 0 1192 1035"/>
                              <a:gd name="T53" fmla="*/ T52 w 715"/>
                              <a:gd name="T54" fmla="+- 0 3676 3022"/>
                              <a:gd name="T55" fmla="*/ 3676 h 715"/>
                              <a:gd name="T56" fmla="+- 0 1253 1035"/>
                              <a:gd name="T57" fmla="*/ T56 w 715"/>
                              <a:gd name="T58" fmla="+- 0 3709 3022"/>
                              <a:gd name="T59" fmla="*/ 3709 h 715"/>
                              <a:gd name="T60" fmla="+- 0 1320 1035"/>
                              <a:gd name="T61" fmla="*/ T60 w 715"/>
                              <a:gd name="T62" fmla="+- 0 3729 3022"/>
                              <a:gd name="T63" fmla="*/ 3729 h 715"/>
                              <a:gd name="T64" fmla="+- 0 1392 1035"/>
                              <a:gd name="T65" fmla="*/ T64 w 715"/>
                              <a:gd name="T66" fmla="+- 0 3737 3022"/>
                              <a:gd name="T67" fmla="*/ 3737 h 715"/>
                              <a:gd name="T68" fmla="+- 0 1464 1035"/>
                              <a:gd name="T69" fmla="*/ T68 w 715"/>
                              <a:gd name="T70" fmla="+- 0 3729 3022"/>
                              <a:gd name="T71" fmla="*/ 3729 h 715"/>
                              <a:gd name="T72" fmla="+- 0 1531 1035"/>
                              <a:gd name="T73" fmla="*/ T72 w 715"/>
                              <a:gd name="T74" fmla="+- 0 3709 3022"/>
                              <a:gd name="T75" fmla="*/ 3709 h 715"/>
                              <a:gd name="T76" fmla="+- 0 1592 1035"/>
                              <a:gd name="T77" fmla="*/ T76 w 715"/>
                              <a:gd name="T78" fmla="+- 0 3676 3022"/>
                              <a:gd name="T79" fmla="*/ 3676 h 715"/>
                              <a:gd name="T80" fmla="+- 0 1644 1035"/>
                              <a:gd name="T81" fmla="*/ T80 w 715"/>
                              <a:gd name="T82" fmla="+- 0 3632 3022"/>
                              <a:gd name="T83" fmla="*/ 3632 h 715"/>
                              <a:gd name="T84" fmla="+- 0 1688 1035"/>
                              <a:gd name="T85" fmla="*/ T84 w 715"/>
                              <a:gd name="T86" fmla="+- 0 3579 3022"/>
                              <a:gd name="T87" fmla="*/ 3579 h 715"/>
                              <a:gd name="T88" fmla="+- 0 1721 1035"/>
                              <a:gd name="T89" fmla="*/ T88 w 715"/>
                              <a:gd name="T90" fmla="+- 0 3519 3022"/>
                              <a:gd name="T91" fmla="*/ 3519 h 715"/>
                              <a:gd name="T92" fmla="+- 0 1742 1035"/>
                              <a:gd name="T93" fmla="*/ T92 w 715"/>
                              <a:gd name="T94" fmla="+- 0 3452 3022"/>
                              <a:gd name="T95" fmla="*/ 3452 h 715"/>
                              <a:gd name="T96" fmla="+- 0 1749 1035"/>
                              <a:gd name="T97" fmla="*/ T96 w 715"/>
                              <a:gd name="T98" fmla="+- 0 3380 3022"/>
                              <a:gd name="T99" fmla="*/ 3380 h 715"/>
                              <a:gd name="T100" fmla="+- 0 1742 1035"/>
                              <a:gd name="T101" fmla="*/ T100 w 715"/>
                              <a:gd name="T102" fmla="+- 0 3308 3022"/>
                              <a:gd name="T103" fmla="*/ 3308 h 715"/>
                              <a:gd name="T104" fmla="+- 0 1721 1035"/>
                              <a:gd name="T105" fmla="*/ T104 w 715"/>
                              <a:gd name="T106" fmla="+- 0 3241 3022"/>
                              <a:gd name="T107" fmla="*/ 3241 h 715"/>
                              <a:gd name="T108" fmla="+- 0 1688 1035"/>
                              <a:gd name="T109" fmla="*/ T108 w 715"/>
                              <a:gd name="T110" fmla="+- 0 3180 3022"/>
                              <a:gd name="T111" fmla="*/ 3180 h 715"/>
                              <a:gd name="T112" fmla="+- 0 1644 1035"/>
                              <a:gd name="T113" fmla="*/ T112 w 715"/>
                              <a:gd name="T114" fmla="+- 0 3127 3022"/>
                              <a:gd name="T115" fmla="*/ 3127 h 715"/>
                              <a:gd name="T116" fmla="+- 0 1592 1035"/>
                              <a:gd name="T117" fmla="*/ T116 w 715"/>
                              <a:gd name="T118" fmla="+- 0 3083 3022"/>
                              <a:gd name="T119" fmla="*/ 3083 h 715"/>
                              <a:gd name="T120" fmla="+- 0 1531 1035"/>
                              <a:gd name="T121" fmla="*/ T120 w 715"/>
                              <a:gd name="T122" fmla="+- 0 3050 3022"/>
                              <a:gd name="T123" fmla="*/ 3050 h 715"/>
                              <a:gd name="T124" fmla="+- 0 1464 1035"/>
                              <a:gd name="T125" fmla="*/ T124 w 715"/>
                              <a:gd name="T126" fmla="+- 0 3030 3022"/>
                              <a:gd name="T127" fmla="*/ 3030 h 715"/>
                              <a:gd name="T128" fmla="+- 0 1392 1035"/>
                              <a:gd name="T129" fmla="*/ T128 w 715"/>
                              <a:gd name="T130" fmla="+- 0 3022 3022"/>
                              <a:gd name="T131" fmla="*/ 3022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0"/>
                                </a:lnTo>
                                <a:lnTo>
                                  <a:pt x="28" y="497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7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7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7"/>
                                </a:lnTo>
                                <a:lnTo>
                                  <a:pt x="707" y="430"/>
                                </a:lnTo>
                                <a:lnTo>
                                  <a:pt x="714" y="358"/>
                                </a:lnTo>
                                <a:lnTo>
                                  <a:pt x="707" y="286"/>
                                </a:lnTo>
                                <a:lnTo>
                                  <a:pt x="686" y="219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08"/>
                        <wps:cNvSpPr>
                          <a:spLocks/>
                        </wps:cNvSpPr>
                        <wps:spPr bwMode="auto">
                          <a:xfrm>
                            <a:off x="1092" y="3079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3080 3080"/>
                              <a:gd name="T3" fmla="*/ 3080 h 600"/>
                              <a:gd name="T4" fmla="+- 0 1323 1092"/>
                              <a:gd name="T5" fmla="*/ T4 w 600"/>
                              <a:gd name="T6" fmla="+- 0 3088 3080"/>
                              <a:gd name="T7" fmla="*/ 3088 h 600"/>
                              <a:gd name="T8" fmla="+- 0 1260 1092"/>
                              <a:gd name="T9" fmla="*/ T8 w 600"/>
                              <a:gd name="T10" fmla="+- 0 3110 3080"/>
                              <a:gd name="T11" fmla="*/ 3110 h 600"/>
                              <a:gd name="T12" fmla="+- 0 1204 1092"/>
                              <a:gd name="T13" fmla="*/ T12 w 600"/>
                              <a:gd name="T14" fmla="+- 0 3146 3080"/>
                              <a:gd name="T15" fmla="*/ 3146 h 600"/>
                              <a:gd name="T16" fmla="+- 0 1158 1092"/>
                              <a:gd name="T17" fmla="*/ T16 w 600"/>
                              <a:gd name="T18" fmla="+- 0 3192 3080"/>
                              <a:gd name="T19" fmla="*/ 3192 h 600"/>
                              <a:gd name="T20" fmla="+- 0 1123 1092"/>
                              <a:gd name="T21" fmla="*/ T20 w 600"/>
                              <a:gd name="T22" fmla="+- 0 3248 3080"/>
                              <a:gd name="T23" fmla="*/ 3248 h 600"/>
                              <a:gd name="T24" fmla="+- 0 1100 1092"/>
                              <a:gd name="T25" fmla="*/ T24 w 600"/>
                              <a:gd name="T26" fmla="+- 0 3311 3080"/>
                              <a:gd name="T27" fmla="*/ 3311 h 600"/>
                              <a:gd name="T28" fmla="+- 0 1092 1092"/>
                              <a:gd name="T29" fmla="*/ T28 w 600"/>
                              <a:gd name="T30" fmla="+- 0 3380 3080"/>
                              <a:gd name="T31" fmla="*/ 3380 h 600"/>
                              <a:gd name="T32" fmla="+- 0 1100 1092"/>
                              <a:gd name="T33" fmla="*/ T32 w 600"/>
                              <a:gd name="T34" fmla="+- 0 3448 3080"/>
                              <a:gd name="T35" fmla="*/ 3448 h 600"/>
                              <a:gd name="T36" fmla="+- 0 1123 1092"/>
                              <a:gd name="T37" fmla="*/ T36 w 600"/>
                              <a:gd name="T38" fmla="+- 0 3511 3080"/>
                              <a:gd name="T39" fmla="*/ 3511 h 600"/>
                              <a:gd name="T40" fmla="+- 0 1158 1092"/>
                              <a:gd name="T41" fmla="*/ T40 w 600"/>
                              <a:gd name="T42" fmla="+- 0 3567 3080"/>
                              <a:gd name="T43" fmla="*/ 3567 h 600"/>
                              <a:gd name="T44" fmla="+- 0 1204 1092"/>
                              <a:gd name="T45" fmla="*/ T44 w 600"/>
                              <a:gd name="T46" fmla="+- 0 3613 3080"/>
                              <a:gd name="T47" fmla="*/ 3613 h 600"/>
                              <a:gd name="T48" fmla="+- 0 1260 1092"/>
                              <a:gd name="T49" fmla="*/ T48 w 600"/>
                              <a:gd name="T50" fmla="+- 0 3649 3080"/>
                              <a:gd name="T51" fmla="*/ 3649 h 600"/>
                              <a:gd name="T52" fmla="+- 0 1323 1092"/>
                              <a:gd name="T53" fmla="*/ T52 w 600"/>
                              <a:gd name="T54" fmla="+- 0 3671 3080"/>
                              <a:gd name="T55" fmla="*/ 3671 h 600"/>
                              <a:gd name="T56" fmla="+- 0 1392 1092"/>
                              <a:gd name="T57" fmla="*/ T56 w 600"/>
                              <a:gd name="T58" fmla="+- 0 3679 3080"/>
                              <a:gd name="T59" fmla="*/ 3679 h 600"/>
                              <a:gd name="T60" fmla="+- 0 1461 1092"/>
                              <a:gd name="T61" fmla="*/ T60 w 600"/>
                              <a:gd name="T62" fmla="+- 0 3671 3080"/>
                              <a:gd name="T63" fmla="*/ 3671 h 600"/>
                              <a:gd name="T64" fmla="+- 0 1524 1092"/>
                              <a:gd name="T65" fmla="*/ T64 w 600"/>
                              <a:gd name="T66" fmla="+- 0 3649 3080"/>
                              <a:gd name="T67" fmla="*/ 3649 h 600"/>
                              <a:gd name="T68" fmla="+- 0 1579 1092"/>
                              <a:gd name="T69" fmla="*/ T68 w 600"/>
                              <a:gd name="T70" fmla="+- 0 3613 3080"/>
                              <a:gd name="T71" fmla="*/ 3613 h 600"/>
                              <a:gd name="T72" fmla="+- 0 1626 1092"/>
                              <a:gd name="T73" fmla="*/ T72 w 600"/>
                              <a:gd name="T74" fmla="+- 0 3567 3080"/>
                              <a:gd name="T75" fmla="*/ 3567 h 600"/>
                              <a:gd name="T76" fmla="+- 0 1661 1092"/>
                              <a:gd name="T77" fmla="*/ T76 w 600"/>
                              <a:gd name="T78" fmla="+- 0 3511 3080"/>
                              <a:gd name="T79" fmla="*/ 3511 h 600"/>
                              <a:gd name="T80" fmla="+- 0 1684 1092"/>
                              <a:gd name="T81" fmla="*/ T80 w 600"/>
                              <a:gd name="T82" fmla="+- 0 3448 3080"/>
                              <a:gd name="T83" fmla="*/ 3448 h 600"/>
                              <a:gd name="T84" fmla="+- 0 1692 1092"/>
                              <a:gd name="T85" fmla="*/ T84 w 600"/>
                              <a:gd name="T86" fmla="+- 0 3380 3080"/>
                              <a:gd name="T87" fmla="*/ 3380 h 600"/>
                              <a:gd name="T88" fmla="+- 0 1684 1092"/>
                              <a:gd name="T89" fmla="*/ T88 w 600"/>
                              <a:gd name="T90" fmla="+- 0 3311 3080"/>
                              <a:gd name="T91" fmla="*/ 3311 h 600"/>
                              <a:gd name="T92" fmla="+- 0 1661 1092"/>
                              <a:gd name="T93" fmla="*/ T92 w 600"/>
                              <a:gd name="T94" fmla="+- 0 3248 3080"/>
                              <a:gd name="T95" fmla="*/ 3248 h 600"/>
                              <a:gd name="T96" fmla="+- 0 1626 1092"/>
                              <a:gd name="T97" fmla="*/ T96 w 600"/>
                              <a:gd name="T98" fmla="+- 0 3192 3080"/>
                              <a:gd name="T99" fmla="*/ 3192 h 600"/>
                              <a:gd name="T100" fmla="+- 0 1579 1092"/>
                              <a:gd name="T101" fmla="*/ T100 w 600"/>
                              <a:gd name="T102" fmla="+- 0 3146 3080"/>
                              <a:gd name="T103" fmla="*/ 3146 h 600"/>
                              <a:gd name="T104" fmla="+- 0 1524 1092"/>
                              <a:gd name="T105" fmla="*/ T104 w 600"/>
                              <a:gd name="T106" fmla="+- 0 3110 3080"/>
                              <a:gd name="T107" fmla="*/ 3110 h 600"/>
                              <a:gd name="T108" fmla="+- 0 1461 1092"/>
                              <a:gd name="T109" fmla="*/ T108 w 600"/>
                              <a:gd name="T110" fmla="+- 0 3088 3080"/>
                              <a:gd name="T111" fmla="*/ 3088 h 600"/>
                              <a:gd name="T112" fmla="+- 0 1392 1092"/>
                              <a:gd name="T113" fmla="*/ T112 w 600"/>
                              <a:gd name="T114" fmla="+- 0 3080 3080"/>
                              <a:gd name="T115" fmla="*/ 30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07"/>
                        <wps:cNvSpPr>
                          <a:spLocks/>
                        </wps:cNvSpPr>
                        <wps:spPr bwMode="auto">
                          <a:xfrm>
                            <a:off x="1034" y="3986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986 3986"/>
                              <a:gd name="T3" fmla="*/ 3986 h 715"/>
                              <a:gd name="T4" fmla="+- 0 1320 1035"/>
                              <a:gd name="T5" fmla="*/ T4 w 715"/>
                              <a:gd name="T6" fmla="+- 0 3993 3986"/>
                              <a:gd name="T7" fmla="*/ 3993 h 715"/>
                              <a:gd name="T8" fmla="+- 0 1253 1035"/>
                              <a:gd name="T9" fmla="*/ T8 w 715"/>
                              <a:gd name="T10" fmla="+- 0 4014 3986"/>
                              <a:gd name="T11" fmla="*/ 4014 h 715"/>
                              <a:gd name="T12" fmla="+- 0 1192 1035"/>
                              <a:gd name="T13" fmla="*/ T12 w 715"/>
                              <a:gd name="T14" fmla="+- 0 4047 3986"/>
                              <a:gd name="T15" fmla="*/ 4047 h 715"/>
                              <a:gd name="T16" fmla="+- 0 1139 1035"/>
                              <a:gd name="T17" fmla="*/ T16 w 715"/>
                              <a:gd name="T18" fmla="+- 0 4091 3986"/>
                              <a:gd name="T19" fmla="*/ 4091 h 715"/>
                              <a:gd name="T20" fmla="+- 0 1096 1035"/>
                              <a:gd name="T21" fmla="*/ T20 w 715"/>
                              <a:gd name="T22" fmla="+- 0 4144 3986"/>
                              <a:gd name="T23" fmla="*/ 4144 h 715"/>
                              <a:gd name="T24" fmla="+- 0 1063 1035"/>
                              <a:gd name="T25" fmla="*/ T24 w 715"/>
                              <a:gd name="T26" fmla="+- 0 4204 3986"/>
                              <a:gd name="T27" fmla="*/ 4204 h 715"/>
                              <a:gd name="T28" fmla="+- 0 1042 1035"/>
                              <a:gd name="T29" fmla="*/ T28 w 715"/>
                              <a:gd name="T30" fmla="+- 0 4271 3986"/>
                              <a:gd name="T31" fmla="*/ 4271 h 715"/>
                              <a:gd name="T32" fmla="+- 0 1035 1035"/>
                              <a:gd name="T33" fmla="*/ T32 w 715"/>
                              <a:gd name="T34" fmla="+- 0 4343 3986"/>
                              <a:gd name="T35" fmla="*/ 4343 h 715"/>
                              <a:gd name="T36" fmla="+- 0 1042 1035"/>
                              <a:gd name="T37" fmla="*/ T36 w 715"/>
                              <a:gd name="T38" fmla="+- 0 4415 3986"/>
                              <a:gd name="T39" fmla="*/ 4415 h 715"/>
                              <a:gd name="T40" fmla="+- 0 1063 1035"/>
                              <a:gd name="T41" fmla="*/ T40 w 715"/>
                              <a:gd name="T42" fmla="+- 0 4482 3986"/>
                              <a:gd name="T43" fmla="*/ 4482 h 715"/>
                              <a:gd name="T44" fmla="+- 0 1096 1035"/>
                              <a:gd name="T45" fmla="*/ T44 w 715"/>
                              <a:gd name="T46" fmla="+- 0 4543 3986"/>
                              <a:gd name="T47" fmla="*/ 4543 h 715"/>
                              <a:gd name="T48" fmla="+- 0 1139 1035"/>
                              <a:gd name="T49" fmla="*/ T48 w 715"/>
                              <a:gd name="T50" fmla="+- 0 4596 3986"/>
                              <a:gd name="T51" fmla="*/ 4596 h 715"/>
                              <a:gd name="T52" fmla="+- 0 1192 1035"/>
                              <a:gd name="T53" fmla="*/ T52 w 715"/>
                              <a:gd name="T54" fmla="+- 0 4640 3986"/>
                              <a:gd name="T55" fmla="*/ 4640 h 715"/>
                              <a:gd name="T56" fmla="+- 0 1253 1035"/>
                              <a:gd name="T57" fmla="*/ T56 w 715"/>
                              <a:gd name="T58" fmla="+- 0 4672 3986"/>
                              <a:gd name="T59" fmla="*/ 4672 h 715"/>
                              <a:gd name="T60" fmla="+- 0 1320 1035"/>
                              <a:gd name="T61" fmla="*/ T60 w 715"/>
                              <a:gd name="T62" fmla="+- 0 4693 3986"/>
                              <a:gd name="T63" fmla="*/ 4693 h 715"/>
                              <a:gd name="T64" fmla="+- 0 1392 1035"/>
                              <a:gd name="T65" fmla="*/ T64 w 715"/>
                              <a:gd name="T66" fmla="+- 0 4701 3986"/>
                              <a:gd name="T67" fmla="*/ 4701 h 715"/>
                              <a:gd name="T68" fmla="+- 0 1464 1035"/>
                              <a:gd name="T69" fmla="*/ T68 w 715"/>
                              <a:gd name="T70" fmla="+- 0 4693 3986"/>
                              <a:gd name="T71" fmla="*/ 4693 h 715"/>
                              <a:gd name="T72" fmla="+- 0 1531 1035"/>
                              <a:gd name="T73" fmla="*/ T72 w 715"/>
                              <a:gd name="T74" fmla="+- 0 4672 3986"/>
                              <a:gd name="T75" fmla="*/ 4672 h 715"/>
                              <a:gd name="T76" fmla="+- 0 1592 1035"/>
                              <a:gd name="T77" fmla="*/ T76 w 715"/>
                              <a:gd name="T78" fmla="+- 0 4640 3986"/>
                              <a:gd name="T79" fmla="*/ 4640 h 715"/>
                              <a:gd name="T80" fmla="+- 0 1644 1035"/>
                              <a:gd name="T81" fmla="*/ T80 w 715"/>
                              <a:gd name="T82" fmla="+- 0 4596 3986"/>
                              <a:gd name="T83" fmla="*/ 4596 h 715"/>
                              <a:gd name="T84" fmla="+- 0 1688 1035"/>
                              <a:gd name="T85" fmla="*/ T84 w 715"/>
                              <a:gd name="T86" fmla="+- 0 4543 3986"/>
                              <a:gd name="T87" fmla="*/ 4543 h 715"/>
                              <a:gd name="T88" fmla="+- 0 1721 1035"/>
                              <a:gd name="T89" fmla="*/ T88 w 715"/>
                              <a:gd name="T90" fmla="+- 0 4482 3986"/>
                              <a:gd name="T91" fmla="*/ 4482 h 715"/>
                              <a:gd name="T92" fmla="+- 0 1742 1035"/>
                              <a:gd name="T93" fmla="*/ T92 w 715"/>
                              <a:gd name="T94" fmla="+- 0 4415 3986"/>
                              <a:gd name="T95" fmla="*/ 4415 h 715"/>
                              <a:gd name="T96" fmla="+- 0 1749 1035"/>
                              <a:gd name="T97" fmla="*/ T96 w 715"/>
                              <a:gd name="T98" fmla="+- 0 4343 3986"/>
                              <a:gd name="T99" fmla="*/ 4343 h 715"/>
                              <a:gd name="T100" fmla="+- 0 1742 1035"/>
                              <a:gd name="T101" fmla="*/ T100 w 715"/>
                              <a:gd name="T102" fmla="+- 0 4271 3986"/>
                              <a:gd name="T103" fmla="*/ 4271 h 715"/>
                              <a:gd name="T104" fmla="+- 0 1721 1035"/>
                              <a:gd name="T105" fmla="*/ T104 w 715"/>
                              <a:gd name="T106" fmla="+- 0 4204 3986"/>
                              <a:gd name="T107" fmla="*/ 4204 h 715"/>
                              <a:gd name="T108" fmla="+- 0 1688 1035"/>
                              <a:gd name="T109" fmla="*/ T108 w 715"/>
                              <a:gd name="T110" fmla="+- 0 4144 3986"/>
                              <a:gd name="T111" fmla="*/ 4144 h 715"/>
                              <a:gd name="T112" fmla="+- 0 1644 1035"/>
                              <a:gd name="T113" fmla="*/ T112 w 715"/>
                              <a:gd name="T114" fmla="+- 0 4091 3986"/>
                              <a:gd name="T115" fmla="*/ 4091 h 715"/>
                              <a:gd name="T116" fmla="+- 0 1592 1035"/>
                              <a:gd name="T117" fmla="*/ T116 w 715"/>
                              <a:gd name="T118" fmla="+- 0 4047 3986"/>
                              <a:gd name="T119" fmla="*/ 4047 h 715"/>
                              <a:gd name="T120" fmla="+- 0 1531 1035"/>
                              <a:gd name="T121" fmla="*/ T120 w 715"/>
                              <a:gd name="T122" fmla="+- 0 4014 3986"/>
                              <a:gd name="T123" fmla="*/ 4014 h 715"/>
                              <a:gd name="T124" fmla="+- 0 1464 1035"/>
                              <a:gd name="T125" fmla="*/ T124 w 715"/>
                              <a:gd name="T126" fmla="+- 0 3993 3986"/>
                              <a:gd name="T127" fmla="*/ 3993 h 715"/>
                              <a:gd name="T128" fmla="+- 0 1392 1035"/>
                              <a:gd name="T129" fmla="*/ T128 w 715"/>
                              <a:gd name="T130" fmla="+- 0 3986 3986"/>
                              <a:gd name="T131" fmla="*/ 3986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06"/>
                        <wps:cNvSpPr>
                          <a:spLocks/>
                        </wps:cNvSpPr>
                        <wps:spPr bwMode="auto">
                          <a:xfrm>
                            <a:off x="1092" y="4043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4044 4044"/>
                              <a:gd name="T3" fmla="*/ 4044 h 600"/>
                              <a:gd name="T4" fmla="+- 0 1323 1092"/>
                              <a:gd name="T5" fmla="*/ T4 w 600"/>
                              <a:gd name="T6" fmla="+- 0 4052 4044"/>
                              <a:gd name="T7" fmla="*/ 4052 h 600"/>
                              <a:gd name="T8" fmla="+- 0 1260 1092"/>
                              <a:gd name="T9" fmla="*/ T8 w 600"/>
                              <a:gd name="T10" fmla="+- 0 4074 4044"/>
                              <a:gd name="T11" fmla="*/ 4074 h 600"/>
                              <a:gd name="T12" fmla="+- 0 1204 1092"/>
                              <a:gd name="T13" fmla="*/ T12 w 600"/>
                              <a:gd name="T14" fmla="+- 0 4109 4044"/>
                              <a:gd name="T15" fmla="*/ 4109 h 600"/>
                              <a:gd name="T16" fmla="+- 0 1158 1092"/>
                              <a:gd name="T17" fmla="*/ T16 w 600"/>
                              <a:gd name="T18" fmla="+- 0 4156 4044"/>
                              <a:gd name="T19" fmla="*/ 4156 h 600"/>
                              <a:gd name="T20" fmla="+- 0 1123 1092"/>
                              <a:gd name="T21" fmla="*/ T20 w 600"/>
                              <a:gd name="T22" fmla="+- 0 4212 4044"/>
                              <a:gd name="T23" fmla="*/ 4212 h 600"/>
                              <a:gd name="T24" fmla="+- 0 1100 1092"/>
                              <a:gd name="T25" fmla="*/ T24 w 600"/>
                              <a:gd name="T26" fmla="+- 0 4275 4044"/>
                              <a:gd name="T27" fmla="*/ 4275 h 600"/>
                              <a:gd name="T28" fmla="+- 0 1092 1092"/>
                              <a:gd name="T29" fmla="*/ T28 w 600"/>
                              <a:gd name="T30" fmla="+- 0 4343 4044"/>
                              <a:gd name="T31" fmla="*/ 4343 h 600"/>
                              <a:gd name="T32" fmla="+- 0 1100 1092"/>
                              <a:gd name="T33" fmla="*/ T32 w 600"/>
                              <a:gd name="T34" fmla="+- 0 4412 4044"/>
                              <a:gd name="T35" fmla="*/ 4412 h 600"/>
                              <a:gd name="T36" fmla="+- 0 1123 1092"/>
                              <a:gd name="T37" fmla="*/ T36 w 600"/>
                              <a:gd name="T38" fmla="+- 0 4475 4044"/>
                              <a:gd name="T39" fmla="*/ 4475 h 600"/>
                              <a:gd name="T40" fmla="+- 0 1158 1092"/>
                              <a:gd name="T41" fmla="*/ T40 w 600"/>
                              <a:gd name="T42" fmla="+- 0 4531 4044"/>
                              <a:gd name="T43" fmla="*/ 4531 h 600"/>
                              <a:gd name="T44" fmla="+- 0 1204 1092"/>
                              <a:gd name="T45" fmla="*/ T44 w 600"/>
                              <a:gd name="T46" fmla="+- 0 4577 4044"/>
                              <a:gd name="T47" fmla="*/ 4577 h 600"/>
                              <a:gd name="T48" fmla="+- 0 1260 1092"/>
                              <a:gd name="T49" fmla="*/ T48 w 600"/>
                              <a:gd name="T50" fmla="+- 0 4613 4044"/>
                              <a:gd name="T51" fmla="*/ 4613 h 600"/>
                              <a:gd name="T52" fmla="+- 0 1323 1092"/>
                              <a:gd name="T53" fmla="*/ T52 w 600"/>
                              <a:gd name="T54" fmla="+- 0 4635 4044"/>
                              <a:gd name="T55" fmla="*/ 4635 h 600"/>
                              <a:gd name="T56" fmla="+- 0 1392 1092"/>
                              <a:gd name="T57" fmla="*/ T56 w 600"/>
                              <a:gd name="T58" fmla="+- 0 4643 4044"/>
                              <a:gd name="T59" fmla="*/ 4643 h 600"/>
                              <a:gd name="T60" fmla="+- 0 1461 1092"/>
                              <a:gd name="T61" fmla="*/ T60 w 600"/>
                              <a:gd name="T62" fmla="+- 0 4635 4044"/>
                              <a:gd name="T63" fmla="*/ 4635 h 600"/>
                              <a:gd name="T64" fmla="+- 0 1524 1092"/>
                              <a:gd name="T65" fmla="*/ T64 w 600"/>
                              <a:gd name="T66" fmla="+- 0 4613 4044"/>
                              <a:gd name="T67" fmla="*/ 4613 h 600"/>
                              <a:gd name="T68" fmla="+- 0 1579 1092"/>
                              <a:gd name="T69" fmla="*/ T68 w 600"/>
                              <a:gd name="T70" fmla="+- 0 4577 4044"/>
                              <a:gd name="T71" fmla="*/ 4577 h 600"/>
                              <a:gd name="T72" fmla="+- 0 1626 1092"/>
                              <a:gd name="T73" fmla="*/ T72 w 600"/>
                              <a:gd name="T74" fmla="+- 0 4531 4044"/>
                              <a:gd name="T75" fmla="*/ 4531 h 600"/>
                              <a:gd name="T76" fmla="+- 0 1661 1092"/>
                              <a:gd name="T77" fmla="*/ T76 w 600"/>
                              <a:gd name="T78" fmla="+- 0 4475 4044"/>
                              <a:gd name="T79" fmla="*/ 4475 h 600"/>
                              <a:gd name="T80" fmla="+- 0 1684 1092"/>
                              <a:gd name="T81" fmla="*/ T80 w 600"/>
                              <a:gd name="T82" fmla="+- 0 4412 4044"/>
                              <a:gd name="T83" fmla="*/ 4412 h 600"/>
                              <a:gd name="T84" fmla="+- 0 1692 1092"/>
                              <a:gd name="T85" fmla="*/ T84 w 600"/>
                              <a:gd name="T86" fmla="+- 0 4343 4044"/>
                              <a:gd name="T87" fmla="*/ 4343 h 600"/>
                              <a:gd name="T88" fmla="+- 0 1684 1092"/>
                              <a:gd name="T89" fmla="*/ T88 w 600"/>
                              <a:gd name="T90" fmla="+- 0 4275 4044"/>
                              <a:gd name="T91" fmla="*/ 4275 h 600"/>
                              <a:gd name="T92" fmla="+- 0 1661 1092"/>
                              <a:gd name="T93" fmla="*/ T92 w 600"/>
                              <a:gd name="T94" fmla="+- 0 4212 4044"/>
                              <a:gd name="T95" fmla="*/ 4212 h 600"/>
                              <a:gd name="T96" fmla="+- 0 1626 1092"/>
                              <a:gd name="T97" fmla="*/ T96 w 600"/>
                              <a:gd name="T98" fmla="+- 0 4156 4044"/>
                              <a:gd name="T99" fmla="*/ 4156 h 600"/>
                              <a:gd name="T100" fmla="+- 0 1579 1092"/>
                              <a:gd name="T101" fmla="*/ T100 w 600"/>
                              <a:gd name="T102" fmla="+- 0 4109 4044"/>
                              <a:gd name="T103" fmla="*/ 4109 h 600"/>
                              <a:gd name="T104" fmla="+- 0 1524 1092"/>
                              <a:gd name="T105" fmla="*/ T104 w 600"/>
                              <a:gd name="T106" fmla="+- 0 4074 4044"/>
                              <a:gd name="T107" fmla="*/ 4074 h 600"/>
                              <a:gd name="T108" fmla="+- 0 1461 1092"/>
                              <a:gd name="T109" fmla="*/ T108 w 600"/>
                              <a:gd name="T110" fmla="+- 0 4052 4044"/>
                              <a:gd name="T111" fmla="*/ 4052 h 600"/>
                              <a:gd name="T112" fmla="+- 0 1392 1092"/>
                              <a:gd name="T113" fmla="*/ T112 w 600"/>
                              <a:gd name="T114" fmla="+- 0 4044 4044"/>
                              <a:gd name="T115" fmla="*/ 40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5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299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299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5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05"/>
                        <wps:cNvSpPr>
                          <a:spLocks/>
                        </wps:cNvSpPr>
                        <wps:spPr bwMode="auto">
                          <a:xfrm>
                            <a:off x="1034" y="4949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4950 4950"/>
                              <a:gd name="T3" fmla="*/ 4950 h 715"/>
                              <a:gd name="T4" fmla="+- 0 1320 1035"/>
                              <a:gd name="T5" fmla="*/ T4 w 715"/>
                              <a:gd name="T6" fmla="+- 0 4957 4950"/>
                              <a:gd name="T7" fmla="*/ 4957 h 715"/>
                              <a:gd name="T8" fmla="+- 0 1253 1035"/>
                              <a:gd name="T9" fmla="*/ T8 w 715"/>
                              <a:gd name="T10" fmla="+- 0 4978 4950"/>
                              <a:gd name="T11" fmla="*/ 4978 h 715"/>
                              <a:gd name="T12" fmla="+- 0 1192 1035"/>
                              <a:gd name="T13" fmla="*/ T12 w 715"/>
                              <a:gd name="T14" fmla="+- 0 5011 4950"/>
                              <a:gd name="T15" fmla="*/ 5011 h 715"/>
                              <a:gd name="T16" fmla="+- 0 1139 1035"/>
                              <a:gd name="T17" fmla="*/ T16 w 715"/>
                              <a:gd name="T18" fmla="+- 0 5055 4950"/>
                              <a:gd name="T19" fmla="*/ 5055 h 715"/>
                              <a:gd name="T20" fmla="+- 0 1096 1035"/>
                              <a:gd name="T21" fmla="*/ T20 w 715"/>
                              <a:gd name="T22" fmla="+- 0 5107 4950"/>
                              <a:gd name="T23" fmla="*/ 5107 h 715"/>
                              <a:gd name="T24" fmla="+- 0 1063 1035"/>
                              <a:gd name="T25" fmla="*/ T24 w 715"/>
                              <a:gd name="T26" fmla="+- 0 5168 4950"/>
                              <a:gd name="T27" fmla="*/ 5168 h 715"/>
                              <a:gd name="T28" fmla="+- 0 1042 1035"/>
                              <a:gd name="T29" fmla="*/ T28 w 715"/>
                              <a:gd name="T30" fmla="+- 0 5235 4950"/>
                              <a:gd name="T31" fmla="*/ 5235 h 715"/>
                              <a:gd name="T32" fmla="+- 0 1035 1035"/>
                              <a:gd name="T33" fmla="*/ T32 w 715"/>
                              <a:gd name="T34" fmla="+- 0 5307 4950"/>
                              <a:gd name="T35" fmla="*/ 5307 h 715"/>
                              <a:gd name="T36" fmla="+- 0 1042 1035"/>
                              <a:gd name="T37" fmla="*/ T36 w 715"/>
                              <a:gd name="T38" fmla="+- 0 5379 4950"/>
                              <a:gd name="T39" fmla="*/ 5379 h 715"/>
                              <a:gd name="T40" fmla="+- 0 1063 1035"/>
                              <a:gd name="T41" fmla="*/ T40 w 715"/>
                              <a:gd name="T42" fmla="+- 0 5446 4950"/>
                              <a:gd name="T43" fmla="*/ 5446 h 715"/>
                              <a:gd name="T44" fmla="+- 0 1096 1035"/>
                              <a:gd name="T45" fmla="*/ T44 w 715"/>
                              <a:gd name="T46" fmla="+- 0 5507 4950"/>
                              <a:gd name="T47" fmla="*/ 5507 h 715"/>
                              <a:gd name="T48" fmla="+- 0 1139 1035"/>
                              <a:gd name="T49" fmla="*/ T48 w 715"/>
                              <a:gd name="T50" fmla="+- 0 5560 4950"/>
                              <a:gd name="T51" fmla="*/ 5560 h 715"/>
                              <a:gd name="T52" fmla="+- 0 1192 1035"/>
                              <a:gd name="T53" fmla="*/ T52 w 715"/>
                              <a:gd name="T54" fmla="+- 0 5603 4950"/>
                              <a:gd name="T55" fmla="*/ 5603 h 715"/>
                              <a:gd name="T56" fmla="+- 0 1253 1035"/>
                              <a:gd name="T57" fmla="*/ T56 w 715"/>
                              <a:gd name="T58" fmla="+- 0 5636 4950"/>
                              <a:gd name="T59" fmla="*/ 5636 h 715"/>
                              <a:gd name="T60" fmla="+- 0 1320 1035"/>
                              <a:gd name="T61" fmla="*/ T60 w 715"/>
                              <a:gd name="T62" fmla="+- 0 5657 4950"/>
                              <a:gd name="T63" fmla="*/ 5657 h 715"/>
                              <a:gd name="T64" fmla="+- 0 1392 1035"/>
                              <a:gd name="T65" fmla="*/ T64 w 715"/>
                              <a:gd name="T66" fmla="+- 0 5664 4950"/>
                              <a:gd name="T67" fmla="*/ 5664 h 715"/>
                              <a:gd name="T68" fmla="+- 0 1464 1035"/>
                              <a:gd name="T69" fmla="*/ T68 w 715"/>
                              <a:gd name="T70" fmla="+- 0 5657 4950"/>
                              <a:gd name="T71" fmla="*/ 5657 h 715"/>
                              <a:gd name="T72" fmla="+- 0 1531 1035"/>
                              <a:gd name="T73" fmla="*/ T72 w 715"/>
                              <a:gd name="T74" fmla="+- 0 5636 4950"/>
                              <a:gd name="T75" fmla="*/ 5636 h 715"/>
                              <a:gd name="T76" fmla="+- 0 1592 1035"/>
                              <a:gd name="T77" fmla="*/ T76 w 715"/>
                              <a:gd name="T78" fmla="+- 0 5603 4950"/>
                              <a:gd name="T79" fmla="*/ 5603 h 715"/>
                              <a:gd name="T80" fmla="+- 0 1644 1035"/>
                              <a:gd name="T81" fmla="*/ T80 w 715"/>
                              <a:gd name="T82" fmla="+- 0 5560 4950"/>
                              <a:gd name="T83" fmla="*/ 5560 h 715"/>
                              <a:gd name="T84" fmla="+- 0 1688 1035"/>
                              <a:gd name="T85" fmla="*/ T84 w 715"/>
                              <a:gd name="T86" fmla="+- 0 5507 4950"/>
                              <a:gd name="T87" fmla="*/ 5507 h 715"/>
                              <a:gd name="T88" fmla="+- 0 1721 1035"/>
                              <a:gd name="T89" fmla="*/ T88 w 715"/>
                              <a:gd name="T90" fmla="+- 0 5446 4950"/>
                              <a:gd name="T91" fmla="*/ 5446 h 715"/>
                              <a:gd name="T92" fmla="+- 0 1742 1035"/>
                              <a:gd name="T93" fmla="*/ T92 w 715"/>
                              <a:gd name="T94" fmla="+- 0 5379 4950"/>
                              <a:gd name="T95" fmla="*/ 5379 h 715"/>
                              <a:gd name="T96" fmla="+- 0 1749 1035"/>
                              <a:gd name="T97" fmla="*/ T96 w 715"/>
                              <a:gd name="T98" fmla="+- 0 5307 4950"/>
                              <a:gd name="T99" fmla="*/ 5307 h 715"/>
                              <a:gd name="T100" fmla="+- 0 1742 1035"/>
                              <a:gd name="T101" fmla="*/ T100 w 715"/>
                              <a:gd name="T102" fmla="+- 0 5235 4950"/>
                              <a:gd name="T103" fmla="*/ 5235 h 715"/>
                              <a:gd name="T104" fmla="+- 0 1721 1035"/>
                              <a:gd name="T105" fmla="*/ T104 w 715"/>
                              <a:gd name="T106" fmla="+- 0 5168 4950"/>
                              <a:gd name="T107" fmla="*/ 5168 h 715"/>
                              <a:gd name="T108" fmla="+- 0 1688 1035"/>
                              <a:gd name="T109" fmla="*/ T108 w 715"/>
                              <a:gd name="T110" fmla="+- 0 5107 4950"/>
                              <a:gd name="T111" fmla="*/ 5107 h 715"/>
                              <a:gd name="T112" fmla="+- 0 1644 1035"/>
                              <a:gd name="T113" fmla="*/ T112 w 715"/>
                              <a:gd name="T114" fmla="+- 0 5055 4950"/>
                              <a:gd name="T115" fmla="*/ 5055 h 715"/>
                              <a:gd name="T116" fmla="+- 0 1592 1035"/>
                              <a:gd name="T117" fmla="*/ T116 w 715"/>
                              <a:gd name="T118" fmla="+- 0 5011 4950"/>
                              <a:gd name="T119" fmla="*/ 5011 h 715"/>
                              <a:gd name="T120" fmla="+- 0 1531 1035"/>
                              <a:gd name="T121" fmla="*/ T120 w 715"/>
                              <a:gd name="T122" fmla="+- 0 4978 4950"/>
                              <a:gd name="T123" fmla="*/ 4978 h 715"/>
                              <a:gd name="T124" fmla="+- 0 1464 1035"/>
                              <a:gd name="T125" fmla="*/ T124 w 715"/>
                              <a:gd name="T126" fmla="+- 0 4957 4950"/>
                              <a:gd name="T127" fmla="*/ 4957 h 715"/>
                              <a:gd name="T128" fmla="+- 0 1392 1035"/>
                              <a:gd name="T129" fmla="*/ T128 w 715"/>
                              <a:gd name="T130" fmla="+- 0 4950 4950"/>
                              <a:gd name="T131" fmla="*/ 4950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04"/>
                        <wps:cNvSpPr>
                          <a:spLocks/>
                        </wps:cNvSpPr>
                        <wps:spPr bwMode="auto">
                          <a:xfrm>
                            <a:off x="1092" y="5007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007 5007"/>
                              <a:gd name="T3" fmla="*/ 5007 h 600"/>
                              <a:gd name="T4" fmla="+- 0 1323 1092"/>
                              <a:gd name="T5" fmla="*/ T4 w 600"/>
                              <a:gd name="T6" fmla="+- 0 5015 5007"/>
                              <a:gd name="T7" fmla="*/ 5015 h 600"/>
                              <a:gd name="T8" fmla="+- 0 1260 1092"/>
                              <a:gd name="T9" fmla="*/ T8 w 600"/>
                              <a:gd name="T10" fmla="+- 0 5038 5007"/>
                              <a:gd name="T11" fmla="*/ 5038 h 600"/>
                              <a:gd name="T12" fmla="+- 0 1204 1092"/>
                              <a:gd name="T13" fmla="*/ T12 w 600"/>
                              <a:gd name="T14" fmla="+- 0 5073 5007"/>
                              <a:gd name="T15" fmla="*/ 5073 h 600"/>
                              <a:gd name="T16" fmla="+- 0 1158 1092"/>
                              <a:gd name="T17" fmla="*/ T16 w 600"/>
                              <a:gd name="T18" fmla="+- 0 5120 5007"/>
                              <a:gd name="T19" fmla="*/ 5120 h 600"/>
                              <a:gd name="T20" fmla="+- 0 1123 1092"/>
                              <a:gd name="T21" fmla="*/ T20 w 600"/>
                              <a:gd name="T22" fmla="+- 0 5175 5007"/>
                              <a:gd name="T23" fmla="*/ 5175 h 600"/>
                              <a:gd name="T24" fmla="+- 0 1100 1092"/>
                              <a:gd name="T25" fmla="*/ T24 w 600"/>
                              <a:gd name="T26" fmla="+- 0 5238 5007"/>
                              <a:gd name="T27" fmla="*/ 5238 h 600"/>
                              <a:gd name="T28" fmla="+- 0 1092 1092"/>
                              <a:gd name="T29" fmla="*/ T28 w 600"/>
                              <a:gd name="T30" fmla="+- 0 5307 5007"/>
                              <a:gd name="T31" fmla="*/ 5307 h 600"/>
                              <a:gd name="T32" fmla="+- 0 1100 1092"/>
                              <a:gd name="T33" fmla="*/ T32 w 600"/>
                              <a:gd name="T34" fmla="+- 0 5376 5007"/>
                              <a:gd name="T35" fmla="*/ 5376 h 600"/>
                              <a:gd name="T36" fmla="+- 0 1123 1092"/>
                              <a:gd name="T37" fmla="*/ T36 w 600"/>
                              <a:gd name="T38" fmla="+- 0 5439 5007"/>
                              <a:gd name="T39" fmla="*/ 5439 h 600"/>
                              <a:gd name="T40" fmla="+- 0 1158 1092"/>
                              <a:gd name="T41" fmla="*/ T40 w 600"/>
                              <a:gd name="T42" fmla="+- 0 5495 5007"/>
                              <a:gd name="T43" fmla="*/ 5495 h 600"/>
                              <a:gd name="T44" fmla="+- 0 1204 1092"/>
                              <a:gd name="T45" fmla="*/ T44 w 600"/>
                              <a:gd name="T46" fmla="+- 0 5541 5007"/>
                              <a:gd name="T47" fmla="*/ 5541 h 600"/>
                              <a:gd name="T48" fmla="+- 0 1260 1092"/>
                              <a:gd name="T49" fmla="*/ T48 w 600"/>
                              <a:gd name="T50" fmla="+- 0 5576 5007"/>
                              <a:gd name="T51" fmla="*/ 5576 h 600"/>
                              <a:gd name="T52" fmla="+- 0 1323 1092"/>
                              <a:gd name="T53" fmla="*/ T52 w 600"/>
                              <a:gd name="T54" fmla="+- 0 5599 5007"/>
                              <a:gd name="T55" fmla="*/ 5599 h 600"/>
                              <a:gd name="T56" fmla="+- 0 1392 1092"/>
                              <a:gd name="T57" fmla="*/ T56 w 600"/>
                              <a:gd name="T58" fmla="+- 0 5607 5007"/>
                              <a:gd name="T59" fmla="*/ 5607 h 600"/>
                              <a:gd name="T60" fmla="+- 0 1461 1092"/>
                              <a:gd name="T61" fmla="*/ T60 w 600"/>
                              <a:gd name="T62" fmla="+- 0 5599 5007"/>
                              <a:gd name="T63" fmla="*/ 5599 h 600"/>
                              <a:gd name="T64" fmla="+- 0 1524 1092"/>
                              <a:gd name="T65" fmla="*/ T64 w 600"/>
                              <a:gd name="T66" fmla="+- 0 5576 5007"/>
                              <a:gd name="T67" fmla="*/ 5576 h 600"/>
                              <a:gd name="T68" fmla="+- 0 1579 1092"/>
                              <a:gd name="T69" fmla="*/ T68 w 600"/>
                              <a:gd name="T70" fmla="+- 0 5541 5007"/>
                              <a:gd name="T71" fmla="*/ 5541 h 600"/>
                              <a:gd name="T72" fmla="+- 0 1626 1092"/>
                              <a:gd name="T73" fmla="*/ T72 w 600"/>
                              <a:gd name="T74" fmla="+- 0 5495 5007"/>
                              <a:gd name="T75" fmla="*/ 5495 h 600"/>
                              <a:gd name="T76" fmla="+- 0 1661 1092"/>
                              <a:gd name="T77" fmla="*/ T76 w 600"/>
                              <a:gd name="T78" fmla="+- 0 5439 5007"/>
                              <a:gd name="T79" fmla="*/ 5439 h 600"/>
                              <a:gd name="T80" fmla="+- 0 1684 1092"/>
                              <a:gd name="T81" fmla="*/ T80 w 600"/>
                              <a:gd name="T82" fmla="+- 0 5376 5007"/>
                              <a:gd name="T83" fmla="*/ 5376 h 600"/>
                              <a:gd name="T84" fmla="+- 0 1692 1092"/>
                              <a:gd name="T85" fmla="*/ T84 w 600"/>
                              <a:gd name="T86" fmla="+- 0 5307 5007"/>
                              <a:gd name="T87" fmla="*/ 5307 h 600"/>
                              <a:gd name="T88" fmla="+- 0 1684 1092"/>
                              <a:gd name="T89" fmla="*/ T88 w 600"/>
                              <a:gd name="T90" fmla="+- 0 5238 5007"/>
                              <a:gd name="T91" fmla="*/ 5238 h 600"/>
                              <a:gd name="T92" fmla="+- 0 1661 1092"/>
                              <a:gd name="T93" fmla="*/ T92 w 600"/>
                              <a:gd name="T94" fmla="+- 0 5175 5007"/>
                              <a:gd name="T95" fmla="*/ 5175 h 600"/>
                              <a:gd name="T96" fmla="+- 0 1626 1092"/>
                              <a:gd name="T97" fmla="*/ T96 w 600"/>
                              <a:gd name="T98" fmla="+- 0 5120 5007"/>
                              <a:gd name="T99" fmla="*/ 5120 h 600"/>
                              <a:gd name="T100" fmla="+- 0 1579 1092"/>
                              <a:gd name="T101" fmla="*/ T100 w 600"/>
                              <a:gd name="T102" fmla="+- 0 5073 5007"/>
                              <a:gd name="T103" fmla="*/ 5073 h 600"/>
                              <a:gd name="T104" fmla="+- 0 1524 1092"/>
                              <a:gd name="T105" fmla="*/ T104 w 600"/>
                              <a:gd name="T106" fmla="+- 0 5038 5007"/>
                              <a:gd name="T107" fmla="*/ 5038 h 600"/>
                              <a:gd name="T108" fmla="+- 0 1461 1092"/>
                              <a:gd name="T109" fmla="*/ T108 w 600"/>
                              <a:gd name="T110" fmla="+- 0 5015 5007"/>
                              <a:gd name="T111" fmla="*/ 5015 h 600"/>
                              <a:gd name="T112" fmla="+- 0 1392 1092"/>
                              <a:gd name="T113" fmla="*/ T112 w 600"/>
                              <a:gd name="T114" fmla="+- 0 5007 5007"/>
                              <a:gd name="T115" fmla="*/ 500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3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8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8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3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03"/>
                        <wps:cNvSpPr>
                          <a:spLocks/>
                        </wps:cNvSpPr>
                        <wps:spPr bwMode="auto">
                          <a:xfrm>
                            <a:off x="1034" y="5913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5914 5914"/>
                              <a:gd name="T3" fmla="*/ 5914 h 715"/>
                              <a:gd name="T4" fmla="+- 0 1320 1035"/>
                              <a:gd name="T5" fmla="*/ T4 w 715"/>
                              <a:gd name="T6" fmla="+- 0 5921 5914"/>
                              <a:gd name="T7" fmla="*/ 5921 h 715"/>
                              <a:gd name="T8" fmla="+- 0 1253 1035"/>
                              <a:gd name="T9" fmla="*/ T8 w 715"/>
                              <a:gd name="T10" fmla="+- 0 5942 5914"/>
                              <a:gd name="T11" fmla="*/ 5942 h 715"/>
                              <a:gd name="T12" fmla="+- 0 1192 1035"/>
                              <a:gd name="T13" fmla="*/ T12 w 715"/>
                              <a:gd name="T14" fmla="+- 0 5975 5914"/>
                              <a:gd name="T15" fmla="*/ 5975 h 715"/>
                              <a:gd name="T16" fmla="+- 0 1139 1035"/>
                              <a:gd name="T17" fmla="*/ T16 w 715"/>
                              <a:gd name="T18" fmla="+- 0 6018 5914"/>
                              <a:gd name="T19" fmla="*/ 6018 h 715"/>
                              <a:gd name="T20" fmla="+- 0 1096 1035"/>
                              <a:gd name="T21" fmla="*/ T20 w 715"/>
                              <a:gd name="T22" fmla="+- 0 6071 5914"/>
                              <a:gd name="T23" fmla="*/ 6071 h 715"/>
                              <a:gd name="T24" fmla="+- 0 1063 1035"/>
                              <a:gd name="T25" fmla="*/ T24 w 715"/>
                              <a:gd name="T26" fmla="+- 0 6132 5914"/>
                              <a:gd name="T27" fmla="*/ 6132 h 715"/>
                              <a:gd name="T28" fmla="+- 0 1042 1035"/>
                              <a:gd name="T29" fmla="*/ T28 w 715"/>
                              <a:gd name="T30" fmla="+- 0 6199 5914"/>
                              <a:gd name="T31" fmla="*/ 6199 h 715"/>
                              <a:gd name="T32" fmla="+- 0 1035 1035"/>
                              <a:gd name="T33" fmla="*/ T32 w 715"/>
                              <a:gd name="T34" fmla="+- 0 6271 5914"/>
                              <a:gd name="T35" fmla="*/ 6271 h 715"/>
                              <a:gd name="T36" fmla="+- 0 1042 1035"/>
                              <a:gd name="T37" fmla="*/ T36 w 715"/>
                              <a:gd name="T38" fmla="+- 0 6343 5914"/>
                              <a:gd name="T39" fmla="*/ 6343 h 715"/>
                              <a:gd name="T40" fmla="+- 0 1063 1035"/>
                              <a:gd name="T41" fmla="*/ T40 w 715"/>
                              <a:gd name="T42" fmla="+- 0 6410 5914"/>
                              <a:gd name="T43" fmla="*/ 6410 h 715"/>
                              <a:gd name="T44" fmla="+- 0 1096 1035"/>
                              <a:gd name="T45" fmla="*/ T44 w 715"/>
                              <a:gd name="T46" fmla="+- 0 6471 5914"/>
                              <a:gd name="T47" fmla="*/ 6471 h 715"/>
                              <a:gd name="T48" fmla="+- 0 1139 1035"/>
                              <a:gd name="T49" fmla="*/ T48 w 715"/>
                              <a:gd name="T50" fmla="+- 0 6523 5914"/>
                              <a:gd name="T51" fmla="*/ 6523 h 715"/>
                              <a:gd name="T52" fmla="+- 0 1192 1035"/>
                              <a:gd name="T53" fmla="*/ T52 w 715"/>
                              <a:gd name="T54" fmla="+- 0 6567 5914"/>
                              <a:gd name="T55" fmla="*/ 6567 h 715"/>
                              <a:gd name="T56" fmla="+- 0 1253 1035"/>
                              <a:gd name="T57" fmla="*/ T56 w 715"/>
                              <a:gd name="T58" fmla="+- 0 6600 5914"/>
                              <a:gd name="T59" fmla="*/ 6600 h 715"/>
                              <a:gd name="T60" fmla="+- 0 1320 1035"/>
                              <a:gd name="T61" fmla="*/ T60 w 715"/>
                              <a:gd name="T62" fmla="+- 0 6621 5914"/>
                              <a:gd name="T63" fmla="*/ 6621 h 715"/>
                              <a:gd name="T64" fmla="+- 0 1392 1035"/>
                              <a:gd name="T65" fmla="*/ T64 w 715"/>
                              <a:gd name="T66" fmla="+- 0 6628 5914"/>
                              <a:gd name="T67" fmla="*/ 6628 h 715"/>
                              <a:gd name="T68" fmla="+- 0 1464 1035"/>
                              <a:gd name="T69" fmla="*/ T68 w 715"/>
                              <a:gd name="T70" fmla="+- 0 6621 5914"/>
                              <a:gd name="T71" fmla="*/ 6621 h 715"/>
                              <a:gd name="T72" fmla="+- 0 1531 1035"/>
                              <a:gd name="T73" fmla="*/ T72 w 715"/>
                              <a:gd name="T74" fmla="+- 0 6600 5914"/>
                              <a:gd name="T75" fmla="*/ 6600 h 715"/>
                              <a:gd name="T76" fmla="+- 0 1592 1035"/>
                              <a:gd name="T77" fmla="*/ T76 w 715"/>
                              <a:gd name="T78" fmla="+- 0 6567 5914"/>
                              <a:gd name="T79" fmla="*/ 6567 h 715"/>
                              <a:gd name="T80" fmla="+- 0 1644 1035"/>
                              <a:gd name="T81" fmla="*/ T80 w 715"/>
                              <a:gd name="T82" fmla="+- 0 6523 5914"/>
                              <a:gd name="T83" fmla="*/ 6523 h 715"/>
                              <a:gd name="T84" fmla="+- 0 1688 1035"/>
                              <a:gd name="T85" fmla="*/ T84 w 715"/>
                              <a:gd name="T86" fmla="+- 0 6471 5914"/>
                              <a:gd name="T87" fmla="*/ 6471 h 715"/>
                              <a:gd name="T88" fmla="+- 0 1721 1035"/>
                              <a:gd name="T89" fmla="*/ T88 w 715"/>
                              <a:gd name="T90" fmla="+- 0 6410 5914"/>
                              <a:gd name="T91" fmla="*/ 6410 h 715"/>
                              <a:gd name="T92" fmla="+- 0 1742 1035"/>
                              <a:gd name="T93" fmla="*/ T92 w 715"/>
                              <a:gd name="T94" fmla="+- 0 6343 5914"/>
                              <a:gd name="T95" fmla="*/ 6343 h 715"/>
                              <a:gd name="T96" fmla="+- 0 1749 1035"/>
                              <a:gd name="T97" fmla="*/ T96 w 715"/>
                              <a:gd name="T98" fmla="+- 0 6271 5914"/>
                              <a:gd name="T99" fmla="*/ 6271 h 715"/>
                              <a:gd name="T100" fmla="+- 0 1742 1035"/>
                              <a:gd name="T101" fmla="*/ T100 w 715"/>
                              <a:gd name="T102" fmla="+- 0 6199 5914"/>
                              <a:gd name="T103" fmla="*/ 6199 h 715"/>
                              <a:gd name="T104" fmla="+- 0 1721 1035"/>
                              <a:gd name="T105" fmla="*/ T104 w 715"/>
                              <a:gd name="T106" fmla="+- 0 6132 5914"/>
                              <a:gd name="T107" fmla="*/ 6132 h 715"/>
                              <a:gd name="T108" fmla="+- 0 1688 1035"/>
                              <a:gd name="T109" fmla="*/ T108 w 715"/>
                              <a:gd name="T110" fmla="+- 0 6071 5914"/>
                              <a:gd name="T111" fmla="*/ 6071 h 715"/>
                              <a:gd name="T112" fmla="+- 0 1644 1035"/>
                              <a:gd name="T113" fmla="*/ T112 w 715"/>
                              <a:gd name="T114" fmla="+- 0 6018 5914"/>
                              <a:gd name="T115" fmla="*/ 6018 h 715"/>
                              <a:gd name="T116" fmla="+- 0 1592 1035"/>
                              <a:gd name="T117" fmla="*/ T116 w 715"/>
                              <a:gd name="T118" fmla="+- 0 5975 5914"/>
                              <a:gd name="T119" fmla="*/ 5975 h 715"/>
                              <a:gd name="T120" fmla="+- 0 1531 1035"/>
                              <a:gd name="T121" fmla="*/ T120 w 715"/>
                              <a:gd name="T122" fmla="+- 0 5942 5914"/>
                              <a:gd name="T123" fmla="*/ 5942 h 715"/>
                              <a:gd name="T124" fmla="+- 0 1464 1035"/>
                              <a:gd name="T125" fmla="*/ T124 w 715"/>
                              <a:gd name="T126" fmla="+- 0 5921 5914"/>
                              <a:gd name="T127" fmla="*/ 5921 h 715"/>
                              <a:gd name="T128" fmla="+- 0 1392 1035"/>
                              <a:gd name="T129" fmla="*/ T128 w 715"/>
                              <a:gd name="T130" fmla="+- 0 5914 5914"/>
                              <a:gd name="T131" fmla="*/ 5914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02"/>
                        <wps:cNvSpPr>
                          <a:spLocks/>
                        </wps:cNvSpPr>
                        <wps:spPr bwMode="auto">
                          <a:xfrm>
                            <a:off x="1092" y="5971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971 5971"/>
                              <a:gd name="T3" fmla="*/ 5971 h 600"/>
                              <a:gd name="T4" fmla="+- 0 1323 1092"/>
                              <a:gd name="T5" fmla="*/ T4 w 600"/>
                              <a:gd name="T6" fmla="+- 0 5979 5971"/>
                              <a:gd name="T7" fmla="*/ 5979 h 600"/>
                              <a:gd name="T8" fmla="+- 0 1260 1092"/>
                              <a:gd name="T9" fmla="*/ T8 w 600"/>
                              <a:gd name="T10" fmla="+- 0 6002 5971"/>
                              <a:gd name="T11" fmla="*/ 6002 h 600"/>
                              <a:gd name="T12" fmla="+- 0 1204 1092"/>
                              <a:gd name="T13" fmla="*/ T12 w 600"/>
                              <a:gd name="T14" fmla="+- 0 6037 5971"/>
                              <a:gd name="T15" fmla="*/ 6037 h 600"/>
                              <a:gd name="T16" fmla="+- 0 1158 1092"/>
                              <a:gd name="T17" fmla="*/ T16 w 600"/>
                              <a:gd name="T18" fmla="+- 0 6083 5971"/>
                              <a:gd name="T19" fmla="*/ 6083 h 600"/>
                              <a:gd name="T20" fmla="+- 0 1123 1092"/>
                              <a:gd name="T21" fmla="*/ T20 w 600"/>
                              <a:gd name="T22" fmla="+- 0 6139 5971"/>
                              <a:gd name="T23" fmla="*/ 6139 h 600"/>
                              <a:gd name="T24" fmla="+- 0 1100 1092"/>
                              <a:gd name="T25" fmla="*/ T24 w 600"/>
                              <a:gd name="T26" fmla="+- 0 6202 5971"/>
                              <a:gd name="T27" fmla="*/ 6202 h 600"/>
                              <a:gd name="T28" fmla="+- 0 1092 1092"/>
                              <a:gd name="T29" fmla="*/ T28 w 600"/>
                              <a:gd name="T30" fmla="+- 0 6271 5971"/>
                              <a:gd name="T31" fmla="*/ 6271 h 600"/>
                              <a:gd name="T32" fmla="+- 0 1100 1092"/>
                              <a:gd name="T33" fmla="*/ T32 w 600"/>
                              <a:gd name="T34" fmla="+- 0 6340 5971"/>
                              <a:gd name="T35" fmla="*/ 6340 h 600"/>
                              <a:gd name="T36" fmla="+- 0 1123 1092"/>
                              <a:gd name="T37" fmla="*/ T36 w 600"/>
                              <a:gd name="T38" fmla="+- 0 6403 5971"/>
                              <a:gd name="T39" fmla="*/ 6403 h 600"/>
                              <a:gd name="T40" fmla="+- 0 1158 1092"/>
                              <a:gd name="T41" fmla="*/ T40 w 600"/>
                              <a:gd name="T42" fmla="+- 0 6458 5971"/>
                              <a:gd name="T43" fmla="*/ 6458 h 600"/>
                              <a:gd name="T44" fmla="+- 0 1204 1092"/>
                              <a:gd name="T45" fmla="*/ T44 w 600"/>
                              <a:gd name="T46" fmla="+- 0 6505 5971"/>
                              <a:gd name="T47" fmla="*/ 6505 h 600"/>
                              <a:gd name="T48" fmla="+- 0 1260 1092"/>
                              <a:gd name="T49" fmla="*/ T48 w 600"/>
                              <a:gd name="T50" fmla="+- 0 6540 5971"/>
                              <a:gd name="T51" fmla="*/ 6540 h 600"/>
                              <a:gd name="T52" fmla="+- 0 1323 1092"/>
                              <a:gd name="T53" fmla="*/ T52 w 600"/>
                              <a:gd name="T54" fmla="+- 0 6563 5971"/>
                              <a:gd name="T55" fmla="*/ 6563 h 600"/>
                              <a:gd name="T56" fmla="+- 0 1392 1092"/>
                              <a:gd name="T57" fmla="*/ T56 w 600"/>
                              <a:gd name="T58" fmla="+- 0 6571 5971"/>
                              <a:gd name="T59" fmla="*/ 6571 h 600"/>
                              <a:gd name="T60" fmla="+- 0 1461 1092"/>
                              <a:gd name="T61" fmla="*/ T60 w 600"/>
                              <a:gd name="T62" fmla="+- 0 6563 5971"/>
                              <a:gd name="T63" fmla="*/ 6563 h 600"/>
                              <a:gd name="T64" fmla="+- 0 1524 1092"/>
                              <a:gd name="T65" fmla="*/ T64 w 600"/>
                              <a:gd name="T66" fmla="+- 0 6540 5971"/>
                              <a:gd name="T67" fmla="*/ 6540 h 600"/>
                              <a:gd name="T68" fmla="+- 0 1579 1092"/>
                              <a:gd name="T69" fmla="*/ T68 w 600"/>
                              <a:gd name="T70" fmla="+- 0 6505 5971"/>
                              <a:gd name="T71" fmla="*/ 6505 h 600"/>
                              <a:gd name="T72" fmla="+- 0 1626 1092"/>
                              <a:gd name="T73" fmla="*/ T72 w 600"/>
                              <a:gd name="T74" fmla="+- 0 6458 5971"/>
                              <a:gd name="T75" fmla="*/ 6458 h 600"/>
                              <a:gd name="T76" fmla="+- 0 1661 1092"/>
                              <a:gd name="T77" fmla="*/ T76 w 600"/>
                              <a:gd name="T78" fmla="+- 0 6403 5971"/>
                              <a:gd name="T79" fmla="*/ 6403 h 600"/>
                              <a:gd name="T80" fmla="+- 0 1684 1092"/>
                              <a:gd name="T81" fmla="*/ T80 w 600"/>
                              <a:gd name="T82" fmla="+- 0 6340 5971"/>
                              <a:gd name="T83" fmla="*/ 6340 h 600"/>
                              <a:gd name="T84" fmla="+- 0 1692 1092"/>
                              <a:gd name="T85" fmla="*/ T84 w 600"/>
                              <a:gd name="T86" fmla="+- 0 6271 5971"/>
                              <a:gd name="T87" fmla="*/ 6271 h 600"/>
                              <a:gd name="T88" fmla="+- 0 1684 1092"/>
                              <a:gd name="T89" fmla="*/ T88 w 600"/>
                              <a:gd name="T90" fmla="+- 0 6202 5971"/>
                              <a:gd name="T91" fmla="*/ 6202 h 600"/>
                              <a:gd name="T92" fmla="+- 0 1661 1092"/>
                              <a:gd name="T93" fmla="*/ T92 w 600"/>
                              <a:gd name="T94" fmla="+- 0 6139 5971"/>
                              <a:gd name="T95" fmla="*/ 6139 h 600"/>
                              <a:gd name="T96" fmla="+- 0 1626 1092"/>
                              <a:gd name="T97" fmla="*/ T96 w 600"/>
                              <a:gd name="T98" fmla="+- 0 6083 5971"/>
                              <a:gd name="T99" fmla="*/ 6083 h 600"/>
                              <a:gd name="T100" fmla="+- 0 1579 1092"/>
                              <a:gd name="T101" fmla="*/ T100 w 600"/>
                              <a:gd name="T102" fmla="+- 0 6037 5971"/>
                              <a:gd name="T103" fmla="*/ 6037 h 600"/>
                              <a:gd name="T104" fmla="+- 0 1524 1092"/>
                              <a:gd name="T105" fmla="*/ T104 w 600"/>
                              <a:gd name="T106" fmla="+- 0 6002 5971"/>
                              <a:gd name="T107" fmla="*/ 6002 h 600"/>
                              <a:gd name="T108" fmla="+- 0 1461 1092"/>
                              <a:gd name="T109" fmla="*/ T108 w 600"/>
                              <a:gd name="T110" fmla="+- 0 5979 5971"/>
                              <a:gd name="T111" fmla="*/ 5979 h 600"/>
                              <a:gd name="T112" fmla="+- 0 1392 1092"/>
                              <a:gd name="T113" fmla="*/ T112 w 600"/>
                              <a:gd name="T114" fmla="+- 0 5971 5971"/>
                              <a:gd name="T115" fmla="*/ 597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01"/>
                        <wps:cNvSpPr>
                          <a:spLocks/>
                        </wps:cNvSpPr>
                        <wps:spPr bwMode="auto">
                          <a:xfrm>
                            <a:off x="1034" y="6877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6878 6878"/>
                              <a:gd name="T3" fmla="*/ 6878 h 715"/>
                              <a:gd name="T4" fmla="+- 0 1320 1035"/>
                              <a:gd name="T5" fmla="*/ T4 w 715"/>
                              <a:gd name="T6" fmla="+- 0 6885 6878"/>
                              <a:gd name="T7" fmla="*/ 6885 h 715"/>
                              <a:gd name="T8" fmla="+- 0 1253 1035"/>
                              <a:gd name="T9" fmla="*/ T8 w 715"/>
                              <a:gd name="T10" fmla="+- 0 6906 6878"/>
                              <a:gd name="T11" fmla="*/ 6906 h 715"/>
                              <a:gd name="T12" fmla="+- 0 1192 1035"/>
                              <a:gd name="T13" fmla="*/ T12 w 715"/>
                              <a:gd name="T14" fmla="+- 0 6939 6878"/>
                              <a:gd name="T15" fmla="*/ 6939 h 715"/>
                              <a:gd name="T16" fmla="+- 0 1139 1035"/>
                              <a:gd name="T17" fmla="*/ T16 w 715"/>
                              <a:gd name="T18" fmla="+- 0 6982 6878"/>
                              <a:gd name="T19" fmla="*/ 6982 h 715"/>
                              <a:gd name="T20" fmla="+- 0 1096 1035"/>
                              <a:gd name="T21" fmla="*/ T20 w 715"/>
                              <a:gd name="T22" fmla="+- 0 7035 6878"/>
                              <a:gd name="T23" fmla="*/ 7035 h 715"/>
                              <a:gd name="T24" fmla="+- 0 1063 1035"/>
                              <a:gd name="T25" fmla="*/ T24 w 715"/>
                              <a:gd name="T26" fmla="+- 0 7096 6878"/>
                              <a:gd name="T27" fmla="*/ 7096 h 715"/>
                              <a:gd name="T28" fmla="+- 0 1042 1035"/>
                              <a:gd name="T29" fmla="*/ T28 w 715"/>
                              <a:gd name="T30" fmla="+- 0 7163 6878"/>
                              <a:gd name="T31" fmla="*/ 7163 h 715"/>
                              <a:gd name="T32" fmla="+- 0 1035 1035"/>
                              <a:gd name="T33" fmla="*/ T32 w 715"/>
                              <a:gd name="T34" fmla="+- 0 7235 6878"/>
                              <a:gd name="T35" fmla="*/ 7235 h 715"/>
                              <a:gd name="T36" fmla="+- 0 1042 1035"/>
                              <a:gd name="T37" fmla="*/ T36 w 715"/>
                              <a:gd name="T38" fmla="+- 0 7307 6878"/>
                              <a:gd name="T39" fmla="*/ 7307 h 715"/>
                              <a:gd name="T40" fmla="+- 0 1063 1035"/>
                              <a:gd name="T41" fmla="*/ T40 w 715"/>
                              <a:gd name="T42" fmla="+- 0 7374 6878"/>
                              <a:gd name="T43" fmla="*/ 7374 h 715"/>
                              <a:gd name="T44" fmla="+- 0 1096 1035"/>
                              <a:gd name="T45" fmla="*/ T44 w 715"/>
                              <a:gd name="T46" fmla="+- 0 7434 6878"/>
                              <a:gd name="T47" fmla="*/ 7434 h 715"/>
                              <a:gd name="T48" fmla="+- 0 1139 1035"/>
                              <a:gd name="T49" fmla="*/ T48 w 715"/>
                              <a:gd name="T50" fmla="+- 0 7487 6878"/>
                              <a:gd name="T51" fmla="*/ 7487 h 715"/>
                              <a:gd name="T52" fmla="+- 0 1192 1035"/>
                              <a:gd name="T53" fmla="*/ T52 w 715"/>
                              <a:gd name="T54" fmla="+- 0 7531 6878"/>
                              <a:gd name="T55" fmla="*/ 7531 h 715"/>
                              <a:gd name="T56" fmla="+- 0 1253 1035"/>
                              <a:gd name="T57" fmla="*/ T56 w 715"/>
                              <a:gd name="T58" fmla="+- 0 7564 6878"/>
                              <a:gd name="T59" fmla="*/ 7564 h 715"/>
                              <a:gd name="T60" fmla="+- 0 1320 1035"/>
                              <a:gd name="T61" fmla="*/ T60 w 715"/>
                              <a:gd name="T62" fmla="+- 0 7585 6878"/>
                              <a:gd name="T63" fmla="*/ 7585 h 715"/>
                              <a:gd name="T64" fmla="+- 0 1392 1035"/>
                              <a:gd name="T65" fmla="*/ T64 w 715"/>
                              <a:gd name="T66" fmla="+- 0 7592 6878"/>
                              <a:gd name="T67" fmla="*/ 7592 h 715"/>
                              <a:gd name="T68" fmla="+- 0 1464 1035"/>
                              <a:gd name="T69" fmla="*/ T68 w 715"/>
                              <a:gd name="T70" fmla="+- 0 7585 6878"/>
                              <a:gd name="T71" fmla="*/ 7585 h 715"/>
                              <a:gd name="T72" fmla="+- 0 1531 1035"/>
                              <a:gd name="T73" fmla="*/ T72 w 715"/>
                              <a:gd name="T74" fmla="+- 0 7564 6878"/>
                              <a:gd name="T75" fmla="*/ 7564 h 715"/>
                              <a:gd name="T76" fmla="+- 0 1592 1035"/>
                              <a:gd name="T77" fmla="*/ T76 w 715"/>
                              <a:gd name="T78" fmla="+- 0 7531 6878"/>
                              <a:gd name="T79" fmla="*/ 7531 h 715"/>
                              <a:gd name="T80" fmla="+- 0 1644 1035"/>
                              <a:gd name="T81" fmla="*/ T80 w 715"/>
                              <a:gd name="T82" fmla="+- 0 7487 6878"/>
                              <a:gd name="T83" fmla="*/ 7487 h 715"/>
                              <a:gd name="T84" fmla="+- 0 1688 1035"/>
                              <a:gd name="T85" fmla="*/ T84 w 715"/>
                              <a:gd name="T86" fmla="+- 0 7434 6878"/>
                              <a:gd name="T87" fmla="*/ 7434 h 715"/>
                              <a:gd name="T88" fmla="+- 0 1721 1035"/>
                              <a:gd name="T89" fmla="*/ T88 w 715"/>
                              <a:gd name="T90" fmla="+- 0 7374 6878"/>
                              <a:gd name="T91" fmla="*/ 7374 h 715"/>
                              <a:gd name="T92" fmla="+- 0 1742 1035"/>
                              <a:gd name="T93" fmla="*/ T92 w 715"/>
                              <a:gd name="T94" fmla="+- 0 7307 6878"/>
                              <a:gd name="T95" fmla="*/ 7307 h 715"/>
                              <a:gd name="T96" fmla="+- 0 1749 1035"/>
                              <a:gd name="T97" fmla="*/ T96 w 715"/>
                              <a:gd name="T98" fmla="+- 0 7235 6878"/>
                              <a:gd name="T99" fmla="*/ 7235 h 715"/>
                              <a:gd name="T100" fmla="+- 0 1742 1035"/>
                              <a:gd name="T101" fmla="*/ T100 w 715"/>
                              <a:gd name="T102" fmla="+- 0 7163 6878"/>
                              <a:gd name="T103" fmla="*/ 7163 h 715"/>
                              <a:gd name="T104" fmla="+- 0 1721 1035"/>
                              <a:gd name="T105" fmla="*/ T104 w 715"/>
                              <a:gd name="T106" fmla="+- 0 7096 6878"/>
                              <a:gd name="T107" fmla="*/ 7096 h 715"/>
                              <a:gd name="T108" fmla="+- 0 1688 1035"/>
                              <a:gd name="T109" fmla="*/ T108 w 715"/>
                              <a:gd name="T110" fmla="+- 0 7035 6878"/>
                              <a:gd name="T111" fmla="*/ 7035 h 715"/>
                              <a:gd name="T112" fmla="+- 0 1644 1035"/>
                              <a:gd name="T113" fmla="*/ T112 w 715"/>
                              <a:gd name="T114" fmla="+- 0 6982 6878"/>
                              <a:gd name="T115" fmla="*/ 6982 h 715"/>
                              <a:gd name="T116" fmla="+- 0 1592 1035"/>
                              <a:gd name="T117" fmla="*/ T116 w 715"/>
                              <a:gd name="T118" fmla="+- 0 6939 6878"/>
                              <a:gd name="T119" fmla="*/ 6939 h 715"/>
                              <a:gd name="T120" fmla="+- 0 1531 1035"/>
                              <a:gd name="T121" fmla="*/ T120 w 715"/>
                              <a:gd name="T122" fmla="+- 0 6906 6878"/>
                              <a:gd name="T123" fmla="*/ 6906 h 715"/>
                              <a:gd name="T124" fmla="+- 0 1464 1035"/>
                              <a:gd name="T125" fmla="*/ T124 w 715"/>
                              <a:gd name="T126" fmla="+- 0 6885 6878"/>
                              <a:gd name="T127" fmla="*/ 6885 h 715"/>
                              <a:gd name="T128" fmla="+- 0 1392 1035"/>
                              <a:gd name="T129" fmla="*/ T128 w 715"/>
                              <a:gd name="T130" fmla="+- 0 6878 6878"/>
                              <a:gd name="T131" fmla="*/ 6878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00"/>
                        <wps:cNvSpPr>
                          <a:spLocks/>
                        </wps:cNvSpPr>
                        <wps:spPr bwMode="auto">
                          <a:xfrm>
                            <a:off x="1092" y="6934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6935 6935"/>
                              <a:gd name="T3" fmla="*/ 6935 h 600"/>
                              <a:gd name="T4" fmla="+- 0 1323 1092"/>
                              <a:gd name="T5" fmla="*/ T4 w 600"/>
                              <a:gd name="T6" fmla="+- 0 6943 6935"/>
                              <a:gd name="T7" fmla="*/ 6943 h 600"/>
                              <a:gd name="T8" fmla="+- 0 1260 1092"/>
                              <a:gd name="T9" fmla="*/ T8 w 600"/>
                              <a:gd name="T10" fmla="+- 0 6965 6935"/>
                              <a:gd name="T11" fmla="*/ 6965 h 600"/>
                              <a:gd name="T12" fmla="+- 0 1204 1092"/>
                              <a:gd name="T13" fmla="*/ T12 w 600"/>
                              <a:gd name="T14" fmla="+- 0 7001 6935"/>
                              <a:gd name="T15" fmla="*/ 7001 h 600"/>
                              <a:gd name="T16" fmla="+- 0 1158 1092"/>
                              <a:gd name="T17" fmla="*/ T16 w 600"/>
                              <a:gd name="T18" fmla="+- 0 7047 6935"/>
                              <a:gd name="T19" fmla="*/ 7047 h 600"/>
                              <a:gd name="T20" fmla="+- 0 1123 1092"/>
                              <a:gd name="T21" fmla="*/ T20 w 600"/>
                              <a:gd name="T22" fmla="+- 0 7103 6935"/>
                              <a:gd name="T23" fmla="*/ 7103 h 600"/>
                              <a:gd name="T24" fmla="+- 0 1100 1092"/>
                              <a:gd name="T25" fmla="*/ T24 w 600"/>
                              <a:gd name="T26" fmla="+- 0 7166 6935"/>
                              <a:gd name="T27" fmla="*/ 7166 h 600"/>
                              <a:gd name="T28" fmla="+- 0 1092 1092"/>
                              <a:gd name="T29" fmla="*/ T28 w 600"/>
                              <a:gd name="T30" fmla="+- 0 7235 6935"/>
                              <a:gd name="T31" fmla="*/ 7235 h 600"/>
                              <a:gd name="T32" fmla="+- 0 1100 1092"/>
                              <a:gd name="T33" fmla="*/ T32 w 600"/>
                              <a:gd name="T34" fmla="+- 0 7303 6935"/>
                              <a:gd name="T35" fmla="*/ 7303 h 600"/>
                              <a:gd name="T36" fmla="+- 0 1123 1092"/>
                              <a:gd name="T37" fmla="*/ T36 w 600"/>
                              <a:gd name="T38" fmla="+- 0 7366 6935"/>
                              <a:gd name="T39" fmla="*/ 7366 h 600"/>
                              <a:gd name="T40" fmla="+- 0 1158 1092"/>
                              <a:gd name="T41" fmla="*/ T40 w 600"/>
                              <a:gd name="T42" fmla="+- 0 7422 6935"/>
                              <a:gd name="T43" fmla="*/ 7422 h 600"/>
                              <a:gd name="T44" fmla="+- 0 1204 1092"/>
                              <a:gd name="T45" fmla="*/ T44 w 600"/>
                              <a:gd name="T46" fmla="+- 0 7469 6935"/>
                              <a:gd name="T47" fmla="*/ 7469 h 600"/>
                              <a:gd name="T48" fmla="+- 0 1260 1092"/>
                              <a:gd name="T49" fmla="*/ T48 w 600"/>
                              <a:gd name="T50" fmla="+- 0 7504 6935"/>
                              <a:gd name="T51" fmla="*/ 7504 h 600"/>
                              <a:gd name="T52" fmla="+- 0 1323 1092"/>
                              <a:gd name="T53" fmla="*/ T52 w 600"/>
                              <a:gd name="T54" fmla="+- 0 7526 6935"/>
                              <a:gd name="T55" fmla="*/ 7526 h 600"/>
                              <a:gd name="T56" fmla="+- 0 1392 1092"/>
                              <a:gd name="T57" fmla="*/ T56 w 600"/>
                              <a:gd name="T58" fmla="+- 0 7534 6935"/>
                              <a:gd name="T59" fmla="*/ 7534 h 600"/>
                              <a:gd name="T60" fmla="+- 0 1461 1092"/>
                              <a:gd name="T61" fmla="*/ T60 w 600"/>
                              <a:gd name="T62" fmla="+- 0 7526 6935"/>
                              <a:gd name="T63" fmla="*/ 7526 h 600"/>
                              <a:gd name="T64" fmla="+- 0 1524 1092"/>
                              <a:gd name="T65" fmla="*/ T64 w 600"/>
                              <a:gd name="T66" fmla="+- 0 7504 6935"/>
                              <a:gd name="T67" fmla="*/ 7504 h 600"/>
                              <a:gd name="T68" fmla="+- 0 1579 1092"/>
                              <a:gd name="T69" fmla="*/ T68 w 600"/>
                              <a:gd name="T70" fmla="+- 0 7469 6935"/>
                              <a:gd name="T71" fmla="*/ 7469 h 600"/>
                              <a:gd name="T72" fmla="+- 0 1626 1092"/>
                              <a:gd name="T73" fmla="*/ T72 w 600"/>
                              <a:gd name="T74" fmla="+- 0 7422 6935"/>
                              <a:gd name="T75" fmla="*/ 7422 h 600"/>
                              <a:gd name="T76" fmla="+- 0 1661 1092"/>
                              <a:gd name="T77" fmla="*/ T76 w 600"/>
                              <a:gd name="T78" fmla="+- 0 7366 6935"/>
                              <a:gd name="T79" fmla="*/ 7366 h 600"/>
                              <a:gd name="T80" fmla="+- 0 1684 1092"/>
                              <a:gd name="T81" fmla="*/ T80 w 600"/>
                              <a:gd name="T82" fmla="+- 0 7303 6935"/>
                              <a:gd name="T83" fmla="*/ 7303 h 600"/>
                              <a:gd name="T84" fmla="+- 0 1692 1092"/>
                              <a:gd name="T85" fmla="*/ T84 w 600"/>
                              <a:gd name="T86" fmla="+- 0 7235 6935"/>
                              <a:gd name="T87" fmla="*/ 7235 h 600"/>
                              <a:gd name="T88" fmla="+- 0 1684 1092"/>
                              <a:gd name="T89" fmla="*/ T88 w 600"/>
                              <a:gd name="T90" fmla="+- 0 7166 6935"/>
                              <a:gd name="T91" fmla="*/ 7166 h 600"/>
                              <a:gd name="T92" fmla="+- 0 1661 1092"/>
                              <a:gd name="T93" fmla="*/ T92 w 600"/>
                              <a:gd name="T94" fmla="+- 0 7103 6935"/>
                              <a:gd name="T95" fmla="*/ 7103 h 600"/>
                              <a:gd name="T96" fmla="+- 0 1626 1092"/>
                              <a:gd name="T97" fmla="*/ T96 w 600"/>
                              <a:gd name="T98" fmla="+- 0 7047 6935"/>
                              <a:gd name="T99" fmla="*/ 7047 h 600"/>
                              <a:gd name="T100" fmla="+- 0 1579 1092"/>
                              <a:gd name="T101" fmla="*/ T100 w 600"/>
                              <a:gd name="T102" fmla="+- 0 7001 6935"/>
                              <a:gd name="T103" fmla="*/ 7001 h 600"/>
                              <a:gd name="T104" fmla="+- 0 1524 1092"/>
                              <a:gd name="T105" fmla="*/ T104 w 600"/>
                              <a:gd name="T106" fmla="+- 0 6965 6935"/>
                              <a:gd name="T107" fmla="*/ 6965 h 600"/>
                              <a:gd name="T108" fmla="+- 0 1461 1092"/>
                              <a:gd name="T109" fmla="*/ T108 w 600"/>
                              <a:gd name="T110" fmla="+- 0 6943 6935"/>
                              <a:gd name="T111" fmla="*/ 6943 h 600"/>
                              <a:gd name="T112" fmla="+- 0 1392 1092"/>
                              <a:gd name="T113" fmla="*/ T112 w 600"/>
                              <a:gd name="T114" fmla="+- 0 6935 6935"/>
                              <a:gd name="T115" fmla="*/ 693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399"/>
                        <wps:cNvSpPr>
                          <a:spLocks/>
                        </wps:cNvSpPr>
                        <wps:spPr bwMode="auto">
                          <a:xfrm>
                            <a:off x="1034" y="7790"/>
                            <a:ext cx="766" cy="766"/>
                          </a:xfrm>
                          <a:custGeom>
                            <a:avLst/>
                            <a:gdLst>
                              <a:gd name="T0" fmla="+- 0 1417 1035"/>
                              <a:gd name="T1" fmla="*/ T0 w 766"/>
                              <a:gd name="T2" fmla="+- 0 7790 7790"/>
                              <a:gd name="T3" fmla="*/ 7790 h 766"/>
                              <a:gd name="T4" fmla="+- 0 1340 1035"/>
                              <a:gd name="T5" fmla="*/ T4 w 766"/>
                              <a:gd name="T6" fmla="+- 0 7798 7790"/>
                              <a:gd name="T7" fmla="*/ 7798 h 766"/>
                              <a:gd name="T8" fmla="+- 0 1268 1035"/>
                              <a:gd name="T9" fmla="*/ T8 w 766"/>
                              <a:gd name="T10" fmla="+- 0 7820 7790"/>
                              <a:gd name="T11" fmla="*/ 7820 h 766"/>
                              <a:gd name="T12" fmla="+- 0 1203 1035"/>
                              <a:gd name="T13" fmla="*/ T12 w 766"/>
                              <a:gd name="T14" fmla="+- 0 7856 7790"/>
                              <a:gd name="T15" fmla="*/ 7856 h 766"/>
                              <a:gd name="T16" fmla="+- 0 1147 1035"/>
                              <a:gd name="T17" fmla="*/ T16 w 766"/>
                              <a:gd name="T18" fmla="+- 0 7902 7790"/>
                              <a:gd name="T19" fmla="*/ 7902 h 766"/>
                              <a:gd name="T20" fmla="+- 0 1100 1035"/>
                              <a:gd name="T21" fmla="*/ T20 w 766"/>
                              <a:gd name="T22" fmla="+- 0 7959 7790"/>
                              <a:gd name="T23" fmla="*/ 7959 h 766"/>
                              <a:gd name="T24" fmla="+- 0 1065 1035"/>
                              <a:gd name="T25" fmla="*/ T24 w 766"/>
                              <a:gd name="T26" fmla="+- 0 8024 7790"/>
                              <a:gd name="T27" fmla="*/ 8024 h 766"/>
                              <a:gd name="T28" fmla="+- 0 1042 1035"/>
                              <a:gd name="T29" fmla="*/ T28 w 766"/>
                              <a:gd name="T30" fmla="+- 0 8096 7790"/>
                              <a:gd name="T31" fmla="*/ 8096 h 766"/>
                              <a:gd name="T32" fmla="+- 0 1035 1035"/>
                              <a:gd name="T33" fmla="*/ T32 w 766"/>
                              <a:gd name="T34" fmla="+- 0 8173 7790"/>
                              <a:gd name="T35" fmla="*/ 8173 h 766"/>
                              <a:gd name="T36" fmla="+- 0 1042 1035"/>
                              <a:gd name="T37" fmla="*/ T36 w 766"/>
                              <a:gd name="T38" fmla="+- 0 8250 7790"/>
                              <a:gd name="T39" fmla="*/ 8250 h 766"/>
                              <a:gd name="T40" fmla="+- 0 1065 1035"/>
                              <a:gd name="T41" fmla="*/ T40 w 766"/>
                              <a:gd name="T42" fmla="+- 0 8322 7790"/>
                              <a:gd name="T43" fmla="*/ 8322 h 766"/>
                              <a:gd name="T44" fmla="+- 0 1100 1035"/>
                              <a:gd name="T45" fmla="*/ T44 w 766"/>
                              <a:gd name="T46" fmla="+- 0 8387 7790"/>
                              <a:gd name="T47" fmla="*/ 8387 h 766"/>
                              <a:gd name="T48" fmla="+- 0 1147 1035"/>
                              <a:gd name="T49" fmla="*/ T48 w 766"/>
                              <a:gd name="T50" fmla="+- 0 8443 7790"/>
                              <a:gd name="T51" fmla="*/ 8443 h 766"/>
                              <a:gd name="T52" fmla="+- 0 1203 1035"/>
                              <a:gd name="T53" fmla="*/ T52 w 766"/>
                              <a:gd name="T54" fmla="+- 0 8490 7790"/>
                              <a:gd name="T55" fmla="*/ 8490 h 766"/>
                              <a:gd name="T56" fmla="+- 0 1268 1035"/>
                              <a:gd name="T57" fmla="*/ T56 w 766"/>
                              <a:gd name="T58" fmla="+- 0 8525 7790"/>
                              <a:gd name="T59" fmla="*/ 8525 h 766"/>
                              <a:gd name="T60" fmla="+- 0 1340 1035"/>
                              <a:gd name="T61" fmla="*/ T60 w 766"/>
                              <a:gd name="T62" fmla="+- 0 8548 7790"/>
                              <a:gd name="T63" fmla="*/ 8548 h 766"/>
                              <a:gd name="T64" fmla="+- 0 1417 1035"/>
                              <a:gd name="T65" fmla="*/ T64 w 766"/>
                              <a:gd name="T66" fmla="+- 0 8556 7790"/>
                              <a:gd name="T67" fmla="*/ 8556 h 766"/>
                              <a:gd name="T68" fmla="+- 0 1494 1035"/>
                              <a:gd name="T69" fmla="*/ T68 w 766"/>
                              <a:gd name="T70" fmla="+- 0 8548 7790"/>
                              <a:gd name="T71" fmla="*/ 8548 h 766"/>
                              <a:gd name="T72" fmla="+- 0 1566 1035"/>
                              <a:gd name="T73" fmla="*/ T72 w 766"/>
                              <a:gd name="T74" fmla="+- 0 8525 7790"/>
                              <a:gd name="T75" fmla="*/ 8525 h 766"/>
                              <a:gd name="T76" fmla="+- 0 1631 1035"/>
                              <a:gd name="T77" fmla="*/ T76 w 766"/>
                              <a:gd name="T78" fmla="+- 0 8490 7790"/>
                              <a:gd name="T79" fmla="*/ 8490 h 766"/>
                              <a:gd name="T80" fmla="+- 0 1688 1035"/>
                              <a:gd name="T81" fmla="*/ T80 w 766"/>
                              <a:gd name="T82" fmla="+- 0 8443 7790"/>
                              <a:gd name="T83" fmla="*/ 8443 h 766"/>
                              <a:gd name="T84" fmla="+- 0 1735 1035"/>
                              <a:gd name="T85" fmla="*/ T84 w 766"/>
                              <a:gd name="T86" fmla="+- 0 8387 7790"/>
                              <a:gd name="T87" fmla="*/ 8387 h 766"/>
                              <a:gd name="T88" fmla="+- 0 1770 1035"/>
                              <a:gd name="T89" fmla="*/ T88 w 766"/>
                              <a:gd name="T90" fmla="+- 0 8322 7790"/>
                              <a:gd name="T91" fmla="*/ 8322 h 766"/>
                              <a:gd name="T92" fmla="+- 0 1792 1035"/>
                              <a:gd name="T93" fmla="*/ T92 w 766"/>
                              <a:gd name="T94" fmla="+- 0 8250 7790"/>
                              <a:gd name="T95" fmla="*/ 8250 h 766"/>
                              <a:gd name="T96" fmla="+- 0 1800 1035"/>
                              <a:gd name="T97" fmla="*/ T96 w 766"/>
                              <a:gd name="T98" fmla="+- 0 8173 7790"/>
                              <a:gd name="T99" fmla="*/ 8173 h 766"/>
                              <a:gd name="T100" fmla="+- 0 1792 1035"/>
                              <a:gd name="T101" fmla="*/ T100 w 766"/>
                              <a:gd name="T102" fmla="+- 0 8096 7790"/>
                              <a:gd name="T103" fmla="*/ 8096 h 766"/>
                              <a:gd name="T104" fmla="+- 0 1770 1035"/>
                              <a:gd name="T105" fmla="*/ T104 w 766"/>
                              <a:gd name="T106" fmla="+- 0 8024 7790"/>
                              <a:gd name="T107" fmla="*/ 8024 h 766"/>
                              <a:gd name="T108" fmla="+- 0 1735 1035"/>
                              <a:gd name="T109" fmla="*/ T108 w 766"/>
                              <a:gd name="T110" fmla="+- 0 7959 7790"/>
                              <a:gd name="T111" fmla="*/ 7959 h 766"/>
                              <a:gd name="T112" fmla="+- 0 1688 1035"/>
                              <a:gd name="T113" fmla="*/ T112 w 766"/>
                              <a:gd name="T114" fmla="+- 0 7902 7790"/>
                              <a:gd name="T115" fmla="*/ 7902 h 766"/>
                              <a:gd name="T116" fmla="+- 0 1631 1035"/>
                              <a:gd name="T117" fmla="*/ T116 w 766"/>
                              <a:gd name="T118" fmla="+- 0 7856 7790"/>
                              <a:gd name="T119" fmla="*/ 7856 h 766"/>
                              <a:gd name="T120" fmla="+- 0 1566 1035"/>
                              <a:gd name="T121" fmla="*/ T120 w 766"/>
                              <a:gd name="T122" fmla="+- 0 7820 7790"/>
                              <a:gd name="T123" fmla="*/ 7820 h 766"/>
                              <a:gd name="T124" fmla="+- 0 1494 1035"/>
                              <a:gd name="T125" fmla="*/ T124 w 766"/>
                              <a:gd name="T126" fmla="+- 0 7798 7790"/>
                              <a:gd name="T127" fmla="*/ 7798 h 766"/>
                              <a:gd name="T128" fmla="+- 0 1417 1035"/>
                              <a:gd name="T129" fmla="*/ T128 w 766"/>
                              <a:gd name="T130" fmla="+- 0 7790 7790"/>
                              <a:gd name="T131" fmla="*/ 779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6">
                                <a:moveTo>
                                  <a:pt x="382" y="0"/>
                                </a:moveTo>
                                <a:lnTo>
                                  <a:pt x="305" y="8"/>
                                </a:lnTo>
                                <a:lnTo>
                                  <a:pt x="233" y="30"/>
                                </a:lnTo>
                                <a:lnTo>
                                  <a:pt x="168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7" y="306"/>
                                </a:lnTo>
                                <a:lnTo>
                                  <a:pt x="0" y="383"/>
                                </a:lnTo>
                                <a:lnTo>
                                  <a:pt x="7" y="460"/>
                                </a:lnTo>
                                <a:lnTo>
                                  <a:pt x="30" y="532"/>
                                </a:lnTo>
                                <a:lnTo>
                                  <a:pt x="65" y="597"/>
                                </a:lnTo>
                                <a:lnTo>
                                  <a:pt x="112" y="653"/>
                                </a:lnTo>
                                <a:lnTo>
                                  <a:pt x="168" y="700"/>
                                </a:lnTo>
                                <a:lnTo>
                                  <a:pt x="233" y="735"/>
                                </a:lnTo>
                                <a:lnTo>
                                  <a:pt x="305" y="758"/>
                                </a:lnTo>
                                <a:lnTo>
                                  <a:pt x="382" y="766"/>
                                </a:lnTo>
                                <a:lnTo>
                                  <a:pt x="459" y="758"/>
                                </a:lnTo>
                                <a:lnTo>
                                  <a:pt x="531" y="735"/>
                                </a:lnTo>
                                <a:lnTo>
                                  <a:pt x="596" y="700"/>
                                </a:lnTo>
                                <a:lnTo>
                                  <a:pt x="653" y="653"/>
                                </a:lnTo>
                                <a:lnTo>
                                  <a:pt x="700" y="597"/>
                                </a:lnTo>
                                <a:lnTo>
                                  <a:pt x="735" y="532"/>
                                </a:lnTo>
                                <a:lnTo>
                                  <a:pt x="757" y="460"/>
                                </a:lnTo>
                                <a:lnTo>
                                  <a:pt x="765" y="383"/>
                                </a:lnTo>
                                <a:lnTo>
                                  <a:pt x="757" y="306"/>
                                </a:lnTo>
                                <a:lnTo>
                                  <a:pt x="735" y="234"/>
                                </a:lnTo>
                                <a:lnTo>
                                  <a:pt x="700" y="169"/>
                                </a:lnTo>
                                <a:lnTo>
                                  <a:pt x="653" y="112"/>
                                </a:lnTo>
                                <a:lnTo>
                                  <a:pt x="596" y="66"/>
                                </a:lnTo>
                                <a:lnTo>
                                  <a:pt x="531" y="30"/>
                                </a:lnTo>
                                <a:lnTo>
                                  <a:pt x="459" y="8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398"/>
                        <wps:cNvSpPr>
                          <a:spLocks/>
                        </wps:cNvSpPr>
                        <wps:spPr bwMode="auto">
                          <a:xfrm>
                            <a:off x="1096" y="7851"/>
                            <a:ext cx="643" cy="643"/>
                          </a:xfrm>
                          <a:custGeom>
                            <a:avLst/>
                            <a:gdLst>
                              <a:gd name="T0" fmla="+- 0 1417 1096"/>
                              <a:gd name="T1" fmla="*/ T0 w 643"/>
                              <a:gd name="T2" fmla="+- 0 7852 7852"/>
                              <a:gd name="T3" fmla="*/ 7852 h 643"/>
                              <a:gd name="T4" fmla="+- 0 1344 1096"/>
                              <a:gd name="T5" fmla="*/ T4 w 643"/>
                              <a:gd name="T6" fmla="+- 0 7860 7852"/>
                              <a:gd name="T7" fmla="*/ 7860 h 643"/>
                              <a:gd name="T8" fmla="+- 0 1276 1096"/>
                              <a:gd name="T9" fmla="*/ T8 w 643"/>
                              <a:gd name="T10" fmla="+- 0 7884 7852"/>
                              <a:gd name="T11" fmla="*/ 7884 h 643"/>
                              <a:gd name="T12" fmla="+- 0 1217 1096"/>
                              <a:gd name="T13" fmla="*/ T12 w 643"/>
                              <a:gd name="T14" fmla="+- 0 7922 7852"/>
                              <a:gd name="T15" fmla="*/ 7922 h 643"/>
                              <a:gd name="T16" fmla="+- 0 1167 1096"/>
                              <a:gd name="T17" fmla="*/ T16 w 643"/>
                              <a:gd name="T18" fmla="+- 0 7972 7852"/>
                              <a:gd name="T19" fmla="*/ 7972 h 643"/>
                              <a:gd name="T20" fmla="+- 0 1129 1096"/>
                              <a:gd name="T21" fmla="*/ T20 w 643"/>
                              <a:gd name="T22" fmla="+- 0 8032 7852"/>
                              <a:gd name="T23" fmla="*/ 8032 h 643"/>
                              <a:gd name="T24" fmla="+- 0 1105 1096"/>
                              <a:gd name="T25" fmla="*/ T24 w 643"/>
                              <a:gd name="T26" fmla="+- 0 8099 7852"/>
                              <a:gd name="T27" fmla="*/ 8099 h 643"/>
                              <a:gd name="T28" fmla="+- 0 1096 1096"/>
                              <a:gd name="T29" fmla="*/ T28 w 643"/>
                              <a:gd name="T30" fmla="+- 0 8173 7852"/>
                              <a:gd name="T31" fmla="*/ 8173 h 643"/>
                              <a:gd name="T32" fmla="+- 0 1105 1096"/>
                              <a:gd name="T33" fmla="*/ T32 w 643"/>
                              <a:gd name="T34" fmla="+- 0 8247 7852"/>
                              <a:gd name="T35" fmla="*/ 8247 h 643"/>
                              <a:gd name="T36" fmla="+- 0 1129 1096"/>
                              <a:gd name="T37" fmla="*/ T36 w 643"/>
                              <a:gd name="T38" fmla="+- 0 8314 7852"/>
                              <a:gd name="T39" fmla="*/ 8314 h 643"/>
                              <a:gd name="T40" fmla="+- 0 1167 1096"/>
                              <a:gd name="T41" fmla="*/ T40 w 643"/>
                              <a:gd name="T42" fmla="+- 0 8374 7852"/>
                              <a:gd name="T43" fmla="*/ 8374 h 643"/>
                              <a:gd name="T44" fmla="+- 0 1217 1096"/>
                              <a:gd name="T45" fmla="*/ T44 w 643"/>
                              <a:gd name="T46" fmla="+- 0 8423 7852"/>
                              <a:gd name="T47" fmla="*/ 8423 h 643"/>
                              <a:gd name="T48" fmla="+- 0 1276 1096"/>
                              <a:gd name="T49" fmla="*/ T48 w 643"/>
                              <a:gd name="T50" fmla="+- 0 8461 7852"/>
                              <a:gd name="T51" fmla="*/ 8461 h 643"/>
                              <a:gd name="T52" fmla="+- 0 1344 1096"/>
                              <a:gd name="T53" fmla="*/ T52 w 643"/>
                              <a:gd name="T54" fmla="+- 0 8486 7852"/>
                              <a:gd name="T55" fmla="*/ 8486 h 643"/>
                              <a:gd name="T56" fmla="+- 0 1417 1096"/>
                              <a:gd name="T57" fmla="*/ T56 w 643"/>
                              <a:gd name="T58" fmla="+- 0 8494 7852"/>
                              <a:gd name="T59" fmla="*/ 8494 h 643"/>
                              <a:gd name="T60" fmla="+- 0 1491 1096"/>
                              <a:gd name="T61" fmla="*/ T60 w 643"/>
                              <a:gd name="T62" fmla="+- 0 8486 7852"/>
                              <a:gd name="T63" fmla="*/ 8486 h 643"/>
                              <a:gd name="T64" fmla="+- 0 1559 1096"/>
                              <a:gd name="T65" fmla="*/ T64 w 643"/>
                              <a:gd name="T66" fmla="+- 0 8461 7852"/>
                              <a:gd name="T67" fmla="*/ 8461 h 643"/>
                              <a:gd name="T68" fmla="+- 0 1618 1096"/>
                              <a:gd name="T69" fmla="*/ T68 w 643"/>
                              <a:gd name="T70" fmla="+- 0 8423 7852"/>
                              <a:gd name="T71" fmla="*/ 8423 h 643"/>
                              <a:gd name="T72" fmla="+- 0 1668 1096"/>
                              <a:gd name="T73" fmla="*/ T72 w 643"/>
                              <a:gd name="T74" fmla="+- 0 8374 7852"/>
                              <a:gd name="T75" fmla="*/ 8374 h 643"/>
                              <a:gd name="T76" fmla="+- 0 1706 1096"/>
                              <a:gd name="T77" fmla="*/ T76 w 643"/>
                              <a:gd name="T78" fmla="+- 0 8314 7852"/>
                              <a:gd name="T79" fmla="*/ 8314 h 643"/>
                              <a:gd name="T80" fmla="+- 0 1730 1096"/>
                              <a:gd name="T81" fmla="*/ T80 w 643"/>
                              <a:gd name="T82" fmla="+- 0 8247 7852"/>
                              <a:gd name="T83" fmla="*/ 8247 h 643"/>
                              <a:gd name="T84" fmla="+- 0 1738 1096"/>
                              <a:gd name="T85" fmla="*/ T84 w 643"/>
                              <a:gd name="T86" fmla="+- 0 8173 7852"/>
                              <a:gd name="T87" fmla="*/ 8173 h 643"/>
                              <a:gd name="T88" fmla="+- 0 1730 1096"/>
                              <a:gd name="T89" fmla="*/ T88 w 643"/>
                              <a:gd name="T90" fmla="+- 0 8099 7852"/>
                              <a:gd name="T91" fmla="*/ 8099 h 643"/>
                              <a:gd name="T92" fmla="+- 0 1706 1096"/>
                              <a:gd name="T93" fmla="*/ T92 w 643"/>
                              <a:gd name="T94" fmla="+- 0 8032 7852"/>
                              <a:gd name="T95" fmla="*/ 8032 h 643"/>
                              <a:gd name="T96" fmla="+- 0 1668 1096"/>
                              <a:gd name="T97" fmla="*/ T96 w 643"/>
                              <a:gd name="T98" fmla="+- 0 7972 7852"/>
                              <a:gd name="T99" fmla="*/ 7972 h 643"/>
                              <a:gd name="T100" fmla="+- 0 1618 1096"/>
                              <a:gd name="T101" fmla="*/ T100 w 643"/>
                              <a:gd name="T102" fmla="+- 0 7922 7852"/>
                              <a:gd name="T103" fmla="*/ 7922 h 643"/>
                              <a:gd name="T104" fmla="+- 0 1559 1096"/>
                              <a:gd name="T105" fmla="*/ T104 w 643"/>
                              <a:gd name="T106" fmla="+- 0 7884 7852"/>
                              <a:gd name="T107" fmla="*/ 7884 h 643"/>
                              <a:gd name="T108" fmla="+- 0 1491 1096"/>
                              <a:gd name="T109" fmla="*/ T108 w 643"/>
                              <a:gd name="T110" fmla="+- 0 7860 7852"/>
                              <a:gd name="T111" fmla="*/ 7860 h 643"/>
                              <a:gd name="T112" fmla="+- 0 1417 1096"/>
                              <a:gd name="T113" fmla="*/ T112 w 643"/>
                              <a:gd name="T114" fmla="+- 0 7852 7852"/>
                              <a:gd name="T115" fmla="*/ 785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321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3" y="462"/>
                                </a:lnTo>
                                <a:lnTo>
                                  <a:pt x="71" y="522"/>
                                </a:lnTo>
                                <a:lnTo>
                                  <a:pt x="121" y="571"/>
                                </a:lnTo>
                                <a:lnTo>
                                  <a:pt x="180" y="609"/>
                                </a:lnTo>
                                <a:lnTo>
                                  <a:pt x="248" y="634"/>
                                </a:lnTo>
                                <a:lnTo>
                                  <a:pt x="321" y="642"/>
                                </a:lnTo>
                                <a:lnTo>
                                  <a:pt x="395" y="634"/>
                                </a:lnTo>
                                <a:lnTo>
                                  <a:pt x="463" y="609"/>
                                </a:lnTo>
                                <a:lnTo>
                                  <a:pt x="522" y="571"/>
                                </a:lnTo>
                                <a:lnTo>
                                  <a:pt x="572" y="522"/>
                                </a:lnTo>
                                <a:lnTo>
                                  <a:pt x="610" y="462"/>
                                </a:lnTo>
                                <a:lnTo>
                                  <a:pt x="634" y="395"/>
                                </a:lnTo>
                                <a:lnTo>
                                  <a:pt x="642" y="321"/>
                                </a:lnTo>
                                <a:lnTo>
                                  <a:pt x="634" y="247"/>
                                </a:lnTo>
                                <a:lnTo>
                                  <a:pt x="610" y="180"/>
                                </a:lnTo>
                                <a:lnTo>
                                  <a:pt x="572" y="120"/>
                                </a:lnTo>
                                <a:lnTo>
                                  <a:pt x="522" y="70"/>
                                </a:lnTo>
                                <a:lnTo>
                                  <a:pt x="463" y="32"/>
                                </a:lnTo>
                                <a:lnTo>
                                  <a:pt x="395" y="8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397"/>
                        <wps:cNvSpPr>
                          <a:spLocks/>
                        </wps:cNvSpPr>
                        <wps:spPr bwMode="auto">
                          <a:xfrm>
                            <a:off x="1128" y="8030"/>
                            <a:ext cx="577" cy="222"/>
                          </a:xfrm>
                          <a:custGeom>
                            <a:avLst/>
                            <a:gdLst>
                              <a:gd name="T0" fmla="+- 0 1303 1129"/>
                              <a:gd name="T1" fmla="*/ T0 w 577"/>
                              <a:gd name="T2" fmla="+- 0 8043 8030"/>
                              <a:gd name="T3" fmla="*/ 8043 h 222"/>
                              <a:gd name="T4" fmla="+- 0 1233 1129"/>
                              <a:gd name="T5" fmla="*/ T4 w 577"/>
                              <a:gd name="T6" fmla="+- 0 8066 8030"/>
                              <a:gd name="T7" fmla="*/ 8066 h 222"/>
                              <a:gd name="T8" fmla="+- 0 1178 1129"/>
                              <a:gd name="T9" fmla="*/ T8 w 577"/>
                              <a:gd name="T10" fmla="+- 0 8099 8030"/>
                              <a:gd name="T11" fmla="*/ 8099 h 222"/>
                              <a:gd name="T12" fmla="+- 0 1142 1129"/>
                              <a:gd name="T13" fmla="*/ T12 w 577"/>
                              <a:gd name="T14" fmla="+- 0 8139 8030"/>
                              <a:gd name="T15" fmla="*/ 8139 h 222"/>
                              <a:gd name="T16" fmla="+- 0 1129 1129"/>
                              <a:gd name="T17" fmla="*/ T16 w 577"/>
                              <a:gd name="T18" fmla="+- 0 8184 8030"/>
                              <a:gd name="T19" fmla="*/ 8184 h 222"/>
                              <a:gd name="T20" fmla="+- 0 1144 1129"/>
                              <a:gd name="T21" fmla="*/ T20 w 577"/>
                              <a:gd name="T22" fmla="+- 0 8224 8030"/>
                              <a:gd name="T23" fmla="*/ 8224 h 222"/>
                              <a:gd name="T24" fmla="+- 0 1185 1129"/>
                              <a:gd name="T25" fmla="*/ T24 w 577"/>
                              <a:gd name="T26" fmla="+- 0 8244 8030"/>
                              <a:gd name="T27" fmla="*/ 8244 h 222"/>
                              <a:gd name="T28" fmla="+- 0 1247 1129"/>
                              <a:gd name="T29" fmla="*/ T28 w 577"/>
                              <a:gd name="T30" fmla="+- 0 8252 8030"/>
                              <a:gd name="T31" fmla="*/ 8252 h 222"/>
                              <a:gd name="T32" fmla="+- 0 1326 1129"/>
                              <a:gd name="T33" fmla="*/ T32 w 577"/>
                              <a:gd name="T34" fmla="+- 0 8252 8030"/>
                              <a:gd name="T35" fmla="*/ 8252 h 222"/>
                              <a:gd name="T36" fmla="+- 0 1417 1129"/>
                              <a:gd name="T37" fmla="*/ T36 w 577"/>
                              <a:gd name="T38" fmla="+- 0 8250 8030"/>
                              <a:gd name="T39" fmla="*/ 8250 h 222"/>
                              <a:gd name="T40" fmla="+- 0 1598 1129"/>
                              <a:gd name="T41" fmla="*/ T40 w 577"/>
                              <a:gd name="T42" fmla="+- 0 8250 8030"/>
                              <a:gd name="T43" fmla="*/ 8250 h 222"/>
                              <a:gd name="T44" fmla="+- 0 1650 1129"/>
                              <a:gd name="T45" fmla="*/ T44 w 577"/>
                              <a:gd name="T46" fmla="+- 0 8244 8030"/>
                              <a:gd name="T47" fmla="*/ 8244 h 222"/>
                              <a:gd name="T48" fmla="+- 0 1691 1129"/>
                              <a:gd name="T49" fmla="*/ T48 w 577"/>
                              <a:gd name="T50" fmla="+- 0 8224 8030"/>
                              <a:gd name="T51" fmla="*/ 8224 h 222"/>
                              <a:gd name="T52" fmla="+- 0 1706 1129"/>
                              <a:gd name="T53" fmla="*/ T52 w 577"/>
                              <a:gd name="T54" fmla="+- 0 8184 8030"/>
                              <a:gd name="T55" fmla="*/ 8184 h 222"/>
                              <a:gd name="T56" fmla="+- 0 1694 1129"/>
                              <a:gd name="T57" fmla="*/ T56 w 577"/>
                              <a:gd name="T58" fmla="+- 0 8141 8030"/>
                              <a:gd name="T59" fmla="*/ 8141 h 222"/>
                              <a:gd name="T60" fmla="+- 0 1683 1129"/>
                              <a:gd name="T61" fmla="*/ T60 w 577"/>
                              <a:gd name="T62" fmla="+- 0 8128 8030"/>
                              <a:gd name="T63" fmla="*/ 8128 h 222"/>
                              <a:gd name="T64" fmla="+- 0 1278 1129"/>
                              <a:gd name="T65" fmla="*/ T64 w 577"/>
                              <a:gd name="T66" fmla="+- 0 8128 8030"/>
                              <a:gd name="T67" fmla="*/ 8128 h 222"/>
                              <a:gd name="T68" fmla="+- 0 1263 1129"/>
                              <a:gd name="T69" fmla="*/ T68 w 577"/>
                              <a:gd name="T70" fmla="+- 0 8118 8030"/>
                              <a:gd name="T71" fmla="*/ 8118 h 222"/>
                              <a:gd name="T72" fmla="+- 0 1261 1129"/>
                              <a:gd name="T73" fmla="*/ T72 w 577"/>
                              <a:gd name="T74" fmla="+- 0 8108 8030"/>
                              <a:gd name="T75" fmla="*/ 8108 h 222"/>
                              <a:gd name="T76" fmla="+- 0 1303 1129"/>
                              <a:gd name="T77" fmla="*/ T76 w 577"/>
                              <a:gd name="T78" fmla="+- 0 8043 8030"/>
                              <a:gd name="T79" fmla="*/ 8043 h 222"/>
                              <a:gd name="T80" fmla="+- 0 1598 1129"/>
                              <a:gd name="T81" fmla="*/ T80 w 577"/>
                              <a:gd name="T82" fmla="+- 0 8250 8030"/>
                              <a:gd name="T83" fmla="*/ 8250 h 222"/>
                              <a:gd name="T84" fmla="+- 0 1417 1129"/>
                              <a:gd name="T85" fmla="*/ T84 w 577"/>
                              <a:gd name="T86" fmla="+- 0 8250 8030"/>
                              <a:gd name="T87" fmla="*/ 8250 h 222"/>
                              <a:gd name="T88" fmla="+- 0 1508 1129"/>
                              <a:gd name="T89" fmla="*/ T88 w 577"/>
                              <a:gd name="T90" fmla="+- 0 8252 8030"/>
                              <a:gd name="T91" fmla="*/ 8252 h 222"/>
                              <a:gd name="T92" fmla="+- 0 1508 1129"/>
                              <a:gd name="T93" fmla="*/ T92 w 577"/>
                              <a:gd name="T94" fmla="+- 0 8252 8030"/>
                              <a:gd name="T95" fmla="*/ 8252 h 222"/>
                              <a:gd name="T96" fmla="+- 0 1588 1129"/>
                              <a:gd name="T97" fmla="*/ T96 w 577"/>
                              <a:gd name="T98" fmla="+- 0 8252 8030"/>
                              <a:gd name="T99" fmla="*/ 8252 h 222"/>
                              <a:gd name="T100" fmla="+- 0 1598 1129"/>
                              <a:gd name="T101" fmla="*/ T100 w 577"/>
                              <a:gd name="T102" fmla="+- 0 8250 8030"/>
                              <a:gd name="T103" fmla="*/ 8250 h 222"/>
                              <a:gd name="T104" fmla="+- 0 1381 1129"/>
                              <a:gd name="T105" fmla="*/ T104 w 577"/>
                              <a:gd name="T106" fmla="+- 0 8031 8030"/>
                              <a:gd name="T107" fmla="*/ 8031 h 222"/>
                              <a:gd name="T108" fmla="+- 0 1369 1129"/>
                              <a:gd name="T109" fmla="*/ T108 w 577"/>
                              <a:gd name="T110" fmla="+- 0 8032 8030"/>
                              <a:gd name="T111" fmla="*/ 8032 h 222"/>
                              <a:gd name="T112" fmla="+- 0 1358 1129"/>
                              <a:gd name="T113" fmla="*/ T112 w 577"/>
                              <a:gd name="T114" fmla="+- 0 8033 8030"/>
                              <a:gd name="T115" fmla="*/ 8033 h 222"/>
                              <a:gd name="T116" fmla="+- 0 1347 1129"/>
                              <a:gd name="T117" fmla="*/ T116 w 577"/>
                              <a:gd name="T118" fmla="+- 0 8035 8030"/>
                              <a:gd name="T119" fmla="*/ 8035 h 222"/>
                              <a:gd name="T120" fmla="+- 0 1288 1129"/>
                              <a:gd name="T121" fmla="*/ T120 w 577"/>
                              <a:gd name="T122" fmla="+- 0 8126 8030"/>
                              <a:gd name="T123" fmla="*/ 8126 h 222"/>
                              <a:gd name="T124" fmla="+- 0 1278 1129"/>
                              <a:gd name="T125" fmla="*/ T124 w 577"/>
                              <a:gd name="T126" fmla="+- 0 8128 8030"/>
                              <a:gd name="T127" fmla="*/ 8128 h 222"/>
                              <a:gd name="T128" fmla="+- 0 1348 1129"/>
                              <a:gd name="T129" fmla="*/ T128 w 577"/>
                              <a:gd name="T130" fmla="+- 0 8128 8030"/>
                              <a:gd name="T131" fmla="*/ 8128 h 222"/>
                              <a:gd name="T132" fmla="+- 0 1333 1129"/>
                              <a:gd name="T133" fmla="*/ T132 w 577"/>
                              <a:gd name="T134" fmla="+- 0 8118 8030"/>
                              <a:gd name="T135" fmla="*/ 8118 h 222"/>
                              <a:gd name="T136" fmla="+- 0 1331 1129"/>
                              <a:gd name="T137" fmla="*/ T136 w 577"/>
                              <a:gd name="T138" fmla="+- 0 8108 8030"/>
                              <a:gd name="T139" fmla="*/ 8108 h 222"/>
                              <a:gd name="T140" fmla="+- 0 1381 1129"/>
                              <a:gd name="T141" fmla="*/ T140 w 577"/>
                              <a:gd name="T142" fmla="+- 0 8031 8030"/>
                              <a:gd name="T143" fmla="*/ 8031 h 222"/>
                              <a:gd name="T144" fmla="+- 0 1420 1129"/>
                              <a:gd name="T145" fmla="*/ T144 w 577"/>
                              <a:gd name="T146" fmla="+- 0 8030 8030"/>
                              <a:gd name="T147" fmla="*/ 8030 h 222"/>
                              <a:gd name="T148" fmla="+- 0 1358 1129"/>
                              <a:gd name="T149" fmla="*/ T148 w 577"/>
                              <a:gd name="T150" fmla="+- 0 8126 8030"/>
                              <a:gd name="T151" fmla="*/ 8126 h 222"/>
                              <a:gd name="T152" fmla="+- 0 1348 1129"/>
                              <a:gd name="T153" fmla="*/ T152 w 577"/>
                              <a:gd name="T154" fmla="+- 0 8128 8030"/>
                              <a:gd name="T155" fmla="*/ 8128 h 222"/>
                              <a:gd name="T156" fmla="+- 0 1418 1129"/>
                              <a:gd name="T157" fmla="*/ T156 w 577"/>
                              <a:gd name="T158" fmla="+- 0 8128 8030"/>
                              <a:gd name="T159" fmla="*/ 8128 h 222"/>
                              <a:gd name="T160" fmla="+- 0 1403 1129"/>
                              <a:gd name="T161" fmla="*/ T160 w 577"/>
                              <a:gd name="T162" fmla="+- 0 8118 8030"/>
                              <a:gd name="T163" fmla="*/ 8118 h 222"/>
                              <a:gd name="T164" fmla="+- 0 1401 1129"/>
                              <a:gd name="T165" fmla="*/ T164 w 577"/>
                              <a:gd name="T166" fmla="+- 0 8108 8030"/>
                              <a:gd name="T167" fmla="*/ 8108 h 222"/>
                              <a:gd name="T168" fmla="+- 0 1451 1129"/>
                              <a:gd name="T169" fmla="*/ T168 w 577"/>
                              <a:gd name="T170" fmla="+- 0 8031 8030"/>
                              <a:gd name="T171" fmla="*/ 8031 h 222"/>
                              <a:gd name="T172" fmla="+- 0 1441 1129"/>
                              <a:gd name="T173" fmla="*/ T172 w 577"/>
                              <a:gd name="T174" fmla="+- 0 8031 8030"/>
                              <a:gd name="T175" fmla="*/ 8031 h 222"/>
                              <a:gd name="T176" fmla="+- 0 1430 1129"/>
                              <a:gd name="T177" fmla="*/ T176 w 577"/>
                              <a:gd name="T178" fmla="+- 0 8030 8030"/>
                              <a:gd name="T179" fmla="*/ 8030 h 222"/>
                              <a:gd name="T180" fmla="+- 0 1420 1129"/>
                              <a:gd name="T181" fmla="*/ T180 w 577"/>
                              <a:gd name="T182" fmla="+- 0 8030 8030"/>
                              <a:gd name="T183" fmla="*/ 8030 h 222"/>
                              <a:gd name="T184" fmla="+- 0 1487 1129"/>
                              <a:gd name="T185" fmla="*/ T184 w 577"/>
                              <a:gd name="T186" fmla="+- 0 8035 8030"/>
                              <a:gd name="T187" fmla="*/ 8035 h 222"/>
                              <a:gd name="T188" fmla="+- 0 1428 1129"/>
                              <a:gd name="T189" fmla="*/ T188 w 577"/>
                              <a:gd name="T190" fmla="+- 0 8126 8030"/>
                              <a:gd name="T191" fmla="*/ 8126 h 222"/>
                              <a:gd name="T192" fmla="+- 0 1418 1129"/>
                              <a:gd name="T193" fmla="*/ T192 w 577"/>
                              <a:gd name="T194" fmla="+- 0 8128 8030"/>
                              <a:gd name="T195" fmla="*/ 8128 h 222"/>
                              <a:gd name="T196" fmla="+- 0 1488 1129"/>
                              <a:gd name="T197" fmla="*/ T196 w 577"/>
                              <a:gd name="T198" fmla="+- 0 8128 8030"/>
                              <a:gd name="T199" fmla="*/ 8128 h 222"/>
                              <a:gd name="T200" fmla="+- 0 1473 1129"/>
                              <a:gd name="T201" fmla="*/ T200 w 577"/>
                              <a:gd name="T202" fmla="+- 0 8118 8030"/>
                              <a:gd name="T203" fmla="*/ 8118 h 222"/>
                              <a:gd name="T204" fmla="+- 0 1471 1129"/>
                              <a:gd name="T205" fmla="*/ T204 w 577"/>
                              <a:gd name="T206" fmla="+- 0 8108 8030"/>
                              <a:gd name="T207" fmla="*/ 8108 h 222"/>
                              <a:gd name="T208" fmla="+- 0 1516 1129"/>
                              <a:gd name="T209" fmla="*/ T208 w 577"/>
                              <a:gd name="T210" fmla="+- 0 8040 8030"/>
                              <a:gd name="T211" fmla="*/ 8040 h 222"/>
                              <a:gd name="T212" fmla="+- 0 1506 1129"/>
                              <a:gd name="T213" fmla="*/ T212 w 577"/>
                              <a:gd name="T214" fmla="+- 0 8038 8030"/>
                              <a:gd name="T215" fmla="*/ 8038 h 222"/>
                              <a:gd name="T216" fmla="+- 0 1497 1129"/>
                              <a:gd name="T217" fmla="*/ T216 w 577"/>
                              <a:gd name="T218" fmla="+- 0 8036 8030"/>
                              <a:gd name="T219" fmla="*/ 8036 h 222"/>
                              <a:gd name="T220" fmla="+- 0 1487 1129"/>
                              <a:gd name="T221" fmla="*/ T220 w 577"/>
                              <a:gd name="T222" fmla="+- 0 8035 8030"/>
                              <a:gd name="T223" fmla="*/ 8035 h 222"/>
                              <a:gd name="T224" fmla="+- 0 1549 1129"/>
                              <a:gd name="T225" fmla="*/ T224 w 577"/>
                              <a:gd name="T226" fmla="+- 0 8047 8030"/>
                              <a:gd name="T227" fmla="*/ 8047 h 222"/>
                              <a:gd name="T228" fmla="+- 0 1498 1129"/>
                              <a:gd name="T229" fmla="*/ T228 w 577"/>
                              <a:gd name="T230" fmla="+- 0 8126 8030"/>
                              <a:gd name="T231" fmla="*/ 8126 h 222"/>
                              <a:gd name="T232" fmla="+- 0 1488 1129"/>
                              <a:gd name="T233" fmla="*/ T232 w 577"/>
                              <a:gd name="T234" fmla="+- 0 8128 8030"/>
                              <a:gd name="T235" fmla="*/ 8128 h 222"/>
                              <a:gd name="T236" fmla="+- 0 1683 1129"/>
                              <a:gd name="T237" fmla="*/ T236 w 577"/>
                              <a:gd name="T238" fmla="+- 0 8128 8030"/>
                              <a:gd name="T239" fmla="*/ 8128 h 222"/>
                              <a:gd name="T240" fmla="+- 0 1662 1129"/>
                              <a:gd name="T241" fmla="*/ T240 w 577"/>
                              <a:gd name="T242" fmla="+- 0 8103 8030"/>
                              <a:gd name="T243" fmla="*/ 8103 h 222"/>
                              <a:gd name="T244" fmla="+- 0 1613 1129"/>
                              <a:gd name="T245" fmla="*/ T244 w 577"/>
                              <a:gd name="T246" fmla="+- 0 8071 8030"/>
                              <a:gd name="T247" fmla="*/ 8071 h 222"/>
                              <a:gd name="T248" fmla="+- 0 1549 1129"/>
                              <a:gd name="T249" fmla="*/ T248 w 577"/>
                              <a:gd name="T250" fmla="+- 0 8047 8030"/>
                              <a:gd name="T251" fmla="*/ 8047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7" h="222">
                                <a:moveTo>
                                  <a:pt x="174" y="13"/>
                                </a:moveTo>
                                <a:lnTo>
                                  <a:pt x="104" y="36"/>
                                </a:lnTo>
                                <a:lnTo>
                                  <a:pt x="49" y="69"/>
                                </a:lnTo>
                                <a:lnTo>
                                  <a:pt x="13" y="109"/>
                                </a:lnTo>
                                <a:lnTo>
                                  <a:pt x="0" y="154"/>
                                </a:lnTo>
                                <a:lnTo>
                                  <a:pt x="15" y="194"/>
                                </a:lnTo>
                                <a:lnTo>
                                  <a:pt x="56" y="214"/>
                                </a:lnTo>
                                <a:lnTo>
                                  <a:pt x="118" y="222"/>
                                </a:lnTo>
                                <a:lnTo>
                                  <a:pt x="197" y="222"/>
                                </a:lnTo>
                                <a:lnTo>
                                  <a:pt x="288" y="220"/>
                                </a:lnTo>
                                <a:lnTo>
                                  <a:pt x="469" y="220"/>
                                </a:lnTo>
                                <a:lnTo>
                                  <a:pt x="521" y="214"/>
                                </a:lnTo>
                                <a:lnTo>
                                  <a:pt x="562" y="194"/>
                                </a:lnTo>
                                <a:lnTo>
                                  <a:pt x="577" y="154"/>
                                </a:lnTo>
                                <a:lnTo>
                                  <a:pt x="565" y="111"/>
                                </a:lnTo>
                                <a:lnTo>
                                  <a:pt x="554" y="98"/>
                                </a:lnTo>
                                <a:lnTo>
                                  <a:pt x="149" y="98"/>
                                </a:lnTo>
                                <a:lnTo>
                                  <a:pt x="134" y="88"/>
                                </a:lnTo>
                                <a:lnTo>
                                  <a:pt x="132" y="78"/>
                                </a:lnTo>
                                <a:lnTo>
                                  <a:pt x="174" y="13"/>
                                </a:lnTo>
                                <a:close/>
                                <a:moveTo>
                                  <a:pt x="469" y="220"/>
                                </a:moveTo>
                                <a:lnTo>
                                  <a:pt x="288" y="220"/>
                                </a:lnTo>
                                <a:lnTo>
                                  <a:pt x="379" y="222"/>
                                </a:lnTo>
                                <a:lnTo>
                                  <a:pt x="459" y="222"/>
                                </a:lnTo>
                                <a:lnTo>
                                  <a:pt x="469" y="220"/>
                                </a:lnTo>
                                <a:close/>
                                <a:moveTo>
                                  <a:pt x="252" y="1"/>
                                </a:moveTo>
                                <a:lnTo>
                                  <a:pt x="240" y="2"/>
                                </a:lnTo>
                                <a:lnTo>
                                  <a:pt x="229" y="3"/>
                                </a:lnTo>
                                <a:lnTo>
                                  <a:pt x="218" y="5"/>
                                </a:lnTo>
                                <a:lnTo>
                                  <a:pt x="159" y="96"/>
                                </a:lnTo>
                                <a:lnTo>
                                  <a:pt x="149" y="98"/>
                                </a:lnTo>
                                <a:lnTo>
                                  <a:pt x="219" y="98"/>
                                </a:lnTo>
                                <a:lnTo>
                                  <a:pt x="204" y="88"/>
                                </a:lnTo>
                                <a:lnTo>
                                  <a:pt x="202" y="78"/>
                                </a:lnTo>
                                <a:lnTo>
                                  <a:pt x="252" y="1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29" y="96"/>
                                </a:lnTo>
                                <a:lnTo>
                                  <a:pt x="219" y="98"/>
                                </a:lnTo>
                                <a:lnTo>
                                  <a:pt x="289" y="98"/>
                                </a:lnTo>
                                <a:lnTo>
                                  <a:pt x="274" y="88"/>
                                </a:lnTo>
                                <a:lnTo>
                                  <a:pt x="272" y="78"/>
                                </a:lnTo>
                                <a:lnTo>
                                  <a:pt x="322" y="1"/>
                                </a:lnTo>
                                <a:lnTo>
                                  <a:pt x="312" y="1"/>
                                </a:lnTo>
                                <a:lnTo>
                                  <a:pt x="301" y="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58" y="5"/>
                                </a:moveTo>
                                <a:lnTo>
                                  <a:pt x="299" y="96"/>
                                </a:lnTo>
                                <a:lnTo>
                                  <a:pt x="289" y="98"/>
                                </a:lnTo>
                                <a:lnTo>
                                  <a:pt x="359" y="98"/>
                                </a:lnTo>
                                <a:lnTo>
                                  <a:pt x="344" y="88"/>
                                </a:lnTo>
                                <a:lnTo>
                                  <a:pt x="342" y="78"/>
                                </a:lnTo>
                                <a:lnTo>
                                  <a:pt x="387" y="10"/>
                                </a:lnTo>
                                <a:lnTo>
                                  <a:pt x="377" y="8"/>
                                </a:lnTo>
                                <a:lnTo>
                                  <a:pt x="368" y="6"/>
                                </a:lnTo>
                                <a:lnTo>
                                  <a:pt x="358" y="5"/>
                                </a:lnTo>
                                <a:close/>
                                <a:moveTo>
                                  <a:pt x="420" y="17"/>
                                </a:moveTo>
                                <a:lnTo>
                                  <a:pt x="369" y="96"/>
                                </a:lnTo>
                                <a:lnTo>
                                  <a:pt x="359" y="98"/>
                                </a:lnTo>
                                <a:lnTo>
                                  <a:pt x="554" y="98"/>
                                </a:lnTo>
                                <a:lnTo>
                                  <a:pt x="533" y="73"/>
                                </a:lnTo>
                                <a:lnTo>
                                  <a:pt x="484" y="41"/>
                                </a:lnTo>
                                <a:lnTo>
                                  <a:pt x="42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2079"/>
                            <a:ext cx="47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562" w:lineRule="exact"/>
                                <w:rPr>
                                  <w:rFonts w:ascii="Century Goth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w w:val="104"/>
                                  <w:sz w:val="4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2551"/>
                            <a:ext cx="26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04" w:lineRule="exact"/>
                                <w:rPr>
                                  <w:rFonts w:ascii="Century Gothic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sz w:val="9"/>
                                </w:rPr>
                                <w:t>MAIN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3515"/>
                            <a:ext cx="35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sz w:val="9"/>
                                </w:rPr>
                                <w:t>VEGGIE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3042"/>
                            <a:ext cx="34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w w:val="101"/>
                                  <w:sz w:val="4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4478"/>
                            <a:ext cx="29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spacing w:val="-4"/>
                                  <w:w w:val="110"/>
                                  <w:sz w:val="9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006"/>
                            <a:ext cx="3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w w:val="105"/>
                                  <w:sz w:val="4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5442"/>
                            <a:ext cx="37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sz w:val="9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4970"/>
                            <a:ext cx="263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w w:val="91"/>
                                  <w:sz w:val="4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5934"/>
                            <a:ext cx="29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3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265" y="6406"/>
                            <a:ext cx="27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SIDES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7370"/>
                            <a:ext cx="40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6898"/>
                            <a:ext cx="38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9"/>
                                  <w:sz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8318"/>
                            <a:ext cx="34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A97B50"/>
                                  <w:w w:val="120"/>
                                  <w:sz w:val="9"/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61" style="position:absolute;margin-left:7.9pt;margin-top:10.95pt;width:110.4pt;height:453.9pt;z-index:-254044160;mso-position-horizontal-relative:page;mso-position-vertical-relative:page" coordorigin="158,219" coordsize="2208,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">
                <v:shape id="AutoShape 412" o:spid="_x0000_s1062" style="position:absolute;left:158;top:218;width:2208;height:9078;visibility:visible;mso-wrap-style:square;v-text-anchor:top" coordsize="2208,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8TMYA&#10;AADcAAAADwAAAGRycy9kb3ducmV2LnhtbESP3WrCQBSE7wt9h+UI3tWNP9iYZiPSqghaqNYHOM2e&#10;JqHZsyG7auzTuwWhl8PMfMOk887U4kytqywrGA4iEMS51RUXCo6fq6cYhPPIGmvLpOBKDubZ40OK&#10;ibYX3tP54AsRIOwSVFB63yRSurwkg25gG+LgfdvWoA+yLaRu8RLgppajKJpKgxWHhRIbei0p/zmc&#10;jILx7jp712/HycfyN/+S650226VXqt/rFi8gPHX+P3xvb7SCSfwMf2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8TMYAAADcAAAADwAAAAAAAAAAAAAAAACYAgAAZHJz&#10;L2Rvd25yZXYueG1sUEsFBgAAAAAEAAQA9QAAAIsDAAAAAA==&#10;" path="m2152,6645l,6645r,715l1405,7858r,6l,8360r,717l2152,9077r,-474l502,8603r,-6l2152,8053r,-362l502,7126r,-7l2152,7119r,-474xm438,4727l,4727,,6189r2152,l2152,5715r-1714,l438,4727xm1277,4782r-438,l839,5715r438,l1277,4782xm2152,4672r-437,l1715,5715r437,l2152,4672xm2152,2252l,2252r,475l1496,2727r,6l,3648r,644l2152,4292r,-474l620,3818r,-6l2152,2873r,-621xm1322,l,,,474r1304,l1382,479r72,16l1521,520r61,34l1636,596r46,50l1719,703r27,62l1763,833r6,73l1763,979r-17,69l1719,1111r-37,57l1636,1218r-54,42l1521,1294r-67,26l1382,1335r-78,6l,1341r,474l1322,1815r76,-3l1471,1805r70,-11l1609,1778r66,-21l1737,1732r60,-30l1853,1667r53,-39l1955,1585r46,-48l2042,1484r37,-56l2112,1366r28,-66l2164,1230r18,-74l2196,1077r8,-84l2207,906r-3,-87l2196,736r-14,-79l2164,583r-24,-70l2112,447r-33,-61l2042,330r-41,-53l1955,229r-49,-43l1853,147r-56,-34l1737,83,1675,58,1609,37,1541,21,1471,9,1398,2,1322,xe" fillcolor="#dbe0e4" stroked="f">
                  <v:path arrowok="t" o:connecttype="custom" o:connectlocs="0,6864;1405,8077;0,8579;2152,9296;502,8822;2152,8272;502,7345;2152,7338;438,4946;0,6408;2152,5934;438,4946;839,5001;1277,5934;2152,4891;1715,5934;2152,4891;0,2471;1496,2946;0,3867;2152,4511;620,4037;2152,3092;1322,219;0,693;1382,698;1521,739;1636,815;1719,922;1763,1052;1763,1198;1719,1330;1636,1437;1521,1513;1382,1554;0,1560;1322,2034;1471,2024;1609,1997;1737,1951;1853,1886;1955,1804;2042,1703;2112,1585;2164,1449;2196,1296;2207,1125;2196,955;2164,802;2112,666;2042,549;1955,448;1853,366;1737,302;1609,256;1471,228;1322,219" o:connectangles="0,0,0,0,0,0,0,0,0,0,0,0,0,0,0,0,0,0,0,0,0,0,0,0,0,0,0,0,0,0,0,0,0,0,0,0,0,0,0,0,0,0,0,0,0,0,0,0,0,0,0,0,0,0,0,0,0"/>
                </v:shape>
                <v:shape id="Freeform 411" o:spid="_x0000_s1063" style="position:absolute;left:1057;top:2058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MqcEA&#10;AADcAAAADwAAAGRycy9kb3ducmV2LnhtbERPu2rDMBTdC/kHcQvZGjkhFONGDqEk4MEUbHfoeLGu&#10;H9S6MpKSOH8fDYWOh/M+HBcziRs5P1pWsN0kIIhbq0fuFXw3l7cUhA/IGifLpOBBHo756uWAmbZ3&#10;ruhWh17EEPYZKhhCmDMpfTuQQb+xM3HkOusMhghdL7XDeww3k9wlybs0OHJsGHCmz4Ha3/pqFIz1&#10;9pxSWhWuaX7K0xeX567ySq1fl9MHiEBL+Bf/uQutYJ/GtfFMPAI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uTKnBAAAA3AAAAA8AAAAAAAAAAAAAAAAAmAIAAGRycy9kb3du&#10;cmV2LnhtbFBLBQYAAAAABAAEAPUAAACGAwAAAAA=&#10;" path="m357,l285,7,218,28,157,61r-53,43l61,157,28,218,7,285,,357r7,72l28,496r33,60l104,609r53,44l218,686r67,21l357,714r72,-7l496,686r60,-33l609,609r44,-53l686,496r21,-67l714,357r-7,-72l686,218,653,157,609,104,556,61,496,28,429,7,357,xe" fillcolor="#f0492b" stroked="f">
                  <v:path arrowok="t" o:connecttype="custom" o:connectlocs="357,2059;285,2066;218,2087;157,2120;104,2163;61,2216;28,2277;7,2344;0,2416;7,2488;28,2555;61,2615;104,2668;157,2712;218,2745;285,2766;357,2773;429,2766;496,2745;556,2712;609,2668;653,2615;686,2555;707,2488;714,2416;707,2344;686,2277;653,2216;609,2163;556,2120;496,2087;429,2066;357,2059" o:connectangles="0,0,0,0,0,0,0,0,0,0,0,0,0,0,0,0,0,0,0,0,0,0,0,0,0,0,0,0,0,0,0,0,0"/>
                </v:shape>
                <v:shape id="Freeform 410" o:spid="_x0000_s1064" style="position:absolute;left:1115;top:2116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584sUA&#10;AADcAAAADwAAAGRycy9kb3ducmV2LnhtbESPQYvCMBSE78L+h/AW9iKaroi01SiusuBBBLvrwduj&#10;ebbF5qU0Ueu/N4LgcZiZb5jZojO1uFLrKssKvocRCOLc6ooLBf9/v4MYhPPIGmvLpOBODhbzj94M&#10;U21vvKdr5gsRIOxSVFB636RSurwkg25oG+LgnWxr0AfZFlK3eAtwU8tRFE2kwYrDQokNrUrKz9nF&#10;KJBJvMTjdnU51Yd+9nNY35Odq5T6+uyWUxCeOv8Ov9obrWAcJ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nzixQAAANwAAAAPAAAAAAAAAAAAAAAAAJgCAABkcnMv&#10;ZG93bnJldi54bWxQSwUGAAAAAAQABAD1AAAAigMAAAAA&#10;" path="m300,l231,8,168,31,112,66,66,112,30,168,8,231,,300r8,69l30,432r36,55l112,534r56,35l231,592r69,7l368,592r64,-23l487,534r47,-47l569,432r22,-63l599,300r-8,-69l569,168,534,112,487,66,432,31,368,8,300,xe" stroked="f">
                  <v:path arrowok="t" o:connecttype="custom" o:connectlocs="300,2116;231,2124;168,2147;112,2182;66,2228;30,2284;8,2347;0,2416;8,2485;30,2548;66,2603;112,2650;168,2685;231,2708;300,2715;368,2708;432,2685;487,2650;534,2603;569,2548;591,2485;599,2416;591,2347;569,2284;534,2228;487,2182;432,2147;368,2124;300,2116" o:connectangles="0,0,0,0,0,0,0,0,0,0,0,0,0,0,0,0,0,0,0,0,0,0,0,0,0,0,0,0,0"/>
                </v:shape>
                <v:shape id="Freeform 409" o:spid="_x0000_s1065" style="position:absolute;left:1034;top:3022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rS8EA&#10;AADcAAAADwAAAGRycy9kb3ducmV2LnhtbERPzYrCMBC+L/gOYYS9ramL6FqNogsFF7zY9QHGZmyq&#10;zaQ0UatPbw6Cx4/vf77sbC2u1PrKsYLhIAFBXDhdcalg/599/YDwAVlj7ZgU3MnDctH7mGOq3Y13&#10;dM1DKWII+xQVmBCaVEpfGLLoB64hjtzRtRZDhG0pdYu3GG5r+Z0kY2mx4thgsKFfQ8U5v1gF60e5&#10;zbJzZ5JNcZ9MssPjzx5PSn32u9UMRKAuvMUv90YrGE3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B60vBAAAA3AAAAA8AAAAAAAAAAAAAAAAAmAIAAGRycy9kb3du&#10;cmV2LnhtbFBLBQYAAAAABAAEAPUAAACGAwAAAAA=&#10;" path="m357,l285,8,218,28,157,61r-53,44l61,158,28,219,7,286,,358r7,72l28,497r33,60l104,610r53,44l218,687r67,20l357,715r72,-8l496,687r61,-33l609,610r44,-53l686,497r21,-67l714,358r-7,-72l686,219,653,158,609,105,557,61,496,28,429,8,357,xe" fillcolor="#8dc63f" stroked="f">
                  <v:path arrowok="t" o:connecttype="custom" o:connectlocs="357,3022;285,3030;218,3050;157,3083;104,3127;61,3180;28,3241;7,3308;0,3380;7,3452;28,3519;61,3579;104,3632;157,3676;218,3709;285,3729;357,3737;429,3729;496,3709;557,3676;609,3632;653,3579;686,3519;707,3452;714,3380;707,3308;686,3241;653,3180;609,3127;557,3083;496,3050;429,3030;357,3022" o:connectangles="0,0,0,0,0,0,0,0,0,0,0,0,0,0,0,0,0,0,0,0,0,0,0,0,0,0,0,0,0,0,0,0,0"/>
                </v:shape>
                <v:shape id="Freeform 408" o:spid="_x0000_s1066" style="position:absolute;left:1092;top:3079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mOcUA&#10;AADcAAAADwAAAGRycy9kb3ducmV2LnhtbESPQYvCMBSE78L+h/AEL7KmLiK2GsV1ETyIsN3twduj&#10;ebbF5qU0Ueu/N4LgcZiZb5jFqjO1uFLrKssKxqMIBHFudcWFgv+/7ecMhPPIGmvLpOBODlbLj94C&#10;E21v/EvX1BciQNglqKD0vkmkdHlJBt3INsTBO9nWoA+yLaRu8RbgppZfUTSVBisOCyU2tCkpP6cX&#10;o0DGszUe95vLqc6G6Xf2c48PrlJq0O/WcxCeOv8Ov9o7rWASj+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eY5xQAAANwAAAAPAAAAAAAAAAAAAAAAAJgCAABkcnMv&#10;ZG93bnJldi54bWxQSwUGAAAAAAQABAD1AAAAigMAAAAA&#10;" path="m300,l231,8,168,30,112,66,66,112,31,168,8,231,,300r8,68l31,431r35,56l112,533r56,36l231,591r69,8l369,591r63,-22l487,533r47,-46l569,431r23,-63l600,300r-8,-69l569,168,534,112,487,66,432,30,369,8,300,xe" stroked="f">
                  <v:path arrowok="t" o:connecttype="custom" o:connectlocs="300,3080;231,3088;168,3110;112,3146;66,3192;31,3248;8,3311;0,3380;8,3448;31,3511;66,3567;112,3613;168,3649;231,3671;300,3679;369,3671;432,3649;487,3613;534,3567;569,3511;592,3448;600,3380;592,3311;569,3248;534,3192;487,3146;432,3110;369,3088;300,3080" o:connectangles="0,0,0,0,0,0,0,0,0,0,0,0,0,0,0,0,0,0,0,0,0,0,0,0,0,0,0,0,0"/>
                </v:shape>
                <v:shape id="Freeform 407" o:spid="_x0000_s1067" style="position:absolute;left:1034;top:3986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5z8UA&#10;AADcAAAADwAAAGRycy9kb3ducmV2LnhtbESPQWsCMRSE70L/Q3iF3jSpXaRujVJaWrwouHrx9ti8&#10;bpZuXpZNdLf+eiMIPQ4z8w2zWA2uEWfqQu1Zw/NEgSAuvam50nDYf41fQYSIbLDxTBr+KMBq+TBa&#10;YG58zzs6F7ESCcIhRw02xjaXMpSWHIaJb4mT9+M7hzHJrpKmwz7BXSOnSs2kw5rTgsWWPiyVv8XJ&#10;aXjpebjEY/a9rdk2/WanPrOT0vrpcXh/AxFpiP/he3ttNGTzK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znPxQAAANwAAAAPAAAAAAAAAAAAAAAAAJgCAABkcnMv&#10;ZG93bnJldi54bWxQSwUGAAAAAAQABAD1AAAAigMAAAAA&#10;" path="m357,l285,7,218,28,157,61r-53,44l61,158,28,218,7,285,,357r7,72l28,496r33,61l104,610r53,44l218,686r67,21l357,715r72,-8l496,686r61,-32l609,610r44,-53l686,496r21,-67l714,357r-7,-72l686,218,653,158,609,105,557,61,496,28,429,7,357,xe" fillcolor="#ffcb04" stroked="f">
                  <v:path arrowok="t" o:connecttype="custom" o:connectlocs="357,3986;285,3993;218,4014;157,4047;104,4091;61,4144;28,4204;7,4271;0,4343;7,4415;28,4482;61,4543;104,4596;157,4640;218,4672;285,4693;357,4701;429,4693;496,4672;557,4640;609,4596;653,4543;686,4482;707,4415;714,4343;707,4271;686,4204;653,4144;609,4091;557,4047;496,4014;429,3993;357,3986" o:connectangles="0,0,0,0,0,0,0,0,0,0,0,0,0,0,0,0,0,0,0,0,0,0,0,0,0,0,0,0,0,0,0,0,0"/>
                </v:shape>
                <v:shape id="Freeform 406" o:spid="_x0000_s1068" style="position:absolute;left:1092;top:4043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d1cUA&#10;AADcAAAADwAAAGRycy9kb3ducmV2LnhtbESPQYvCMBSE78L+h/AW9iKa7ipiq1FclwUPIlj14O3R&#10;PNti81KaqPXfG0HwOMzMN8x03ppKXKlxpWUF3/0IBHFmdcm5gv3uvzcG4TyyxsoyKbiTg/nsozPF&#10;RNsbb+ma+lwECLsEFRTe14mULivIoOvbmjh4J9sY9EE2udQN3gLcVPInikbSYMlhocCalgVl5/Ri&#10;FMh4vMDjenk5VYdu+nv4u8cbVyr19dkuJiA8tf4dfrVXWsEwHsD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93VxQAAANwAAAAPAAAAAAAAAAAAAAAAAJgCAABkcnMv&#10;ZG93bnJldi54bWxQSwUGAAAAAAQABAD1AAAAigMAAAAA&#10;" path="m300,l231,8,168,30,112,65,66,112,31,168,8,231,,299r8,69l31,431r35,56l112,533r56,36l231,591r69,8l369,591r63,-22l487,533r47,-46l569,431r23,-63l600,299r-8,-68l569,168,534,112,487,65,432,30,369,8,300,xe" stroked="f">
                  <v:path arrowok="t" o:connecttype="custom" o:connectlocs="300,4044;231,4052;168,4074;112,4109;66,4156;31,4212;8,4275;0,4343;8,4412;31,4475;66,4531;112,4577;168,4613;231,4635;300,4643;369,4635;432,4613;487,4577;534,4531;569,4475;592,4412;600,4343;592,4275;569,4212;534,4156;487,4109;432,4074;369,4052;300,4044" o:connectangles="0,0,0,0,0,0,0,0,0,0,0,0,0,0,0,0,0,0,0,0,0,0,0,0,0,0,0,0,0"/>
                </v:shape>
                <v:shape id="Freeform 405" o:spid="_x0000_s1069" style="position:absolute;left:1034;top:4949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9JMUA&#10;AADcAAAADwAAAGRycy9kb3ducmV2LnhtbESPQWvCQBSE7wX/w/IKvRTdmAarqWsoLQGvRgt6e2Rf&#10;k9Ds25DdJum/7wqCx2FmvmG22WRaMVDvGssKlosIBHFpdcOVgtMxn69BOI+ssbVMCv7IQbabPWwx&#10;1XbkAw2Fr0SAsEtRQe19l0rpypoMuoXtiIP3bXuDPsi+krrHMcBNK+MoWkmDDYeFGjv6qKn8KX6N&#10;gmLNr2d9SmSO5eXYxp/584v7UurpcXp/A+Fp8vfwrb3XCpJNAtcz4Qj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v0kxQAAANwAAAAPAAAAAAAAAAAAAAAAAJgCAABkcnMv&#10;ZG93bnJldi54bWxQSwUGAAAAAAQABAD1AAAAigMAAAAA&#10;" path="m357,l285,7,218,28,157,61r-53,44l61,157,28,218,7,285,,357r7,72l28,496r33,61l104,610r53,43l218,686r67,21l357,714r72,-7l496,686r61,-33l609,610r44,-53l686,496r21,-67l714,357r-7,-72l686,218,653,157,609,105,557,61,496,28,429,7,357,xe" fillcolor="#0095da" stroked="f">
                  <v:path arrowok="t" o:connecttype="custom" o:connectlocs="357,4950;285,4957;218,4978;157,5011;104,5055;61,5107;28,5168;7,5235;0,5307;7,5379;28,5446;61,5507;104,5560;157,5603;218,5636;285,5657;357,5664;429,5657;496,5636;557,5603;609,5560;653,5507;686,5446;707,5379;714,5307;707,5235;686,5168;653,5107;609,5055;557,5011;496,4978;429,4957;357,4950" o:connectangles="0,0,0,0,0,0,0,0,0,0,0,0,0,0,0,0,0,0,0,0,0,0,0,0,0,0,0,0,0,0,0,0,0"/>
                </v:shape>
                <v:shape id="Freeform 404" o:spid="_x0000_s1070" style="position:absolute;left:1092;top:5007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gOsUA&#10;AADcAAAADwAAAGRycy9kb3ducmV2LnhtbESPQYvCMBSE78L+h/AW9iKa7qJiq1FclwUPIlj14O3R&#10;PNti81KaqPXfG0HwOMzMN8x03ppKXKlxpWUF3/0IBHFmdcm5gv3uvzcG4TyyxsoyKbiTg/nsozPF&#10;RNsbb+ma+lwECLsEFRTe14mULivIoOvbmjh4J9sY9EE2udQN3gLcVPInikbSYMlhocCalgVl5/Ri&#10;FMh4vMDjenk5VYdu+nv4u8cbVyr19dkuJiA8tf4dfrVXWsEgHsL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uA6xQAAANwAAAAPAAAAAAAAAAAAAAAAAJgCAABkcnMv&#10;ZG93bnJldi54bWxQSwUGAAAAAAQABAD1AAAAigMAAAAA&#10;" path="m300,l231,8,168,31,112,66,66,113,31,168,8,231,,300r8,69l31,432r35,56l112,534r56,35l231,592r69,8l369,592r63,-23l487,534r47,-46l569,432r23,-63l600,300r-8,-69l569,168,534,113,487,66,432,31,369,8,300,xe" stroked="f">
                  <v:path arrowok="t" o:connecttype="custom" o:connectlocs="300,5007;231,5015;168,5038;112,5073;66,5120;31,5175;8,5238;0,5307;8,5376;31,5439;66,5495;112,5541;168,5576;231,5599;300,5607;369,5599;432,5576;487,5541;534,5495;569,5439;592,5376;600,5307;592,5238;569,5175;534,5120;487,5073;432,5038;369,5015;300,5007" o:connectangles="0,0,0,0,0,0,0,0,0,0,0,0,0,0,0,0,0,0,0,0,0,0,0,0,0,0,0,0,0"/>
                </v:shape>
                <v:shape id="Freeform 403" o:spid="_x0000_s1071" style="position:absolute;left:1034;top:5913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7eccA&#10;AADcAAAADwAAAGRycy9kb3ducmV2LnhtbESP3WrCQBSE7wu+w3KE3tWNtgSNrqJCSylI8QfBu0P2&#10;mESzZ8Pu1qR9+m5B6OUwM98ws0VnanEj5yvLCoaDBARxbnXFhYLD/vVpDMIHZI21ZVLwTR4W897D&#10;DDNtW97SbRcKESHsM1RQhtBkUvq8JIN+YBvi6J2tMxiidIXUDtsIN7UcJUkqDVYcF0psaF1Sft19&#10;GQWntTxuPn7S0aR9frs4a7vxZ7VS6rHfLacgAnXhP3xvv2sFL5MU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e3nHAAAA3AAAAA8AAAAAAAAAAAAAAAAAmAIAAGRy&#10;cy9kb3ducmV2LnhtbFBLBQYAAAAABAAEAPUAAACMAwAAAAA=&#10;" path="m357,l285,7,218,28,157,61r-53,43l61,157,28,218,7,285,,357r7,72l28,496r33,61l104,609r53,44l218,686r67,21l357,714r72,-7l496,686r61,-33l609,609r44,-52l686,496r21,-67l714,357r-7,-72l686,218,653,157,609,104,557,61,496,28,429,7,357,xe" fillcolor="#95a3ab" stroked="f">
                  <v:path arrowok="t" o:connecttype="custom" o:connectlocs="357,5914;285,5921;218,5942;157,5975;104,6018;61,6071;28,6132;7,6199;0,6271;7,6343;28,6410;61,6471;104,6523;157,6567;218,6600;285,6621;357,6628;429,6621;496,6600;557,6567;609,6523;653,6471;686,6410;707,6343;714,6271;707,6199;686,6132;653,6071;609,6018;557,5975;496,5942;429,5921;357,5914" o:connectangles="0,0,0,0,0,0,0,0,0,0,0,0,0,0,0,0,0,0,0,0,0,0,0,0,0,0,0,0,0,0,0,0,0"/>
                </v:shape>
                <v:shape id="Freeform 402" o:spid="_x0000_s1072" style="position:absolute;left:1092;top:5971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b1sUA&#10;AADcAAAADwAAAGRycy9kb3ducmV2LnhtbESPQYvCMBSE78L+h/AW9iKa7iJqq1FclwUPIlj14O3R&#10;PNti81KaqPXfG0HwOMzMN8x03ppKXKlxpWUF3/0IBHFmdcm5gv3uvzcG4TyyxsoyKbiTg/nsozPF&#10;RNsbb+ma+lwECLsEFRTe14mULivIoOvbmjh4J9sY9EE2udQN3gLcVPIniobSYMlhocCalgVl5/Ri&#10;FMh4vMDjenk5VYdu+nv4u8cbVyr19dkuJiA8tf4dfrVXWsEgHsH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NvWxQAAANwAAAAPAAAAAAAAAAAAAAAAAJgCAABkcnMv&#10;ZG93bnJldi54bWxQSwUGAAAAAAQABAD1AAAAigMAAAAA&#10;" path="m300,l231,8,168,31,112,66,66,112,31,168,8,231,,300r8,69l31,432r35,55l112,534r56,35l231,592r69,8l369,592r63,-23l487,534r47,-47l569,432r23,-63l600,300r-8,-69l569,168,534,112,487,66,432,31,369,8,300,xe" stroked="f">
                  <v:path arrowok="t" o:connecttype="custom" o:connectlocs="300,5971;231,5979;168,6002;112,6037;66,6083;31,6139;8,6202;0,6271;8,6340;31,6403;66,6458;112,6505;168,6540;231,6563;300,6571;369,6563;432,6540;487,6505;534,6458;569,6403;592,6340;600,6271;592,6202;569,6139;534,6083;487,6037;432,6002;369,5979;300,5971" o:connectangles="0,0,0,0,0,0,0,0,0,0,0,0,0,0,0,0,0,0,0,0,0,0,0,0,0,0,0,0,0"/>
                </v:shape>
                <v:shape id="Freeform 401" o:spid="_x0000_s1073" style="position:absolute;left:1034;top:6877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KkMMA&#10;AADcAAAADwAAAGRycy9kb3ducmV2LnhtbERPXWvCMBR9F/wP4Qp703RuiFajqOAYwhDdEHy7NNe2&#10;s7kpSWarv948DHw8nO/ZojWVuJLzpWUFr4MEBHFmdcm5gp/vTX8MwgdkjZVlUnAjD4t5tzPDVNuG&#10;93Q9hFzEEPYpKihCqFMpfVaQQT+wNXHkztYZDBG6XGqHTQw3lRwmyUgaLDk2FFjTuqDscvgzCk5r&#10;efza3kfDSfP28eusbce7cqXUS69dTkEEasNT/O/+1AreJ3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FKkMMAAADcAAAADwAAAAAAAAAAAAAAAACYAgAAZHJzL2Rv&#10;d25yZXYueG1sUEsFBgAAAAAEAAQA9QAAAIgDAAAAAA==&#10;" path="m357,l285,7,218,28,157,61r-53,43l61,157,28,218,7,285,,357r7,72l28,496r33,60l104,609r53,44l218,686r67,21l357,714r72,-7l496,686r61,-33l609,609r44,-53l686,496r21,-67l714,357r-7,-72l686,218,653,157,609,104,557,61,496,28,429,7,357,xe" fillcolor="#95a3ab" stroked="f">
                  <v:path arrowok="t" o:connecttype="custom" o:connectlocs="357,6878;285,6885;218,6906;157,6939;104,6982;61,7035;28,7096;7,7163;0,7235;7,7307;28,7374;61,7434;104,7487;157,7531;218,7564;285,7585;357,7592;429,7585;496,7564;557,7531;609,7487;653,7434;686,7374;707,7307;714,7235;707,7163;686,7096;653,7035;609,6982;557,6939;496,6906;429,6885;357,6878" o:connectangles="0,0,0,0,0,0,0,0,0,0,0,0,0,0,0,0,0,0,0,0,0,0,0,0,0,0,0,0,0,0,0,0,0"/>
                </v:shape>
                <v:shape id="Freeform 400" o:spid="_x0000_s1074" style="position:absolute;left:1092;top:6934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qP8cA&#10;AADcAAAADwAAAGRycy9kb3ducmV2LnhtbESPT2vCQBTE7wW/w/IEL6XZKKWYmFX8g9BDKTTqobdH&#10;9pkEs29Ddk3it+8WCj0OM/MbJtuMphE9da62rGAexSCIC6trLhWcT8eXJQjnkTU2lknBgxxs1pOn&#10;DFNtB/6iPvelCBB2KSqovG9TKV1RkUEX2ZY4eFfbGfRBdqXUHQ4Bbhq5iOM3abDmsFBhS/uKilt+&#10;Nwpkstzi98f+fm0uz/nucngkn65WajYdtysQnkb/H/5rv2sFr0kC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X6j/HAAAA3AAAAA8AAAAAAAAAAAAAAAAAmAIAAGRy&#10;cy9kb3ducmV2LnhtbFBLBQYAAAAABAAEAPUAAACMAwAAAAA=&#10;" path="m300,l231,8,168,30,112,66,66,112,31,168,8,231,,300r8,68l31,431r35,56l112,534r56,35l231,591r69,8l369,591r63,-22l487,534r47,-47l569,431r23,-63l600,300r-8,-69l569,168,534,112,487,66,432,30,369,8,300,xe" stroked="f">
                  <v:path arrowok="t" o:connecttype="custom" o:connectlocs="300,6935;231,6943;168,6965;112,7001;66,7047;31,7103;8,7166;0,7235;8,7303;31,7366;66,7422;112,7469;168,7504;231,7526;300,7534;369,7526;432,7504;487,7469;534,7422;569,7366;592,7303;600,7235;592,7166;569,7103;534,7047;487,7001;432,6965;369,6943;300,6935" o:connectangles="0,0,0,0,0,0,0,0,0,0,0,0,0,0,0,0,0,0,0,0,0,0,0,0,0,0,0,0,0"/>
                </v:shape>
                <v:shape id="Freeform 399" o:spid="_x0000_s1075" style="position:absolute;left:1034;top:7790;width:766;height:766;visibility:visible;mso-wrap-style:square;v-text-anchor:top" coordsize="766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+g/sMA&#10;AADcAAAADwAAAGRycy9kb3ducmV2LnhtbERPXWvCMBR9F/wP4Qp706TCZHbGIrKxjaFgHdvrtbm2&#10;xeamNJnt/v3yIPh4ON+rbLCNuFLna8cakpkCQVw4U3Op4ev4On0C4QOywcYxafgjD9l6PFphalzP&#10;B7rmoRQxhH2KGqoQ2lRKX1Rk0c9cSxy5s+sshgi7UpoO+xhuGzlXaiEt1hwbKmxpW1FxyX+tBoWL&#10;7TLfnYb5rv/Ivz/3P8nL8k3rh8mweQYRaAh38c39bjQ8qjg/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+g/sMAAADcAAAADwAAAAAAAAAAAAAAAACYAgAAZHJzL2Rv&#10;d25yZXYueG1sUEsFBgAAAAAEAAQA9QAAAIgDAAAAAA==&#10;" path="m382,l305,8,233,30,168,66r-56,46l65,169,30,234,7,306,,383r7,77l30,532r35,65l112,653r56,47l233,735r72,23l382,766r77,-8l531,735r65,-35l653,653r47,-56l735,532r22,-72l765,383r-8,-77l735,234,700,169,653,112,596,66,531,30,459,8,382,xe" fillcolor="#a97b50" stroked="f">
                  <v:path arrowok="t" o:connecttype="custom" o:connectlocs="382,7790;305,7798;233,7820;168,7856;112,7902;65,7959;30,8024;7,8096;0,8173;7,8250;30,8322;65,8387;112,8443;168,8490;233,8525;305,8548;382,8556;459,8548;531,8525;596,8490;653,8443;700,8387;735,8322;757,8250;765,8173;757,8096;735,8024;700,7959;653,7902;596,7856;531,7820;459,7798;382,7790" o:connectangles="0,0,0,0,0,0,0,0,0,0,0,0,0,0,0,0,0,0,0,0,0,0,0,0,0,0,0,0,0,0,0,0,0"/>
                </v:shape>
                <v:shape id="Freeform 398" o:spid="_x0000_s1076" style="position:absolute;left:1096;top:7851;width:643;height:643;visibility:visible;mso-wrap-style:square;v-text-anchor:top" coordsize="64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DlMUA&#10;AADcAAAADwAAAGRycy9kb3ducmV2LnhtbESPQWvCQBSE7wX/w/IEb3VjsSWkrhKKgh5MaVro9ZF9&#10;TdJk34bdVeO/7wpCj8PMfMOsNqPpxZmcby0rWMwTEMSV1S3XCr4+d48pCB+QNfaWScGVPGzWk4cV&#10;Ztpe+IPOZahFhLDPUEETwpBJ6auGDPq5HYij92OdwRClq6V2eIlw08unJHmRBluOCw0O9NZQ1ZUn&#10;oyBPl5Kvv2PhvnWxPfb77fuBO6Vm0zF/BRFoDP/he3uvFTwn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kOUxQAAANwAAAAPAAAAAAAAAAAAAAAAAJgCAABkcnMv&#10;ZG93bnJldi54bWxQSwUGAAAAAAQABAD1AAAAigMAAAAA&#10;" path="m321,l248,8,180,32,121,70,71,120,33,180,9,247,,321r9,74l33,462r38,60l121,571r59,38l248,634r73,8l395,634r68,-25l522,571r50,-49l610,462r24,-67l642,321r-8,-74l610,180,572,120,522,70,463,32,395,8,321,xe" stroked="f">
                  <v:path arrowok="t" o:connecttype="custom" o:connectlocs="321,7852;248,7860;180,7884;121,7922;71,7972;33,8032;9,8099;0,8173;9,8247;33,8314;71,8374;121,8423;180,8461;248,8486;321,8494;395,8486;463,8461;522,8423;572,8374;610,8314;634,8247;642,8173;634,8099;610,8032;572,7972;522,7922;463,7884;395,7860;321,7852" o:connectangles="0,0,0,0,0,0,0,0,0,0,0,0,0,0,0,0,0,0,0,0,0,0,0,0,0,0,0,0,0"/>
                </v:shape>
                <v:shape id="AutoShape 397" o:spid="_x0000_s1077" style="position:absolute;left:1128;top:8030;width:577;height:222;visibility:visible;mso-wrap-style:square;v-text-anchor:top" coordsize="57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YOMUA&#10;AADcAAAADwAAAGRycy9kb3ducmV2LnhtbESPQWvCQBSE7wX/w/KE3upuApYSXaUYhIIHidX7M/ua&#10;pM2+jdltTP59t1DocZiZb5j1drStGKj3jWMNyUKBIC6dabjScH7fP72A8AHZYOuYNEzkYbuZPawx&#10;M+7OBQ2nUIkIYZ+hhjqELpPSlzVZ9AvXEUfvw/UWQ5R9JU2P9wi3rUyVepYWG44LNXa0q6n8On1b&#10;DT455OdPlQ/76VKm1+NtNEdTaP04H19XIAKN4T/8134zGpYq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1g4xQAAANwAAAAPAAAAAAAAAAAAAAAAAJgCAABkcnMv&#10;ZG93bnJldi54bWxQSwUGAAAAAAQABAD1AAAAigMAAAAA&#10;" path="m174,13l104,36,49,69,13,109,,154r15,40l56,214r62,8l197,222r91,-2l469,220r52,-6l562,194r15,-40l565,111,554,98r-405,l134,88,132,78,174,13xm469,220r-181,l379,222r80,l469,220xm252,1l240,2,229,3,218,5,159,96r-10,2l219,98,204,88,202,78,252,1xm291,l229,96r-10,2l289,98,274,88,272,78,322,1r-10,l301,,291,xm358,5l299,96r-10,2l359,98,344,88,342,78,387,10,377,8,368,6,358,5xm420,17l369,96r-10,2l554,98,533,73,484,41,420,17xe" fillcolor="#a97b50" stroked="f">
                  <v:path arrowok="t" o:connecttype="custom" o:connectlocs="174,8043;104,8066;49,8099;13,8139;0,8184;15,8224;56,8244;118,8252;197,8252;288,8250;469,8250;521,8244;562,8224;577,8184;565,8141;554,8128;149,8128;134,8118;132,8108;174,8043;469,8250;288,8250;379,8252;379,8252;459,8252;469,8250;252,8031;240,8032;229,8033;218,8035;159,8126;149,8128;219,8128;204,8118;202,8108;252,8031;291,8030;229,8126;219,8128;289,8128;274,8118;272,8108;322,8031;312,8031;301,8030;291,8030;358,8035;299,8126;289,8128;359,8128;344,8118;342,8108;387,8040;377,8038;368,8036;358,8035;420,8047;369,8126;359,8128;554,8128;533,8103;484,8071;420,8047" o:connectangles="0,0,0,0,0,0,0,0,0,0,0,0,0,0,0,0,0,0,0,0,0,0,0,0,0,0,0,0,0,0,0,0,0,0,0,0,0,0,0,0,0,0,0,0,0,0,0,0,0,0,0,0,0,0,0,0,0,0,0,0,0,0,0"/>
                </v:shape>
                <v:shape id="Text Box 396" o:spid="_x0000_s1078" type="#_x0000_t202" style="position:absolute;left:1189;top:2079;width:471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562" w:lineRule="exact"/>
                          <w:rPr>
                            <w:rFonts w:ascii="Century Gothic"/>
                            <w:b/>
                            <w:sz w:val="4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w w:val="104"/>
                            <w:sz w:val="48"/>
                          </w:rPr>
                          <w:t>M</w:t>
                        </w:r>
                      </w:p>
                    </w:txbxContent>
                  </v:textbox>
                </v:shape>
                <v:shape id="Text Box 395" o:spid="_x0000_s1079" type="#_x0000_t202" style="position:absolute;left:1291;top:2551;width:265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104" w:lineRule="exact"/>
                          <w:rPr>
                            <w:rFonts w:ascii="Century Gothic"/>
                            <w:b/>
                            <w:sz w:val="9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sz w:val="9"/>
                          </w:rPr>
                          <w:t>MAIN</w:t>
                        </w:r>
                      </w:p>
                    </w:txbxContent>
                  </v:textbox>
                </v:shape>
                <v:shape id="Text Box 394" o:spid="_x0000_s1080" type="#_x0000_t202" style="position:absolute;left:1223;top:3515;width:356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sz w:val="9"/>
                          </w:rPr>
                          <w:t>VEGGIE</w:t>
                        </w:r>
                      </w:p>
                    </w:txbxContent>
                  </v:textbox>
                </v:shape>
                <v:shape id="Text Box 393" o:spid="_x0000_s1081" type="#_x0000_t202" style="position:absolute;left:1229;top:3042;width:34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w w:val="101"/>
                            <w:sz w:val="48"/>
                          </w:rPr>
                          <w:t>V</w:t>
                        </w:r>
                      </w:p>
                    </w:txbxContent>
                  </v:textbox>
                </v:shape>
                <v:shape id="Text Box 392" o:spid="_x0000_s1082" type="#_x0000_t202" style="position:absolute;left:1254;top:4478;width:29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spacing w:val="-4"/>
                            <w:w w:val="110"/>
                            <w:sz w:val="9"/>
                          </w:rPr>
                          <w:t>PASTA</w:t>
                        </w:r>
                      </w:p>
                    </w:txbxContent>
                  </v:textbox>
                </v:shape>
                <v:shape id="Text Box 391" o:spid="_x0000_s1083" type="#_x0000_t202" style="position:absolute;left:1260;top:4006;width:317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w w:val="105"/>
                            <w:sz w:val="48"/>
                          </w:rPr>
                          <w:t>P</w:t>
                        </w:r>
                      </w:p>
                    </w:txbxContent>
                  </v:textbox>
                </v:shape>
                <v:shape id="Text Box 390" o:spid="_x0000_s1084" type="#_x0000_t202" style="position:absolute;left:1212;top:5442;width:377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sz w:val="9"/>
                          </w:rPr>
                          <w:t>POTATO</w:t>
                        </w:r>
                      </w:p>
                    </w:txbxContent>
                  </v:textbox>
                </v:shape>
                <v:shape id="Text Box 389" o:spid="_x0000_s1085" type="#_x0000_t202" style="position:absolute;left:1270;top:4970;width:263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w w:val="91"/>
                            <w:sz w:val="48"/>
                          </w:rPr>
                          <w:t>J</w:t>
                        </w:r>
                      </w:p>
                    </w:txbxContent>
                  </v:textbox>
                </v:shape>
                <v:shape id="Text Box 388" o:spid="_x0000_s1086" type="#_x0000_t202" style="position:absolute;left:1252;top:5934;width:29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3"/>
                            <w:sz w:val="48"/>
                          </w:rPr>
                          <w:t>S</w:t>
                        </w:r>
                      </w:p>
                    </w:txbxContent>
                  </v:textbox>
                </v:shape>
                <v:shape id="Text Box 387" o:spid="_x0000_s1087" type="#_x0000_t202" style="position:absolute;left:1265;top:6406;width:272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SIDES</w:t>
                        </w:r>
                      </w:p>
                    </w:txbxContent>
                  </v:textbox>
                </v:shape>
                <v:shape id="Text Box 386" o:spid="_x0000_s1088" type="#_x0000_t202" style="position:absolute;left:1197;top:7370;width:409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DESSERT</w:t>
                        </w:r>
                      </w:p>
                    </w:txbxContent>
                  </v:textbox>
                </v:shape>
                <v:shape id="Text Box 385" o:spid="_x0000_s1089" type="#_x0000_t202" style="position:absolute;left:1219;top:6898;width:38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9"/>
                            <w:sz w:val="48"/>
                          </w:rPr>
                          <w:t>D</w:t>
                        </w:r>
                      </w:p>
                    </w:txbxContent>
                  </v:textbox>
                </v:shape>
                <v:shape id="Text Box 384" o:spid="_x0000_s1090" type="#_x0000_t202" style="position:absolute;left:1254;top:8318;width:34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A97B50"/>
                            <w:w w:val="120"/>
                            <w:sz w:val="9"/>
                          </w:rPr>
                          <w:t>BREAD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707390</wp:posOffset>
                </wp:positionV>
                <wp:extent cx="5528945" cy="249555"/>
                <wp:effectExtent l="0" t="0" r="0" b="0"/>
                <wp:wrapNone/>
                <wp:docPr id="483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49555"/>
                          <a:chOff x="4071" y="1114"/>
                          <a:chExt cx="8707" cy="393"/>
                        </a:xfrm>
                      </wpg:grpSpPr>
                      <pic:pic xmlns:pic="http://schemas.openxmlformats.org/drawingml/2006/picture">
                        <pic:nvPicPr>
                          <pic:cNvPr id="484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1338"/>
                            <a:ext cx="626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114"/>
                            <a:ext cx="870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203.55pt;margin-top:55.7pt;width:435.35pt;height:19.65pt;z-index:251715584;mso-position-horizontal-relative:page;mso-position-vertical-relative:page" coordorigin="4071,1114" coordsize="8707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">
                <v:shape id="Picture 382" o:spid="_x0000_s1027" type="#_x0000_t75" style="position:absolute;left:5282;top:1338;width:626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8EJ7FAAAA3AAAAA8AAABkcnMvZG93bnJldi54bWxEj0FrAjEUhO8F/0N4ghepWYsssjVKUQoV&#10;vdSW0t4em9fd4OZlSdLd9d8bQehxmJlvmNVmsI3oyAfjWMF8loEgLp02XCn4/Hh9XIIIEVlj45gU&#10;XCjAZj16WGGhXc/v1J1iJRKEQ4EK6hjbQspQ1mQxzFxLnLxf5y3GJH0ltcc+wW0jn7IslxYNp4Ua&#10;W9rWVJ5Pf1aB6aZHt+Wcd/kh+u/zdG/6rx+lJuPh5RlEpCH+h+/tN61gsVzA7Uw6An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/BCexQAAANwAAAAPAAAAAAAAAAAAAAAA&#10;AJ8CAABkcnMvZG93bnJldi54bWxQSwUGAAAAAAQABAD3AAAAkQMAAAAA&#10;">
                  <v:imagedata r:id="rId10" o:title=""/>
                </v:shape>
                <v:shape id="Picture 381" o:spid="_x0000_s1028" type="#_x0000_t75" style="position:absolute;left:4070;top:1114;width:870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8XbGAAAA3AAAAA8AAABkcnMvZG93bnJldi54bWxEj0FrwkAUhO8F/8PyhF6CbrStSnQVCQ1Y&#10;oQejvT+yr0kw+zZkt0n677uFQo/DzHzD7A6jaURPnastK1jMYxDEhdU1lwpu12y2AeE8ssbGMin4&#10;JgeH/eRhh4m2A1+oz30pAoRdggoq79tESldUZNDNbUscvE/bGfRBdqXUHQ4Bbhq5jOOVNFhzWKiw&#10;pbSi4p5/GQWvWfpxO0Xncf1ml/4pv0bvOoqUepyOxy0IT6P/D/+1T1rB8+YFfs+EIyD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DxdsYAAADcAAAADwAAAAAAAAAAAAAA&#10;AACfAgAAZHJzL2Rvd25yZXYueG1sUEsFBgAAAAAEAAQA9wAAAJI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2729865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482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95pt,34.25pt" to="214.9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431800</wp:posOffset>
                </wp:positionV>
                <wp:extent cx="1262380" cy="139065"/>
                <wp:effectExtent l="0" t="0" r="0" b="0"/>
                <wp:wrapNone/>
                <wp:docPr id="471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39065"/>
                          <a:chOff x="5766" y="680"/>
                          <a:chExt cx="1988" cy="219"/>
                        </a:xfrm>
                      </wpg:grpSpPr>
                      <wps:wsp>
                        <wps:cNvPr id="472" name="Line 378"/>
                        <wps:cNvCnPr/>
                        <wps:spPr bwMode="auto">
                          <a:xfrm>
                            <a:off x="7739" y="685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3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Line 374"/>
                        <wps:cNvCnPr/>
                        <wps:spPr bwMode="auto">
                          <a:xfrm>
                            <a:off x="6538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373"/>
                        <wps:cNvCnPr/>
                        <wps:spPr bwMode="auto">
                          <a:xfrm>
                            <a:off x="6457" y="698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679"/>
                            <a:ext cx="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685"/>
                            <a:ext cx="37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0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685"/>
                            <a:ext cx="14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288.3pt;margin-top:34pt;width:99.4pt;height:10.95pt;z-index:251717632;mso-position-horizontal-relative:page;mso-position-vertical-relative:page" coordorigin="5766,680" coordsize="198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">
                <v:line id="Line 378" o:spid="_x0000_s1027" style="position:absolute;visibility:visible;mso-wrap-style:square" from="7739,685" to="773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Sv8UAAADcAAAADwAAAGRycy9kb3ducmV2LnhtbESPQWvCQBSE74L/YXmCt7oxiErqKmoV&#10;VGhB294f2WcSzb5Ns6vGf+8KBY/DzHzDTGaNKcWValdYVtDvRSCIU6sLzhT8fK/fxiCcR9ZYWiYF&#10;d3Iwm7ZbE0y0vfGergefiQBhl6CC3PsqkdKlORl0PVsRB+9oa4M+yDqTusZbgJtSxlE0lAYLDgs5&#10;VrTMKT0fLkZBfN6uPxfpV1kt+h+j3W8W3U9/K6W6nWb+DsJT41/h//ZGKxiMYnie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MSv8UAAADcAAAADwAAAAAAAAAA&#10;AAAAAAChAgAAZHJzL2Rvd25yZXYueG1sUEsFBgAAAAAEAAQA+QAAAJMDAAAAAA==&#10;" strokecolor="#ed1c24" strokeweight="1.41pt"/>
                <v:shape id="Picture 377" o:spid="_x0000_s1028" type="#_x0000_t75" style="position:absolute;left:5765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m5/PFAAAA3AAAAA8AAABkcnMvZG93bnJldi54bWxEj09rwkAUxO9Cv8PyCt504/+SuooEBelB&#10;U1t6fmRfk2D2bciuSfz2bkHocZiZ3zDrbW8q0VLjSssKJuMIBHFmdcm5gu+vw+gNhPPIGivLpOBO&#10;Drabl8EaY207/qT24nMRIOxiVFB4X8dSuqwgg25sa+Lg/drGoA+yyaVusAtwU8lpFC2lwZLDQoE1&#10;JQVl18vNKOhWeZa2u58k/ZDLwz45ytPifFZq+Nrv3kF46v1/+Nk+agXz1Qz+zoQj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5ufzxQAAANwAAAAPAAAAAAAAAAAAAAAA&#10;AJ8CAABkcnMvZG93bnJldi54bWxQSwUGAAAAAAQABAD3AAAAkQMAAAAA&#10;">
                  <v:imagedata r:id="rId19" o:title=""/>
                </v:shape>
                <v:shape id="Picture 376" o:spid="_x0000_s1029" type="#_x0000_t75" style="position:absolute;left:601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BA8zEAAAA3AAAAA8AAABkcnMvZG93bnJldi54bWxEj0FrwkAUhO8F/8PyhF6KbhRRG11FtFVB&#10;cjBt74/sM4lm34bsVuO/d4VCj8PMfMPMl62pxJUaV1pWMOhHIIgzq0vOFXx/ffamIJxH1lhZJgV3&#10;crBcdF7mGGt74yNdU5+LAGEXo4LC+zqW0mUFGXR9WxMH72Qbgz7IJpe6wVuAm0oOo2gsDZYcFgqs&#10;aV1Qdkl/jQJ8Ox7OZ8kffpNi9POeJNsdJUq9dtvVDISn1v+H/9p7rWA0GcH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BA8zEAAAA3AAAAA8AAAAAAAAAAAAAAAAA&#10;nwIAAGRycy9kb3ducmV2LnhtbFBLBQYAAAAABAAEAPcAAACQAwAAAAA=&#10;">
                  <v:imagedata r:id="rId20" o:title=""/>
                </v:shape>
                <v:shape id="Picture 375" o:spid="_x0000_s1030" type="#_x0000_t75" style="position:absolute;left:622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XQ8fCAAAA3AAAAA8AAABkcnMvZG93bnJldi54bWxEj81qwzAQhO+FvIPYQG+NnOL+4EYJIRDo&#10;NXZ76G2xtpaJtXKkreO+fVUo9DjMzDfMZjf7QU0UUx/YwHpVgCJug+25M/DWHO+eQSVBtjgEJgPf&#10;lGC3XdxssLLhyieaaulUhnCq0IATGSutU+vIY1qFkTh7nyF6lCxjp23Ea4b7Qd8XxaP22HNecDjS&#10;wVF7rr+8gaFunEQ8XaZLEyXG8F5+lEdjbpfz/gWU0Cz/4b/2qzVQPj3A75l8BP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F0PHwgAAANwAAAAPAAAAAAAAAAAAAAAAAJ8C&#10;AABkcnMvZG93bnJldi54bWxQSwUGAAAAAAQABAD3AAAAjgMAAAAA&#10;">
                  <v:imagedata r:id="rId21" o:title=""/>
                </v:shape>
                <v:line id="Line 374" o:spid="_x0000_s1031" style="position:absolute;visibility:visible;mso-wrap-style:square" from="6538,711" to="6538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M3sgAAADcAAAADwAAAGRycy9kb3ducmV2LnhtbESPQWvCQBSE7wX/w/IEL6XZVIpKmlWk&#10;KLSHItUq9vbMPpNo9m3IbmP8992C4HGYmW+YdNaZSrTUuNKygucoBkGcWV1yruB7s3yagHAeWWNl&#10;mRRcycFs2ntIMdH2wl/Urn0uAoRdggoK7+tESpcVZNBFtiYO3tE2Bn2QTS51g5cAN5UcxvFIGiw5&#10;LBRY01tB2Xn9axTw9nM73h0Wk+O53ezncfazejx9KDXod/NXEJ46fw/f2u9awct4BP9nwhG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EM3sgAAADcAAAADwAAAAAA&#10;AAAAAAAAAAChAgAAZHJzL2Rvd25yZXYueG1sUEsFBgAAAAAEAAQA+QAAAJYDAAAAAA==&#10;" strokecolor="#231f20" strokeweight=".49778mm"/>
                <v:line id="Line 373" o:spid="_x0000_s1032" style="position:absolute;visibility:visible;mso-wrap-style:square" from="6457,698" to="662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d1AMUAAADcAAAADwAAAGRycy9kb3ducmV2LnhtbESPQWsCMRSE70L/Q3gFb5qtqFu2RqmC&#10;6Emoemhvr5vXzeLmZd1EXf31jSB4HGbmG2Yya20lztT40rGCt34Cgjh3uuRCwX637L2D8AFZY+WY&#10;FFzJw2z60plgpt2Fv+i8DYWIEPYZKjAh1JmUPjdk0fddTRy9P9dYDFE2hdQNXiLcVnKQJGNpseS4&#10;YLCmhaH8sD1ZBcvNcf1rRjf7bdLrflXND+34J1Gq+9p+foAI1IZn+NFeawXDNIX7mXgE5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d1AMUAAADcAAAADwAAAAAAAAAA&#10;AAAAAAChAgAAZHJzL2Rvd25yZXYueG1sUEsFBgAAAAAEAAQA+QAAAJMDAAAAAA==&#10;" strokecolor="#231f20" strokeweight=".46672mm"/>
                <v:shape id="Picture 372" o:spid="_x0000_s1033" type="#_x0000_t75" style="position:absolute;left:6663;top:679;width:18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/F5LCAAAA3AAAAA8AAABkcnMvZG93bnJldi54bWxET89rwjAUvg/8H8IbeBkznQ4n1SgiKB68&#10;TEXw9mze2tLmpUtSrf+9OQgeP77fs0VnanEl50vLCr4GCQjizOqScwXHw/pzAsIHZI21ZVJwJw+L&#10;ee9thqm2N/6l6z7kIoawT1FBEUKTSumzggz6gW2II/dnncEQoculdniL4aaWwyQZS4Mlx4YCG1oV&#10;lFX71ij40Odhy5fzf+WcPW2SUbWbtEel+u/dcgoiUBde4qd7qxV8/8S18Uw8An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/xeSwgAAANwAAAAPAAAAAAAAAAAAAAAAAJ8C&#10;AABkcnMvZG93bnJldi54bWxQSwUGAAAAAAQABAD3AAAAjgMAAAAA&#10;">
                  <v:imagedata r:id="rId22" o:title=""/>
                </v:shape>
                <v:shape id="Picture 371" o:spid="_x0000_s1034" type="#_x0000_t75" style="position:absolute;left:6882;top:685;width:37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0a6nDAAAA3AAAAA8AAABkcnMvZG93bnJldi54bWxEj0uLwkAQhO+C/2FowZtO1PUVM4qIC+vR&#10;x8Fjk2mTkExPyIxJ9t/vLCzssaiqr6jk0JtKtNS4wrKC2TQCQZxaXXCm4HH/nGxAOI+ssbJMCr7J&#10;wWE/HCQYa9vxldqbz0SAsItRQe59HUvp0pwMuqmtiYP3so1BH2STSd1gF+CmkvMoWkmDBYeFHGs6&#10;5ZSWt7dR8LqYBfbLh59X8lxafh7b7pQpNR71xx0IT73/D/+1v7SCj/UWfs+EI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RrqcMAAADcAAAADwAAAAAAAAAAAAAAAACf&#10;AgAAZHJzL2Rvd25yZXYueG1sUEsFBgAAAAAEAAQA9wAAAI8DAAAAAA==&#10;">
                  <v:imagedata r:id="rId23" o:title=""/>
                </v:shape>
                <v:shape id="Picture 370" o:spid="_x0000_s1035" type="#_x0000_t75" style="position:absolute;left:7310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+hzAAAAA3AAAAA8AAABkcnMvZG93bnJldi54bWxET91qwjAUvh/4DuEIu5upY2xSjSKCUBiO&#10;WX2AQ3OaVpOT0mS2e3tzIXj58f2vNqOz4kZ9aD0rmM8yEMSV1y0bBefT/m0BIkRkjdYzKfinAJv1&#10;5GWFufYDH+lWRiNSCIccFTQxdrmUoWrIYZj5jjhxte8dxgR7I3WPQwp3Vr5n2ad02HJqaLCjXUPV&#10;tfxzCjq7/bnUv9++LArLX6Ye9seDUep1Om6XICKN8Sl+uAut4GOR5qcz6QjI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b6HMAAAADcAAAADwAAAAAAAAAAAAAAAACfAgAA&#10;ZHJzL2Rvd25yZXYueG1sUEsFBgAAAAAEAAQA9wAAAIwDAAAAAA==&#10;">
                  <v:imagedata r:id="rId24" o:title=""/>
                </v:shape>
                <v:shape id="Picture 369" o:spid="_x0000_s1036" type="#_x0000_t75" style="position:absolute;left:7516;top:685;width:148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MxPCAAAA3AAAAA8AAABkcnMvZG93bnJldi54bWxEj0FrAjEUhO8F/0N4Qm81q4iV1SiLINhD&#10;oV31/tw8N4ublyWJ7vbfN0Khx2FmvmHW28G24kE+NI4VTCcZCOLK6YZrBafj/m0JIkRkja1jUvBD&#10;Abab0csac+16/qZHGWuRIBxyVGBi7HIpQ2XIYpi4jjh5V+ctxiR9LbXHPsFtK2dZtpAWG04LBjva&#10;Gapu5d0qKMzM7849lYQf7/PPgPXFfhVKvY6HYgUi0hD/w3/tg1YwX07heSYd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4DMTwgAAANwAAAAPAAAAAAAAAAAAAAAAAJ8C&#10;AABkcnMvZG93bnJldi54bWxQSwUGAAAAAAQABAD3AAAAjg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18656" behindDoc="0" locked="0" layoutInCell="1" allowOverlap="1">
            <wp:simplePos x="0" y="0"/>
            <wp:positionH relativeFrom="page">
              <wp:posOffset>2789646</wp:posOffset>
            </wp:positionH>
            <wp:positionV relativeFrom="page">
              <wp:posOffset>435000</wp:posOffset>
            </wp:positionV>
            <wp:extent cx="115655" cy="133350"/>
            <wp:effectExtent l="0" t="0" r="0" b="0"/>
            <wp:wrapNone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434975</wp:posOffset>
                </wp:positionV>
                <wp:extent cx="661670" cy="132715"/>
                <wp:effectExtent l="0" t="0" r="0" b="0"/>
                <wp:wrapNone/>
                <wp:docPr id="46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132715"/>
                          <a:chOff x="4649" y="685"/>
                          <a:chExt cx="1042" cy="209"/>
                        </a:xfrm>
                      </wpg:grpSpPr>
                      <pic:pic xmlns:pic="http://schemas.openxmlformats.org/drawingml/2006/picture">
                        <pic:nvPicPr>
                          <pic:cNvPr id="466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232.45pt;margin-top:34.25pt;width:52.1pt;height:10.45pt;z-index:251719680;mso-position-horizontal-relative:page;mso-position-vertical-relative:page" coordorigin="4649,685" coordsize="10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">
                <v:shape id="Picture 367" o:spid="_x0000_s1027" type="#_x0000_t75" style="position:absolute;left:4648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Y3obFAAAA3AAAAA8AAABkcnMvZG93bnJldi54bWxEj09rAjEUxO8Fv0N4Qi9Fsy12kdUoVimU&#10;Qg/1z/2xee4ubl7WJLrx2zeC0OMwM79h5stoWnEl5xvLCl7HGQji0uqGKwX73edoCsIHZI2tZVJw&#10;Iw/LxeBpjoW2Pf/SdRsqkSDsC1RQh9AVUvqyJoN+bDvi5B2tMxiSdJXUDvsEN618y7JcGmw4LdTY&#10;0bqm8rS9GAXvzW3y0b64vDt//xwue7mKcdMr9TyMqxmIQDH8hx/tL61gkudwP5OO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2N6GxQAAANwAAAAPAAAAAAAAAAAAAAAA&#10;AJ8CAABkcnMvZG93bnJldi54bWxQSwUGAAAAAAQABAD3AAAAkQMAAAAA&#10;">
                  <v:imagedata r:id="rId30" o:title=""/>
                </v:shape>
                <v:shape id="Picture 366" o:spid="_x0000_s1028" type="#_x0000_t75" style="position:absolute;left:4897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1eF3CAAAA3AAAAA8AAABkcnMvZG93bnJldi54bWxEj0GLwjAUhO8L/ofwBG9rqoiu1SiiiB68&#10;6Apen82zLTYvpYlt/fdGEDwOM/MNM1+2phA1VS63rGDQj0AQJ1bnnCo4/29//0A4j6yxsEwKnuRg&#10;uej8zDHWtuEj1SefigBhF6OCzPsyltIlGRl0fVsSB+9mK4M+yCqVusImwE0hh1E0lgZzDgsZlrTO&#10;KLmfHkbB7lEXz8hft7dhbjYlNe44vRyU6nXb1QyEp9Z/w5/2XisYjSfwPhOO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NXhdwgAAANwAAAAPAAAAAAAAAAAAAAAAAJ8C&#10;AABkcnMvZG93bnJldi54bWxQSwUGAAAAAAQABAD3AAAAjgMAAAAA&#10;">
                  <v:imagedata r:id="rId31" o:title=""/>
                </v:shape>
                <v:shape id="Picture 365" o:spid="_x0000_s1029" type="#_x0000_t75" style="position:absolute;left:5103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MLMvDAAAA3AAAAA8AAABkcnMvZG93bnJldi54bWxET11rwjAUfR/4H8Id7EVmqrgi1SgiE8ZQ&#10;RB2Ib3fNtSk2N12Taf335kHw8XC+J7PWVuJCjS8dK+j3EhDEudMlFwp+9sv3EQgfkDVWjknBjTzM&#10;pp2XCWbaXXlLl10oRAxhn6ECE0KdSelzQxZ9z9XEkTu5xmKIsCmkbvAaw20lB0mSSoslxwaDNS0M&#10;5efdv1Vw7G7Lz/XHyBy+8dhd/f6dsOhvlHp7bedjEIHa8BQ/3F9awTCNa+OZeAT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wsy8MAAADcAAAADwAAAAAAAAAAAAAAAACf&#10;AgAAZHJzL2Rvd25yZXYueG1sUEsFBgAAAAAEAAQA9wAAAI8DAAAAAA==&#10;">
                  <v:imagedata r:id="rId32" o:title=""/>
                </v:shape>
                <v:shape id="Picture 364" o:spid="_x0000_s1030" type="#_x0000_t75" style="position:absolute;left:530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Oo/FAAAA3AAAAA8AAABkcnMvZG93bnJldi54bWxEj0FrwkAUhO+F/oflFXopurGI1JiNiG21&#10;IDkk6v2RfSbR7NuQ3Wr8991CocdhZr5hkuVgWnGl3jWWFUzGEQji0uqGKwWH/efoDYTzyBpby6Tg&#10;Tg6W6eNDgrG2N87pWvhKBAi7GBXU3nexlK6syaAb2444eCfbG/RB9pXUPd4C3LTyNYpm0mDDYaHG&#10;jtY1lZfi2yjAl3x3Pkv+8O8FRsd5lm22lCn1/DSsFiA8Df4//Nf+0gqmszn8nglHQK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2TqPxQAAANwAAAAPAAAAAAAAAAAAAAAA&#10;AJ8CAABkcnMvZG93bnJldi54bWxQSwUGAAAAAAQABAD3AAAAkQMAAAAA&#10;">
                  <v:imagedata r:id="rId20" o:title=""/>
                </v:shape>
                <v:shape id="Picture 363" o:spid="_x0000_s1031" type="#_x0000_t75" style="position:absolute;left:551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hHDCAAAA3AAAAA8AAABkcnMvZG93bnJldi54bWxET8uKwjAU3Qv+Q7jC7DRVBpWOUUQQVATx&#10;sXF3p7nTlmluahPb6tebheDycN6zRWsKUVPlcssKhoMIBHFidc6pgst53Z+CcB5ZY2GZFDzIwWLe&#10;7cww1rbhI9Unn4oQwi5GBZn3ZSylSzIy6Aa2JA7cn60M+gCrVOoKmxBuCjmKorE0mHNoyLCkVUbJ&#10;/+luFNzrwyH/Xe5vq3J0e45rd20uu61SX712+QPCU+s/4rd7oxV8T8L8cCYc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QIRwwgAAANwAAAAPAAAAAAAAAAAAAAAAAJ8C&#10;AABkcnMvZG93bnJldi54bWxQSwUGAAAAAAQABAD3AAAAjg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5339715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464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1494">
                          <a:solidFill>
                            <a:srgbClr val="92B6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45pt,34.25pt" to="420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" strokecolor="#92b6c7" strokeweight=".31928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4972685</wp:posOffset>
                </wp:positionH>
                <wp:positionV relativeFrom="page">
                  <wp:posOffset>431800</wp:posOffset>
                </wp:positionV>
                <wp:extent cx="278130" cy="139065"/>
                <wp:effectExtent l="0" t="0" r="0" b="0"/>
                <wp:wrapNone/>
                <wp:docPr id="461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139065"/>
                          <a:chOff x="7831" y="680"/>
                          <a:chExt cx="438" cy="219"/>
                        </a:xfrm>
                      </wpg:grpSpPr>
                      <pic:pic xmlns:pic="http://schemas.openxmlformats.org/drawingml/2006/picture">
                        <pic:nvPicPr>
                          <pic:cNvPr id="46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679"/>
                            <a:ext cx="19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391.55pt;margin-top:34pt;width:21.9pt;height:10.95pt;z-index:251721728;mso-position-horizontal-relative:page;mso-position-vertical-relative:page" coordorigin="7831,680" coordsize="43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">
                <v:shape id="Picture 360" o:spid="_x0000_s1027" type="#_x0000_t75" style="position:absolute;left:783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PLXHIAAAA3AAAAA8AAABkcnMvZG93bnJldi54bWxEj91qwkAUhO+FvsNyhN4U3VSKP9FVpKWl&#10;RFSigrfH7DEJzZ6N2a2mb98tFLwcZuYbZrZoTSWu1LjSsoLnfgSCOLO65FzBYf/eG4NwHlljZZkU&#10;/JCDxfyhM8NY2xundN35XAQIuxgVFN7XsZQuK8ig69uaOHhn2xj0QTa51A3eAtxUchBFQ2mw5LBQ&#10;YE2vBWVfu2+j4Gl1SC/H0yVJ1suPDSWT7egtOyv12G2XUxCeWn8P/7c/tYKX4QD+zo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zy1xyAAAANwAAAAPAAAAAAAAAAAA&#10;AAAAAJ8CAABkcnMvZG93bnJldi54bWxQSwUGAAAAAAQABAD3AAAAlAMAAAAA&#10;">
                  <v:imagedata r:id="rId37" o:title=""/>
                </v:shape>
                <v:shape id="Picture 359" o:spid="_x0000_s1028" type="#_x0000_t75" style="position:absolute;left:8077;top:679;width:19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oq6jEAAAA3AAAAA8AAABkcnMvZG93bnJldi54bWxEj0GLwjAUhO/C/ofwFrzZdFVk6RpFFwQF&#10;L1YPHh/Ns602L6WJtfXXG2Fhj8PMfMPMl52pREuNKy0r+IpiEMSZ1SXnCk7HzegbhPPIGivLpKAn&#10;B8vFx2COibYPPlCb+lwECLsEFRTe14mULivIoItsTRy8i20M+iCbXOoGHwFuKjmO45k0WHJYKLCm&#10;34KyW3o3CnZ9aTfb7nxZnff989q6ddrv1koNP7vVDwhPnf8P/7W3WsF0NoH3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oq6jEAAAA3AAAAA8AAAAAAAAAAAAAAAAA&#10;nwIAAGRycy9kb3ducmV2LnhtbFBLBQYAAAAABAAEAPcAAACQAw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5439928</wp:posOffset>
            </wp:positionH>
            <wp:positionV relativeFrom="page">
              <wp:posOffset>434921</wp:posOffset>
            </wp:positionV>
            <wp:extent cx="89464" cy="13335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5613058</wp:posOffset>
            </wp:positionH>
            <wp:positionV relativeFrom="page">
              <wp:posOffset>434915</wp:posOffset>
            </wp:positionV>
            <wp:extent cx="116567" cy="133350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5813988</wp:posOffset>
            </wp:positionH>
            <wp:positionV relativeFrom="page">
              <wp:posOffset>434921</wp:posOffset>
            </wp:positionV>
            <wp:extent cx="102688" cy="136017"/>
            <wp:effectExtent l="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6001669</wp:posOffset>
            </wp:positionH>
            <wp:positionV relativeFrom="page">
              <wp:posOffset>431556</wp:posOffset>
            </wp:positionV>
            <wp:extent cx="117313" cy="138112"/>
            <wp:effectExtent l="0" t="0" r="0" b="0"/>
            <wp:wrapNone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6186539</wp:posOffset>
            </wp:positionH>
            <wp:positionV relativeFrom="page">
              <wp:posOffset>434917</wp:posOffset>
            </wp:positionV>
            <wp:extent cx="132221" cy="133350"/>
            <wp:effectExtent l="0" t="0" r="0" b="0"/>
            <wp:wrapNone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6364605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458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0023" y="685"/>
                          <a:chExt cx="163" cy="209"/>
                        </a:xfrm>
                      </wpg:grpSpPr>
                      <wps:wsp>
                        <wps:cNvPr id="459" name="Line 357"/>
                        <wps:cNvCnPr/>
                        <wps:spPr bwMode="auto">
                          <a:xfrm>
                            <a:off x="10104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56"/>
                        <wps:cNvCnPr/>
                        <wps:spPr bwMode="auto">
                          <a:xfrm>
                            <a:off x="10023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501.15pt;margin-top:34.25pt;width:8.15pt;height:10.45pt;z-index:251727872;mso-position-horizontal-relative:page;mso-position-vertical-relative:page" coordorigin="10023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">
                <v:line id="Line 357" o:spid="_x0000_s1027" style="position:absolute;visibility:visible;mso-wrap-style:square" from="10104,711" to="10104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BkTcUAAADcAAAADwAAAGRycy9kb3ducmV2LnhtbESPQWvCQBSE7wX/w/IEb83GktY2ugYp&#10;FioI2mjx+sg+k2D2bchuY/rvu4LQ4zAz3zCLbDCN6KlztWUF0ygGQVxYXXOp4Hj4eHwF4TyyxsYy&#10;KfglB9ly9LDAVNsrf1Gf+1IECLsUFVTet6mUrqjIoItsSxy8s+0M+iC7UuoOrwFuGvkUxy/SYM1h&#10;ocKW3isqLvmPUdAeNjv9PeXT3tB2M1vrXZIcz0pNxsNqDsLT4P/D9/anVpA8v8HtTDg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BkTcUAAADcAAAADwAAAAAAAAAA&#10;AAAAAAChAgAAZHJzL2Rvd25yZXYueG1sUEsFBgAAAAAEAAQA+QAAAJMDAAAAAA==&#10;" strokecolor="#ed1c24" strokeweight=".49778mm"/>
                <v:line id="Line 356" o:spid="_x0000_s1028" style="position:absolute;visibility:visible;mso-wrap-style:square" from="10023,698" to="10185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3H1sIAAADcAAAADwAAAGRycy9kb3ducmV2LnhtbERPTYvCMBC9C/6HMIIX0dRF1O0aRVyE&#10;RU+tHvY4NLNtaTOpTbTdf28OgsfH+97selOLB7WutKxgPotAEGdWl5wruF6O0zUI55E11pZJwT85&#10;2G2Hgw3G2nac0CP1uQgh7GJUUHjfxFK6rCCDbmYb4sD92dagD7DNpW6xC+Gmlh9RtJQGSw4NBTZ0&#10;KCir0rtRcPq+zetfF1W38ySpuvXBr5LsU6nxqN9/gfDU+7f45f7RChbLMD+cCUdA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3H1sIAAADcAAAADwAAAAAAAAAAAAAA&#10;AAChAgAAZHJzL2Rvd25yZXYueG1sUEsFBgAAAAAEAAQA+QAAAJADAAAAAA==&#10;" strokecolor="#ed1c24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6548860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6724986</wp:posOffset>
            </wp:positionH>
            <wp:positionV relativeFrom="page">
              <wp:posOffset>434911</wp:posOffset>
            </wp:positionV>
            <wp:extent cx="94733" cy="133350"/>
            <wp:effectExtent l="0" t="0" r="0" b="0"/>
            <wp:wrapNone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6901180</wp:posOffset>
                </wp:positionH>
                <wp:positionV relativeFrom="page">
                  <wp:posOffset>434975</wp:posOffset>
                </wp:positionV>
                <wp:extent cx="78740" cy="132080"/>
                <wp:effectExtent l="0" t="0" r="0" b="0"/>
                <wp:wrapNone/>
                <wp:docPr id="455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32080"/>
                          <a:chOff x="10868" y="685"/>
                          <a:chExt cx="124" cy="208"/>
                        </a:xfrm>
                      </wpg:grpSpPr>
                      <wps:wsp>
                        <wps:cNvPr id="456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0867" y="866"/>
                            <a:ext cx="124" cy="2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353"/>
                        <wps:cNvCnPr/>
                        <wps:spPr bwMode="auto">
                          <a:xfrm>
                            <a:off x="10882" y="685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543.4pt;margin-top:34.25pt;width:6.2pt;height:10.4pt;z-index:251730944;mso-position-horizontal-relative:page;mso-position-vertical-relative:page" coordorigin="10868,685" coordsize="124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">
                <v:rect id="Rectangle 354" o:spid="_x0000_s1027" style="position:absolute;left:10867;top:866;width:12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GzMcA&#10;AADcAAAADwAAAGRycy9kb3ducmV2LnhtbESPQWvCQBSE7wX/w/KEXopuWqJodJViafHQi0bB4yP7&#10;TNJm36a7W0399V1B8DjMzDfMfNmZRpzI+dqygudhAoK4sLrmUsEufx9MQPiArLGxTAr+yMNy0XuY&#10;Y6btmTd02oZSRAj7DBVUIbSZlL6oyKAf2pY4ekfrDIYoXSm1w3OEm0a+JMlYGqw5LlTY0qqi4nv7&#10;axRc0rd0P33KN5+yXI3an69D/eEOSj32u9cZiEBduIdv7bVWkI7GcD0Tj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GRszHAAAA3AAAAA8AAAAAAAAAAAAAAAAAmAIAAGRy&#10;cy9kb3ducmV2LnhtbFBLBQYAAAAABAAEAPUAAACMAwAAAAA=&#10;" fillcolor="#231f20" stroked="f"/>
                <v:line id="Line 353" o:spid="_x0000_s1028" style="position:absolute;visibility:visible;mso-wrap-style:square" from="10882,685" to="1088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tNsUAAADcAAAADwAAAGRycy9kb3ducmV2LnhtbESPQWvCQBSE74X+h+UVvNVNi7Uas5FS&#10;iOhBRFvo9Zl9JsHs27C7xvjvu0Khx2FmvmGy5WBa0ZPzjWUFL+MEBHFpdcOVgu+v4nkGwgdkja1l&#10;UnAjD8v88SHDVNsr76k/hEpECPsUFdQhdKmUvqzJoB/bjjh6J+sMhihdJbXDa4SbVr4myVQabDgu&#10;1NjRZ03l+XAxCn5mK8Pzbls2l8LdTF+cjpuwU2r0NHwsQAQawn/4r73WCiZv73A/E4+A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mtNsUAAADcAAAADwAAAAAAAAAA&#10;AAAAAAChAgAAZHJzL2Rvd25yZXYueG1sUEsFBgAAAAAEAAQA+QAAAJMDAAAAAA==&#10;" strokecolor="#231f20" strokeweight="1.4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454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6pt,34.25pt" to="556.6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page">
              <wp:posOffset>7172721</wp:posOffset>
            </wp:positionH>
            <wp:positionV relativeFrom="page">
              <wp:posOffset>434921</wp:posOffset>
            </wp:positionV>
            <wp:extent cx="139004" cy="133350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7414260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453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90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8pt,34.25pt" to="583.8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" strokecolor="#231f20" strokeweight="1.4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45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1818" y="685"/>
                          <a:chExt cx="163" cy="209"/>
                        </a:xfrm>
                      </wpg:grpSpPr>
                      <wps:wsp>
                        <wps:cNvPr id="451" name="Line 349"/>
                        <wps:cNvCnPr/>
                        <wps:spPr bwMode="auto">
                          <a:xfrm>
                            <a:off x="11899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48"/>
                        <wps:cNvCnPr/>
                        <wps:spPr bwMode="auto">
                          <a:xfrm>
                            <a:off x="11818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590.9pt;margin-top:34.25pt;width:8.15pt;height:10.45pt;z-index:251735040;mso-position-horizontal-relative:page;mso-position-vertical-relative:page" coordorigin="11818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">
                <v:line id="Line 349" o:spid="_x0000_s1027" style="position:absolute;visibility:visible;mso-wrap-style:square" from="11899,711" to="1189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IysgAAADcAAAADwAAAGRycy9kb3ducmV2LnhtbESPQWvCQBSE7wX/w/KEXopulLZK6ipS&#10;LNSDiEZFb6/ZZ5KafRuya0z/fVco9DjMzDfMZNaaUjRUu8KygkE/AkGcWl1wpmCXfPTGIJxH1lha&#10;JgU/5GA27TxMMNb2xhtqtj4TAcIuRgW591UspUtzMuj6tiIO3tnWBn2QdSZ1jbcAN6UcRtGrNFhw&#10;WMixovec0sv2ahTwfrUfHb4W4/OlSY7zKD2tn76XSj122/kbCE+t/w//tT+1gueXAdzPhCM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H3IysgAAADcAAAADwAAAAAA&#10;AAAAAAAAAAChAgAAZHJzL2Rvd25yZXYueG1sUEsFBgAAAAAEAAQA+QAAAJYDAAAAAA==&#10;" strokecolor="#231f20" strokeweight=".49778mm"/>
                <v:line id="Line 348" o:spid="_x0000_s1028" style="position:absolute;visibility:visible;mso-wrap-style:square" from="11818,698" to="1198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K+MYAAADcAAAADwAAAGRycy9kb3ducmV2LnhtbESPQWsCMRSE7wX/Q3hCb5pVqi2rUVSQ&#10;eiqoe2hvz81zs7h5WTeprv31RhB6HGbmG2Y6b20lLtT40rGCQT8BQZw7XXKhINuvex8gfEDWWDkm&#10;BTfyMJ91XqaYanflLV12oRARwj5FBSaEOpXS54Ys+r6riaN3dI3FEGVTSN3gNcJtJYdJMpYWS44L&#10;BmtaGcpPu1+rYP113hzM6M9+m/db9lktT+34J1HqtdsuJiACteE//GxvtIK30RA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livjGAAAA3AAAAA8AAAAAAAAA&#10;AAAAAAAAoQIAAGRycy9kb3ducmV2LnhtbFBLBQYAAAAABAAEAPkAAACUAwAAAAA=&#10;" strokecolor="#231f20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7688393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37088" behindDoc="0" locked="0" layoutInCell="1" allowOverlap="1">
            <wp:simplePos x="0" y="0"/>
            <wp:positionH relativeFrom="page">
              <wp:posOffset>7861510</wp:posOffset>
            </wp:positionH>
            <wp:positionV relativeFrom="page">
              <wp:posOffset>434915</wp:posOffset>
            </wp:positionV>
            <wp:extent cx="116593" cy="133350"/>
            <wp:effectExtent l="0" t="0" r="0" b="0"/>
            <wp:wrapNone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289560</wp:posOffset>
                </wp:positionV>
                <wp:extent cx="504190" cy="504190"/>
                <wp:effectExtent l="0" t="0" r="0" b="0"/>
                <wp:wrapNone/>
                <wp:docPr id="445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5139" y="456"/>
                          <a:chExt cx="794" cy="794"/>
                        </a:xfrm>
                      </wpg:grpSpPr>
                      <wps:wsp>
                        <wps:cNvPr id="446" name="Freeform 346"/>
                        <wps:cNvSpPr>
                          <a:spLocks/>
                        </wps:cNvSpPr>
                        <wps:spPr bwMode="auto">
                          <a:xfrm>
                            <a:off x="15138" y="455"/>
                            <a:ext cx="794" cy="794"/>
                          </a:xfrm>
                          <a:custGeom>
                            <a:avLst/>
                            <a:gdLst>
                              <a:gd name="T0" fmla="+- 0 15536 15139"/>
                              <a:gd name="T1" fmla="*/ T0 w 794"/>
                              <a:gd name="T2" fmla="+- 0 456 456"/>
                              <a:gd name="T3" fmla="*/ 456 h 794"/>
                              <a:gd name="T4" fmla="+- 0 15464 15139"/>
                              <a:gd name="T5" fmla="*/ T4 w 794"/>
                              <a:gd name="T6" fmla="+- 0 462 456"/>
                              <a:gd name="T7" fmla="*/ 462 h 794"/>
                              <a:gd name="T8" fmla="+- 0 15397 15139"/>
                              <a:gd name="T9" fmla="*/ T8 w 794"/>
                              <a:gd name="T10" fmla="+- 0 481 456"/>
                              <a:gd name="T11" fmla="*/ 481 h 794"/>
                              <a:gd name="T12" fmla="+- 0 15336 15139"/>
                              <a:gd name="T13" fmla="*/ T12 w 794"/>
                              <a:gd name="T14" fmla="+- 0 510 456"/>
                              <a:gd name="T15" fmla="*/ 510 h 794"/>
                              <a:gd name="T16" fmla="+- 0 15280 15139"/>
                              <a:gd name="T17" fmla="*/ T16 w 794"/>
                              <a:gd name="T18" fmla="+- 0 549 456"/>
                              <a:gd name="T19" fmla="*/ 549 h 794"/>
                              <a:gd name="T20" fmla="+- 0 15232 15139"/>
                              <a:gd name="T21" fmla="*/ T20 w 794"/>
                              <a:gd name="T22" fmla="+- 0 597 456"/>
                              <a:gd name="T23" fmla="*/ 597 h 794"/>
                              <a:gd name="T24" fmla="+- 0 15193 15139"/>
                              <a:gd name="T25" fmla="*/ T24 w 794"/>
                              <a:gd name="T26" fmla="+- 0 652 456"/>
                              <a:gd name="T27" fmla="*/ 652 h 794"/>
                              <a:gd name="T28" fmla="+- 0 15164 15139"/>
                              <a:gd name="T29" fmla="*/ T28 w 794"/>
                              <a:gd name="T30" fmla="+- 0 714 456"/>
                              <a:gd name="T31" fmla="*/ 714 h 794"/>
                              <a:gd name="T32" fmla="+- 0 15145 15139"/>
                              <a:gd name="T33" fmla="*/ T32 w 794"/>
                              <a:gd name="T34" fmla="+- 0 781 456"/>
                              <a:gd name="T35" fmla="*/ 781 h 794"/>
                              <a:gd name="T36" fmla="+- 0 15139 15139"/>
                              <a:gd name="T37" fmla="*/ T36 w 794"/>
                              <a:gd name="T38" fmla="+- 0 853 456"/>
                              <a:gd name="T39" fmla="*/ 853 h 794"/>
                              <a:gd name="T40" fmla="+- 0 15145 15139"/>
                              <a:gd name="T41" fmla="*/ T40 w 794"/>
                              <a:gd name="T42" fmla="+- 0 924 456"/>
                              <a:gd name="T43" fmla="*/ 924 h 794"/>
                              <a:gd name="T44" fmla="+- 0 15164 15139"/>
                              <a:gd name="T45" fmla="*/ T44 w 794"/>
                              <a:gd name="T46" fmla="+- 0 991 456"/>
                              <a:gd name="T47" fmla="*/ 991 h 794"/>
                              <a:gd name="T48" fmla="+- 0 15193 15139"/>
                              <a:gd name="T49" fmla="*/ T48 w 794"/>
                              <a:gd name="T50" fmla="+- 0 1053 456"/>
                              <a:gd name="T51" fmla="*/ 1053 h 794"/>
                              <a:gd name="T52" fmla="+- 0 15232 15139"/>
                              <a:gd name="T53" fmla="*/ T52 w 794"/>
                              <a:gd name="T54" fmla="+- 0 1108 456"/>
                              <a:gd name="T55" fmla="*/ 1108 h 794"/>
                              <a:gd name="T56" fmla="+- 0 15280 15139"/>
                              <a:gd name="T57" fmla="*/ T56 w 794"/>
                              <a:gd name="T58" fmla="+- 0 1156 456"/>
                              <a:gd name="T59" fmla="*/ 1156 h 794"/>
                              <a:gd name="T60" fmla="+- 0 15336 15139"/>
                              <a:gd name="T61" fmla="*/ T60 w 794"/>
                              <a:gd name="T62" fmla="+- 0 1195 456"/>
                              <a:gd name="T63" fmla="*/ 1195 h 794"/>
                              <a:gd name="T64" fmla="+- 0 15397 15139"/>
                              <a:gd name="T65" fmla="*/ T64 w 794"/>
                              <a:gd name="T66" fmla="+- 0 1225 456"/>
                              <a:gd name="T67" fmla="*/ 1225 h 794"/>
                              <a:gd name="T68" fmla="+- 0 15464 15139"/>
                              <a:gd name="T69" fmla="*/ T68 w 794"/>
                              <a:gd name="T70" fmla="+- 0 1243 456"/>
                              <a:gd name="T71" fmla="*/ 1243 h 794"/>
                              <a:gd name="T72" fmla="+- 0 15536 15139"/>
                              <a:gd name="T73" fmla="*/ T72 w 794"/>
                              <a:gd name="T74" fmla="+- 0 1250 456"/>
                              <a:gd name="T75" fmla="*/ 1250 h 794"/>
                              <a:gd name="T76" fmla="+- 0 15607 15139"/>
                              <a:gd name="T77" fmla="*/ T76 w 794"/>
                              <a:gd name="T78" fmla="+- 0 1243 456"/>
                              <a:gd name="T79" fmla="*/ 1243 h 794"/>
                              <a:gd name="T80" fmla="+- 0 15674 15139"/>
                              <a:gd name="T81" fmla="*/ T80 w 794"/>
                              <a:gd name="T82" fmla="+- 0 1225 456"/>
                              <a:gd name="T83" fmla="*/ 1225 h 794"/>
                              <a:gd name="T84" fmla="+- 0 15736 15139"/>
                              <a:gd name="T85" fmla="*/ T84 w 794"/>
                              <a:gd name="T86" fmla="+- 0 1195 456"/>
                              <a:gd name="T87" fmla="*/ 1195 h 794"/>
                              <a:gd name="T88" fmla="+- 0 15792 15139"/>
                              <a:gd name="T89" fmla="*/ T88 w 794"/>
                              <a:gd name="T90" fmla="+- 0 1156 456"/>
                              <a:gd name="T91" fmla="*/ 1156 h 794"/>
                              <a:gd name="T92" fmla="+- 0 15839 15139"/>
                              <a:gd name="T93" fmla="*/ T92 w 794"/>
                              <a:gd name="T94" fmla="+- 0 1108 456"/>
                              <a:gd name="T95" fmla="*/ 1108 h 794"/>
                              <a:gd name="T96" fmla="+- 0 15878 15139"/>
                              <a:gd name="T97" fmla="*/ T96 w 794"/>
                              <a:gd name="T98" fmla="+- 0 1053 456"/>
                              <a:gd name="T99" fmla="*/ 1053 h 794"/>
                              <a:gd name="T100" fmla="+- 0 15908 15139"/>
                              <a:gd name="T101" fmla="*/ T100 w 794"/>
                              <a:gd name="T102" fmla="+- 0 991 456"/>
                              <a:gd name="T103" fmla="*/ 991 h 794"/>
                              <a:gd name="T104" fmla="+- 0 15926 15139"/>
                              <a:gd name="T105" fmla="*/ T104 w 794"/>
                              <a:gd name="T106" fmla="+- 0 924 456"/>
                              <a:gd name="T107" fmla="*/ 924 h 794"/>
                              <a:gd name="T108" fmla="+- 0 15933 15139"/>
                              <a:gd name="T109" fmla="*/ T108 w 794"/>
                              <a:gd name="T110" fmla="+- 0 853 456"/>
                              <a:gd name="T111" fmla="*/ 853 h 794"/>
                              <a:gd name="T112" fmla="+- 0 15926 15139"/>
                              <a:gd name="T113" fmla="*/ T112 w 794"/>
                              <a:gd name="T114" fmla="+- 0 781 456"/>
                              <a:gd name="T115" fmla="*/ 781 h 794"/>
                              <a:gd name="T116" fmla="+- 0 15908 15139"/>
                              <a:gd name="T117" fmla="*/ T116 w 794"/>
                              <a:gd name="T118" fmla="+- 0 714 456"/>
                              <a:gd name="T119" fmla="*/ 714 h 794"/>
                              <a:gd name="T120" fmla="+- 0 15878 15139"/>
                              <a:gd name="T121" fmla="*/ T120 w 794"/>
                              <a:gd name="T122" fmla="+- 0 652 456"/>
                              <a:gd name="T123" fmla="*/ 652 h 794"/>
                              <a:gd name="T124" fmla="+- 0 15839 15139"/>
                              <a:gd name="T125" fmla="*/ T124 w 794"/>
                              <a:gd name="T126" fmla="+- 0 597 456"/>
                              <a:gd name="T127" fmla="*/ 597 h 794"/>
                              <a:gd name="T128" fmla="+- 0 15792 15139"/>
                              <a:gd name="T129" fmla="*/ T128 w 794"/>
                              <a:gd name="T130" fmla="+- 0 549 456"/>
                              <a:gd name="T131" fmla="*/ 549 h 794"/>
                              <a:gd name="T132" fmla="+- 0 15736 15139"/>
                              <a:gd name="T133" fmla="*/ T132 w 794"/>
                              <a:gd name="T134" fmla="+- 0 510 456"/>
                              <a:gd name="T135" fmla="*/ 510 h 794"/>
                              <a:gd name="T136" fmla="+- 0 15674 15139"/>
                              <a:gd name="T137" fmla="*/ T136 w 794"/>
                              <a:gd name="T138" fmla="+- 0 481 456"/>
                              <a:gd name="T139" fmla="*/ 481 h 794"/>
                              <a:gd name="T140" fmla="+- 0 15607 15139"/>
                              <a:gd name="T141" fmla="*/ T140 w 794"/>
                              <a:gd name="T142" fmla="+- 0 462 456"/>
                              <a:gd name="T143" fmla="*/ 462 h 794"/>
                              <a:gd name="T144" fmla="+- 0 15536 15139"/>
                              <a:gd name="T145" fmla="*/ T144 w 794"/>
                              <a:gd name="T146" fmla="+- 0 456 456"/>
                              <a:gd name="T147" fmla="*/ 456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7"/>
                                </a:lnTo>
                                <a:lnTo>
                                  <a:pt x="6" y="468"/>
                                </a:lnTo>
                                <a:lnTo>
                                  <a:pt x="25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7" y="739"/>
                                </a:lnTo>
                                <a:lnTo>
                                  <a:pt x="258" y="769"/>
                                </a:lnTo>
                                <a:lnTo>
                                  <a:pt x="325" y="787"/>
                                </a:lnTo>
                                <a:lnTo>
                                  <a:pt x="397" y="794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9"/>
                                </a:lnTo>
                                <a:lnTo>
                                  <a:pt x="597" y="739"/>
                                </a:lnTo>
                                <a:lnTo>
                                  <a:pt x="653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9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4" y="397"/>
                                </a:lnTo>
                                <a:lnTo>
                                  <a:pt x="787" y="325"/>
                                </a:lnTo>
                                <a:lnTo>
                                  <a:pt x="769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3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5"/>
                                </a:lnTo>
                                <a:lnTo>
                                  <a:pt x="46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345"/>
                        <wps:cNvSpPr>
                          <a:spLocks/>
                        </wps:cNvSpPr>
                        <wps:spPr bwMode="auto">
                          <a:xfrm>
                            <a:off x="15202" y="519"/>
                            <a:ext cx="666" cy="666"/>
                          </a:xfrm>
                          <a:custGeom>
                            <a:avLst/>
                            <a:gdLst>
                              <a:gd name="T0" fmla="+- 0 15536 15203"/>
                              <a:gd name="T1" fmla="*/ T0 w 666"/>
                              <a:gd name="T2" fmla="+- 0 520 520"/>
                              <a:gd name="T3" fmla="*/ 520 h 666"/>
                              <a:gd name="T4" fmla="+- 0 15459 15203"/>
                              <a:gd name="T5" fmla="*/ T4 w 666"/>
                              <a:gd name="T6" fmla="+- 0 529 520"/>
                              <a:gd name="T7" fmla="*/ 529 h 666"/>
                              <a:gd name="T8" fmla="+- 0 15389 15203"/>
                              <a:gd name="T9" fmla="*/ T8 w 666"/>
                              <a:gd name="T10" fmla="+- 0 554 520"/>
                              <a:gd name="T11" fmla="*/ 554 h 666"/>
                              <a:gd name="T12" fmla="+- 0 15328 15203"/>
                              <a:gd name="T13" fmla="*/ T12 w 666"/>
                              <a:gd name="T14" fmla="+- 0 593 520"/>
                              <a:gd name="T15" fmla="*/ 593 h 666"/>
                              <a:gd name="T16" fmla="+- 0 15276 15203"/>
                              <a:gd name="T17" fmla="*/ T16 w 666"/>
                              <a:gd name="T18" fmla="+- 0 644 520"/>
                              <a:gd name="T19" fmla="*/ 644 h 666"/>
                              <a:gd name="T20" fmla="+- 0 15237 15203"/>
                              <a:gd name="T21" fmla="*/ T20 w 666"/>
                              <a:gd name="T22" fmla="+- 0 706 520"/>
                              <a:gd name="T23" fmla="*/ 706 h 666"/>
                              <a:gd name="T24" fmla="+- 0 15212 15203"/>
                              <a:gd name="T25" fmla="*/ T24 w 666"/>
                              <a:gd name="T26" fmla="+- 0 776 520"/>
                              <a:gd name="T27" fmla="*/ 776 h 666"/>
                              <a:gd name="T28" fmla="+- 0 15203 15203"/>
                              <a:gd name="T29" fmla="*/ T28 w 666"/>
                              <a:gd name="T30" fmla="+- 0 853 520"/>
                              <a:gd name="T31" fmla="*/ 853 h 666"/>
                              <a:gd name="T32" fmla="+- 0 15212 15203"/>
                              <a:gd name="T33" fmla="*/ T32 w 666"/>
                              <a:gd name="T34" fmla="+- 0 929 520"/>
                              <a:gd name="T35" fmla="*/ 929 h 666"/>
                              <a:gd name="T36" fmla="+- 0 15237 15203"/>
                              <a:gd name="T37" fmla="*/ T36 w 666"/>
                              <a:gd name="T38" fmla="+- 0 999 520"/>
                              <a:gd name="T39" fmla="*/ 999 h 666"/>
                              <a:gd name="T40" fmla="+- 0 15276 15203"/>
                              <a:gd name="T41" fmla="*/ T40 w 666"/>
                              <a:gd name="T42" fmla="+- 0 1061 520"/>
                              <a:gd name="T43" fmla="*/ 1061 h 666"/>
                              <a:gd name="T44" fmla="+- 0 15328 15203"/>
                              <a:gd name="T45" fmla="*/ T44 w 666"/>
                              <a:gd name="T46" fmla="+- 0 1113 520"/>
                              <a:gd name="T47" fmla="*/ 1113 h 666"/>
                              <a:gd name="T48" fmla="+- 0 15389 15203"/>
                              <a:gd name="T49" fmla="*/ T48 w 666"/>
                              <a:gd name="T50" fmla="+- 0 1152 520"/>
                              <a:gd name="T51" fmla="*/ 1152 h 666"/>
                              <a:gd name="T52" fmla="+- 0 15459 15203"/>
                              <a:gd name="T53" fmla="*/ T52 w 666"/>
                              <a:gd name="T54" fmla="+- 0 1177 520"/>
                              <a:gd name="T55" fmla="*/ 1177 h 666"/>
                              <a:gd name="T56" fmla="+- 0 15536 15203"/>
                              <a:gd name="T57" fmla="*/ T56 w 666"/>
                              <a:gd name="T58" fmla="+- 0 1186 520"/>
                              <a:gd name="T59" fmla="*/ 1186 h 666"/>
                              <a:gd name="T60" fmla="+- 0 15612 15203"/>
                              <a:gd name="T61" fmla="*/ T60 w 666"/>
                              <a:gd name="T62" fmla="+- 0 1177 520"/>
                              <a:gd name="T63" fmla="*/ 1177 h 666"/>
                              <a:gd name="T64" fmla="+- 0 15682 15203"/>
                              <a:gd name="T65" fmla="*/ T64 w 666"/>
                              <a:gd name="T66" fmla="+- 0 1152 520"/>
                              <a:gd name="T67" fmla="*/ 1152 h 666"/>
                              <a:gd name="T68" fmla="+- 0 15744 15203"/>
                              <a:gd name="T69" fmla="*/ T68 w 666"/>
                              <a:gd name="T70" fmla="+- 0 1113 520"/>
                              <a:gd name="T71" fmla="*/ 1113 h 666"/>
                              <a:gd name="T72" fmla="+- 0 15796 15203"/>
                              <a:gd name="T73" fmla="*/ T72 w 666"/>
                              <a:gd name="T74" fmla="+- 0 1061 520"/>
                              <a:gd name="T75" fmla="*/ 1061 h 666"/>
                              <a:gd name="T76" fmla="+- 0 15835 15203"/>
                              <a:gd name="T77" fmla="*/ T76 w 666"/>
                              <a:gd name="T78" fmla="+- 0 999 520"/>
                              <a:gd name="T79" fmla="*/ 999 h 666"/>
                              <a:gd name="T80" fmla="+- 0 15860 15203"/>
                              <a:gd name="T81" fmla="*/ T80 w 666"/>
                              <a:gd name="T82" fmla="+- 0 929 520"/>
                              <a:gd name="T83" fmla="*/ 929 h 666"/>
                              <a:gd name="T84" fmla="+- 0 15869 15203"/>
                              <a:gd name="T85" fmla="*/ T84 w 666"/>
                              <a:gd name="T86" fmla="+- 0 853 520"/>
                              <a:gd name="T87" fmla="*/ 853 h 666"/>
                              <a:gd name="T88" fmla="+- 0 15860 15203"/>
                              <a:gd name="T89" fmla="*/ T88 w 666"/>
                              <a:gd name="T90" fmla="+- 0 776 520"/>
                              <a:gd name="T91" fmla="*/ 776 h 666"/>
                              <a:gd name="T92" fmla="+- 0 15835 15203"/>
                              <a:gd name="T93" fmla="*/ T92 w 666"/>
                              <a:gd name="T94" fmla="+- 0 706 520"/>
                              <a:gd name="T95" fmla="*/ 706 h 666"/>
                              <a:gd name="T96" fmla="+- 0 15796 15203"/>
                              <a:gd name="T97" fmla="*/ T96 w 666"/>
                              <a:gd name="T98" fmla="+- 0 644 520"/>
                              <a:gd name="T99" fmla="*/ 644 h 666"/>
                              <a:gd name="T100" fmla="+- 0 15744 15203"/>
                              <a:gd name="T101" fmla="*/ T100 w 666"/>
                              <a:gd name="T102" fmla="+- 0 593 520"/>
                              <a:gd name="T103" fmla="*/ 593 h 666"/>
                              <a:gd name="T104" fmla="+- 0 15682 15203"/>
                              <a:gd name="T105" fmla="*/ T104 w 666"/>
                              <a:gd name="T106" fmla="+- 0 554 520"/>
                              <a:gd name="T107" fmla="*/ 554 h 666"/>
                              <a:gd name="T108" fmla="+- 0 15612 15203"/>
                              <a:gd name="T109" fmla="*/ T108 w 666"/>
                              <a:gd name="T110" fmla="+- 0 529 520"/>
                              <a:gd name="T111" fmla="*/ 529 h 666"/>
                              <a:gd name="T112" fmla="+- 0 15536 15203"/>
                              <a:gd name="T113" fmla="*/ T112 w 666"/>
                              <a:gd name="T114" fmla="+- 0 520 520"/>
                              <a:gd name="T115" fmla="*/ 52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6" h="666">
                                <a:moveTo>
                                  <a:pt x="333" y="0"/>
                                </a:move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3"/>
                                </a:lnTo>
                                <a:lnTo>
                                  <a:pt x="9" y="409"/>
                                </a:lnTo>
                                <a:lnTo>
                                  <a:pt x="34" y="479"/>
                                </a:lnTo>
                                <a:lnTo>
                                  <a:pt x="73" y="541"/>
                                </a:lnTo>
                                <a:lnTo>
                                  <a:pt x="125" y="593"/>
                                </a:lnTo>
                                <a:lnTo>
                                  <a:pt x="186" y="632"/>
                                </a:lnTo>
                                <a:lnTo>
                                  <a:pt x="256" y="657"/>
                                </a:lnTo>
                                <a:lnTo>
                                  <a:pt x="333" y="666"/>
                                </a:lnTo>
                                <a:lnTo>
                                  <a:pt x="409" y="657"/>
                                </a:lnTo>
                                <a:lnTo>
                                  <a:pt x="479" y="632"/>
                                </a:lnTo>
                                <a:lnTo>
                                  <a:pt x="541" y="593"/>
                                </a:lnTo>
                                <a:lnTo>
                                  <a:pt x="593" y="541"/>
                                </a:lnTo>
                                <a:lnTo>
                                  <a:pt x="632" y="479"/>
                                </a:lnTo>
                                <a:lnTo>
                                  <a:pt x="657" y="409"/>
                                </a:lnTo>
                                <a:lnTo>
                                  <a:pt x="666" y="333"/>
                                </a:lnTo>
                                <a:lnTo>
                                  <a:pt x="657" y="256"/>
                                </a:lnTo>
                                <a:lnTo>
                                  <a:pt x="632" y="186"/>
                                </a:lnTo>
                                <a:lnTo>
                                  <a:pt x="593" y="124"/>
                                </a:lnTo>
                                <a:lnTo>
                                  <a:pt x="541" y="73"/>
                                </a:lnTo>
                                <a:lnTo>
                                  <a:pt x="479" y="34"/>
                                </a:lnTo>
                                <a:lnTo>
                                  <a:pt x="409" y="9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5346" y="1003"/>
                            <a:ext cx="39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15" w:lineRule="exact"/>
                                <w:rPr>
                                  <w:rFonts w:ascii="Tahoma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sz w:val="10"/>
                                </w:rPr>
                                <w:t>WEEK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5375" y="478"/>
                            <a:ext cx="340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619" w:lineRule="exact"/>
                                <w:rPr>
                                  <w:rFonts w:ascii="Tahoma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w w:val="92"/>
                                  <w:sz w:val="5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91" style="position:absolute;margin-left:756.95pt;margin-top:22.8pt;width:39.7pt;height:39.7pt;z-index:251740160;mso-position-horizontal-relative:page;mso-position-vertical-relative:page" coordorigin="15139,456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">
                <v:shape id="Freeform 346" o:spid="_x0000_s1092" style="position:absolute;left:15138;top:455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AascA&#10;AADcAAAADwAAAGRycy9kb3ducmV2LnhtbESPW2vCQBCF3wv+h2UEX0qzqRUpMauIxVKQQr3Qvg7Z&#10;MQlmZ0N2E5P+elco9PFwLh8nXfWmEh01rrSs4DmKQRBnVpecKzgdt0+vIJxH1lhZJgUDOVgtRw8p&#10;JtpeeU/dwecijLBLUEHhfZ1I6bKCDLrI1sTBO9vGoA+yyaVu8BrGTSWncTyXBksOhAJr2hSUXQ6t&#10;Cdxut/5++2p/3z93mZ+e4p/HoXpRajLu1wsQnnr/H/5rf2gFs9kc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NwGrHAAAA3AAAAA8AAAAAAAAAAAAAAAAAmAIAAGRy&#10;cy9kb3ducmV2LnhtbFBLBQYAAAAABAAEAPUAAACMAwAAAAA=&#10;" path="m397,l325,6,258,25,197,54,141,93,93,141,54,196,25,258,6,325,,397r6,71l25,535r29,62l93,652r48,48l197,739r61,30l325,787r72,7l468,787r67,-18l597,739r56,-39l700,652r39,-55l769,535r18,-67l794,397r-7,-72l769,258,739,196,700,141,653,93,597,54,535,25,468,6,397,xe" fillcolor="#bbc4ca" stroked="f">
                  <v:path arrowok="t" o:connecttype="custom" o:connectlocs="397,456;325,462;258,481;197,510;141,549;93,597;54,652;25,714;6,781;0,853;6,924;25,991;54,1053;93,1108;141,1156;197,1195;258,1225;325,1243;397,1250;468,1243;535,1225;597,1195;653,1156;700,1108;739,1053;769,991;787,924;794,853;787,781;769,714;739,652;700,597;653,549;597,510;535,481;468,462;397,456" o:connectangles="0,0,0,0,0,0,0,0,0,0,0,0,0,0,0,0,0,0,0,0,0,0,0,0,0,0,0,0,0,0,0,0,0,0,0,0,0"/>
                </v:shape>
                <v:shape id="Freeform 345" o:spid="_x0000_s1093" style="position:absolute;left:15202;top:519;width:666;height:666;visibility:visible;mso-wrap-style:square;v-text-anchor:top" coordsize="66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PVMQA&#10;AADcAAAADwAAAGRycy9kb3ducmV2LnhtbESPUUvDQBCE3wX/w7GCL2Iv1VhL7LUURSiCQqO+L7lt&#10;LpjbC3drE/99TxB8HGbmG2a1mXyvjhRTF9jAfFaAIm6C7bg18PH+fL0ElQTZYh+YDPxQgs36/GyF&#10;lQ0j7+lYS6syhFOFBpzIUGmdGkce0ywMxNk7hOhRsoytthHHDPe9vimKhfbYcV5wONCjo+ar/vYG&#10;Ylnz6+3nuHDF09Xy7m1v5eUgxlxeTNsHUEKT/If/2jtroCzv4fdMPgJ6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4D1TEAAAA3AAAAA8AAAAAAAAAAAAAAAAAmAIAAGRycy9k&#10;b3ducmV2LnhtbFBLBQYAAAAABAAEAPUAAACJAwAAAAA=&#10;" path="m333,l256,9,186,34,125,73,73,124,34,186,9,256,,333r9,76l34,479r39,62l125,593r61,39l256,657r77,9l409,657r70,-25l541,593r52,-52l632,479r25,-70l666,333r-9,-77l632,186,593,124,541,73,479,34,409,9,333,xe" stroked="f">
                  <v:path arrowok="t" o:connecttype="custom" o:connectlocs="333,520;256,529;186,554;125,593;73,644;34,706;9,776;0,853;9,929;34,999;73,1061;125,1113;186,1152;256,1177;333,1186;409,1177;479,1152;541,1113;593,1061;632,999;657,929;666,853;657,776;632,706;593,644;541,593;479,554;409,529;333,520" o:connectangles="0,0,0,0,0,0,0,0,0,0,0,0,0,0,0,0,0,0,0,0,0,0,0,0,0,0,0,0,0"/>
                </v:shape>
                <v:shape id="Text Box 344" o:spid="_x0000_s1094" type="#_x0000_t202" style="position:absolute;left:15346;top:1003;width:39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516D3A" w:rsidRDefault="002F2964">
                        <w:pPr>
                          <w:spacing w:line="115" w:lineRule="exact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sz w:val="10"/>
                          </w:rPr>
                          <w:t>WEEK 2</w:t>
                        </w:r>
                      </w:p>
                    </w:txbxContent>
                  </v:textbox>
                </v:shape>
                <v:shape id="Text Box 343" o:spid="_x0000_s1095" type="#_x0000_t202" style="position:absolute;left:15375;top:478;width:340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line="619" w:lineRule="exact"/>
                          <w:rPr>
                            <w:rFonts w:ascii="Tahoma"/>
                            <w:b/>
                            <w:sz w:val="54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w w:val="92"/>
                            <w:sz w:val="5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9645650</wp:posOffset>
                </wp:positionH>
                <wp:positionV relativeFrom="page">
                  <wp:posOffset>848995</wp:posOffset>
                </wp:positionV>
                <wp:extent cx="457835" cy="72390"/>
                <wp:effectExtent l="0" t="0" r="0" b="0"/>
                <wp:wrapNone/>
                <wp:docPr id="444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72390"/>
                        </a:xfrm>
                        <a:custGeom>
                          <a:avLst/>
                          <a:gdLst>
                            <a:gd name="T0" fmla="+- 0 15190 15190"/>
                            <a:gd name="T1" fmla="*/ T0 w 721"/>
                            <a:gd name="T2" fmla="+- 0 1450 1337"/>
                            <a:gd name="T3" fmla="*/ 1450 h 114"/>
                            <a:gd name="T4" fmla="+- 0 15233 15190"/>
                            <a:gd name="T5" fmla="*/ T4 w 721"/>
                            <a:gd name="T6" fmla="+- 0 1406 1337"/>
                            <a:gd name="T7" fmla="*/ 1406 h 114"/>
                            <a:gd name="T8" fmla="+- 0 15272 15190"/>
                            <a:gd name="T9" fmla="*/ T8 w 721"/>
                            <a:gd name="T10" fmla="+- 0 1388 1337"/>
                            <a:gd name="T11" fmla="*/ 1388 h 114"/>
                            <a:gd name="T12" fmla="+- 0 15215 15190"/>
                            <a:gd name="T13" fmla="*/ T12 w 721"/>
                            <a:gd name="T14" fmla="+- 0 1358 1337"/>
                            <a:gd name="T15" fmla="*/ 1358 h 114"/>
                            <a:gd name="T16" fmla="+- 0 15262 15190"/>
                            <a:gd name="T17" fmla="*/ T16 w 721"/>
                            <a:gd name="T18" fmla="+- 0 1344 1337"/>
                            <a:gd name="T19" fmla="*/ 1344 h 114"/>
                            <a:gd name="T20" fmla="+- 0 15272 15190"/>
                            <a:gd name="T21" fmla="*/ T20 w 721"/>
                            <a:gd name="T22" fmla="+- 0 1358 1337"/>
                            <a:gd name="T23" fmla="*/ 1358 h 114"/>
                            <a:gd name="T24" fmla="+- 0 15249 15190"/>
                            <a:gd name="T25" fmla="*/ T24 w 721"/>
                            <a:gd name="T26" fmla="+- 0 1382 1337"/>
                            <a:gd name="T27" fmla="*/ 1382 h 114"/>
                            <a:gd name="T28" fmla="+- 0 15275 15190"/>
                            <a:gd name="T29" fmla="*/ T28 w 721"/>
                            <a:gd name="T30" fmla="+- 0 1371 1337"/>
                            <a:gd name="T31" fmla="*/ 1371 h 114"/>
                            <a:gd name="T32" fmla="+- 0 15291 15190"/>
                            <a:gd name="T33" fmla="*/ T32 w 721"/>
                            <a:gd name="T34" fmla="+- 0 1337 1337"/>
                            <a:gd name="T35" fmla="*/ 1337 h 114"/>
                            <a:gd name="T36" fmla="+- 0 15315 15190"/>
                            <a:gd name="T37" fmla="*/ T36 w 721"/>
                            <a:gd name="T38" fmla="+- 0 1405 1337"/>
                            <a:gd name="T39" fmla="*/ 1405 h 114"/>
                            <a:gd name="T40" fmla="+- 0 15369 15190"/>
                            <a:gd name="T41" fmla="*/ T40 w 721"/>
                            <a:gd name="T42" fmla="+- 0 1400 1337"/>
                            <a:gd name="T43" fmla="*/ 1400 h 114"/>
                            <a:gd name="T44" fmla="+- 0 15315 15190"/>
                            <a:gd name="T45" fmla="*/ T44 w 721"/>
                            <a:gd name="T46" fmla="+- 0 1384 1337"/>
                            <a:gd name="T47" fmla="*/ 1384 h 114"/>
                            <a:gd name="T48" fmla="+- 0 15374 15190"/>
                            <a:gd name="T49" fmla="*/ T48 w 721"/>
                            <a:gd name="T50" fmla="+- 0 1355 1337"/>
                            <a:gd name="T51" fmla="*/ 1355 h 114"/>
                            <a:gd name="T52" fmla="+- 0 15334 15190"/>
                            <a:gd name="T53" fmla="*/ T52 w 721"/>
                            <a:gd name="T54" fmla="+- 0 1337 1337"/>
                            <a:gd name="T55" fmla="*/ 1337 h 114"/>
                            <a:gd name="T56" fmla="+- 0 15351 15190"/>
                            <a:gd name="T57" fmla="*/ T56 w 721"/>
                            <a:gd name="T58" fmla="+- 0 1450 1337"/>
                            <a:gd name="T59" fmla="*/ 1450 h 114"/>
                            <a:gd name="T60" fmla="+- 0 15374 15190"/>
                            <a:gd name="T61" fmla="*/ T60 w 721"/>
                            <a:gd name="T62" fmla="+- 0 1358 1337"/>
                            <a:gd name="T63" fmla="*/ 1358 h 114"/>
                            <a:gd name="T64" fmla="+- 0 15351 15190"/>
                            <a:gd name="T65" fmla="*/ T64 w 721"/>
                            <a:gd name="T66" fmla="+- 0 1384 1337"/>
                            <a:gd name="T67" fmla="*/ 1384 h 114"/>
                            <a:gd name="T68" fmla="+- 0 15377 15190"/>
                            <a:gd name="T69" fmla="*/ T68 w 721"/>
                            <a:gd name="T70" fmla="+- 0 1371 1337"/>
                            <a:gd name="T71" fmla="*/ 1371 h 114"/>
                            <a:gd name="T72" fmla="+- 0 15394 15190"/>
                            <a:gd name="T73" fmla="*/ T72 w 721"/>
                            <a:gd name="T74" fmla="+- 0 1337 1337"/>
                            <a:gd name="T75" fmla="*/ 1337 h 114"/>
                            <a:gd name="T76" fmla="+- 0 15419 15190"/>
                            <a:gd name="T77" fmla="*/ T76 w 721"/>
                            <a:gd name="T78" fmla="+- 0 1337 1337"/>
                            <a:gd name="T79" fmla="*/ 1337 h 114"/>
                            <a:gd name="T80" fmla="+- 0 15442 15190"/>
                            <a:gd name="T81" fmla="*/ T80 w 721"/>
                            <a:gd name="T82" fmla="+- 0 1450 1337"/>
                            <a:gd name="T83" fmla="*/ 1450 h 114"/>
                            <a:gd name="T84" fmla="+- 0 15489 15190"/>
                            <a:gd name="T85" fmla="*/ T84 w 721"/>
                            <a:gd name="T86" fmla="+- 0 1363 1337"/>
                            <a:gd name="T87" fmla="*/ 1363 h 114"/>
                            <a:gd name="T88" fmla="+- 0 15467 15190"/>
                            <a:gd name="T89" fmla="*/ T88 w 721"/>
                            <a:gd name="T90" fmla="+- 0 1363 1337"/>
                            <a:gd name="T91" fmla="*/ 1363 h 114"/>
                            <a:gd name="T92" fmla="+- 0 15528 15190"/>
                            <a:gd name="T93" fmla="*/ T92 w 721"/>
                            <a:gd name="T94" fmla="+- 0 1411 1337"/>
                            <a:gd name="T95" fmla="*/ 1411 h 114"/>
                            <a:gd name="T96" fmla="+- 0 15570 15190"/>
                            <a:gd name="T97" fmla="*/ T96 w 721"/>
                            <a:gd name="T98" fmla="+- 0 1363 1337"/>
                            <a:gd name="T99" fmla="*/ 1363 h 114"/>
                            <a:gd name="T100" fmla="+- 0 15570 15190"/>
                            <a:gd name="T101" fmla="*/ T100 w 721"/>
                            <a:gd name="T102" fmla="+- 0 1450 1337"/>
                            <a:gd name="T103" fmla="*/ 1450 h 114"/>
                            <a:gd name="T104" fmla="+- 0 15532 15190"/>
                            <a:gd name="T105" fmla="*/ T104 w 721"/>
                            <a:gd name="T106" fmla="+- 0 1337 1337"/>
                            <a:gd name="T107" fmla="*/ 1337 h 114"/>
                            <a:gd name="T108" fmla="+- 0 15544 15190"/>
                            <a:gd name="T109" fmla="*/ T108 w 721"/>
                            <a:gd name="T110" fmla="+- 0 1363 1337"/>
                            <a:gd name="T111" fmla="*/ 1363 h 114"/>
                            <a:gd name="T112" fmla="+- 0 15651 15190"/>
                            <a:gd name="T113" fmla="*/ T112 w 721"/>
                            <a:gd name="T114" fmla="+- 0 1337 1337"/>
                            <a:gd name="T115" fmla="*/ 1337 h 114"/>
                            <a:gd name="T116" fmla="+- 0 15608 15190"/>
                            <a:gd name="T117" fmla="*/ T116 w 721"/>
                            <a:gd name="T118" fmla="+- 0 1450 1337"/>
                            <a:gd name="T119" fmla="*/ 1450 h 114"/>
                            <a:gd name="T120" fmla="+- 0 15680 15190"/>
                            <a:gd name="T121" fmla="*/ T120 w 721"/>
                            <a:gd name="T122" fmla="+- 0 1405 1337"/>
                            <a:gd name="T123" fmla="*/ 1405 h 114"/>
                            <a:gd name="T124" fmla="+- 0 15665 15190"/>
                            <a:gd name="T125" fmla="*/ T124 w 721"/>
                            <a:gd name="T126" fmla="+- 0 1370 1337"/>
                            <a:gd name="T127" fmla="*/ 1370 h 114"/>
                            <a:gd name="T128" fmla="+- 0 15662 15190"/>
                            <a:gd name="T129" fmla="*/ T128 w 721"/>
                            <a:gd name="T130" fmla="+- 0 1426 1337"/>
                            <a:gd name="T131" fmla="*/ 1426 h 114"/>
                            <a:gd name="T132" fmla="+- 0 15689 15190"/>
                            <a:gd name="T133" fmla="*/ T132 w 721"/>
                            <a:gd name="T134" fmla="+- 0 1426 1337"/>
                            <a:gd name="T135" fmla="*/ 1426 h 114"/>
                            <a:gd name="T136" fmla="+- 0 15653 15190"/>
                            <a:gd name="T137" fmla="*/ T136 w 721"/>
                            <a:gd name="T138" fmla="+- 0 1405 1337"/>
                            <a:gd name="T139" fmla="*/ 1405 h 114"/>
                            <a:gd name="T140" fmla="+- 0 15755 15190"/>
                            <a:gd name="T141" fmla="*/ T140 w 721"/>
                            <a:gd name="T142" fmla="+- 0 1337 1337"/>
                            <a:gd name="T143" fmla="*/ 1337 h 114"/>
                            <a:gd name="T144" fmla="+- 0 15736 15190"/>
                            <a:gd name="T145" fmla="*/ T144 w 721"/>
                            <a:gd name="T146" fmla="+- 0 1450 1337"/>
                            <a:gd name="T147" fmla="*/ 1450 h 114"/>
                            <a:gd name="T148" fmla="+- 0 15773 15190"/>
                            <a:gd name="T149" fmla="*/ T148 w 721"/>
                            <a:gd name="T150" fmla="+- 0 1402 1337"/>
                            <a:gd name="T151" fmla="*/ 1402 h 114"/>
                            <a:gd name="T152" fmla="+- 0 15798 15190"/>
                            <a:gd name="T153" fmla="*/ T152 w 721"/>
                            <a:gd name="T154" fmla="+- 0 1384 1337"/>
                            <a:gd name="T155" fmla="*/ 1384 h 114"/>
                            <a:gd name="T156" fmla="+- 0 15795 15190"/>
                            <a:gd name="T157" fmla="*/ T156 w 721"/>
                            <a:gd name="T158" fmla="+- 0 1358 1337"/>
                            <a:gd name="T159" fmla="*/ 1358 h 114"/>
                            <a:gd name="T160" fmla="+- 0 15771 15190"/>
                            <a:gd name="T161" fmla="*/ T160 w 721"/>
                            <a:gd name="T162" fmla="+- 0 1339 1337"/>
                            <a:gd name="T163" fmla="*/ 1339 h 114"/>
                            <a:gd name="T164" fmla="+- 0 15748 15190"/>
                            <a:gd name="T165" fmla="*/ T164 w 721"/>
                            <a:gd name="T166" fmla="+- 0 1405 1337"/>
                            <a:gd name="T167" fmla="*/ 1405 h 114"/>
                            <a:gd name="T168" fmla="+- 0 15775 15190"/>
                            <a:gd name="T169" fmla="*/ T168 w 721"/>
                            <a:gd name="T170" fmla="+- 0 1405 1337"/>
                            <a:gd name="T171" fmla="*/ 1405 h 114"/>
                            <a:gd name="T172" fmla="+- 0 15843 15190"/>
                            <a:gd name="T173" fmla="*/ T172 w 721"/>
                            <a:gd name="T174" fmla="+- 0 1402 1337"/>
                            <a:gd name="T175" fmla="*/ 1402 h 114"/>
                            <a:gd name="T176" fmla="+- 0 15868 15190"/>
                            <a:gd name="T177" fmla="*/ T176 w 721"/>
                            <a:gd name="T178" fmla="+- 0 1402 1337"/>
                            <a:gd name="T179" fmla="*/ 1402 h 114"/>
                            <a:gd name="T180" fmla="+- 0 15831 15190"/>
                            <a:gd name="T181" fmla="*/ T180 w 721"/>
                            <a:gd name="T182" fmla="+- 0 1337 1337"/>
                            <a:gd name="T183" fmla="*/ 1337 h 114"/>
                            <a:gd name="T184" fmla="+- 0 15772 15190"/>
                            <a:gd name="T185" fmla="*/ T184 w 721"/>
                            <a:gd name="T186" fmla="+- 0 1360 1337"/>
                            <a:gd name="T187" fmla="*/ 1360 h 114"/>
                            <a:gd name="T188" fmla="+- 0 15798 15190"/>
                            <a:gd name="T189" fmla="*/ T188 w 721"/>
                            <a:gd name="T190" fmla="+- 0 1384 1337"/>
                            <a:gd name="T191" fmla="*/ 1384 h 114"/>
                            <a:gd name="T192" fmla="+- 0 15910 15190"/>
                            <a:gd name="T193" fmla="*/ T192 w 721"/>
                            <a:gd name="T194" fmla="+- 0 1337 1337"/>
                            <a:gd name="T195" fmla="*/ 1337 h 114"/>
                            <a:gd name="T196" fmla="+- 0 15882 15190"/>
                            <a:gd name="T197" fmla="*/ T196 w 721"/>
                            <a:gd name="T198" fmla="+- 0 1379 1337"/>
                            <a:gd name="T199" fmla="*/ 1379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21" h="114">
                              <a:moveTo>
                                <a:pt x="42" y="0"/>
                              </a:moveTo>
                              <a:lnTo>
                                <a:pt x="0" y="0"/>
                              </a:lnTo>
                              <a:lnTo>
                                <a:pt x="0" y="113"/>
                              </a:lnTo>
                              <a:lnTo>
                                <a:pt x="25" y="113"/>
                              </a:lnTo>
                              <a:lnTo>
                                <a:pt x="25" y="69"/>
                              </a:lnTo>
                              <a:lnTo>
                                <a:pt x="43" y="69"/>
                              </a:lnTo>
                              <a:lnTo>
                                <a:pt x="60" y="67"/>
                              </a:lnTo>
                              <a:lnTo>
                                <a:pt x="73" y="62"/>
                              </a:lnTo>
                              <a:lnTo>
                                <a:pt x="82" y="51"/>
                              </a:lnTo>
                              <a:lnTo>
                                <a:pt x="82" y="48"/>
                              </a:lnTo>
                              <a:lnTo>
                                <a:pt x="25" y="48"/>
                              </a:lnTo>
                              <a:lnTo>
                                <a:pt x="25" y="21"/>
                              </a:lnTo>
                              <a:lnTo>
                                <a:pt x="82" y="21"/>
                              </a:lnTo>
                              <a:lnTo>
                                <a:pt x="81" y="18"/>
                              </a:lnTo>
                              <a:lnTo>
                                <a:pt x="72" y="7"/>
                              </a:lnTo>
                              <a:lnTo>
                                <a:pt x="58" y="2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82" y="21"/>
                              </a:moveTo>
                              <a:lnTo>
                                <a:pt x="47" y="21"/>
                              </a:lnTo>
                              <a:lnTo>
                                <a:pt x="59" y="23"/>
                              </a:lnTo>
                              <a:lnTo>
                                <a:pt x="59" y="45"/>
                              </a:lnTo>
                              <a:lnTo>
                                <a:pt x="50" y="48"/>
                              </a:lnTo>
                              <a:lnTo>
                                <a:pt x="82" y="48"/>
                              </a:lnTo>
                              <a:lnTo>
                                <a:pt x="85" y="34"/>
                              </a:lnTo>
                              <a:lnTo>
                                <a:pt x="82" y="21"/>
                              </a:lnTo>
                              <a:close/>
                              <a:moveTo>
                                <a:pt x="144" y="0"/>
                              </a:moveTo>
                              <a:lnTo>
                                <a:pt x="101" y="0"/>
                              </a:lnTo>
                              <a:lnTo>
                                <a:pt x="101" y="113"/>
                              </a:lnTo>
                              <a:lnTo>
                                <a:pt x="125" y="113"/>
                              </a:lnTo>
                              <a:lnTo>
                                <a:pt x="125" y="68"/>
                              </a:lnTo>
                              <a:lnTo>
                                <a:pt x="164" y="68"/>
                              </a:lnTo>
                              <a:lnTo>
                                <a:pt x="163" y="65"/>
                              </a:lnTo>
                              <a:lnTo>
                                <a:pt x="179" y="63"/>
                              </a:lnTo>
                              <a:lnTo>
                                <a:pt x="187" y="50"/>
                              </a:lnTo>
                              <a:lnTo>
                                <a:pt x="187" y="47"/>
                              </a:lnTo>
                              <a:lnTo>
                                <a:pt x="125" y="47"/>
                              </a:lnTo>
                              <a:lnTo>
                                <a:pt x="125" y="21"/>
                              </a:lnTo>
                              <a:lnTo>
                                <a:pt x="184" y="21"/>
                              </a:lnTo>
                              <a:lnTo>
                                <a:pt x="184" y="18"/>
                              </a:lnTo>
                              <a:lnTo>
                                <a:pt x="174" y="7"/>
                              </a:lnTo>
                              <a:lnTo>
                                <a:pt x="161" y="2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64" y="68"/>
                              </a:moveTo>
                              <a:lnTo>
                                <a:pt x="138" y="68"/>
                              </a:lnTo>
                              <a:lnTo>
                                <a:pt x="161" y="113"/>
                              </a:lnTo>
                              <a:lnTo>
                                <a:pt x="191" y="113"/>
                              </a:lnTo>
                              <a:lnTo>
                                <a:pt x="164" y="68"/>
                              </a:lnTo>
                              <a:close/>
                              <a:moveTo>
                                <a:pt x="184" y="21"/>
                              </a:moveTo>
                              <a:lnTo>
                                <a:pt x="151" y="21"/>
                              </a:lnTo>
                              <a:lnTo>
                                <a:pt x="161" y="23"/>
                              </a:lnTo>
                              <a:lnTo>
                                <a:pt x="161" y="47"/>
                              </a:lnTo>
                              <a:lnTo>
                                <a:pt x="149" y="47"/>
                              </a:lnTo>
                              <a:lnTo>
                                <a:pt x="187" y="47"/>
                              </a:lnTo>
                              <a:lnTo>
                                <a:pt x="187" y="34"/>
                              </a:lnTo>
                              <a:lnTo>
                                <a:pt x="184" y="21"/>
                              </a:lnTo>
                              <a:close/>
                              <a:moveTo>
                                <a:pt x="229" y="0"/>
                              </a:moveTo>
                              <a:lnTo>
                                <a:pt x="204" y="0"/>
                              </a:lnTo>
                              <a:lnTo>
                                <a:pt x="204" y="113"/>
                              </a:lnTo>
                              <a:lnTo>
                                <a:pt x="229" y="113"/>
                              </a:lnTo>
                              <a:lnTo>
                                <a:pt x="229" y="0"/>
                              </a:lnTo>
                              <a:close/>
                              <a:moveTo>
                                <a:pt x="289" y="0"/>
                              </a:moveTo>
                              <a:lnTo>
                                <a:pt x="252" y="0"/>
                              </a:lnTo>
                              <a:lnTo>
                                <a:pt x="252" y="113"/>
                              </a:lnTo>
                              <a:lnTo>
                                <a:pt x="277" y="113"/>
                              </a:lnTo>
                              <a:lnTo>
                                <a:pt x="277" y="26"/>
                              </a:lnTo>
                              <a:lnTo>
                                <a:pt x="299" y="26"/>
                              </a:lnTo>
                              <a:lnTo>
                                <a:pt x="289" y="0"/>
                              </a:lnTo>
                              <a:close/>
                              <a:moveTo>
                                <a:pt x="299" y="26"/>
                              </a:moveTo>
                              <a:lnTo>
                                <a:pt x="277" y="26"/>
                              </a:lnTo>
                              <a:lnTo>
                                <a:pt x="305" y="113"/>
                              </a:lnTo>
                              <a:lnTo>
                                <a:pt x="325" y="113"/>
                              </a:lnTo>
                              <a:lnTo>
                                <a:pt x="338" y="74"/>
                              </a:lnTo>
                              <a:lnTo>
                                <a:pt x="315" y="74"/>
                              </a:lnTo>
                              <a:lnTo>
                                <a:pt x="299" y="26"/>
                              </a:lnTo>
                              <a:close/>
                              <a:moveTo>
                                <a:pt x="380" y="26"/>
                              </a:moveTo>
                              <a:lnTo>
                                <a:pt x="355" y="26"/>
                              </a:lnTo>
                              <a:lnTo>
                                <a:pt x="355" y="113"/>
                              </a:lnTo>
                              <a:lnTo>
                                <a:pt x="380" y="113"/>
                              </a:lnTo>
                              <a:lnTo>
                                <a:pt x="380" y="26"/>
                              </a:lnTo>
                              <a:close/>
                              <a:moveTo>
                                <a:pt x="380" y="0"/>
                              </a:moveTo>
                              <a:lnTo>
                                <a:pt x="342" y="0"/>
                              </a:lnTo>
                              <a:lnTo>
                                <a:pt x="316" y="74"/>
                              </a:lnTo>
                              <a:lnTo>
                                <a:pt x="338" y="74"/>
                              </a:lnTo>
                              <a:lnTo>
                                <a:pt x="354" y="26"/>
                              </a:lnTo>
                              <a:lnTo>
                                <a:pt x="380" y="26"/>
                              </a:lnTo>
                              <a:lnTo>
                                <a:pt x="380" y="0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40" y="0"/>
                              </a:lnTo>
                              <a:lnTo>
                                <a:pt x="391" y="113"/>
                              </a:lnTo>
                              <a:lnTo>
                                <a:pt x="418" y="113"/>
                              </a:lnTo>
                              <a:lnTo>
                                <a:pt x="428" y="89"/>
                              </a:lnTo>
                              <a:lnTo>
                                <a:pt x="499" y="89"/>
                              </a:lnTo>
                              <a:lnTo>
                                <a:pt x="490" y="68"/>
                              </a:lnTo>
                              <a:lnTo>
                                <a:pt x="436" y="68"/>
                              </a:lnTo>
                              <a:lnTo>
                                <a:pt x="449" y="33"/>
                              </a:lnTo>
                              <a:lnTo>
                                <a:pt x="475" y="33"/>
                              </a:lnTo>
                              <a:lnTo>
                                <a:pt x="461" y="0"/>
                              </a:lnTo>
                              <a:close/>
                              <a:moveTo>
                                <a:pt x="499" y="89"/>
                              </a:moveTo>
                              <a:lnTo>
                                <a:pt x="472" y="89"/>
                              </a:lnTo>
                              <a:lnTo>
                                <a:pt x="482" y="113"/>
                              </a:lnTo>
                              <a:lnTo>
                                <a:pt x="510" y="113"/>
                              </a:lnTo>
                              <a:lnTo>
                                <a:pt x="499" y="89"/>
                              </a:lnTo>
                              <a:close/>
                              <a:moveTo>
                                <a:pt x="475" y="33"/>
                              </a:moveTo>
                              <a:lnTo>
                                <a:pt x="449" y="33"/>
                              </a:lnTo>
                              <a:lnTo>
                                <a:pt x="463" y="68"/>
                              </a:lnTo>
                              <a:lnTo>
                                <a:pt x="490" y="68"/>
                              </a:lnTo>
                              <a:lnTo>
                                <a:pt x="475" y="33"/>
                              </a:lnTo>
                              <a:close/>
                              <a:moveTo>
                                <a:pt x="565" y="0"/>
                              </a:moveTo>
                              <a:lnTo>
                                <a:pt x="521" y="0"/>
                              </a:lnTo>
                              <a:lnTo>
                                <a:pt x="521" y="113"/>
                              </a:lnTo>
                              <a:lnTo>
                                <a:pt x="546" y="113"/>
                              </a:lnTo>
                              <a:lnTo>
                                <a:pt x="546" y="68"/>
                              </a:lnTo>
                              <a:lnTo>
                                <a:pt x="585" y="68"/>
                              </a:lnTo>
                              <a:lnTo>
                                <a:pt x="583" y="65"/>
                              </a:lnTo>
                              <a:lnTo>
                                <a:pt x="599" y="63"/>
                              </a:lnTo>
                              <a:lnTo>
                                <a:pt x="608" y="50"/>
                              </a:lnTo>
                              <a:lnTo>
                                <a:pt x="608" y="47"/>
                              </a:lnTo>
                              <a:lnTo>
                                <a:pt x="546" y="47"/>
                              </a:lnTo>
                              <a:lnTo>
                                <a:pt x="546" y="21"/>
                              </a:lnTo>
                              <a:lnTo>
                                <a:pt x="605" y="21"/>
                              </a:lnTo>
                              <a:lnTo>
                                <a:pt x="604" y="18"/>
                              </a:lnTo>
                              <a:lnTo>
                                <a:pt x="595" y="7"/>
                              </a:lnTo>
                              <a:lnTo>
                                <a:pt x="581" y="2"/>
                              </a:lnTo>
                              <a:lnTo>
                                <a:pt x="565" y="0"/>
                              </a:lnTo>
                              <a:close/>
                              <a:moveTo>
                                <a:pt x="585" y="68"/>
                              </a:moveTo>
                              <a:lnTo>
                                <a:pt x="558" y="68"/>
                              </a:lnTo>
                              <a:lnTo>
                                <a:pt x="582" y="113"/>
                              </a:lnTo>
                              <a:lnTo>
                                <a:pt x="612" y="113"/>
                              </a:lnTo>
                              <a:lnTo>
                                <a:pt x="585" y="68"/>
                              </a:lnTo>
                              <a:close/>
                              <a:moveTo>
                                <a:pt x="641" y="0"/>
                              </a:moveTo>
                              <a:lnTo>
                                <a:pt x="610" y="0"/>
                              </a:lnTo>
                              <a:lnTo>
                                <a:pt x="653" y="65"/>
                              </a:lnTo>
                              <a:lnTo>
                                <a:pt x="653" y="113"/>
                              </a:lnTo>
                              <a:lnTo>
                                <a:pt x="678" y="113"/>
                              </a:lnTo>
                              <a:lnTo>
                                <a:pt x="678" y="65"/>
                              </a:lnTo>
                              <a:lnTo>
                                <a:pt x="692" y="42"/>
                              </a:lnTo>
                              <a:lnTo>
                                <a:pt x="665" y="42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605" y="21"/>
                              </a:moveTo>
                              <a:lnTo>
                                <a:pt x="572" y="21"/>
                              </a:lnTo>
                              <a:lnTo>
                                <a:pt x="582" y="23"/>
                              </a:lnTo>
                              <a:lnTo>
                                <a:pt x="582" y="47"/>
                              </a:lnTo>
                              <a:lnTo>
                                <a:pt x="570" y="47"/>
                              </a:lnTo>
                              <a:lnTo>
                                <a:pt x="608" y="47"/>
                              </a:lnTo>
                              <a:lnTo>
                                <a:pt x="608" y="34"/>
                              </a:lnTo>
                              <a:lnTo>
                                <a:pt x="605" y="21"/>
                              </a:lnTo>
                              <a:close/>
                              <a:moveTo>
                                <a:pt x="720" y="0"/>
                              </a:moveTo>
                              <a:lnTo>
                                <a:pt x="691" y="0"/>
                              </a:lnTo>
                              <a:lnTo>
                                <a:pt x="665" y="42"/>
                              </a:lnTo>
                              <a:lnTo>
                                <a:pt x="692" y="42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style="position:absolute;margin-left:759.5pt;margin-top:66.85pt;width:36.05pt;height:5.7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" path="m42,l,,,113r25,l25,69r18,l60,67,73,62,82,51r,-3l25,48r,-27l82,21,81,18,72,7,58,2,42,xm82,21r-35,l59,23r,22l50,48r32,l85,34,82,21xm144,l101,r,113l125,113r,-45l164,68r-1,-3l179,63r8,-13l187,47r-62,l125,21r59,l184,18,174,7,161,2,144,xm164,68r-26,l161,113r30,l164,68xm184,21r-33,l161,23r,24l149,47r38,l187,34,184,21xm229,l204,r,113l229,113,229,xm289,l252,r,113l277,113r,-87l299,26,289,xm299,26r-22,l305,113r20,l338,74r-23,l299,26xm380,26r-25,l355,113r25,l380,26xm380,l342,,316,74r22,l354,26r26,l380,xm461,l440,,391,113r27,l428,89r71,l490,68r-54,l449,33r26,l461,xm499,89r-27,l482,113r28,l499,89xm475,33r-26,l463,68r27,l475,33xm565,l521,r,113l546,113r,-45l585,68r-2,-3l599,63r9,-13l608,47r-62,l546,21r59,l604,18,595,7,581,2,565,xm585,68r-27,l582,113r30,l585,68xm641,l610,r43,65l653,113r25,l678,65,692,42r-27,l641,xm605,21r-33,l582,23r,24l570,47r38,l608,34,605,21xm720,l691,,665,42r27,l720,xe" fillcolor="#bbc4ca" stroked="f">
                <v:path arrowok="t" o:connecttype="custom" o:connectlocs="0,920750;27305,892810;52070,881380;15875,862330;45720,853440;52070,862330;37465,877570;53975,870585;64135,848995;79375,892175;113665,889000;79375,878840;116840,860425;91440,848995;102235,920750;116840,862330;102235,878840;118745,870585;129540,848995;145415,848995;160020,920750;189865,865505;175895,865505;214630,895985;241300,865505;241300,920750;217170,848995;224790,865505;292735,848995;265430,920750;311150,892175;301625,869950;299720,905510;316865,905510;294005,892175;358775,848995;346710,920750;370205,890270;386080,878840;384175,862330;368935,850265;354330,892175;371475,892175;414655,890270;430530,890270;407035,848995;369570,863600;386080,878840;457200,848995;439420,87566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49300992" behindDoc="1" locked="0" layoutInCell="1" allowOverlap="1">
            <wp:simplePos x="0" y="0"/>
            <wp:positionH relativeFrom="page">
              <wp:posOffset>6814794</wp:posOffset>
            </wp:positionH>
            <wp:positionV relativeFrom="page">
              <wp:posOffset>2635846</wp:posOffset>
            </wp:positionV>
            <wp:extent cx="1421377" cy="466725"/>
            <wp:effectExtent l="0" t="0" r="0" b="0"/>
            <wp:wrapNone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7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spacing w:before="7"/>
        <w:rPr>
          <w:sz w:val="25"/>
        </w:rPr>
      </w:pPr>
    </w:p>
    <w:tbl>
      <w:tblPr>
        <w:tblW w:w="0" w:type="auto"/>
        <w:tblInd w:w="10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2754"/>
        <w:gridCol w:w="2754"/>
        <w:gridCol w:w="2862"/>
        <w:gridCol w:w="2813"/>
      </w:tblGrid>
      <w:tr w:rsidR="00516D3A">
        <w:trPr>
          <w:trHeight w:val="277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6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w w:val="105"/>
                <w:sz w:val="16"/>
              </w:rPr>
              <w:t>MONDAY 2 MARCH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135" w:right="1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TUESDAY 3 MARCH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4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w w:val="105"/>
                <w:sz w:val="16"/>
              </w:rPr>
              <w:t>WEDNESDAY 4 MARCH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6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THURSDAY 5 MARCH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7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FRIDAY 6 MARCH</w:t>
            </w:r>
          </w:p>
        </w:tc>
      </w:tr>
      <w:tr w:rsidR="00516D3A">
        <w:trPr>
          <w:trHeight w:val="89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338" w:right="289" w:firstLine="28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Mild Chicken Curry with Rice and Poppodums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1187" w:right="436" w:hanging="73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Pork Sausage Pinwheel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610" w:right="60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Roast Beef with Yorkshire Pudding (1, 7,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1336" w:right="430" w:hanging="70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Bubble Coated Fish (4)</w:t>
            </w:r>
          </w:p>
        </w:tc>
      </w:tr>
      <w:tr w:rsidR="00516D3A">
        <w:trPr>
          <w:trHeight w:val="1018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505" w:right="49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Winter Vegetable Cottage Pie</w:t>
            </w:r>
          </w:p>
          <w:p w:rsidR="00516D3A" w:rsidRDefault="002F2964">
            <w:pPr>
              <w:pStyle w:val="TableParagraph"/>
              <w:spacing w:before="1"/>
              <w:ind w:left="503" w:right="4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(10)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1187" w:right="256" w:hanging="9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Cheese and Onion Pinwheel (1,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610" w:right="606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Roasted Vegetable Tortilla Quiche</w:t>
            </w:r>
          </w:p>
          <w:p w:rsidR="00516D3A" w:rsidRDefault="002F2964">
            <w:pPr>
              <w:pStyle w:val="TableParagraph"/>
              <w:spacing w:before="1"/>
              <w:ind w:left="135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1336" w:right="93" w:hanging="104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Mixed Bean and Rice Burrito (1)</w:t>
            </w:r>
          </w:p>
        </w:tc>
      </w:tr>
      <w:tr w:rsidR="00516D3A">
        <w:trPr>
          <w:trHeight w:val="85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503" w:right="49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3 Cheese Pasta</w:t>
            </w:r>
          </w:p>
          <w:p w:rsidR="00516D3A" w:rsidRDefault="002F2964">
            <w:pPr>
              <w:pStyle w:val="TableParagraph"/>
              <w:ind w:left="503" w:right="4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(1, 9, 11)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281" w:right="256" w:hanging="102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Vegetable Bolognaise Pasta 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281" w:right="552" w:hanging="70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Mixed Pepper Pasta (1)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336" w:right="263" w:hanging="82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Tomato and Basil Pasta (1)</w:t>
            </w:r>
          </w:p>
        </w:tc>
      </w:tr>
      <w:tr w:rsidR="00516D3A">
        <w:trPr>
          <w:trHeight w:val="1018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76" w:right="166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35" w:right="13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35" w:right="13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72"/>
              <w:ind w:left="18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DAY</w:t>
            </w:r>
          </w:p>
          <w:p w:rsidR="00516D3A" w:rsidRDefault="002F2964">
            <w:pPr>
              <w:pStyle w:val="TableParagraph"/>
              <w:spacing w:before="106" w:line="218" w:lineRule="auto"/>
              <w:ind w:left="160" w:right="15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We’re Going on a Chicken Hunt (Chicken Steak)</w:t>
            </w:r>
          </w:p>
          <w:p w:rsidR="00516D3A" w:rsidRDefault="002F2964">
            <w:pPr>
              <w:pStyle w:val="TableParagraph"/>
              <w:spacing w:line="204" w:lineRule="exact"/>
              <w:ind w:left="158" w:right="1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(1, 7, 10, 14)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224" w:right="17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</w:tr>
      <w:tr w:rsidR="00516D3A">
        <w:trPr>
          <w:trHeight w:val="96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676" w:right="561" w:hanging="3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Vegetable Bhaji (1) and Fresh Carrots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619" w:right="141" w:hanging="46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Diced Potatoes, Fresh Broccoli and Smokey Beans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514" w:hanging="25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 Potatoes, Fresh Savoy Cabbage and Carrots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57" w:line="218" w:lineRule="auto"/>
              <w:ind w:left="144" w:right="139" w:hanging="1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Where’s Wally’s Quorn Dippers? Quorn Dippers with BBQ Sauce) (1, 7, 9, 14)</w:t>
            </w:r>
          </w:p>
          <w:p w:rsidR="00516D3A" w:rsidRDefault="002F2964">
            <w:pPr>
              <w:pStyle w:val="TableParagraph"/>
              <w:spacing w:before="98" w:line="189" w:lineRule="exact"/>
              <w:ind w:left="158" w:right="15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Harry Potter Pasta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628" w:right="57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Chips, Baked Beans and Apple Coleslaw (7)</w:t>
            </w:r>
          </w:p>
        </w:tc>
      </w:tr>
      <w:tr w:rsidR="00516D3A">
        <w:trPr>
          <w:trHeight w:val="1037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505" w:right="49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Apple and Berry Cake with Custard</w:t>
            </w:r>
          </w:p>
          <w:p w:rsidR="00516D3A" w:rsidRDefault="002F2964">
            <w:pPr>
              <w:pStyle w:val="TableParagraph"/>
              <w:spacing w:before="1"/>
              <w:ind w:left="503" w:right="4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(1, 7, 8, 9)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16D3A" w:rsidRDefault="002F2964">
            <w:pPr>
              <w:pStyle w:val="TableParagraph"/>
              <w:spacing w:before="143"/>
              <w:ind w:left="135" w:right="134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TUTTI FRUTTI TUESDAY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1000" w:right="256" w:hanging="70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Jam Roly Poly with Custard (1, 7, 8,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line="343" w:lineRule="auto"/>
              <w:ind w:left="252" w:right="169" w:firstLine="16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(Meatball and 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Tomato) </w:t>
            </w:r>
            <w:r>
              <w:rPr>
                <w:color w:val="231F20"/>
                <w:w w:val="105"/>
                <w:sz w:val="18"/>
              </w:rPr>
              <w:t xml:space="preserve">(1) Percy  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Jackson’s  </w:t>
            </w:r>
            <w:r>
              <w:rPr>
                <w:color w:val="231F20"/>
                <w:w w:val="105"/>
                <w:sz w:val="18"/>
              </w:rPr>
              <w:t xml:space="preserve">Jacket </w:t>
            </w:r>
            <w:r>
              <w:rPr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8"/>
              </w:rPr>
              <w:t>Potato</w:t>
            </w:r>
          </w:p>
          <w:p w:rsidR="00516D3A" w:rsidRDefault="002F2964">
            <w:pPr>
              <w:pStyle w:val="TableParagraph"/>
              <w:spacing w:before="1" w:line="200" w:lineRule="exact"/>
              <w:ind w:left="262" w:right="169" w:firstLine="29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Willy Wonka Wedges, </w:t>
            </w:r>
            <w:r>
              <w:rPr>
                <w:color w:val="231F20"/>
                <w:spacing w:val="-8"/>
                <w:w w:val="110"/>
                <w:sz w:val="18"/>
              </w:rPr>
              <w:t xml:space="preserve">Tom’s </w:t>
            </w:r>
            <w:r>
              <w:rPr>
                <w:color w:val="231F20"/>
                <w:w w:val="110"/>
                <w:sz w:val="18"/>
              </w:rPr>
              <w:t>Midnight Garden</w:t>
            </w:r>
            <w:r>
              <w:rPr>
                <w:color w:val="231F20"/>
                <w:spacing w:val="16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18"/>
              </w:rPr>
              <w:t>Peas,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1196" w:right="561" w:hanging="48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Fruity Granola Bar (1, 14)</w:t>
            </w:r>
          </w:p>
        </w:tc>
      </w:tr>
      <w:tr w:rsidR="00516D3A">
        <w:trPr>
          <w:trHeight w:val="958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95" w:right="289" w:hanging="76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Sundried Tomato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87" w:right="436" w:hanging="71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Sage and Apple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88" w:right="705" w:hanging="45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Farmhouse Loaf (1, 8)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line="200" w:lineRule="exact"/>
              <w:ind w:left="158" w:right="15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Slytherin Sweetcorn</w:t>
            </w:r>
          </w:p>
          <w:p w:rsidR="00516D3A" w:rsidRDefault="002F2964">
            <w:pPr>
              <w:pStyle w:val="TableParagraph"/>
              <w:spacing w:before="109" w:line="218" w:lineRule="auto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Charlie and the Chocolate Cookie (1)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243" w:right="670" w:hanging="51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Black Olive Bread (1, 8)</w:t>
            </w:r>
          </w:p>
        </w:tc>
      </w:tr>
    </w:tbl>
    <w:p w:rsidR="00516D3A" w:rsidRDefault="002F2964">
      <w:pPr>
        <w:spacing w:before="11"/>
        <w:ind w:left="2336" w:right="2773"/>
        <w:jc w:val="center"/>
        <w:rPr>
          <w:rFonts w:ascii="Arial" w:hAnsi="Arial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9062754</wp:posOffset>
            </wp:positionH>
            <wp:positionV relativeFrom="paragraph">
              <wp:posOffset>110066</wp:posOffset>
            </wp:positionV>
            <wp:extent cx="1099225" cy="1099226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25" cy="109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ED1C24"/>
          <w:w w:val="105"/>
          <w:sz w:val="16"/>
        </w:rPr>
        <w:t xml:space="preserve">AVAILABLE DAILY - HOMEMADE WHOLEMEAL BREAD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FRUITY YOGHURT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CHEESE AND BISCUITS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>FRESH SALAD BAR</w:t>
      </w:r>
    </w:p>
    <w:p w:rsidR="00516D3A" w:rsidRDefault="002F2964">
      <w:pPr>
        <w:spacing w:before="3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ALLERGEN KEY</w:t>
      </w:r>
    </w:p>
    <w:p w:rsidR="00516D3A" w:rsidRDefault="00516D3A">
      <w:pPr>
        <w:pStyle w:val="BodyText"/>
        <w:spacing w:before="11"/>
        <w:rPr>
          <w:sz w:val="7"/>
        </w:rPr>
      </w:pPr>
    </w:p>
    <w:tbl>
      <w:tblPr>
        <w:tblW w:w="0" w:type="auto"/>
        <w:tblInd w:w="2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8"/>
        <w:gridCol w:w="1605"/>
        <w:gridCol w:w="1811"/>
        <w:gridCol w:w="1823"/>
        <w:gridCol w:w="2126"/>
      </w:tblGrid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2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 </w:t>
            </w:r>
            <w:r>
              <w:rPr>
                <w:rFonts w:ascii="Arial"/>
                <w:b/>
                <w:color w:val="231F20"/>
                <w:sz w:val="16"/>
              </w:rPr>
              <w:t>CEREALS CONTAINING GLUTEN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2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4 </w:t>
            </w:r>
            <w:r>
              <w:rPr>
                <w:rFonts w:ascii="Arial"/>
                <w:b/>
                <w:color w:val="231F20"/>
                <w:sz w:val="16"/>
              </w:rPr>
              <w:t>FISH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2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7 </w:t>
            </w:r>
            <w:r>
              <w:rPr>
                <w:rFonts w:ascii="Arial"/>
                <w:b/>
                <w:color w:val="231F20"/>
                <w:sz w:val="16"/>
              </w:rPr>
              <w:t>EGGS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2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10 </w:t>
            </w:r>
            <w:r>
              <w:rPr>
                <w:rFonts w:ascii="Arial"/>
                <w:b/>
                <w:color w:val="231F20"/>
                <w:sz w:val="16"/>
              </w:rPr>
              <w:t>CELERY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2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13 </w:t>
            </w:r>
            <w:r>
              <w:rPr>
                <w:rFonts w:ascii="Arial"/>
                <w:b/>
                <w:color w:val="231F20"/>
                <w:sz w:val="16"/>
              </w:rPr>
              <w:t>SESAME</w:t>
            </w:r>
          </w:p>
        </w:tc>
      </w:tr>
      <w:tr w:rsidR="00516D3A">
        <w:trPr>
          <w:trHeight w:val="200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2 </w:t>
            </w:r>
            <w:r>
              <w:rPr>
                <w:rFonts w:ascii="Arial"/>
                <w:b/>
                <w:color w:val="231F20"/>
                <w:sz w:val="16"/>
              </w:rPr>
              <w:t>CRUSTACEANS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5 </w:t>
            </w:r>
            <w:r>
              <w:rPr>
                <w:rFonts w:ascii="Arial"/>
                <w:b/>
                <w:color w:val="231F20"/>
                <w:sz w:val="16"/>
              </w:rPr>
              <w:t>PEANUTS*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8 </w:t>
            </w:r>
            <w:r>
              <w:rPr>
                <w:rFonts w:ascii="Arial"/>
                <w:b/>
                <w:color w:val="231F20"/>
                <w:sz w:val="16"/>
              </w:rPr>
              <w:t>SOYBEANS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11 </w:t>
            </w:r>
            <w:r>
              <w:rPr>
                <w:rFonts w:ascii="Arial"/>
                <w:b/>
                <w:color w:val="231F20"/>
                <w:sz w:val="16"/>
              </w:rPr>
              <w:t>MUSTARD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7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14 </w:t>
            </w:r>
            <w:r>
              <w:rPr>
                <w:rFonts w:ascii="Arial"/>
                <w:b/>
                <w:color w:val="231F20"/>
                <w:sz w:val="16"/>
              </w:rPr>
              <w:t>SULPHUR DIOXIDE</w:t>
            </w:r>
          </w:p>
        </w:tc>
      </w:tr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68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3 </w:t>
            </w:r>
            <w:r>
              <w:rPr>
                <w:rFonts w:ascii="Arial"/>
                <w:b/>
                <w:color w:val="231F20"/>
                <w:sz w:val="16"/>
              </w:rPr>
              <w:t>MOLLUSCS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68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6 </w:t>
            </w:r>
            <w:r>
              <w:rPr>
                <w:rFonts w:ascii="Arial"/>
                <w:b/>
                <w:color w:val="231F20"/>
                <w:sz w:val="16"/>
              </w:rPr>
              <w:t>NUTS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68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9 </w:t>
            </w:r>
            <w:r>
              <w:rPr>
                <w:rFonts w:ascii="Arial"/>
                <w:b/>
                <w:color w:val="231F20"/>
                <w:sz w:val="16"/>
              </w:rPr>
              <w:t>MILK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68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12 </w:t>
            </w:r>
            <w:r>
              <w:rPr>
                <w:rFonts w:ascii="Arial"/>
                <w:b/>
                <w:color w:val="231F20"/>
                <w:sz w:val="16"/>
              </w:rPr>
              <w:t>LUPIN</w:t>
            </w:r>
          </w:p>
        </w:tc>
        <w:tc>
          <w:tcPr>
            <w:tcW w:w="2126" w:type="dxa"/>
          </w:tcPr>
          <w:p w:rsidR="00516D3A" w:rsidRDefault="00516D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516D3A" w:rsidRDefault="002F2964">
      <w:pPr>
        <w:spacing w:before="8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*ALL OUR MENUS ARE TREE NUT AND PEANUT FREE</w:t>
      </w:r>
    </w:p>
    <w:p w:rsidR="00516D3A" w:rsidRDefault="002F2964">
      <w:pPr>
        <w:pStyle w:val="BodyText"/>
        <w:spacing w:before="11"/>
        <w:ind w:left="2336" w:right="2773"/>
        <w:jc w:val="center"/>
      </w:pPr>
      <w:r>
        <w:rPr>
          <w:color w:val="ED1C24"/>
        </w:rPr>
        <w:t>INGREDIENTS CONTAINING GLUTEN (INDICATED BY THE NUMBER 1 ON THE MENU) WILL CONTAIN WHEAT, OATS, BARLEY,</w:t>
      </w:r>
    </w:p>
    <w:p w:rsidR="00516D3A" w:rsidRDefault="002F2964">
      <w:pPr>
        <w:pStyle w:val="BodyText"/>
        <w:spacing w:before="19"/>
        <w:ind w:left="2336" w:right="2773"/>
        <w:jc w:val="center"/>
      </w:pPr>
      <w:r>
        <w:rPr>
          <w:color w:val="ED1C24"/>
        </w:rPr>
        <w:t>SPELT, RYE OR KAMUT, OR A COMBINATION THEREOF. IF YOU HAVE ANY ALLERGEN CONCERNS PLEASE SPEAK TO THE CATERIN</w:t>
      </w:r>
      <w:r>
        <w:rPr>
          <w:color w:val="ED1C24"/>
        </w:rPr>
        <w:t>G MANAGER</w:t>
      </w:r>
    </w:p>
    <w:p w:rsidR="00516D3A" w:rsidRDefault="00516D3A">
      <w:pPr>
        <w:jc w:val="center"/>
        <w:sectPr w:rsidR="00516D3A">
          <w:pgSz w:w="16840" w:h="11910" w:orient="landscape"/>
          <w:pgMar w:top="220" w:right="640" w:bottom="1180" w:left="1080" w:header="0" w:footer="999" w:gutter="0"/>
          <w:cols w:space="720"/>
        </w:sectPr>
      </w:pPr>
    </w:p>
    <w:p w:rsidR="00516D3A" w:rsidRDefault="002F2964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315328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ge">
                  <wp:posOffset>139065</wp:posOffset>
                </wp:positionV>
                <wp:extent cx="1402080" cy="5764530"/>
                <wp:effectExtent l="0" t="0" r="0" b="0"/>
                <wp:wrapNone/>
                <wp:docPr id="41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5764530"/>
                          <a:chOff x="158" y="219"/>
                          <a:chExt cx="2208" cy="9078"/>
                        </a:xfrm>
                      </wpg:grpSpPr>
                      <wps:wsp>
                        <wps:cNvPr id="415" name="AutoShape 340"/>
                        <wps:cNvSpPr>
                          <a:spLocks/>
                        </wps:cNvSpPr>
                        <wps:spPr bwMode="auto">
                          <a:xfrm>
                            <a:off x="158" y="218"/>
                            <a:ext cx="2208" cy="9078"/>
                          </a:xfrm>
                          <a:custGeom>
                            <a:avLst/>
                            <a:gdLst>
                              <a:gd name="T0" fmla="+- 0 158 158"/>
                              <a:gd name="T1" fmla="*/ T0 w 2208"/>
                              <a:gd name="T2" fmla="+- 0 6864 219"/>
                              <a:gd name="T3" fmla="*/ 6864 h 9078"/>
                              <a:gd name="T4" fmla="+- 0 1563 158"/>
                              <a:gd name="T5" fmla="*/ T4 w 2208"/>
                              <a:gd name="T6" fmla="+- 0 8077 219"/>
                              <a:gd name="T7" fmla="*/ 8077 h 9078"/>
                              <a:gd name="T8" fmla="+- 0 158 158"/>
                              <a:gd name="T9" fmla="*/ T8 w 2208"/>
                              <a:gd name="T10" fmla="+- 0 8579 219"/>
                              <a:gd name="T11" fmla="*/ 8579 h 9078"/>
                              <a:gd name="T12" fmla="+- 0 2310 158"/>
                              <a:gd name="T13" fmla="*/ T12 w 2208"/>
                              <a:gd name="T14" fmla="+- 0 9296 219"/>
                              <a:gd name="T15" fmla="*/ 9296 h 9078"/>
                              <a:gd name="T16" fmla="+- 0 660 158"/>
                              <a:gd name="T17" fmla="*/ T16 w 2208"/>
                              <a:gd name="T18" fmla="+- 0 8822 219"/>
                              <a:gd name="T19" fmla="*/ 8822 h 9078"/>
                              <a:gd name="T20" fmla="+- 0 2310 158"/>
                              <a:gd name="T21" fmla="*/ T20 w 2208"/>
                              <a:gd name="T22" fmla="+- 0 8272 219"/>
                              <a:gd name="T23" fmla="*/ 8272 h 9078"/>
                              <a:gd name="T24" fmla="+- 0 660 158"/>
                              <a:gd name="T25" fmla="*/ T24 w 2208"/>
                              <a:gd name="T26" fmla="+- 0 7345 219"/>
                              <a:gd name="T27" fmla="*/ 7345 h 9078"/>
                              <a:gd name="T28" fmla="+- 0 2310 158"/>
                              <a:gd name="T29" fmla="*/ T28 w 2208"/>
                              <a:gd name="T30" fmla="+- 0 7338 219"/>
                              <a:gd name="T31" fmla="*/ 7338 h 9078"/>
                              <a:gd name="T32" fmla="+- 0 596 158"/>
                              <a:gd name="T33" fmla="*/ T32 w 2208"/>
                              <a:gd name="T34" fmla="+- 0 4946 219"/>
                              <a:gd name="T35" fmla="*/ 4946 h 9078"/>
                              <a:gd name="T36" fmla="+- 0 158 158"/>
                              <a:gd name="T37" fmla="*/ T36 w 2208"/>
                              <a:gd name="T38" fmla="+- 0 6408 219"/>
                              <a:gd name="T39" fmla="*/ 6408 h 9078"/>
                              <a:gd name="T40" fmla="+- 0 2310 158"/>
                              <a:gd name="T41" fmla="*/ T40 w 2208"/>
                              <a:gd name="T42" fmla="+- 0 5934 219"/>
                              <a:gd name="T43" fmla="*/ 5934 h 9078"/>
                              <a:gd name="T44" fmla="+- 0 596 158"/>
                              <a:gd name="T45" fmla="*/ T44 w 2208"/>
                              <a:gd name="T46" fmla="+- 0 4946 219"/>
                              <a:gd name="T47" fmla="*/ 4946 h 9078"/>
                              <a:gd name="T48" fmla="+- 0 997 158"/>
                              <a:gd name="T49" fmla="*/ T48 w 2208"/>
                              <a:gd name="T50" fmla="+- 0 5001 219"/>
                              <a:gd name="T51" fmla="*/ 5001 h 9078"/>
                              <a:gd name="T52" fmla="+- 0 1435 158"/>
                              <a:gd name="T53" fmla="*/ T52 w 2208"/>
                              <a:gd name="T54" fmla="+- 0 5934 219"/>
                              <a:gd name="T55" fmla="*/ 5934 h 9078"/>
                              <a:gd name="T56" fmla="+- 0 2310 158"/>
                              <a:gd name="T57" fmla="*/ T56 w 2208"/>
                              <a:gd name="T58" fmla="+- 0 4891 219"/>
                              <a:gd name="T59" fmla="*/ 4891 h 9078"/>
                              <a:gd name="T60" fmla="+- 0 1873 158"/>
                              <a:gd name="T61" fmla="*/ T60 w 2208"/>
                              <a:gd name="T62" fmla="+- 0 5934 219"/>
                              <a:gd name="T63" fmla="*/ 5934 h 9078"/>
                              <a:gd name="T64" fmla="+- 0 2310 158"/>
                              <a:gd name="T65" fmla="*/ T64 w 2208"/>
                              <a:gd name="T66" fmla="+- 0 4891 219"/>
                              <a:gd name="T67" fmla="*/ 4891 h 9078"/>
                              <a:gd name="T68" fmla="+- 0 158 158"/>
                              <a:gd name="T69" fmla="*/ T68 w 2208"/>
                              <a:gd name="T70" fmla="+- 0 2471 219"/>
                              <a:gd name="T71" fmla="*/ 2471 h 9078"/>
                              <a:gd name="T72" fmla="+- 0 1654 158"/>
                              <a:gd name="T73" fmla="*/ T72 w 2208"/>
                              <a:gd name="T74" fmla="+- 0 2946 219"/>
                              <a:gd name="T75" fmla="*/ 2946 h 9078"/>
                              <a:gd name="T76" fmla="+- 0 158 158"/>
                              <a:gd name="T77" fmla="*/ T76 w 2208"/>
                              <a:gd name="T78" fmla="+- 0 3867 219"/>
                              <a:gd name="T79" fmla="*/ 3867 h 9078"/>
                              <a:gd name="T80" fmla="+- 0 2310 158"/>
                              <a:gd name="T81" fmla="*/ T80 w 2208"/>
                              <a:gd name="T82" fmla="+- 0 4511 219"/>
                              <a:gd name="T83" fmla="*/ 4511 h 9078"/>
                              <a:gd name="T84" fmla="+- 0 778 158"/>
                              <a:gd name="T85" fmla="*/ T84 w 2208"/>
                              <a:gd name="T86" fmla="+- 0 4037 219"/>
                              <a:gd name="T87" fmla="*/ 4037 h 9078"/>
                              <a:gd name="T88" fmla="+- 0 2310 158"/>
                              <a:gd name="T89" fmla="*/ T88 w 2208"/>
                              <a:gd name="T90" fmla="+- 0 3092 219"/>
                              <a:gd name="T91" fmla="*/ 3092 h 9078"/>
                              <a:gd name="T92" fmla="+- 0 1480 158"/>
                              <a:gd name="T93" fmla="*/ T92 w 2208"/>
                              <a:gd name="T94" fmla="+- 0 219 219"/>
                              <a:gd name="T95" fmla="*/ 219 h 9078"/>
                              <a:gd name="T96" fmla="+- 0 158 158"/>
                              <a:gd name="T97" fmla="*/ T96 w 2208"/>
                              <a:gd name="T98" fmla="+- 0 693 219"/>
                              <a:gd name="T99" fmla="*/ 693 h 9078"/>
                              <a:gd name="T100" fmla="+- 0 1540 158"/>
                              <a:gd name="T101" fmla="*/ T100 w 2208"/>
                              <a:gd name="T102" fmla="+- 0 698 219"/>
                              <a:gd name="T103" fmla="*/ 698 h 9078"/>
                              <a:gd name="T104" fmla="+- 0 1679 158"/>
                              <a:gd name="T105" fmla="*/ T104 w 2208"/>
                              <a:gd name="T106" fmla="+- 0 739 219"/>
                              <a:gd name="T107" fmla="*/ 739 h 9078"/>
                              <a:gd name="T108" fmla="+- 0 1794 158"/>
                              <a:gd name="T109" fmla="*/ T108 w 2208"/>
                              <a:gd name="T110" fmla="+- 0 815 219"/>
                              <a:gd name="T111" fmla="*/ 815 h 9078"/>
                              <a:gd name="T112" fmla="+- 0 1877 158"/>
                              <a:gd name="T113" fmla="*/ T112 w 2208"/>
                              <a:gd name="T114" fmla="+- 0 922 219"/>
                              <a:gd name="T115" fmla="*/ 922 h 9078"/>
                              <a:gd name="T116" fmla="+- 0 1921 158"/>
                              <a:gd name="T117" fmla="*/ T116 w 2208"/>
                              <a:gd name="T118" fmla="+- 0 1052 219"/>
                              <a:gd name="T119" fmla="*/ 1052 h 9078"/>
                              <a:gd name="T120" fmla="+- 0 1921 158"/>
                              <a:gd name="T121" fmla="*/ T120 w 2208"/>
                              <a:gd name="T122" fmla="+- 0 1198 219"/>
                              <a:gd name="T123" fmla="*/ 1198 h 9078"/>
                              <a:gd name="T124" fmla="+- 0 1877 158"/>
                              <a:gd name="T125" fmla="*/ T124 w 2208"/>
                              <a:gd name="T126" fmla="+- 0 1330 219"/>
                              <a:gd name="T127" fmla="*/ 1330 h 9078"/>
                              <a:gd name="T128" fmla="+- 0 1794 158"/>
                              <a:gd name="T129" fmla="*/ T128 w 2208"/>
                              <a:gd name="T130" fmla="+- 0 1437 219"/>
                              <a:gd name="T131" fmla="*/ 1437 h 9078"/>
                              <a:gd name="T132" fmla="+- 0 1679 158"/>
                              <a:gd name="T133" fmla="*/ T132 w 2208"/>
                              <a:gd name="T134" fmla="+- 0 1513 219"/>
                              <a:gd name="T135" fmla="*/ 1513 h 9078"/>
                              <a:gd name="T136" fmla="+- 0 1540 158"/>
                              <a:gd name="T137" fmla="*/ T136 w 2208"/>
                              <a:gd name="T138" fmla="+- 0 1554 219"/>
                              <a:gd name="T139" fmla="*/ 1554 h 9078"/>
                              <a:gd name="T140" fmla="+- 0 158 158"/>
                              <a:gd name="T141" fmla="*/ T140 w 2208"/>
                              <a:gd name="T142" fmla="+- 0 1560 219"/>
                              <a:gd name="T143" fmla="*/ 1560 h 9078"/>
                              <a:gd name="T144" fmla="+- 0 1480 158"/>
                              <a:gd name="T145" fmla="*/ T144 w 2208"/>
                              <a:gd name="T146" fmla="+- 0 2034 219"/>
                              <a:gd name="T147" fmla="*/ 2034 h 9078"/>
                              <a:gd name="T148" fmla="+- 0 1629 158"/>
                              <a:gd name="T149" fmla="*/ T148 w 2208"/>
                              <a:gd name="T150" fmla="+- 0 2024 219"/>
                              <a:gd name="T151" fmla="*/ 2024 h 9078"/>
                              <a:gd name="T152" fmla="+- 0 1767 158"/>
                              <a:gd name="T153" fmla="*/ T152 w 2208"/>
                              <a:gd name="T154" fmla="+- 0 1997 219"/>
                              <a:gd name="T155" fmla="*/ 1997 h 9078"/>
                              <a:gd name="T156" fmla="+- 0 1895 158"/>
                              <a:gd name="T157" fmla="*/ T156 w 2208"/>
                              <a:gd name="T158" fmla="+- 0 1951 219"/>
                              <a:gd name="T159" fmla="*/ 1951 h 9078"/>
                              <a:gd name="T160" fmla="+- 0 2011 158"/>
                              <a:gd name="T161" fmla="*/ T160 w 2208"/>
                              <a:gd name="T162" fmla="+- 0 1886 219"/>
                              <a:gd name="T163" fmla="*/ 1886 h 9078"/>
                              <a:gd name="T164" fmla="+- 0 2113 158"/>
                              <a:gd name="T165" fmla="*/ T164 w 2208"/>
                              <a:gd name="T166" fmla="+- 0 1804 219"/>
                              <a:gd name="T167" fmla="*/ 1804 h 9078"/>
                              <a:gd name="T168" fmla="+- 0 2200 158"/>
                              <a:gd name="T169" fmla="*/ T168 w 2208"/>
                              <a:gd name="T170" fmla="+- 0 1703 219"/>
                              <a:gd name="T171" fmla="*/ 1703 h 9078"/>
                              <a:gd name="T172" fmla="+- 0 2270 158"/>
                              <a:gd name="T173" fmla="*/ T172 w 2208"/>
                              <a:gd name="T174" fmla="+- 0 1585 219"/>
                              <a:gd name="T175" fmla="*/ 1585 h 9078"/>
                              <a:gd name="T176" fmla="+- 0 2322 158"/>
                              <a:gd name="T177" fmla="*/ T176 w 2208"/>
                              <a:gd name="T178" fmla="+- 0 1449 219"/>
                              <a:gd name="T179" fmla="*/ 1449 h 9078"/>
                              <a:gd name="T180" fmla="+- 0 2354 158"/>
                              <a:gd name="T181" fmla="*/ T180 w 2208"/>
                              <a:gd name="T182" fmla="+- 0 1296 219"/>
                              <a:gd name="T183" fmla="*/ 1296 h 9078"/>
                              <a:gd name="T184" fmla="+- 0 2365 158"/>
                              <a:gd name="T185" fmla="*/ T184 w 2208"/>
                              <a:gd name="T186" fmla="+- 0 1125 219"/>
                              <a:gd name="T187" fmla="*/ 1125 h 9078"/>
                              <a:gd name="T188" fmla="+- 0 2354 158"/>
                              <a:gd name="T189" fmla="*/ T188 w 2208"/>
                              <a:gd name="T190" fmla="+- 0 955 219"/>
                              <a:gd name="T191" fmla="*/ 955 h 9078"/>
                              <a:gd name="T192" fmla="+- 0 2322 158"/>
                              <a:gd name="T193" fmla="*/ T192 w 2208"/>
                              <a:gd name="T194" fmla="+- 0 802 219"/>
                              <a:gd name="T195" fmla="*/ 802 h 9078"/>
                              <a:gd name="T196" fmla="+- 0 2270 158"/>
                              <a:gd name="T197" fmla="*/ T196 w 2208"/>
                              <a:gd name="T198" fmla="+- 0 666 219"/>
                              <a:gd name="T199" fmla="*/ 666 h 9078"/>
                              <a:gd name="T200" fmla="+- 0 2200 158"/>
                              <a:gd name="T201" fmla="*/ T200 w 2208"/>
                              <a:gd name="T202" fmla="+- 0 549 219"/>
                              <a:gd name="T203" fmla="*/ 549 h 9078"/>
                              <a:gd name="T204" fmla="+- 0 2113 158"/>
                              <a:gd name="T205" fmla="*/ T204 w 2208"/>
                              <a:gd name="T206" fmla="+- 0 448 219"/>
                              <a:gd name="T207" fmla="*/ 448 h 9078"/>
                              <a:gd name="T208" fmla="+- 0 2011 158"/>
                              <a:gd name="T209" fmla="*/ T208 w 2208"/>
                              <a:gd name="T210" fmla="+- 0 366 219"/>
                              <a:gd name="T211" fmla="*/ 366 h 9078"/>
                              <a:gd name="T212" fmla="+- 0 1895 158"/>
                              <a:gd name="T213" fmla="*/ T212 w 2208"/>
                              <a:gd name="T214" fmla="+- 0 302 219"/>
                              <a:gd name="T215" fmla="*/ 302 h 9078"/>
                              <a:gd name="T216" fmla="+- 0 1767 158"/>
                              <a:gd name="T217" fmla="*/ T216 w 2208"/>
                              <a:gd name="T218" fmla="+- 0 256 219"/>
                              <a:gd name="T219" fmla="*/ 256 h 9078"/>
                              <a:gd name="T220" fmla="+- 0 1629 158"/>
                              <a:gd name="T221" fmla="*/ T220 w 2208"/>
                              <a:gd name="T222" fmla="+- 0 228 219"/>
                              <a:gd name="T223" fmla="*/ 228 h 9078"/>
                              <a:gd name="T224" fmla="+- 0 1480 158"/>
                              <a:gd name="T225" fmla="*/ T224 w 2208"/>
                              <a:gd name="T226" fmla="+- 0 219 219"/>
                              <a:gd name="T227" fmla="*/ 219 h 9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8" h="9078">
                                <a:moveTo>
                                  <a:pt x="2152" y="6645"/>
                                </a:moveTo>
                                <a:lnTo>
                                  <a:pt x="0" y="6645"/>
                                </a:lnTo>
                                <a:lnTo>
                                  <a:pt x="0" y="7360"/>
                                </a:lnTo>
                                <a:lnTo>
                                  <a:pt x="1405" y="7858"/>
                                </a:lnTo>
                                <a:lnTo>
                                  <a:pt x="1405" y="7864"/>
                                </a:lnTo>
                                <a:lnTo>
                                  <a:pt x="0" y="8360"/>
                                </a:lnTo>
                                <a:lnTo>
                                  <a:pt x="0" y="9077"/>
                                </a:lnTo>
                                <a:lnTo>
                                  <a:pt x="2152" y="9077"/>
                                </a:lnTo>
                                <a:lnTo>
                                  <a:pt x="2152" y="8603"/>
                                </a:lnTo>
                                <a:lnTo>
                                  <a:pt x="502" y="8603"/>
                                </a:lnTo>
                                <a:lnTo>
                                  <a:pt x="502" y="8597"/>
                                </a:lnTo>
                                <a:lnTo>
                                  <a:pt x="2152" y="8053"/>
                                </a:lnTo>
                                <a:lnTo>
                                  <a:pt x="2152" y="7691"/>
                                </a:lnTo>
                                <a:lnTo>
                                  <a:pt x="502" y="7126"/>
                                </a:lnTo>
                                <a:lnTo>
                                  <a:pt x="502" y="7119"/>
                                </a:lnTo>
                                <a:lnTo>
                                  <a:pt x="2152" y="7119"/>
                                </a:lnTo>
                                <a:lnTo>
                                  <a:pt x="2152" y="6645"/>
                                </a:lnTo>
                                <a:close/>
                                <a:moveTo>
                                  <a:pt x="438" y="4727"/>
                                </a:moveTo>
                                <a:lnTo>
                                  <a:pt x="0" y="4727"/>
                                </a:lnTo>
                                <a:lnTo>
                                  <a:pt x="0" y="6189"/>
                                </a:lnTo>
                                <a:lnTo>
                                  <a:pt x="2152" y="6189"/>
                                </a:lnTo>
                                <a:lnTo>
                                  <a:pt x="2152" y="5715"/>
                                </a:lnTo>
                                <a:lnTo>
                                  <a:pt x="438" y="5715"/>
                                </a:lnTo>
                                <a:lnTo>
                                  <a:pt x="438" y="4727"/>
                                </a:lnTo>
                                <a:close/>
                                <a:moveTo>
                                  <a:pt x="1277" y="4782"/>
                                </a:moveTo>
                                <a:lnTo>
                                  <a:pt x="839" y="4782"/>
                                </a:lnTo>
                                <a:lnTo>
                                  <a:pt x="839" y="5715"/>
                                </a:lnTo>
                                <a:lnTo>
                                  <a:pt x="1277" y="5715"/>
                                </a:lnTo>
                                <a:lnTo>
                                  <a:pt x="1277" y="4782"/>
                                </a:lnTo>
                                <a:close/>
                                <a:moveTo>
                                  <a:pt x="2152" y="4672"/>
                                </a:moveTo>
                                <a:lnTo>
                                  <a:pt x="1715" y="4672"/>
                                </a:lnTo>
                                <a:lnTo>
                                  <a:pt x="1715" y="5715"/>
                                </a:lnTo>
                                <a:lnTo>
                                  <a:pt x="2152" y="5715"/>
                                </a:lnTo>
                                <a:lnTo>
                                  <a:pt x="2152" y="4672"/>
                                </a:lnTo>
                                <a:close/>
                                <a:moveTo>
                                  <a:pt x="2152" y="2252"/>
                                </a:moveTo>
                                <a:lnTo>
                                  <a:pt x="0" y="2252"/>
                                </a:lnTo>
                                <a:lnTo>
                                  <a:pt x="0" y="2727"/>
                                </a:lnTo>
                                <a:lnTo>
                                  <a:pt x="1496" y="2727"/>
                                </a:lnTo>
                                <a:lnTo>
                                  <a:pt x="1496" y="2733"/>
                                </a:lnTo>
                                <a:lnTo>
                                  <a:pt x="0" y="3648"/>
                                </a:lnTo>
                                <a:lnTo>
                                  <a:pt x="0" y="4292"/>
                                </a:lnTo>
                                <a:lnTo>
                                  <a:pt x="2152" y="4292"/>
                                </a:lnTo>
                                <a:lnTo>
                                  <a:pt x="2152" y="3818"/>
                                </a:lnTo>
                                <a:lnTo>
                                  <a:pt x="620" y="3818"/>
                                </a:lnTo>
                                <a:lnTo>
                                  <a:pt x="620" y="3812"/>
                                </a:lnTo>
                                <a:lnTo>
                                  <a:pt x="2152" y="2873"/>
                                </a:lnTo>
                                <a:lnTo>
                                  <a:pt x="2152" y="2252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lnTo>
                                  <a:pt x="1304" y="474"/>
                                </a:lnTo>
                                <a:lnTo>
                                  <a:pt x="1382" y="479"/>
                                </a:lnTo>
                                <a:lnTo>
                                  <a:pt x="1454" y="495"/>
                                </a:lnTo>
                                <a:lnTo>
                                  <a:pt x="1521" y="520"/>
                                </a:lnTo>
                                <a:lnTo>
                                  <a:pt x="1582" y="554"/>
                                </a:lnTo>
                                <a:lnTo>
                                  <a:pt x="1636" y="596"/>
                                </a:lnTo>
                                <a:lnTo>
                                  <a:pt x="1682" y="646"/>
                                </a:lnTo>
                                <a:lnTo>
                                  <a:pt x="1719" y="703"/>
                                </a:lnTo>
                                <a:lnTo>
                                  <a:pt x="1746" y="765"/>
                                </a:lnTo>
                                <a:lnTo>
                                  <a:pt x="1763" y="833"/>
                                </a:lnTo>
                                <a:lnTo>
                                  <a:pt x="1769" y="906"/>
                                </a:lnTo>
                                <a:lnTo>
                                  <a:pt x="1763" y="979"/>
                                </a:lnTo>
                                <a:lnTo>
                                  <a:pt x="1746" y="1048"/>
                                </a:lnTo>
                                <a:lnTo>
                                  <a:pt x="1719" y="1111"/>
                                </a:lnTo>
                                <a:lnTo>
                                  <a:pt x="1682" y="1168"/>
                                </a:lnTo>
                                <a:lnTo>
                                  <a:pt x="1636" y="1218"/>
                                </a:lnTo>
                                <a:lnTo>
                                  <a:pt x="1582" y="1260"/>
                                </a:lnTo>
                                <a:lnTo>
                                  <a:pt x="1521" y="1294"/>
                                </a:lnTo>
                                <a:lnTo>
                                  <a:pt x="1454" y="1320"/>
                                </a:lnTo>
                                <a:lnTo>
                                  <a:pt x="1382" y="1335"/>
                                </a:lnTo>
                                <a:lnTo>
                                  <a:pt x="1304" y="1341"/>
                                </a:lnTo>
                                <a:lnTo>
                                  <a:pt x="0" y="1341"/>
                                </a:lnTo>
                                <a:lnTo>
                                  <a:pt x="0" y="1815"/>
                                </a:lnTo>
                                <a:lnTo>
                                  <a:pt x="1322" y="1815"/>
                                </a:lnTo>
                                <a:lnTo>
                                  <a:pt x="1398" y="1812"/>
                                </a:lnTo>
                                <a:lnTo>
                                  <a:pt x="1471" y="1805"/>
                                </a:lnTo>
                                <a:lnTo>
                                  <a:pt x="1541" y="1794"/>
                                </a:lnTo>
                                <a:lnTo>
                                  <a:pt x="1609" y="1778"/>
                                </a:lnTo>
                                <a:lnTo>
                                  <a:pt x="1675" y="1757"/>
                                </a:lnTo>
                                <a:lnTo>
                                  <a:pt x="1737" y="1732"/>
                                </a:lnTo>
                                <a:lnTo>
                                  <a:pt x="1797" y="1702"/>
                                </a:lnTo>
                                <a:lnTo>
                                  <a:pt x="1853" y="1667"/>
                                </a:lnTo>
                                <a:lnTo>
                                  <a:pt x="1906" y="1628"/>
                                </a:lnTo>
                                <a:lnTo>
                                  <a:pt x="1955" y="1585"/>
                                </a:lnTo>
                                <a:lnTo>
                                  <a:pt x="2001" y="1537"/>
                                </a:lnTo>
                                <a:lnTo>
                                  <a:pt x="2042" y="1484"/>
                                </a:lnTo>
                                <a:lnTo>
                                  <a:pt x="2079" y="1428"/>
                                </a:lnTo>
                                <a:lnTo>
                                  <a:pt x="2112" y="1366"/>
                                </a:lnTo>
                                <a:lnTo>
                                  <a:pt x="2140" y="1300"/>
                                </a:lnTo>
                                <a:lnTo>
                                  <a:pt x="2164" y="1230"/>
                                </a:lnTo>
                                <a:lnTo>
                                  <a:pt x="2182" y="1156"/>
                                </a:lnTo>
                                <a:lnTo>
                                  <a:pt x="2196" y="1077"/>
                                </a:lnTo>
                                <a:lnTo>
                                  <a:pt x="2204" y="993"/>
                                </a:lnTo>
                                <a:lnTo>
                                  <a:pt x="2207" y="906"/>
                                </a:lnTo>
                                <a:lnTo>
                                  <a:pt x="2204" y="819"/>
                                </a:lnTo>
                                <a:lnTo>
                                  <a:pt x="2196" y="736"/>
                                </a:lnTo>
                                <a:lnTo>
                                  <a:pt x="2182" y="657"/>
                                </a:lnTo>
                                <a:lnTo>
                                  <a:pt x="2164" y="583"/>
                                </a:lnTo>
                                <a:lnTo>
                                  <a:pt x="2140" y="513"/>
                                </a:lnTo>
                                <a:lnTo>
                                  <a:pt x="2112" y="447"/>
                                </a:lnTo>
                                <a:lnTo>
                                  <a:pt x="2079" y="386"/>
                                </a:lnTo>
                                <a:lnTo>
                                  <a:pt x="2042" y="330"/>
                                </a:lnTo>
                                <a:lnTo>
                                  <a:pt x="2001" y="277"/>
                                </a:lnTo>
                                <a:lnTo>
                                  <a:pt x="1955" y="229"/>
                                </a:lnTo>
                                <a:lnTo>
                                  <a:pt x="1906" y="186"/>
                                </a:lnTo>
                                <a:lnTo>
                                  <a:pt x="1853" y="147"/>
                                </a:lnTo>
                                <a:lnTo>
                                  <a:pt x="1797" y="113"/>
                                </a:lnTo>
                                <a:lnTo>
                                  <a:pt x="1737" y="83"/>
                                </a:lnTo>
                                <a:lnTo>
                                  <a:pt x="1675" y="58"/>
                                </a:lnTo>
                                <a:lnTo>
                                  <a:pt x="1609" y="37"/>
                                </a:lnTo>
                                <a:lnTo>
                                  <a:pt x="1541" y="21"/>
                                </a:lnTo>
                                <a:lnTo>
                                  <a:pt x="1471" y="9"/>
                                </a:lnTo>
                                <a:lnTo>
                                  <a:pt x="1398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39"/>
                        <wps:cNvSpPr>
                          <a:spLocks/>
                        </wps:cNvSpPr>
                        <wps:spPr bwMode="auto">
                          <a:xfrm>
                            <a:off x="1057" y="2058"/>
                            <a:ext cx="715" cy="715"/>
                          </a:xfrm>
                          <a:custGeom>
                            <a:avLst/>
                            <a:gdLst>
                              <a:gd name="T0" fmla="+- 0 1415 1058"/>
                              <a:gd name="T1" fmla="*/ T0 w 715"/>
                              <a:gd name="T2" fmla="+- 0 2059 2059"/>
                              <a:gd name="T3" fmla="*/ 2059 h 715"/>
                              <a:gd name="T4" fmla="+- 0 1343 1058"/>
                              <a:gd name="T5" fmla="*/ T4 w 715"/>
                              <a:gd name="T6" fmla="+- 0 2066 2059"/>
                              <a:gd name="T7" fmla="*/ 2066 h 715"/>
                              <a:gd name="T8" fmla="+- 0 1276 1058"/>
                              <a:gd name="T9" fmla="*/ T8 w 715"/>
                              <a:gd name="T10" fmla="+- 0 2087 2059"/>
                              <a:gd name="T11" fmla="*/ 2087 h 715"/>
                              <a:gd name="T12" fmla="+- 0 1215 1058"/>
                              <a:gd name="T13" fmla="*/ T12 w 715"/>
                              <a:gd name="T14" fmla="+- 0 2120 2059"/>
                              <a:gd name="T15" fmla="*/ 2120 h 715"/>
                              <a:gd name="T16" fmla="+- 0 1162 1058"/>
                              <a:gd name="T17" fmla="*/ T16 w 715"/>
                              <a:gd name="T18" fmla="+- 0 2163 2059"/>
                              <a:gd name="T19" fmla="*/ 2163 h 715"/>
                              <a:gd name="T20" fmla="+- 0 1119 1058"/>
                              <a:gd name="T21" fmla="*/ T20 w 715"/>
                              <a:gd name="T22" fmla="+- 0 2216 2059"/>
                              <a:gd name="T23" fmla="*/ 2216 h 715"/>
                              <a:gd name="T24" fmla="+- 0 1086 1058"/>
                              <a:gd name="T25" fmla="*/ T24 w 715"/>
                              <a:gd name="T26" fmla="+- 0 2277 2059"/>
                              <a:gd name="T27" fmla="*/ 2277 h 715"/>
                              <a:gd name="T28" fmla="+- 0 1065 1058"/>
                              <a:gd name="T29" fmla="*/ T28 w 715"/>
                              <a:gd name="T30" fmla="+- 0 2344 2059"/>
                              <a:gd name="T31" fmla="*/ 2344 h 715"/>
                              <a:gd name="T32" fmla="+- 0 1058 1058"/>
                              <a:gd name="T33" fmla="*/ T32 w 715"/>
                              <a:gd name="T34" fmla="+- 0 2416 2059"/>
                              <a:gd name="T35" fmla="*/ 2416 h 715"/>
                              <a:gd name="T36" fmla="+- 0 1065 1058"/>
                              <a:gd name="T37" fmla="*/ T36 w 715"/>
                              <a:gd name="T38" fmla="+- 0 2488 2059"/>
                              <a:gd name="T39" fmla="*/ 2488 h 715"/>
                              <a:gd name="T40" fmla="+- 0 1086 1058"/>
                              <a:gd name="T41" fmla="*/ T40 w 715"/>
                              <a:gd name="T42" fmla="+- 0 2555 2059"/>
                              <a:gd name="T43" fmla="*/ 2555 h 715"/>
                              <a:gd name="T44" fmla="+- 0 1119 1058"/>
                              <a:gd name="T45" fmla="*/ T44 w 715"/>
                              <a:gd name="T46" fmla="+- 0 2615 2059"/>
                              <a:gd name="T47" fmla="*/ 2615 h 715"/>
                              <a:gd name="T48" fmla="+- 0 1162 1058"/>
                              <a:gd name="T49" fmla="*/ T48 w 715"/>
                              <a:gd name="T50" fmla="+- 0 2668 2059"/>
                              <a:gd name="T51" fmla="*/ 2668 h 715"/>
                              <a:gd name="T52" fmla="+- 0 1215 1058"/>
                              <a:gd name="T53" fmla="*/ T52 w 715"/>
                              <a:gd name="T54" fmla="+- 0 2712 2059"/>
                              <a:gd name="T55" fmla="*/ 2712 h 715"/>
                              <a:gd name="T56" fmla="+- 0 1276 1058"/>
                              <a:gd name="T57" fmla="*/ T56 w 715"/>
                              <a:gd name="T58" fmla="+- 0 2745 2059"/>
                              <a:gd name="T59" fmla="*/ 2745 h 715"/>
                              <a:gd name="T60" fmla="+- 0 1343 1058"/>
                              <a:gd name="T61" fmla="*/ T60 w 715"/>
                              <a:gd name="T62" fmla="+- 0 2766 2059"/>
                              <a:gd name="T63" fmla="*/ 2766 h 715"/>
                              <a:gd name="T64" fmla="+- 0 1415 1058"/>
                              <a:gd name="T65" fmla="*/ T64 w 715"/>
                              <a:gd name="T66" fmla="+- 0 2773 2059"/>
                              <a:gd name="T67" fmla="*/ 2773 h 715"/>
                              <a:gd name="T68" fmla="+- 0 1487 1058"/>
                              <a:gd name="T69" fmla="*/ T68 w 715"/>
                              <a:gd name="T70" fmla="+- 0 2766 2059"/>
                              <a:gd name="T71" fmla="*/ 2766 h 715"/>
                              <a:gd name="T72" fmla="+- 0 1554 1058"/>
                              <a:gd name="T73" fmla="*/ T72 w 715"/>
                              <a:gd name="T74" fmla="+- 0 2745 2059"/>
                              <a:gd name="T75" fmla="*/ 2745 h 715"/>
                              <a:gd name="T76" fmla="+- 0 1614 1058"/>
                              <a:gd name="T77" fmla="*/ T76 w 715"/>
                              <a:gd name="T78" fmla="+- 0 2712 2059"/>
                              <a:gd name="T79" fmla="*/ 2712 h 715"/>
                              <a:gd name="T80" fmla="+- 0 1667 1058"/>
                              <a:gd name="T81" fmla="*/ T80 w 715"/>
                              <a:gd name="T82" fmla="+- 0 2668 2059"/>
                              <a:gd name="T83" fmla="*/ 2668 h 715"/>
                              <a:gd name="T84" fmla="+- 0 1711 1058"/>
                              <a:gd name="T85" fmla="*/ T84 w 715"/>
                              <a:gd name="T86" fmla="+- 0 2615 2059"/>
                              <a:gd name="T87" fmla="*/ 2615 h 715"/>
                              <a:gd name="T88" fmla="+- 0 1744 1058"/>
                              <a:gd name="T89" fmla="*/ T88 w 715"/>
                              <a:gd name="T90" fmla="+- 0 2555 2059"/>
                              <a:gd name="T91" fmla="*/ 2555 h 715"/>
                              <a:gd name="T92" fmla="+- 0 1765 1058"/>
                              <a:gd name="T93" fmla="*/ T92 w 715"/>
                              <a:gd name="T94" fmla="+- 0 2488 2059"/>
                              <a:gd name="T95" fmla="*/ 2488 h 715"/>
                              <a:gd name="T96" fmla="+- 0 1772 1058"/>
                              <a:gd name="T97" fmla="*/ T96 w 715"/>
                              <a:gd name="T98" fmla="+- 0 2416 2059"/>
                              <a:gd name="T99" fmla="*/ 2416 h 715"/>
                              <a:gd name="T100" fmla="+- 0 1765 1058"/>
                              <a:gd name="T101" fmla="*/ T100 w 715"/>
                              <a:gd name="T102" fmla="+- 0 2344 2059"/>
                              <a:gd name="T103" fmla="*/ 2344 h 715"/>
                              <a:gd name="T104" fmla="+- 0 1744 1058"/>
                              <a:gd name="T105" fmla="*/ T104 w 715"/>
                              <a:gd name="T106" fmla="+- 0 2277 2059"/>
                              <a:gd name="T107" fmla="*/ 2277 h 715"/>
                              <a:gd name="T108" fmla="+- 0 1711 1058"/>
                              <a:gd name="T109" fmla="*/ T108 w 715"/>
                              <a:gd name="T110" fmla="+- 0 2216 2059"/>
                              <a:gd name="T111" fmla="*/ 2216 h 715"/>
                              <a:gd name="T112" fmla="+- 0 1667 1058"/>
                              <a:gd name="T113" fmla="*/ T112 w 715"/>
                              <a:gd name="T114" fmla="+- 0 2163 2059"/>
                              <a:gd name="T115" fmla="*/ 2163 h 715"/>
                              <a:gd name="T116" fmla="+- 0 1614 1058"/>
                              <a:gd name="T117" fmla="*/ T116 w 715"/>
                              <a:gd name="T118" fmla="+- 0 2120 2059"/>
                              <a:gd name="T119" fmla="*/ 2120 h 715"/>
                              <a:gd name="T120" fmla="+- 0 1554 1058"/>
                              <a:gd name="T121" fmla="*/ T120 w 715"/>
                              <a:gd name="T122" fmla="+- 0 2087 2059"/>
                              <a:gd name="T123" fmla="*/ 2087 h 715"/>
                              <a:gd name="T124" fmla="+- 0 1487 1058"/>
                              <a:gd name="T125" fmla="*/ T124 w 715"/>
                              <a:gd name="T126" fmla="+- 0 2066 2059"/>
                              <a:gd name="T127" fmla="*/ 2066 h 715"/>
                              <a:gd name="T128" fmla="+- 0 1415 1058"/>
                              <a:gd name="T129" fmla="*/ T128 w 715"/>
                              <a:gd name="T130" fmla="+- 0 2059 2059"/>
                              <a:gd name="T131" fmla="*/ 2059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6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6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38"/>
                        <wps:cNvSpPr>
                          <a:spLocks/>
                        </wps:cNvSpPr>
                        <wps:spPr bwMode="auto">
                          <a:xfrm>
                            <a:off x="1115" y="2116"/>
                            <a:ext cx="600" cy="600"/>
                          </a:xfrm>
                          <a:custGeom>
                            <a:avLst/>
                            <a:gdLst>
                              <a:gd name="T0" fmla="+- 0 1415 1115"/>
                              <a:gd name="T1" fmla="*/ T0 w 600"/>
                              <a:gd name="T2" fmla="+- 0 2116 2116"/>
                              <a:gd name="T3" fmla="*/ 2116 h 600"/>
                              <a:gd name="T4" fmla="+- 0 1346 1115"/>
                              <a:gd name="T5" fmla="*/ T4 w 600"/>
                              <a:gd name="T6" fmla="+- 0 2124 2116"/>
                              <a:gd name="T7" fmla="*/ 2124 h 600"/>
                              <a:gd name="T8" fmla="+- 0 1283 1115"/>
                              <a:gd name="T9" fmla="*/ T8 w 600"/>
                              <a:gd name="T10" fmla="+- 0 2147 2116"/>
                              <a:gd name="T11" fmla="*/ 2147 h 600"/>
                              <a:gd name="T12" fmla="+- 0 1227 1115"/>
                              <a:gd name="T13" fmla="*/ T12 w 600"/>
                              <a:gd name="T14" fmla="+- 0 2182 2116"/>
                              <a:gd name="T15" fmla="*/ 2182 h 600"/>
                              <a:gd name="T16" fmla="+- 0 1181 1115"/>
                              <a:gd name="T17" fmla="*/ T16 w 600"/>
                              <a:gd name="T18" fmla="+- 0 2228 2116"/>
                              <a:gd name="T19" fmla="*/ 2228 h 600"/>
                              <a:gd name="T20" fmla="+- 0 1145 1115"/>
                              <a:gd name="T21" fmla="*/ T20 w 600"/>
                              <a:gd name="T22" fmla="+- 0 2284 2116"/>
                              <a:gd name="T23" fmla="*/ 2284 h 600"/>
                              <a:gd name="T24" fmla="+- 0 1123 1115"/>
                              <a:gd name="T25" fmla="*/ T24 w 600"/>
                              <a:gd name="T26" fmla="+- 0 2347 2116"/>
                              <a:gd name="T27" fmla="*/ 2347 h 600"/>
                              <a:gd name="T28" fmla="+- 0 1115 1115"/>
                              <a:gd name="T29" fmla="*/ T28 w 600"/>
                              <a:gd name="T30" fmla="+- 0 2416 2116"/>
                              <a:gd name="T31" fmla="*/ 2416 h 600"/>
                              <a:gd name="T32" fmla="+- 0 1123 1115"/>
                              <a:gd name="T33" fmla="*/ T32 w 600"/>
                              <a:gd name="T34" fmla="+- 0 2485 2116"/>
                              <a:gd name="T35" fmla="*/ 2485 h 600"/>
                              <a:gd name="T36" fmla="+- 0 1145 1115"/>
                              <a:gd name="T37" fmla="*/ T36 w 600"/>
                              <a:gd name="T38" fmla="+- 0 2548 2116"/>
                              <a:gd name="T39" fmla="*/ 2548 h 600"/>
                              <a:gd name="T40" fmla="+- 0 1181 1115"/>
                              <a:gd name="T41" fmla="*/ T40 w 600"/>
                              <a:gd name="T42" fmla="+- 0 2603 2116"/>
                              <a:gd name="T43" fmla="*/ 2603 h 600"/>
                              <a:gd name="T44" fmla="+- 0 1227 1115"/>
                              <a:gd name="T45" fmla="*/ T44 w 600"/>
                              <a:gd name="T46" fmla="+- 0 2650 2116"/>
                              <a:gd name="T47" fmla="*/ 2650 h 600"/>
                              <a:gd name="T48" fmla="+- 0 1283 1115"/>
                              <a:gd name="T49" fmla="*/ T48 w 600"/>
                              <a:gd name="T50" fmla="+- 0 2685 2116"/>
                              <a:gd name="T51" fmla="*/ 2685 h 600"/>
                              <a:gd name="T52" fmla="+- 0 1346 1115"/>
                              <a:gd name="T53" fmla="*/ T52 w 600"/>
                              <a:gd name="T54" fmla="+- 0 2708 2116"/>
                              <a:gd name="T55" fmla="*/ 2708 h 600"/>
                              <a:gd name="T56" fmla="+- 0 1415 1115"/>
                              <a:gd name="T57" fmla="*/ T56 w 600"/>
                              <a:gd name="T58" fmla="+- 0 2715 2116"/>
                              <a:gd name="T59" fmla="*/ 2715 h 600"/>
                              <a:gd name="T60" fmla="+- 0 1483 1115"/>
                              <a:gd name="T61" fmla="*/ T60 w 600"/>
                              <a:gd name="T62" fmla="+- 0 2708 2116"/>
                              <a:gd name="T63" fmla="*/ 2708 h 600"/>
                              <a:gd name="T64" fmla="+- 0 1547 1115"/>
                              <a:gd name="T65" fmla="*/ T64 w 600"/>
                              <a:gd name="T66" fmla="+- 0 2685 2116"/>
                              <a:gd name="T67" fmla="*/ 2685 h 600"/>
                              <a:gd name="T68" fmla="+- 0 1602 1115"/>
                              <a:gd name="T69" fmla="*/ T68 w 600"/>
                              <a:gd name="T70" fmla="+- 0 2650 2116"/>
                              <a:gd name="T71" fmla="*/ 2650 h 600"/>
                              <a:gd name="T72" fmla="+- 0 1649 1115"/>
                              <a:gd name="T73" fmla="*/ T72 w 600"/>
                              <a:gd name="T74" fmla="+- 0 2603 2116"/>
                              <a:gd name="T75" fmla="*/ 2603 h 600"/>
                              <a:gd name="T76" fmla="+- 0 1684 1115"/>
                              <a:gd name="T77" fmla="*/ T76 w 600"/>
                              <a:gd name="T78" fmla="+- 0 2548 2116"/>
                              <a:gd name="T79" fmla="*/ 2548 h 600"/>
                              <a:gd name="T80" fmla="+- 0 1706 1115"/>
                              <a:gd name="T81" fmla="*/ T80 w 600"/>
                              <a:gd name="T82" fmla="+- 0 2485 2116"/>
                              <a:gd name="T83" fmla="*/ 2485 h 600"/>
                              <a:gd name="T84" fmla="+- 0 1714 1115"/>
                              <a:gd name="T85" fmla="*/ T84 w 600"/>
                              <a:gd name="T86" fmla="+- 0 2416 2116"/>
                              <a:gd name="T87" fmla="*/ 2416 h 600"/>
                              <a:gd name="T88" fmla="+- 0 1706 1115"/>
                              <a:gd name="T89" fmla="*/ T88 w 600"/>
                              <a:gd name="T90" fmla="+- 0 2347 2116"/>
                              <a:gd name="T91" fmla="*/ 2347 h 600"/>
                              <a:gd name="T92" fmla="+- 0 1684 1115"/>
                              <a:gd name="T93" fmla="*/ T92 w 600"/>
                              <a:gd name="T94" fmla="+- 0 2284 2116"/>
                              <a:gd name="T95" fmla="*/ 2284 h 600"/>
                              <a:gd name="T96" fmla="+- 0 1649 1115"/>
                              <a:gd name="T97" fmla="*/ T96 w 600"/>
                              <a:gd name="T98" fmla="+- 0 2228 2116"/>
                              <a:gd name="T99" fmla="*/ 2228 h 600"/>
                              <a:gd name="T100" fmla="+- 0 1602 1115"/>
                              <a:gd name="T101" fmla="*/ T100 w 600"/>
                              <a:gd name="T102" fmla="+- 0 2182 2116"/>
                              <a:gd name="T103" fmla="*/ 2182 h 600"/>
                              <a:gd name="T104" fmla="+- 0 1547 1115"/>
                              <a:gd name="T105" fmla="*/ T104 w 600"/>
                              <a:gd name="T106" fmla="+- 0 2147 2116"/>
                              <a:gd name="T107" fmla="*/ 2147 h 600"/>
                              <a:gd name="T108" fmla="+- 0 1483 1115"/>
                              <a:gd name="T109" fmla="*/ T108 w 600"/>
                              <a:gd name="T110" fmla="+- 0 2124 2116"/>
                              <a:gd name="T111" fmla="*/ 2124 h 600"/>
                              <a:gd name="T112" fmla="+- 0 1415 1115"/>
                              <a:gd name="T113" fmla="*/ T112 w 600"/>
                              <a:gd name="T114" fmla="+- 0 2116 2116"/>
                              <a:gd name="T115" fmla="*/ 211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0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599"/>
                                </a:lnTo>
                                <a:lnTo>
                                  <a:pt x="368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1" y="369"/>
                                </a:lnTo>
                                <a:lnTo>
                                  <a:pt x="599" y="300"/>
                                </a:lnTo>
                                <a:lnTo>
                                  <a:pt x="591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8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37"/>
                        <wps:cNvSpPr>
                          <a:spLocks/>
                        </wps:cNvSpPr>
                        <wps:spPr bwMode="auto">
                          <a:xfrm>
                            <a:off x="1034" y="3022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022 3022"/>
                              <a:gd name="T3" fmla="*/ 3022 h 715"/>
                              <a:gd name="T4" fmla="+- 0 1320 1035"/>
                              <a:gd name="T5" fmla="*/ T4 w 715"/>
                              <a:gd name="T6" fmla="+- 0 3030 3022"/>
                              <a:gd name="T7" fmla="*/ 3030 h 715"/>
                              <a:gd name="T8" fmla="+- 0 1253 1035"/>
                              <a:gd name="T9" fmla="*/ T8 w 715"/>
                              <a:gd name="T10" fmla="+- 0 3050 3022"/>
                              <a:gd name="T11" fmla="*/ 3050 h 715"/>
                              <a:gd name="T12" fmla="+- 0 1192 1035"/>
                              <a:gd name="T13" fmla="*/ T12 w 715"/>
                              <a:gd name="T14" fmla="+- 0 3083 3022"/>
                              <a:gd name="T15" fmla="*/ 3083 h 715"/>
                              <a:gd name="T16" fmla="+- 0 1139 1035"/>
                              <a:gd name="T17" fmla="*/ T16 w 715"/>
                              <a:gd name="T18" fmla="+- 0 3127 3022"/>
                              <a:gd name="T19" fmla="*/ 3127 h 715"/>
                              <a:gd name="T20" fmla="+- 0 1096 1035"/>
                              <a:gd name="T21" fmla="*/ T20 w 715"/>
                              <a:gd name="T22" fmla="+- 0 3180 3022"/>
                              <a:gd name="T23" fmla="*/ 3180 h 715"/>
                              <a:gd name="T24" fmla="+- 0 1063 1035"/>
                              <a:gd name="T25" fmla="*/ T24 w 715"/>
                              <a:gd name="T26" fmla="+- 0 3241 3022"/>
                              <a:gd name="T27" fmla="*/ 3241 h 715"/>
                              <a:gd name="T28" fmla="+- 0 1042 1035"/>
                              <a:gd name="T29" fmla="*/ T28 w 715"/>
                              <a:gd name="T30" fmla="+- 0 3308 3022"/>
                              <a:gd name="T31" fmla="*/ 3308 h 715"/>
                              <a:gd name="T32" fmla="+- 0 1035 1035"/>
                              <a:gd name="T33" fmla="*/ T32 w 715"/>
                              <a:gd name="T34" fmla="+- 0 3380 3022"/>
                              <a:gd name="T35" fmla="*/ 3380 h 715"/>
                              <a:gd name="T36" fmla="+- 0 1042 1035"/>
                              <a:gd name="T37" fmla="*/ T36 w 715"/>
                              <a:gd name="T38" fmla="+- 0 3452 3022"/>
                              <a:gd name="T39" fmla="*/ 3452 h 715"/>
                              <a:gd name="T40" fmla="+- 0 1063 1035"/>
                              <a:gd name="T41" fmla="*/ T40 w 715"/>
                              <a:gd name="T42" fmla="+- 0 3519 3022"/>
                              <a:gd name="T43" fmla="*/ 3519 h 715"/>
                              <a:gd name="T44" fmla="+- 0 1096 1035"/>
                              <a:gd name="T45" fmla="*/ T44 w 715"/>
                              <a:gd name="T46" fmla="+- 0 3579 3022"/>
                              <a:gd name="T47" fmla="*/ 3579 h 715"/>
                              <a:gd name="T48" fmla="+- 0 1139 1035"/>
                              <a:gd name="T49" fmla="*/ T48 w 715"/>
                              <a:gd name="T50" fmla="+- 0 3632 3022"/>
                              <a:gd name="T51" fmla="*/ 3632 h 715"/>
                              <a:gd name="T52" fmla="+- 0 1192 1035"/>
                              <a:gd name="T53" fmla="*/ T52 w 715"/>
                              <a:gd name="T54" fmla="+- 0 3676 3022"/>
                              <a:gd name="T55" fmla="*/ 3676 h 715"/>
                              <a:gd name="T56" fmla="+- 0 1253 1035"/>
                              <a:gd name="T57" fmla="*/ T56 w 715"/>
                              <a:gd name="T58" fmla="+- 0 3709 3022"/>
                              <a:gd name="T59" fmla="*/ 3709 h 715"/>
                              <a:gd name="T60" fmla="+- 0 1320 1035"/>
                              <a:gd name="T61" fmla="*/ T60 w 715"/>
                              <a:gd name="T62" fmla="+- 0 3729 3022"/>
                              <a:gd name="T63" fmla="*/ 3729 h 715"/>
                              <a:gd name="T64" fmla="+- 0 1392 1035"/>
                              <a:gd name="T65" fmla="*/ T64 w 715"/>
                              <a:gd name="T66" fmla="+- 0 3737 3022"/>
                              <a:gd name="T67" fmla="*/ 3737 h 715"/>
                              <a:gd name="T68" fmla="+- 0 1464 1035"/>
                              <a:gd name="T69" fmla="*/ T68 w 715"/>
                              <a:gd name="T70" fmla="+- 0 3729 3022"/>
                              <a:gd name="T71" fmla="*/ 3729 h 715"/>
                              <a:gd name="T72" fmla="+- 0 1531 1035"/>
                              <a:gd name="T73" fmla="*/ T72 w 715"/>
                              <a:gd name="T74" fmla="+- 0 3709 3022"/>
                              <a:gd name="T75" fmla="*/ 3709 h 715"/>
                              <a:gd name="T76" fmla="+- 0 1592 1035"/>
                              <a:gd name="T77" fmla="*/ T76 w 715"/>
                              <a:gd name="T78" fmla="+- 0 3676 3022"/>
                              <a:gd name="T79" fmla="*/ 3676 h 715"/>
                              <a:gd name="T80" fmla="+- 0 1644 1035"/>
                              <a:gd name="T81" fmla="*/ T80 w 715"/>
                              <a:gd name="T82" fmla="+- 0 3632 3022"/>
                              <a:gd name="T83" fmla="*/ 3632 h 715"/>
                              <a:gd name="T84" fmla="+- 0 1688 1035"/>
                              <a:gd name="T85" fmla="*/ T84 w 715"/>
                              <a:gd name="T86" fmla="+- 0 3579 3022"/>
                              <a:gd name="T87" fmla="*/ 3579 h 715"/>
                              <a:gd name="T88" fmla="+- 0 1721 1035"/>
                              <a:gd name="T89" fmla="*/ T88 w 715"/>
                              <a:gd name="T90" fmla="+- 0 3519 3022"/>
                              <a:gd name="T91" fmla="*/ 3519 h 715"/>
                              <a:gd name="T92" fmla="+- 0 1742 1035"/>
                              <a:gd name="T93" fmla="*/ T92 w 715"/>
                              <a:gd name="T94" fmla="+- 0 3452 3022"/>
                              <a:gd name="T95" fmla="*/ 3452 h 715"/>
                              <a:gd name="T96" fmla="+- 0 1749 1035"/>
                              <a:gd name="T97" fmla="*/ T96 w 715"/>
                              <a:gd name="T98" fmla="+- 0 3380 3022"/>
                              <a:gd name="T99" fmla="*/ 3380 h 715"/>
                              <a:gd name="T100" fmla="+- 0 1742 1035"/>
                              <a:gd name="T101" fmla="*/ T100 w 715"/>
                              <a:gd name="T102" fmla="+- 0 3308 3022"/>
                              <a:gd name="T103" fmla="*/ 3308 h 715"/>
                              <a:gd name="T104" fmla="+- 0 1721 1035"/>
                              <a:gd name="T105" fmla="*/ T104 w 715"/>
                              <a:gd name="T106" fmla="+- 0 3241 3022"/>
                              <a:gd name="T107" fmla="*/ 3241 h 715"/>
                              <a:gd name="T108" fmla="+- 0 1688 1035"/>
                              <a:gd name="T109" fmla="*/ T108 w 715"/>
                              <a:gd name="T110" fmla="+- 0 3180 3022"/>
                              <a:gd name="T111" fmla="*/ 3180 h 715"/>
                              <a:gd name="T112" fmla="+- 0 1644 1035"/>
                              <a:gd name="T113" fmla="*/ T112 w 715"/>
                              <a:gd name="T114" fmla="+- 0 3127 3022"/>
                              <a:gd name="T115" fmla="*/ 3127 h 715"/>
                              <a:gd name="T116" fmla="+- 0 1592 1035"/>
                              <a:gd name="T117" fmla="*/ T116 w 715"/>
                              <a:gd name="T118" fmla="+- 0 3083 3022"/>
                              <a:gd name="T119" fmla="*/ 3083 h 715"/>
                              <a:gd name="T120" fmla="+- 0 1531 1035"/>
                              <a:gd name="T121" fmla="*/ T120 w 715"/>
                              <a:gd name="T122" fmla="+- 0 3050 3022"/>
                              <a:gd name="T123" fmla="*/ 3050 h 715"/>
                              <a:gd name="T124" fmla="+- 0 1464 1035"/>
                              <a:gd name="T125" fmla="*/ T124 w 715"/>
                              <a:gd name="T126" fmla="+- 0 3030 3022"/>
                              <a:gd name="T127" fmla="*/ 3030 h 715"/>
                              <a:gd name="T128" fmla="+- 0 1392 1035"/>
                              <a:gd name="T129" fmla="*/ T128 w 715"/>
                              <a:gd name="T130" fmla="+- 0 3022 3022"/>
                              <a:gd name="T131" fmla="*/ 3022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0"/>
                                </a:lnTo>
                                <a:lnTo>
                                  <a:pt x="28" y="497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7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7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7"/>
                                </a:lnTo>
                                <a:lnTo>
                                  <a:pt x="707" y="430"/>
                                </a:lnTo>
                                <a:lnTo>
                                  <a:pt x="714" y="358"/>
                                </a:lnTo>
                                <a:lnTo>
                                  <a:pt x="707" y="286"/>
                                </a:lnTo>
                                <a:lnTo>
                                  <a:pt x="686" y="219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36"/>
                        <wps:cNvSpPr>
                          <a:spLocks/>
                        </wps:cNvSpPr>
                        <wps:spPr bwMode="auto">
                          <a:xfrm>
                            <a:off x="1092" y="3079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3080 3080"/>
                              <a:gd name="T3" fmla="*/ 3080 h 600"/>
                              <a:gd name="T4" fmla="+- 0 1323 1092"/>
                              <a:gd name="T5" fmla="*/ T4 w 600"/>
                              <a:gd name="T6" fmla="+- 0 3088 3080"/>
                              <a:gd name="T7" fmla="*/ 3088 h 600"/>
                              <a:gd name="T8" fmla="+- 0 1260 1092"/>
                              <a:gd name="T9" fmla="*/ T8 w 600"/>
                              <a:gd name="T10" fmla="+- 0 3110 3080"/>
                              <a:gd name="T11" fmla="*/ 3110 h 600"/>
                              <a:gd name="T12" fmla="+- 0 1204 1092"/>
                              <a:gd name="T13" fmla="*/ T12 w 600"/>
                              <a:gd name="T14" fmla="+- 0 3146 3080"/>
                              <a:gd name="T15" fmla="*/ 3146 h 600"/>
                              <a:gd name="T16" fmla="+- 0 1158 1092"/>
                              <a:gd name="T17" fmla="*/ T16 w 600"/>
                              <a:gd name="T18" fmla="+- 0 3192 3080"/>
                              <a:gd name="T19" fmla="*/ 3192 h 600"/>
                              <a:gd name="T20" fmla="+- 0 1123 1092"/>
                              <a:gd name="T21" fmla="*/ T20 w 600"/>
                              <a:gd name="T22" fmla="+- 0 3248 3080"/>
                              <a:gd name="T23" fmla="*/ 3248 h 600"/>
                              <a:gd name="T24" fmla="+- 0 1100 1092"/>
                              <a:gd name="T25" fmla="*/ T24 w 600"/>
                              <a:gd name="T26" fmla="+- 0 3311 3080"/>
                              <a:gd name="T27" fmla="*/ 3311 h 600"/>
                              <a:gd name="T28" fmla="+- 0 1092 1092"/>
                              <a:gd name="T29" fmla="*/ T28 w 600"/>
                              <a:gd name="T30" fmla="+- 0 3380 3080"/>
                              <a:gd name="T31" fmla="*/ 3380 h 600"/>
                              <a:gd name="T32" fmla="+- 0 1100 1092"/>
                              <a:gd name="T33" fmla="*/ T32 w 600"/>
                              <a:gd name="T34" fmla="+- 0 3448 3080"/>
                              <a:gd name="T35" fmla="*/ 3448 h 600"/>
                              <a:gd name="T36" fmla="+- 0 1123 1092"/>
                              <a:gd name="T37" fmla="*/ T36 w 600"/>
                              <a:gd name="T38" fmla="+- 0 3511 3080"/>
                              <a:gd name="T39" fmla="*/ 3511 h 600"/>
                              <a:gd name="T40" fmla="+- 0 1158 1092"/>
                              <a:gd name="T41" fmla="*/ T40 w 600"/>
                              <a:gd name="T42" fmla="+- 0 3567 3080"/>
                              <a:gd name="T43" fmla="*/ 3567 h 600"/>
                              <a:gd name="T44" fmla="+- 0 1204 1092"/>
                              <a:gd name="T45" fmla="*/ T44 w 600"/>
                              <a:gd name="T46" fmla="+- 0 3613 3080"/>
                              <a:gd name="T47" fmla="*/ 3613 h 600"/>
                              <a:gd name="T48" fmla="+- 0 1260 1092"/>
                              <a:gd name="T49" fmla="*/ T48 w 600"/>
                              <a:gd name="T50" fmla="+- 0 3649 3080"/>
                              <a:gd name="T51" fmla="*/ 3649 h 600"/>
                              <a:gd name="T52" fmla="+- 0 1323 1092"/>
                              <a:gd name="T53" fmla="*/ T52 w 600"/>
                              <a:gd name="T54" fmla="+- 0 3671 3080"/>
                              <a:gd name="T55" fmla="*/ 3671 h 600"/>
                              <a:gd name="T56" fmla="+- 0 1392 1092"/>
                              <a:gd name="T57" fmla="*/ T56 w 600"/>
                              <a:gd name="T58" fmla="+- 0 3679 3080"/>
                              <a:gd name="T59" fmla="*/ 3679 h 600"/>
                              <a:gd name="T60" fmla="+- 0 1461 1092"/>
                              <a:gd name="T61" fmla="*/ T60 w 600"/>
                              <a:gd name="T62" fmla="+- 0 3671 3080"/>
                              <a:gd name="T63" fmla="*/ 3671 h 600"/>
                              <a:gd name="T64" fmla="+- 0 1524 1092"/>
                              <a:gd name="T65" fmla="*/ T64 w 600"/>
                              <a:gd name="T66" fmla="+- 0 3649 3080"/>
                              <a:gd name="T67" fmla="*/ 3649 h 600"/>
                              <a:gd name="T68" fmla="+- 0 1579 1092"/>
                              <a:gd name="T69" fmla="*/ T68 w 600"/>
                              <a:gd name="T70" fmla="+- 0 3613 3080"/>
                              <a:gd name="T71" fmla="*/ 3613 h 600"/>
                              <a:gd name="T72" fmla="+- 0 1626 1092"/>
                              <a:gd name="T73" fmla="*/ T72 w 600"/>
                              <a:gd name="T74" fmla="+- 0 3567 3080"/>
                              <a:gd name="T75" fmla="*/ 3567 h 600"/>
                              <a:gd name="T76" fmla="+- 0 1661 1092"/>
                              <a:gd name="T77" fmla="*/ T76 w 600"/>
                              <a:gd name="T78" fmla="+- 0 3511 3080"/>
                              <a:gd name="T79" fmla="*/ 3511 h 600"/>
                              <a:gd name="T80" fmla="+- 0 1684 1092"/>
                              <a:gd name="T81" fmla="*/ T80 w 600"/>
                              <a:gd name="T82" fmla="+- 0 3448 3080"/>
                              <a:gd name="T83" fmla="*/ 3448 h 600"/>
                              <a:gd name="T84" fmla="+- 0 1692 1092"/>
                              <a:gd name="T85" fmla="*/ T84 w 600"/>
                              <a:gd name="T86" fmla="+- 0 3380 3080"/>
                              <a:gd name="T87" fmla="*/ 3380 h 600"/>
                              <a:gd name="T88" fmla="+- 0 1684 1092"/>
                              <a:gd name="T89" fmla="*/ T88 w 600"/>
                              <a:gd name="T90" fmla="+- 0 3311 3080"/>
                              <a:gd name="T91" fmla="*/ 3311 h 600"/>
                              <a:gd name="T92" fmla="+- 0 1661 1092"/>
                              <a:gd name="T93" fmla="*/ T92 w 600"/>
                              <a:gd name="T94" fmla="+- 0 3248 3080"/>
                              <a:gd name="T95" fmla="*/ 3248 h 600"/>
                              <a:gd name="T96" fmla="+- 0 1626 1092"/>
                              <a:gd name="T97" fmla="*/ T96 w 600"/>
                              <a:gd name="T98" fmla="+- 0 3192 3080"/>
                              <a:gd name="T99" fmla="*/ 3192 h 600"/>
                              <a:gd name="T100" fmla="+- 0 1579 1092"/>
                              <a:gd name="T101" fmla="*/ T100 w 600"/>
                              <a:gd name="T102" fmla="+- 0 3146 3080"/>
                              <a:gd name="T103" fmla="*/ 3146 h 600"/>
                              <a:gd name="T104" fmla="+- 0 1524 1092"/>
                              <a:gd name="T105" fmla="*/ T104 w 600"/>
                              <a:gd name="T106" fmla="+- 0 3110 3080"/>
                              <a:gd name="T107" fmla="*/ 3110 h 600"/>
                              <a:gd name="T108" fmla="+- 0 1461 1092"/>
                              <a:gd name="T109" fmla="*/ T108 w 600"/>
                              <a:gd name="T110" fmla="+- 0 3088 3080"/>
                              <a:gd name="T111" fmla="*/ 3088 h 600"/>
                              <a:gd name="T112" fmla="+- 0 1392 1092"/>
                              <a:gd name="T113" fmla="*/ T112 w 600"/>
                              <a:gd name="T114" fmla="+- 0 3080 3080"/>
                              <a:gd name="T115" fmla="*/ 30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35"/>
                        <wps:cNvSpPr>
                          <a:spLocks/>
                        </wps:cNvSpPr>
                        <wps:spPr bwMode="auto">
                          <a:xfrm>
                            <a:off x="1034" y="3986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986 3986"/>
                              <a:gd name="T3" fmla="*/ 3986 h 715"/>
                              <a:gd name="T4" fmla="+- 0 1320 1035"/>
                              <a:gd name="T5" fmla="*/ T4 w 715"/>
                              <a:gd name="T6" fmla="+- 0 3993 3986"/>
                              <a:gd name="T7" fmla="*/ 3993 h 715"/>
                              <a:gd name="T8" fmla="+- 0 1253 1035"/>
                              <a:gd name="T9" fmla="*/ T8 w 715"/>
                              <a:gd name="T10" fmla="+- 0 4014 3986"/>
                              <a:gd name="T11" fmla="*/ 4014 h 715"/>
                              <a:gd name="T12" fmla="+- 0 1192 1035"/>
                              <a:gd name="T13" fmla="*/ T12 w 715"/>
                              <a:gd name="T14" fmla="+- 0 4047 3986"/>
                              <a:gd name="T15" fmla="*/ 4047 h 715"/>
                              <a:gd name="T16" fmla="+- 0 1139 1035"/>
                              <a:gd name="T17" fmla="*/ T16 w 715"/>
                              <a:gd name="T18" fmla="+- 0 4091 3986"/>
                              <a:gd name="T19" fmla="*/ 4091 h 715"/>
                              <a:gd name="T20" fmla="+- 0 1096 1035"/>
                              <a:gd name="T21" fmla="*/ T20 w 715"/>
                              <a:gd name="T22" fmla="+- 0 4144 3986"/>
                              <a:gd name="T23" fmla="*/ 4144 h 715"/>
                              <a:gd name="T24" fmla="+- 0 1063 1035"/>
                              <a:gd name="T25" fmla="*/ T24 w 715"/>
                              <a:gd name="T26" fmla="+- 0 4204 3986"/>
                              <a:gd name="T27" fmla="*/ 4204 h 715"/>
                              <a:gd name="T28" fmla="+- 0 1042 1035"/>
                              <a:gd name="T29" fmla="*/ T28 w 715"/>
                              <a:gd name="T30" fmla="+- 0 4271 3986"/>
                              <a:gd name="T31" fmla="*/ 4271 h 715"/>
                              <a:gd name="T32" fmla="+- 0 1035 1035"/>
                              <a:gd name="T33" fmla="*/ T32 w 715"/>
                              <a:gd name="T34" fmla="+- 0 4343 3986"/>
                              <a:gd name="T35" fmla="*/ 4343 h 715"/>
                              <a:gd name="T36" fmla="+- 0 1042 1035"/>
                              <a:gd name="T37" fmla="*/ T36 w 715"/>
                              <a:gd name="T38" fmla="+- 0 4415 3986"/>
                              <a:gd name="T39" fmla="*/ 4415 h 715"/>
                              <a:gd name="T40" fmla="+- 0 1063 1035"/>
                              <a:gd name="T41" fmla="*/ T40 w 715"/>
                              <a:gd name="T42" fmla="+- 0 4482 3986"/>
                              <a:gd name="T43" fmla="*/ 4482 h 715"/>
                              <a:gd name="T44" fmla="+- 0 1096 1035"/>
                              <a:gd name="T45" fmla="*/ T44 w 715"/>
                              <a:gd name="T46" fmla="+- 0 4543 3986"/>
                              <a:gd name="T47" fmla="*/ 4543 h 715"/>
                              <a:gd name="T48" fmla="+- 0 1139 1035"/>
                              <a:gd name="T49" fmla="*/ T48 w 715"/>
                              <a:gd name="T50" fmla="+- 0 4596 3986"/>
                              <a:gd name="T51" fmla="*/ 4596 h 715"/>
                              <a:gd name="T52" fmla="+- 0 1192 1035"/>
                              <a:gd name="T53" fmla="*/ T52 w 715"/>
                              <a:gd name="T54" fmla="+- 0 4640 3986"/>
                              <a:gd name="T55" fmla="*/ 4640 h 715"/>
                              <a:gd name="T56" fmla="+- 0 1253 1035"/>
                              <a:gd name="T57" fmla="*/ T56 w 715"/>
                              <a:gd name="T58" fmla="+- 0 4672 3986"/>
                              <a:gd name="T59" fmla="*/ 4672 h 715"/>
                              <a:gd name="T60" fmla="+- 0 1320 1035"/>
                              <a:gd name="T61" fmla="*/ T60 w 715"/>
                              <a:gd name="T62" fmla="+- 0 4693 3986"/>
                              <a:gd name="T63" fmla="*/ 4693 h 715"/>
                              <a:gd name="T64" fmla="+- 0 1392 1035"/>
                              <a:gd name="T65" fmla="*/ T64 w 715"/>
                              <a:gd name="T66" fmla="+- 0 4701 3986"/>
                              <a:gd name="T67" fmla="*/ 4701 h 715"/>
                              <a:gd name="T68" fmla="+- 0 1464 1035"/>
                              <a:gd name="T69" fmla="*/ T68 w 715"/>
                              <a:gd name="T70" fmla="+- 0 4693 3986"/>
                              <a:gd name="T71" fmla="*/ 4693 h 715"/>
                              <a:gd name="T72" fmla="+- 0 1531 1035"/>
                              <a:gd name="T73" fmla="*/ T72 w 715"/>
                              <a:gd name="T74" fmla="+- 0 4672 3986"/>
                              <a:gd name="T75" fmla="*/ 4672 h 715"/>
                              <a:gd name="T76" fmla="+- 0 1592 1035"/>
                              <a:gd name="T77" fmla="*/ T76 w 715"/>
                              <a:gd name="T78" fmla="+- 0 4640 3986"/>
                              <a:gd name="T79" fmla="*/ 4640 h 715"/>
                              <a:gd name="T80" fmla="+- 0 1644 1035"/>
                              <a:gd name="T81" fmla="*/ T80 w 715"/>
                              <a:gd name="T82" fmla="+- 0 4596 3986"/>
                              <a:gd name="T83" fmla="*/ 4596 h 715"/>
                              <a:gd name="T84" fmla="+- 0 1688 1035"/>
                              <a:gd name="T85" fmla="*/ T84 w 715"/>
                              <a:gd name="T86" fmla="+- 0 4543 3986"/>
                              <a:gd name="T87" fmla="*/ 4543 h 715"/>
                              <a:gd name="T88" fmla="+- 0 1721 1035"/>
                              <a:gd name="T89" fmla="*/ T88 w 715"/>
                              <a:gd name="T90" fmla="+- 0 4482 3986"/>
                              <a:gd name="T91" fmla="*/ 4482 h 715"/>
                              <a:gd name="T92" fmla="+- 0 1742 1035"/>
                              <a:gd name="T93" fmla="*/ T92 w 715"/>
                              <a:gd name="T94" fmla="+- 0 4415 3986"/>
                              <a:gd name="T95" fmla="*/ 4415 h 715"/>
                              <a:gd name="T96" fmla="+- 0 1749 1035"/>
                              <a:gd name="T97" fmla="*/ T96 w 715"/>
                              <a:gd name="T98" fmla="+- 0 4343 3986"/>
                              <a:gd name="T99" fmla="*/ 4343 h 715"/>
                              <a:gd name="T100" fmla="+- 0 1742 1035"/>
                              <a:gd name="T101" fmla="*/ T100 w 715"/>
                              <a:gd name="T102" fmla="+- 0 4271 3986"/>
                              <a:gd name="T103" fmla="*/ 4271 h 715"/>
                              <a:gd name="T104" fmla="+- 0 1721 1035"/>
                              <a:gd name="T105" fmla="*/ T104 w 715"/>
                              <a:gd name="T106" fmla="+- 0 4204 3986"/>
                              <a:gd name="T107" fmla="*/ 4204 h 715"/>
                              <a:gd name="T108" fmla="+- 0 1688 1035"/>
                              <a:gd name="T109" fmla="*/ T108 w 715"/>
                              <a:gd name="T110" fmla="+- 0 4144 3986"/>
                              <a:gd name="T111" fmla="*/ 4144 h 715"/>
                              <a:gd name="T112" fmla="+- 0 1644 1035"/>
                              <a:gd name="T113" fmla="*/ T112 w 715"/>
                              <a:gd name="T114" fmla="+- 0 4091 3986"/>
                              <a:gd name="T115" fmla="*/ 4091 h 715"/>
                              <a:gd name="T116" fmla="+- 0 1592 1035"/>
                              <a:gd name="T117" fmla="*/ T116 w 715"/>
                              <a:gd name="T118" fmla="+- 0 4047 3986"/>
                              <a:gd name="T119" fmla="*/ 4047 h 715"/>
                              <a:gd name="T120" fmla="+- 0 1531 1035"/>
                              <a:gd name="T121" fmla="*/ T120 w 715"/>
                              <a:gd name="T122" fmla="+- 0 4014 3986"/>
                              <a:gd name="T123" fmla="*/ 4014 h 715"/>
                              <a:gd name="T124" fmla="+- 0 1464 1035"/>
                              <a:gd name="T125" fmla="*/ T124 w 715"/>
                              <a:gd name="T126" fmla="+- 0 3993 3986"/>
                              <a:gd name="T127" fmla="*/ 3993 h 715"/>
                              <a:gd name="T128" fmla="+- 0 1392 1035"/>
                              <a:gd name="T129" fmla="*/ T128 w 715"/>
                              <a:gd name="T130" fmla="+- 0 3986 3986"/>
                              <a:gd name="T131" fmla="*/ 3986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34"/>
                        <wps:cNvSpPr>
                          <a:spLocks/>
                        </wps:cNvSpPr>
                        <wps:spPr bwMode="auto">
                          <a:xfrm>
                            <a:off x="1092" y="4043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4044 4044"/>
                              <a:gd name="T3" fmla="*/ 4044 h 600"/>
                              <a:gd name="T4" fmla="+- 0 1323 1092"/>
                              <a:gd name="T5" fmla="*/ T4 w 600"/>
                              <a:gd name="T6" fmla="+- 0 4052 4044"/>
                              <a:gd name="T7" fmla="*/ 4052 h 600"/>
                              <a:gd name="T8" fmla="+- 0 1260 1092"/>
                              <a:gd name="T9" fmla="*/ T8 w 600"/>
                              <a:gd name="T10" fmla="+- 0 4074 4044"/>
                              <a:gd name="T11" fmla="*/ 4074 h 600"/>
                              <a:gd name="T12" fmla="+- 0 1204 1092"/>
                              <a:gd name="T13" fmla="*/ T12 w 600"/>
                              <a:gd name="T14" fmla="+- 0 4109 4044"/>
                              <a:gd name="T15" fmla="*/ 4109 h 600"/>
                              <a:gd name="T16" fmla="+- 0 1158 1092"/>
                              <a:gd name="T17" fmla="*/ T16 w 600"/>
                              <a:gd name="T18" fmla="+- 0 4156 4044"/>
                              <a:gd name="T19" fmla="*/ 4156 h 600"/>
                              <a:gd name="T20" fmla="+- 0 1123 1092"/>
                              <a:gd name="T21" fmla="*/ T20 w 600"/>
                              <a:gd name="T22" fmla="+- 0 4212 4044"/>
                              <a:gd name="T23" fmla="*/ 4212 h 600"/>
                              <a:gd name="T24" fmla="+- 0 1100 1092"/>
                              <a:gd name="T25" fmla="*/ T24 w 600"/>
                              <a:gd name="T26" fmla="+- 0 4275 4044"/>
                              <a:gd name="T27" fmla="*/ 4275 h 600"/>
                              <a:gd name="T28" fmla="+- 0 1092 1092"/>
                              <a:gd name="T29" fmla="*/ T28 w 600"/>
                              <a:gd name="T30" fmla="+- 0 4343 4044"/>
                              <a:gd name="T31" fmla="*/ 4343 h 600"/>
                              <a:gd name="T32" fmla="+- 0 1100 1092"/>
                              <a:gd name="T33" fmla="*/ T32 w 600"/>
                              <a:gd name="T34" fmla="+- 0 4412 4044"/>
                              <a:gd name="T35" fmla="*/ 4412 h 600"/>
                              <a:gd name="T36" fmla="+- 0 1123 1092"/>
                              <a:gd name="T37" fmla="*/ T36 w 600"/>
                              <a:gd name="T38" fmla="+- 0 4475 4044"/>
                              <a:gd name="T39" fmla="*/ 4475 h 600"/>
                              <a:gd name="T40" fmla="+- 0 1158 1092"/>
                              <a:gd name="T41" fmla="*/ T40 w 600"/>
                              <a:gd name="T42" fmla="+- 0 4531 4044"/>
                              <a:gd name="T43" fmla="*/ 4531 h 600"/>
                              <a:gd name="T44" fmla="+- 0 1204 1092"/>
                              <a:gd name="T45" fmla="*/ T44 w 600"/>
                              <a:gd name="T46" fmla="+- 0 4577 4044"/>
                              <a:gd name="T47" fmla="*/ 4577 h 600"/>
                              <a:gd name="T48" fmla="+- 0 1260 1092"/>
                              <a:gd name="T49" fmla="*/ T48 w 600"/>
                              <a:gd name="T50" fmla="+- 0 4613 4044"/>
                              <a:gd name="T51" fmla="*/ 4613 h 600"/>
                              <a:gd name="T52" fmla="+- 0 1323 1092"/>
                              <a:gd name="T53" fmla="*/ T52 w 600"/>
                              <a:gd name="T54" fmla="+- 0 4635 4044"/>
                              <a:gd name="T55" fmla="*/ 4635 h 600"/>
                              <a:gd name="T56" fmla="+- 0 1392 1092"/>
                              <a:gd name="T57" fmla="*/ T56 w 600"/>
                              <a:gd name="T58" fmla="+- 0 4643 4044"/>
                              <a:gd name="T59" fmla="*/ 4643 h 600"/>
                              <a:gd name="T60" fmla="+- 0 1461 1092"/>
                              <a:gd name="T61" fmla="*/ T60 w 600"/>
                              <a:gd name="T62" fmla="+- 0 4635 4044"/>
                              <a:gd name="T63" fmla="*/ 4635 h 600"/>
                              <a:gd name="T64" fmla="+- 0 1524 1092"/>
                              <a:gd name="T65" fmla="*/ T64 w 600"/>
                              <a:gd name="T66" fmla="+- 0 4613 4044"/>
                              <a:gd name="T67" fmla="*/ 4613 h 600"/>
                              <a:gd name="T68" fmla="+- 0 1579 1092"/>
                              <a:gd name="T69" fmla="*/ T68 w 600"/>
                              <a:gd name="T70" fmla="+- 0 4577 4044"/>
                              <a:gd name="T71" fmla="*/ 4577 h 600"/>
                              <a:gd name="T72" fmla="+- 0 1626 1092"/>
                              <a:gd name="T73" fmla="*/ T72 w 600"/>
                              <a:gd name="T74" fmla="+- 0 4531 4044"/>
                              <a:gd name="T75" fmla="*/ 4531 h 600"/>
                              <a:gd name="T76" fmla="+- 0 1661 1092"/>
                              <a:gd name="T77" fmla="*/ T76 w 600"/>
                              <a:gd name="T78" fmla="+- 0 4475 4044"/>
                              <a:gd name="T79" fmla="*/ 4475 h 600"/>
                              <a:gd name="T80" fmla="+- 0 1684 1092"/>
                              <a:gd name="T81" fmla="*/ T80 w 600"/>
                              <a:gd name="T82" fmla="+- 0 4412 4044"/>
                              <a:gd name="T83" fmla="*/ 4412 h 600"/>
                              <a:gd name="T84" fmla="+- 0 1692 1092"/>
                              <a:gd name="T85" fmla="*/ T84 w 600"/>
                              <a:gd name="T86" fmla="+- 0 4343 4044"/>
                              <a:gd name="T87" fmla="*/ 4343 h 600"/>
                              <a:gd name="T88" fmla="+- 0 1684 1092"/>
                              <a:gd name="T89" fmla="*/ T88 w 600"/>
                              <a:gd name="T90" fmla="+- 0 4275 4044"/>
                              <a:gd name="T91" fmla="*/ 4275 h 600"/>
                              <a:gd name="T92" fmla="+- 0 1661 1092"/>
                              <a:gd name="T93" fmla="*/ T92 w 600"/>
                              <a:gd name="T94" fmla="+- 0 4212 4044"/>
                              <a:gd name="T95" fmla="*/ 4212 h 600"/>
                              <a:gd name="T96" fmla="+- 0 1626 1092"/>
                              <a:gd name="T97" fmla="*/ T96 w 600"/>
                              <a:gd name="T98" fmla="+- 0 4156 4044"/>
                              <a:gd name="T99" fmla="*/ 4156 h 600"/>
                              <a:gd name="T100" fmla="+- 0 1579 1092"/>
                              <a:gd name="T101" fmla="*/ T100 w 600"/>
                              <a:gd name="T102" fmla="+- 0 4109 4044"/>
                              <a:gd name="T103" fmla="*/ 4109 h 600"/>
                              <a:gd name="T104" fmla="+- 0 1524 1092"/>
                              <a:gd name="T105" fmla="*/ T104 w 600"/>
                              <a:gd name="T106" fmla="+- 0 4074 4044"/>
                              <a:gd name="T107" fmla="*/ 4074 h 600"/>
                              <a:gd name="T108" fmla="+- 0 1461 1092"/>
                              <a:gd name="T109" fmla="*/ T108 w 600"/>
                              <a:gd name="T110" fmla="+- 0 4052 4044"/>
                              <a:gd name="T111" fmla="*/ 4052 h 600"/>
                              <a:gd name="T112" fmla="+- 0 1392 1092"/>
                              <a:gd name="T113" fmla="*/ T112 w 600"/>
                              <a:gd name="T114" fmla="+- 0 4044 4044"/>
                              <a:gd name="T115" fmla="*/ 40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5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299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299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5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33"/>
                        <wps:cNvSpPr>
                          <a:spLocks/>
                        </wps:cNvSpPr>
                        <wps:spPr bwMode="auto">
                          <a:xfrm>
                            <a:off x="1034" y="4949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4950 4950"/>
                              <a:gd name="T3" fmla="*/ 4950 h 715"/>
                              <a:gd name="T4" fmla="+- 0 1320 1035"/>
                              <a:gd name="T5" fmla="*/ T4 w 715"/>
                              <a:gd name="T6" fmla="+- 0 4957 4950"/>
                              <a:gd name="T7" fmla="*/ 4957 h 715"/>
                              <a:gd name="T8" fmla="+- 0 1253 1035"/>
                              <a:gd name="T9" fmla="*/ T8 w 715"/>
                              <a:gd name="T10" fmla="+- 0 4978 4950"/>
                              <a:gd name="T11" fmla="*/ 4978 h 715"/>
                              <a:gd name="T12" fmla="+- 0 1192 1035"/>
                              <a:gd name="T13" fmla="*/ T12 w 715"/>
                              <a:gd name="T14" fmla="+- 0 5011 4950"/>
                              <a:gd name="T15" fmla="*/ 5011 h 715"/>
                              <a:gd name="T16" fmla="+- 0 1139 1035"/>
                              <a:gd name="T17" fmla="*/ T16 w 715"/>
                              <a:gd name="T18" fmla="+- 0 5055 4950"/>
                              <a:gd name="T19" fmla="*/ 5055 h 715"/>
                              <a:gd name="T20" fmla="+- 0 1096 1035"/>
                              <a:gd name="T21" fmla="*/ T20 w 715"/>
                              <a:gd name="T22" fmla="+- 0 5107 4950"/>
                              <a:gd name="T23" fmla="*/ 5107 h 715"/>
                              <a:gd name="T24" fmla="+- 0 1063 1035"/>
                              <a:gd name="T25" fmla="*/ T24 w 715"/>
                              <a:gd name="T26" fmla="+- 0 5168 4950"/>
                              <a:gd name="T27" fmla="*/ 5168 h 715"/>
                              <a:gd name="T28" fmla="+- 0 1042 1035"/>
                              <a:gd name="T29" fmla="*/ T28 w 715"/>
                              <a:gd name="T30" fmla="+- 0 5235 4950"/>
                              <a:gd name="T31" fmla="*/ 5235 h 715"/>
                              <a:gd name="T32" fmla="+- 0 1035 1035"/>
                              <a:gd name="T33" fmla="*/ T32 w 715"/>
                              <a:gd name="T34" fmla="+- 0 5307 4950"/>
                              <a:gd name="T35" fmla="*/ 5307 h 715"/>
                              <a:gd name="T36" fmla="+- 0 1042 1035"/>
                              <a:gd name="T37" fmla="*/ T36 w 715"/>
                              <a:gd name="T38" fmla="+- 0 5379 4950"/>
                              <a:gd name="T39" fmla="*/ 5379 h 715"/>
                              <a:gd name="T40" fmla="+- 0 1063 1035"/>
                              <a:gd name="T41" fmla="*/ T40 w 715"/>
                              <a:gd name="T42" fmla="+- 0 5446 4950"/>
                              <a:gd name="T43" fmla="*/ 5446 h 715"/>
                              <a:gd name="T44" fmla="+- 0 1096 1035"/>
                              <a:gd name="T45" fmla="*/ T44 w 715"/>
                              <a:gd name="T46" fmla="+- 0 5507 4950"/>
                              <a:gd name="T47" fmla="*/ 5507 h 715"/>
                              <a:gd name="T48" fmla="+- 0 1139 1035"/>
                              <a:gd name="T49" fmla="*/ T48 w 715"/>
                              <a:gd name="T50" fmla="+- 0 5560 4950"/>
                              <a:gd name="T51" fmla="*/ 5560 h 715"/>
                              <a:gd name="T52" fmla="+- 0 1192 1035"/>
                              <a:gd name="T53" fmla="*/ T52 w 715"/>
                              <a:gd name="T54" fmla="+- 0 5603 4950"/>
                              <a:gd name="T55" fmla="*/ 5603 h 715"/>
                              <a:gd name="T56" fmla="+- 0 1253 1035"/>
                              <a:gd name="T57" fmla="*/ T56 w 715"/>
                              <a:gd name="T58" fmla="+- 0 5636 4950"/>
                              <a:gd name="T59" fmla="*/ 5636 h 715"/>
                              <a:gd name="T60" fmla="+- 0 1320 1035"/>
                              <a:gd name="T61" fmla="*/ T60 w 715"/>
                              <a:gd name="T62" fmla="+- 0 5657 4950"/>
                              <a:gd name="T63" fmla="*/ 5657 h 715"/>
                              <a:gd name="T64" fmla="+- 0 1392 1035"/>
                              <a:gd name="T65" fmla="*/ T64 w 715"/>
                              <a:gd name="T66" fmla="+- 0 5664 4950"/>
                              <a:gd name="T67" fmla="*/ 5664 h 715"/>
                              <a:gd name="T68" fmla="+- 0 1464 1035"/>
                              <a:gd name="T69" fmla="*/ T68 w 715"/>
                              <a:gd name="T70" fmla="+- 0 5657 4950"/>
                              <a:gd name="T71" fmla="*/ 5657 h 715"/>
                              <a:gd name="T72" fmla="+- 0 1531 1035"/>
                              <a:gd name="T73" fmla="*/ T72 w 715"/>
                              <a:gd name="T74" fmla="+- 0 5636 4950"/>
                              <a:gd name="T75" fmla="*/ 5636 h 715"/>
                              <a:gd name="T76" fmla="+- 0 1592 1035"/>
                              <a:gd name="T77" fmla="*/ T76 w 715"/>
                              <a:gd name="T78" fmla="+- 0 5603 4950"/>
                              <a:gd name="T79" fmla="*/ 5603 h 715"/>
                              <a:gd name="T80" fmla="+- 0 1644 1035"/>
                              <a:gd name="T81" fmla="*/ T80 w 715"/>
                              <a:gd name="T82" fmla="+- 0 5560 4950"/>
                              <a:gd name="T83" fmla="*/ 5560 h 715"/>
                              <a:gd name="T84" fmla="+- 0 1688 1035"/>
                              <a:gd name="T85" fmla="*/ T84 w 715"/>
                              <a:gd name="T86" fmla="+- 0 5507 4950"/>
                              <a:gd name="T87" fmla="*/ 5507 h 715"/>
                              <a:gd name="T88" fmla="+- 0 1721 1035"/>
                              <a:gd name="T89" fmla="*/ T88 w 715"/>
                              <a:gd name="T90" fmla="+- 0 5446 4950"/>
                              <a:gd name="T91" fmla="*/ 5446 h 715"/>
                              <a:gd name="T92" fmla="+- 0 1742 1035"/>
                              <a:gd name="T93" fmla="*/ T92 w 715"/>
                              <a:gd name="T94" fmla="+- 0 5379 4950"/>
                              <a:gd name="T95" fmla="*/ 5379 h 715"/>
                              <a:gd name="T96" fmla="+- 0 1749 1035"/>
                              <a:gd name="T97" fmla="*/ T96 w 715"/>
                              <a:gd name="T98" fmla="+- 0 5307 4950"/>
                              <a:gd name="T99" fmla="*/ 5307 h 715"/>
                              <a:gd name="T100" fmla="+- 0 1742 1035"/>
                              <a:gd name="T101" fmla="*/ T100 w 715"/>
                              <a:gd name="T102" fmla="+- 0 5235 4950"/>
                              <a:gd name="T103" fmla="*/ 5235 h 715"/>
                              <a:gd name="T104" fmla="+- 0 1721 1035"/>
                              <a:gd name="T105" fmla="*/ T104 w 715"/>
                              <a:gd name="T106" fmla="+- 0 5168 4950"/>
                              <a:gd name="T107" fmla="*/ 5168 h 715"/>
                              <a:gd name="T108" fmla="+- 0 1688 1035"/>
                              <a:gd name="T109" fmla="*/ T108 w 715"/>
                              <a:gd name="T110" fmla="+- 0 5107 4950"/>
                              <a:gd name="T111" fmla="*/ 5107 h 715"/>
                              <a:gd name="T112" fmla="+- 0 1644 1035"/>
                              <a:gd name="T113" fmla="*/ T112 w 715"/>
                              <a:gd name="T114" fmla="+- 0 5055 4950"/>
                              <a:gd name="T115" fmla="*/ 5055 h 715"/>
                              <a:gd name="T116" fmla="+- 0 1592 1035"/>
                              <a:gd name="T117" fmla="*/ T116 w 715"/>
                              <a:gd name="T118" fmla="+- 0 5011 4950"/>
                              <a:gd name="T119" fmla="*/ 5011 h 715"/>
                              <a:gd name="T120" fmla="+- 0 1531 1035"/>
                              <a:gd name="T121" fmla="*/ T120 w 715"/>
                              <a:gd name="T122" fmla="+- 0 4978 4950"/>
                              <a:gd name="T123" fmla="*/ 4978 h 715"/>
                              <a:gd name="T124" fmla="+- 0 1464 1035"/>
                              <a:gd name="T125" fmla="*/ T124 w 715"/>
                              <a:gd name="T126" fmla="+- 0 4957 4950"/>
                              <a:gd name="T127" fmla="*/ 4957 h 715"/>
                              <a:gd name="T128" fmla="+- 0 1392 1035"/>
                              <a:gd name="T129" fmla="*/ T128 w 715"/>
                              <a:gd name="T130" fmla="+- 0 4950 4950"/>
                              <a:gd name="T131" fmla="*/ 4950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32"/>
                        <wps:cNvSpPr>
                          <a:spLocks/>
                        </wps:cNvSpPr>
                        <wps:spPr bwMode="auto">
                          <a:xfrm>
                            <a:off x="1092" y="5007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007 5007"/>
                              <a:gd name="T3" fmla="*/ 5007 h 600"/>
                              <a:gd name="T4" fmla="+- 0 1323 1092"/>
                              <a:gd name="T5" fmla="*/ T4 w 600"/>
                              <a:gd name="T6" fmla="+- 0 5015 5007"/>
                              <a:gd name="T7" fmla="*/ 5015 h 600"/>
                              <a:gd name="T8" fmla="+- 0 1260 1092"/>
                              <a:gd name="T9" fmla="*/ T8 w 600"/>
                              <a:gd name="T10" fmla="+- 0 5038 5007"/>
                              <a:gd name="T11" fmla="*/ 5038 h 600"/>
                              <a:gd name="T12" fmla="+- 0 1204 1092"/>
                              <a:gd name="T13" fmla="*/ T12 w 600"/>
                              <a:gd name="T14" fmla="+- 0 5073 5007"/>
                              <a:gd name="T15" fmla="*/ 5073 h 600"/>
                              <a:gd name="T16" fmla="+- 0 1158 1092"/>
                              <a:gd name="T17" fmla="*/ T16 w 600"/>
                              <a:gd name="T18" fmla="+- 0 5120 5007"/>
                              <a:gd name="T19" fmla="*/ 5120 h 600"/>
                              <a:gd name="T20" fmla="+- 0 1123 1092"/>
                              <a:gd name="T21" fmla="*/ T20 w 600"/>
                              <a:gd name="T22" fmla="+- 0 5175 5007"/>
                              <a:gd name="T23" fmla="*/ 5175 h 600"/>
                              <a:gd name="T24" fmla="+- 0 1100 1092"/>
                              <a:gd name="T25" fmla="*/ T24 w 600"/>
                              <a:gd name="T26" fmla="+- 0 5238 5007"/>
                              <a:gd name="T27" fmla="*/ 5238 h 600"/>
                              <a:gd name="T28" fmla="+- 0 1092 1092"/>
                              <a:gd name="T29" fmla="*/ T28 w 600"/>
                              <a:gd name="T30" fmla="+- 0 5307 5007"/>
                              <a:gd name="T31" fmla="*/ 5307 h 600"/>
                              <a:gd name="T32" fmla="+- 0 1100 1092"/>
                              <a:gd name="T33" fmla="*/ T32 w 600"/>
                              <a:gd name="T34" fmla="+- 0 5376 5007"/>
                              <a:gd name="T35" fmla="*/ 5376 h 600"/>
                              <a:gd name="T36" fmla="+- 0 1123 1092"/>
                              <a:gd name="T37" fmla="*/ T36 w 600"/>
                              <a:gd name="T38" fmla="+- 0 5439 5007"/>
                              <a:gd name="T39" fmla="*/ 5439 h 600"/>
                              <a:gd name="T40" fmla="+- 0 1158 1092"/>
                              <a:gd name="T41" fmla="*/ T40 w 600"/>
                              <a:gd name="T42" fmla="+- 0 5495 5007"/>
                              <a:gd name="T43" fmla="*/ 5495 h 600"/>
                              <a:gd name="T44" fmla="+- 0 1204 1092"/>
                              <a:gd name="T45" fmla="*/ T44 w 600"/>
                              <a:gd name="T46" fmla="+- 0 5541 5007"/>
                              <a:gd name="T47" fmla="*/ 5541 h 600"/>
                              <a:gd name="T48" fmla="+- 0 1260 1092"/>
                              <a:gd name="T49" fmla="*/ T48 w 600"/>
                              <a:gd name="T50" fmla="+- 0 5576 5007"/>
                              <a:gd name="T51" fmla="*/ 5576 h 600"/>
                              <a:gd name="T52" fmla="+- 0 1323 1092"/>
                              <a:gd name="T53" fmla="*/ T52 w 600"/>
                              <a:gd name="T54" fmla="+- 0 5599 5007"/>
                              <a:gd name="T55" fmla="*/ 5599 h 600"/>
                              <a:gd name="T56" fmla="+- 0 1392 1092"/>
                              <a:gd name="T57" fmla="*/ T56 w 600"/>
                              <a:gd name="T58" fmla="+- 0 5607 5007"/>
                              <a:gd name="T59" fmla="*/ 5607 h 600"/>
                              <a:gd name="T60" fmla="+- 0 1461 1092"/>
                              <a:gd name="T61" fmla="*/ T60 w 600"/>
                              <a:gd name="T62" fmla="+- 0 5599 5007"/>
                              <a:gd name="T63" fmla="*/ 5599 h 600"/>
                              <a:gd name="T64" fmla="+- 0 1524 1092"/>
                              <a:gd name="T65" fmla="*/ T64 w 600"/>
                              <a:gd name="T66" fmla="+- 0 5576 5007"/>
                              <a:gd name="T67" fmla="*/ 5576 h 600"/>
                              <a:gd name="T68" fmla="+- 0 1579 1092"/>
                              <a:gd name="T69" fmla="*/ T68 w 600"/>
                              <a:gd name="T70" fmla="+- 0 5541 5007"/>
                              <a:gd name="T71" fmla="*/ 5541 h 600"/>
                              <a:gd name="T72" fmla="+- 0 1626 1092"/>
                              <a:gd name="T73" fmla="*/ T72 w 600"/>
                              <a:gd name="T74" fmla="+- 0 5495 5007"/>
                              <a:gd name="T75" fmla="*/ 5495 h 600"/>
                              <a:gd name="T76" fmla="+- 0 1661 1092"/>
                              <a:gd name="T77" fmla="*/ T76 w 600"/>
                              <a:gd name="T78" fmla="+- 0 5439 5007"/>
                              <a:gd name="T79" fmla="*/ 5439 h 600"/>
                              <a:gd name="T80" fmla="+- 0 1684 1092"/>
                              <a:gd name="T81" fmla="*/ T80 w 600"/>
                              <a:gd name="T82" fmla="+- 0 5376 5007"/>
                              <a:gd name="T83" fmla="*/ 5376 h 600"/>
                              <a:gd name="T84" fmla="+- 0 1692 1092"/>
                              <a:gd name="T85" fmla="*/ T84 w 600"/>
                              <a:gd name="T86" fmla="+- 0 5307 5007"/>
                              <a:gd name="T87" fmla="*/ 5307 h 600"/>
                              <a:gd name="T88" fmla="+- 0 1684 1092"/>
                              <a:gd name="T89" fmla="*/ T88 w 600"/>
                              <a:gd name="T90" fmla="+- 0 5238 5007"/>
                              <a:gd name="T91" fmla="*/ 5238 h 600"/>
                              <a:gd name="T92" fmla="+- 0 1661 1092"/>
                              <a:gd name="T93" fmla="*/ T92 w 600"/>
                              <a:gd name="T94" fmla="+- 0 5175 5007"/>
                              <a:gd name="T95" fmla="*/ 5175 h 600"/>
                              <a:gd name="T96" fmla="+- 0 1626 1092"/>
                              <a:gd name="T97" fmla="*/ T96 w 600"/>
                              <a:gd name="T98" fmla="+- 0 5120 5007"/>
                              <a:gd name="T99" fmla="*/ 5120 h 600"/>
                              <a:gd name="T100" fmla="+- 0 1579 1092"/>
                              <a:gd name="T101" fmla="*/ T100 w 600"/>
                              <a:gd name="T102" fmla="+- 0 5073 5007"/>
                              <a:gd name="T103" fmla="*/ 5073 h 600"/>
                              <a:gd name="T104" fmla="+- 0 1524 1092"/>
                              <a:gd name="T105" fmla="*/ T104 w 600"/>
                              <a:gd name="T106" fmla="+- 0 5038 5007"/>
                              <a:gd name="T107" fmla="*/ 5038 h 600"/>
                              <a:gd name="T108" fmla="+- 0 1461 1092"/>
                              <a:gd name="T109" fmla="*/ T108 w 600"/>
                              <a:gd name="T110" fmla="+- 0 5015 5007"/>
                              <a:gd name="T111" fmla="*/ 5015 h 600"/>
                              <a:gd name="T112" fmla="+- 0 1392 1092"/>
                              <a:gd name="T113" fmla="*/ T112 w 600"/>
                              <a:gd name="T114" fmla="+- 0 5007 5007"/>
                              <a:gd name="T115" fmla="*/ 500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3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8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8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3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31"/>
                        <wps:cNvSpPr>
                          <a:spLocks/>
                        </wps:cNvSpPr>
                        <wps:spPr bwMode="auto">
                          <a:xfrm>
                            <a:off x="1034" y="5913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5914 5914"/>
                              <a:gd name="T3" fmla="*/ 5914 h 715"/>
                              <a:gd name="T4" fmla="+- 0 1320 1035"/>
                              <a:gd name="T5" fmla="*/ T4 w 715"/>
                              <a:gd name="T6" fmla="+- 0 5921 5914"/>
                              <a:gd name="T7" fmla="*/ 5921 h 715"/>
                              <a:gd name="T8" fmla="+- 0 1253 1035"/>
                              <a:gd name="T9" fmla="*/ T8 w 715"/>
                              <a:gd name="T10" fmla="+- 0 5942 5914"/>
                              <a:gd name="T11" fmla="*/ 5942 h 715"/>
                              <a:gd name="T12" fmla="+- 0 1192 1035"/>
                              <a:gd name="T13" fmla="*/ T12 w 715"/>
                              <a:gd name="T14" fmla="+- 0 5975 5914"/>
                              <a:gd name="T15" fmla="*/ 5975 h 715"/>
                              <a:gd name="T16" fmla="+- 0 1139 1035"/>
                              <a:gd name="T17" fmla="*/ T16 w 715"/>
                              <a:gd name="T18" fmla="+- 0 6018 5914"/>
                              <a:gd name="T19" fmla="*/ 6018 h 715"/>
                              <a:gd name="T20" fmla="+- 0 1096 1035"/>
                              <a:gd name="T21" fmla="*/ T20 w 715"/>
                              <a:gd name="T22" fmla="+- 0 6071 5914"/>
                              <a:gd name="T23" fmla="*/ 6071 h 715"/>
                              <a:gd name="T24" fmla="+- 0 1063 1035"/>
                              <a:gd name="T25" fmla="*/ T24 w 715"/>
                              <a:gd name="T26" fmla="+- 0 6132 5914"/>
                              <a:gd name="T27" fmla="*/ 6132 h 715"/>
                              <a:gd name="T28" fmla="+- 0 1042 1035"/>
                              <a:gd name="T29" fmla="*/ T28 w 715"/>
                              <a:gd name="T30" fmla="+- 0 6199 5914"/>
                              <a:gd name="T31" fmla="*/ 6199 h 715"/>
                              <a:gd name="T32" fmla="+- 0 1035 1035"/>
                              <a:gd name="T33" fmla="*/ T32 w 715"/>
                              <a:gd name="T34" fmla="+- 0 6271 5914"/>
                              <a:gd name="T35" fmla="*/ 6271 h 715"/>
                              <a:gd name="T36" fmla="+- 0 1042 1035"/>
                              <a:gd name="T37" fmla="*/ T36 w 715"/>
                              <a:gd name="T38" fmla="+- 0 6343 5914"/>
                              <a:gd name="T39" fmla="*/ 6343 h 715"/>
                              <a:gd name="T40" fmla="+- 0 1063 1035"/>
                              <a:gd name="T41" fmla="*/ T40 w 715"/>
                              <a:gd name="T42" fmla="+- 0 6410 5914"/>
                              <a:gd name="T43" fmla="*/ 6410 h 715"/>
                              <a:gd name="T44" fmla="+- 0 1096 1035"/>
                              <a:gd name="T45" fmla="*/ T44 w 715"/>
                              <a:gd name="T46" fmla="+- 0 6471 5914"/>
                              <a:gd name="T47" fmla="*/ 6471 h 715"/>
                              <a:gd name="T48" fmla="+- 0 1139 1035"/>
                              <a:gd name="T49" fmla="*/ T48 w 715"/>
                              <a:gd name="T50" fmla="+- 0 6523 5914"/>
                              <a:gd name="T51" fmla="*/ 6523 h 715"/>
                              <a:gd name="T52" fmla="+- 0 1192 1035"/>
                              <a:gd name="T53" fmla="*/ T52 w 715"/>
                              <a:gd name="T54" fmla="+- 0 6567 5914"/>
                              <a:gd name="T55" fmla="*/ 6567 h 715"/>
                              <a:gd name="T56" fmla="+- 0 1253 1035"/>
                              <a:gd name="T57" fmla="*/ T56 w 715"/>
                              <a:gd name="T58" fmla="+- 0 6600 5914"/>
                              <a:gd name="T59" fmla="*/ 6600 h 715"/>
                              <a:gd name="T60" fmla="+- 0 1320 1035"/>
                              <a:gd name="T61" fmla="*/ T60 w 715"/>
                              <a:gd name="T62" fmla="+- 0 6621 5914"/>
                              <a:gd name="T63" fmla="*/ 6621 h 715"/>
                              <a:gd name="T64" fmla="+- 0 1392 1035"/>
                              <a:gd name="T65" fmla="*/ T64 w 715"/>
                              <a:gd name="T66" fmla="+- 0 6628 5914"/>
                              <a:gd name="T67" fmla="*/ 6628 h 715"/>
                              <a:gd name="T68" fmla="+- 0 1464 1035"/>
                              <a:gd name="T69" fmla="*/ T68 w 715"/>
                              <a:gd name="T70" fmla="+- 0 6621 5914"/>
                              <a:gd name="T71" fmla="*/ 6621 h 715"/>
                              <a:gd name="T72" fmla="+- 0 1531 1035"/>
                              <a:gd name="T73" fmla="*/ T72 w 715"/>
                              <a:gd name="T74" fmla="+- 0 6600 5914"/>
                              <a:gd name="T75" fmla="*/ 6600 h 715"/>
                              <a:gd name="T76" fmla="+- 0 1592 1035"/>
                              <a:gd name="T77" fmla="*/ T76 w 715"/>
                              <a:gd name="T78" fmla="+- 0 6567 5914"/>
                              <a:gd name="T79" fmla="*/ 6567 h 715"/>
                              <a:gd name="T80" fmla="+- 0 1644 1035"/>
                              <a:gd name="T81" fmla="*/ T80 w 715"/>
                              <a:gd name="T82" fmla="+- 0 6523 5914"/>
                              <a:gd name="T83" fmla="*/ 6523 h 715"/>
                              <a:gd name="T84" fmla="+- 0 1688 1035"/>
                              <a:gd name="T85" fmla="*/ T84 w 715"/>
                              <a:gd name="T86" fmla="+- 0 6471 5914"/>
                              <a:gd name="T87" fmla="*/ 6471 h 715"/>
                              <a:gd name="T88" fmla="+- 0 1721 1035"/>
                              <a:gd name="T89" fmla="*/ T88 w 715"/>
                              <a:gd name="T90" fmla="+- 0 6410 5914"/>
                              <a:gd name="T91" fmla="*/ 6410 h 715"/>
                              <a:gd name="T92" fmla="+- 0 1742 1035"/>
                              <a:gd name="T93" fmla="*/ T92 w 715"/>
                              <a:gd name="T94" fmla="+- 0 6343 5914"/>
                              <a:gd name="T95" fmla="*/ 6343 h 715"/>
                              <a:gd name="T96" fmla="+- 0 1749 1035"/>
                              <a:gd name="T97" fmla="*/ T96 w 715"/>
                              <a:gd name="T98" fmla="+- 0 6271 5914"/>
                              <a:gd name="T99" fmla="*/ 6271 h 715"/>
                              <a:gd name="T100" fmla="+- 0 1742 1035"/>
                              <a:gd name="T101" fmla="*/ T100 w 715"/>
                              <a:gd name="T102" fmla="+- 0 6199 5914"/>
                              <a:gd name="T103" fmla="*/ 6199 h 715"/>
                              <a:gd name="T104" fmla="+- 0 1721 1035"/>
                              <a:gd name="T105" fmla="*/ T104 w 715"/>
                              <a:gd name="T106" fmla="+- 0 6132 5914"/>
                              <a:gd name="T107" fmla="*/ 6132 h 715"/>
                              <a:gd name="T108" fmla="+- 0 1688 1035"/>
                              <a:gd name="T109" fmla="*/ T108 w 715"/>
                              <a:gd name="T110" fmla="+- 0 6071 5914"/>
                              <a:gd name="T111" fmla="*/ 6071 h 715"/>
                              <a:gd name="T112" fmla="+- 0 1644 1035"/>
                              <a:gd name="T113" fmla="*/ T112 w 715"/>
                              <a:gd name="T114" fmla="+- 0 6018 5914"/>
                              <a:gd name="T115" fmla="*/ 6018 h 715"/>
                              <a:gd name="T116" fmla="+- 0 1592 1035"/>
                              <a:gd name="T117" fmla="*/ T116 w 715"/>
                              <a:gd name="T118" fmla="+- 0 5975 5914"/>
                              <a:gd name="T119" fmla="*/ 5975 h 715"/>
                              <a:gd name="T120" fmla="+- 0 1531 1035"/>
                              <a:gd name="T121" fmla="*/ T120 w 715"/>
                              <a:gd name="T122" fmla="+- 0 5942 5914"/>
                              <a:gd name="T123" fmla="*/ 5942 h 715"/>
                              <a:gd name="T124" fmla="+- 0 1464 1035"/>
                              <a:gd name="T125" fmla="*/ T124 w 715"/>
                              <a:gd name="T126" fmla="+- 0 5921 5914"/>
                              <a:gd name="T127" fmla="*/ 5921 h 715"/>
                              <a:gd name="T128" fmla="+- 0 1392 1035"/>
                              <a:gd name="T129" fmla="*/ T128 w 715"/>
                              <a:gd name="T130" fmla="+- 0 5914 5914"/>
                              <a:gd name="T131" fmla="*/ 5914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30"/>
                        <wps:cNvSpPr>
                          <a:spLocks/>
                        </wps:cNvSpPr>
                        <wps:spPr bwMode="auto">
                          <a:xfrm>
                            <a:off x="1092" y="5971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971 5971"/>
                              <a:gd name="T3" fmla="*/ 5971 h 600"/>
                              <a:gd name="T4" fmla="+- 0 1323 1092"/>
                              <a:gd name="T5" fmla="*/ T4 w 600"/>
                              <a:gd name="T6" fmla="+- 0 5979 5971"/>
                              <a:gd name="T7" fmla="*/ 5979 h 600"/>
                              <a:gd name="T8" fmla="+- 0 1260 1092"/>
                              <a:gd name="T9" fmla="*/ T8 w 600"/>
                              <a:gd name="T10" fmla="+- 0 6002 5971"/>
                              <a:gd name="T11" fmla="*/ 6002 h 600"/>
                              <a:gd name="T12" fmla="+- 0 1204 1092"/>
                              <a:gd name="T13" fmla="*/ T12 w 600"/>
                              <a:gd name="T14" fmla="+- 0 6037 5971"/>
                              <a:gd name="T15" fmla="*/ 6037 h 600"/>
                              <a:gd name="T16" fmla="+- 0 1158 1092"/>
                              <a:gd name="T17" fmla="*/ T16 w 600"/>
                              <a:gd name="T18" fmla="+- 0 6083 5971"/>
                              <a:gd name="T19" fmla="*/ 6083 h 600"/>
                              <a:gd name="T20" fmla="+- 0 1123 1092"/>
                              <a:gd name="T21" fmla="*/ T20 w 600"/>
                              <a:gd name="T22" fmla="+- 0 6139 5971"/>
                              <a:gd name="T23" fmla="*/ 6139 h 600"/>
                              <a:gd name="T24" fmla="+- 0 1100 1092"/>
                              <a:gd name="T25" fmla="*/ T24 w 600"/>
                              <a:gd name="T26" fmla="+- 0 6202 5971"/>
                              <a:gd name="T27" fmla="*/ 6202 h 600"/>
                              <a:gd name="T28" fmla="+- 0 1092 1092"/>
                              <a:gd name="T29" fmla="*/ T28 w 600"/>
                              <a:gd name="T30" fmla="+- 0 6271 5971"/>
                              <a:gd name="T31" fmla="*/ 6271 h 600"/>
                              <a:gd name="T32" fmla="+- 0 1100 1092"/>
                              <a:gd name="T33" fmla="*/ T32 w 600"/>
                              <a:gd name="T34" fmla="+- 0 6340 5971"/>
                              <a:gd name="T35" fmla="*/ 6340 h 600"/>
                              <a:gd name="T36" fmla="+- 0 1123 1092"/>
                              <a:gd name="T37" fmla="*/ T36 w 600"/>
                              <a:gd name="T38" fmla="+- 0 6403 5971"/>
                              <a:gd name="T39" fmla="*/ 6403 h 600"/>
                              <a:gd name="T40" fmla="+- 0 1158 1092"/>
                              <a:gd name="T41" fmla="*/ T40 w 600"/>
                              <a:gd name="T42" fmla="+- 0 6458 5971"/>
                              <a:gd name="T43" fmla="*/ 6458 h 600"/>
                              <a:gd name="T44" fmla="+- 0 1204 1092"/>
                              <a:gd name="T45" fmla="*/ T44 w 600"/>
                              <a:gd name="T46" fmla="+- 0 6505 5971"/>
                              <a:gd name="T47" fmla="*/ 6505 h 600"/>
                              <a:gd name="T48" fmla="+- 0 1260 1092"/>
                              <a:gd name="T49" fmla="*/ T48 w 600"/>
                              <a:gd name="T50" fmla="+- 0 6540 5971"/>
                              <a:gd name="T51" fmla="*/ 6540 h 600"/>
                              <a:gd name="T52" fmla="+- 0 1323 1092"/>
                              <a:gd name="T53" fmla="*/ T52 w 600"/>
                              <a:gd name="T54" fmla="+- 0 6563 5971"/>
                              <a:gd name="T55" fmla="*/ 6563 h 600"/>
                              <a:gd name="T56" fmla="+- 0 1392 1092"/>
                              <a:gd name="T57" fmla="*/ T56 w 600"/>
                              <a:gd name="T58" fmla="+- 0 6571 5971"/>
                              <a:gd name="T59" fmla="*/ 6571 h 600"/>
                              <a:gd name="T60" fmla="+- 0 1461 1092"/>
                              <a:gd name="T61" fmla="*/ T60 w 600"/>
                              <a:gd name="T62" fmla="+- 0 6563 5971"/>
                              <a:gd name="T63" fmla="*/ 6563 h 600"/>
                              <a:gd name="T64" fmla="+- 0 1524 1092"/>
                              <a:gd name="T65" fmla="*/ T64 w 600"/>
                              <a:gd name="T66" fmla="+- 0 6540 5971"/>
                              <a:gd name="T67" fmla="*/ 6540 h 600"/>
                              <a:gd name="T68" fmla="+- 0 1579 1092"/>
                              <a:gd name="T69" fmla="*/ T68 w 600"/>
                              <a:gd name="T70" fmla="+- 0 6505 5971"/>
                              <a:gd name="T71" fmla="*/ 6505 h 600"/>
                              <a:gd name="T72" fmla="+- 0 1626 1092"/>
                              <a:gd name="T73" fmla="*/ T72 w 600"/>
                              <a:gd name="T74" fmla="+- 0 6458 5971"/>
                              <a:gd name="T75" fmla="*/ 6458 h 600"/>
                              <a:gd name="T76" fmla="+- 0 1661 1092"/>
                              <a:gd name="T77" fmla="*/ T76 w 600"/>
                              <a:gd name="T78" fmla="+- 0 6403 5971"/>
                              <a:gd name="T79" fmla="*/ 6403 h 600"/>
                              <a:gd name="T80" fmla="+- 0 1684 1092"/>
                              <a:gd name="T81" fmla="*/ T80 w 600"/>
                              <a:gd name="T82" fmla="+- 0 6340 5971"/>
                              <a:gd name="T83" fmla="*/ 6340 h 600"/>
                              <a:gd name="T84" fmla="+- 0 1692 1092"/>
                              <a:gd name="T85" fmla="*/ T84 w 600"/>
                              <a:gd name="T86" fmla="+- 0 6271 5971"/>
                              <a:gd name="T87" fmla="*/ 6271 h 600"/>
                              <a:gd name="T88" fmla="+- 0 1684 1092"/>
                              <a:gd name="T89" fmla="*/ T88 w 600"/>
                              <a:gd name="T90" fmla="+- 0 6202 5971"/>
                              <a:gd name="T91" fmla="*/ 6202 h 600"/>
                              <a:gd name="T92" fmla="+- 0 1661 1092"/>
                              <a:gd name="T93" fmla="*/ T92 w 600"/>
                              <a:gd name="T94" fmla="+- 0 6139 5971"/>
                              <a:gd name="T95" fmla="*/ 6139 h 600"/>
                              <a:gd name="T96" fmla="+- 0 1626 1092"/>
                              <a:gd name="T97" fmla="*/ T96 w 600"/>
                              <a:gd name="T98" fmla="+- 0 6083 5971"/>
                              <a:gd name="T99" fmla="*/ 6083 h 600"/>
                              <a:gd name="T100" fmla="+- 0 1579 1092"/>
                              <a:gd name="T101" fmla="*/ T100 w 600"/>
                              <a:gd name="T102" fmla="+- 0 6037 5971"/>
                              <a:gd name="T103" fmla="*/ 6037 h 600"/>
                              <a:gd name="T104" fmla="+- 0 1524 1092"/>
                              <a:gd name="T105" fmla="*/ T104 w 600"/>
                              <a:gd name="T106" fmla="+- 0 6002 5971"/>
                              <a:gd name="T107" fmla="*/ 6002 h 600"/>
                              <a:gd name="T108" fmla="+- 0 1461 1092"/>
                              <a:gd name="T109" fmla="*/ T108 w 600"/>
                              <a:gd name="T110" fmla="+- 0 5979 5971"/>
                              <a:gd name="T111" fmla="*/ 5979 h 600"/>
                              <a:gd name="T112" fmla="+- 0 1392 1092"/>
                              <a:gd name="T113" fmla="*/ T112 w 600"/>
                              <a:gd name="T114" fmla="+- 0 5971 5971"/>
                              <a:gd name="T115" fmla="*/ 597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29"/>
                        <wps:cNvSpPr>
                          <a:spLocks/>
                        </wps:cNvSpPr>
                        <wps:spPr bwMode="auto">
                          <a:xfrm>
                            <a:off x="1034" y="6877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6878 6878"/>
                              <a:gd name="T3" fmla="*/ 6878 h 715"/>
                              <a:gd name="T4" fmla="+- 0 1320 1035"/>
                              <a:gd name="T5" fmla="*/ T4 w 715"/>
                              <a:gd name="T6" fmla="+- 0 6885 6878"/>
                              <a:gd name="T7" fmla="*/ 6885 h 715"/>
                              <a:gd name="T8" fmla="+- 0 1253 1035"/>
                              <a:gd name="T9" fmla="*/ T8 w 715"/>
                              <a:gd name="T10" fmla="+- 0 6906 6878"/>
                              <a:gd name="T11" fmla="*/ 6906 h 715"/>
                              <a:gd name="T12" fmla="+- 0 1192 1035"/>
                              <a:gd name="T13" fmla="*/ T12 w 715"/>
                              <a:gd name="T14" fmla="+- 0 6939 6878"/>
                              <a:gd name="T15" fmla="*/ 6939 h 715"/>
                              <a:gd name="T16" fmla="+- 0 1139 1035"/>
                              <a:gd name="T17" fmla="*/ T16 w 715"/>
                              <a:gd name="T18" fmla="+- 0 6982 6878"/>
                              <a:gd name="T19" fmla="*/ 6982 h 715"/>
                              <a:gd name="T20" fmla="+- 0 1096 1035"/>
                              <a:gd name="T21" fmla="*/ T20 w 715"/>
                              <a:gd name="T22" fmla="+- 0 7035 6878"/>
                              <a:gd name="T23" fmla="*/ 7035 h 715"/>
                              <a:gd name="T24" fmla="+- 0 1063 1035"/>
                              <a:gd name="T25" fmla="*/ T24 w 715"/>
                              <a:gd name="T26" fmla="+- 0 7096 6878"/>
                              <a:gd name="T27" fmla="*/ 7096 h 715"/>
                              <a:gd name="T28" fmla="+- 0 1042 1035"/>
                              <a:gd name="T29" fmla="*/ T28 w 715"/>
                              <a:gd name="T30" fmla="+- 0 7163 6878"/>
                              <a:gd name="T31" fmla="*/ 7163 h 715"/>
                              <a:gd name="T32" fmla="+- 0 1035 1035"/>
                              <a:gd name="T33" fmla="*/ T32 w 715"/>
                              <a:gd name="T34" fmla="+- 0 7235 6878"/>
                              <a:gd name="T35" fmla="*/ 7235 h 715"/>
                              <a:gd name="T36" fmla="+- 0 1042 1035"/>
                              <a:gd name="T37" fmla="*/ T36 w 715"/>
                              <a:gd name="T38" fmla="+- 0 7307 6878"/>
                              <a:gd name="T39" fmla="*/ 7307 h 715"/>
                              <a:gd name="T40" fmla="+- 0 1063 1035"/>
                              <a:gd name="T41" fmla="*/ T40 w 715"/>
                              <a:gd name="T42" fmla="+- 0 7374 6878"/>
                              <a:gd name="T43" fmla="*/ 7374 h 715"/>
                              <a:gd name="T44" fmla="+- 0 1096 1035"/>
                              <a:gd name="T45" fmla="*/ T44 w 715"/>
                              <a:gd name="T46" fmla="+- 0 7434 6878"/>
                              <a:gd name="T47" fmla="*/ 7434 h 715"/>
                              <a:gd name="T48" fmla="+- 0 1139 1035"/>
                              <a:gd name="T49" fmla="*/ T48 w 715"/>
                              <a:gd name="T50" fmla="+- 0 7487 6878"/>
                              <a:gd name="T51" fmla="*/ 7487 h 715"/>
                              <a:gd name="T52" fmla="+- 0 1192 1035"/>
                              <a:gd name="T53" fmla="*/ T52 w 715"/>
                              <a:gd name="T54" fmla="+- 0 7531 6878"/>
                              <a:gd name="T55" fmla="*/ 7531 h 715"/>
                              <a:gd name="T56" fmla="+- 0 1253 1035"/>
                              <a:gd name="T57" fmla="*/ T56 w 715"/>
                              <a:gd name="T58" fmla="+- 0 7564 6878"/>
                              <a:gd name="T59" fmla="*/ 7564 h 715"/>
                              <a:gd name="T60" fmla="+- 0 1320 1035"/>
                              <a:gd name="T61" fmla="*/ T60 w 715"/>
                              <a:gd name="T62" fmla="+- 0 7585 6878"/>
                              <a:gd name="T63" fmla="*/ 7585 h 715"/>
                              <a:gd name="T64" fmla="+- 0 1392 1035"/>
                              <a:gd name="T65" fmla="*/ T64 w 715"/>
                              <a:gd name="T66" fmla="+- 0 7592 6878"/>
                              <a:gd name="T67" fmla="*/ 7592 h 715"/>
                              <a:gd name="T68" fmla="+- 0 1464 1035"/>
                              <a:gd name="T69" fmla="*/ T68 w 715"/>
                              <a:gd name="T70" fmla="+- 0 7585 6878"/>
                              <a:gd name="T71" fmla="*/ 7585 h 715"/>
                              <a:gd name="T72" fmla="+- 0 1531 1035"/>
                              <a:gd name="T73" fmla="*/ T72 w 715"/>
                              <a:gd name="T74" fmla="+- 0 7564 6878"/>
                              <a:gd name="T75" fmla="*/ 7564 h 715"/>
                              <a:gd name="T76" fmla="+- 0 1592 1035"/>
                              <a:gd name="T77" fmla="*/ T76 w 715"/>
                              <a:gd name="T78" fmla="+- 0 7531 6878"/>
                              <a:gd name="T79" fmla="*/ 7531 h 715"/>
                              <a:gd name="T80" fmla="+- 0 1644 1035"/>
                              <a:gd name="T81" fmla="*/ T80 w 715"/>
                              <a:gd name="T82" fmla="+- 0 7487 6878"/>
                              <a:gd name="T83" fmla="*/ 7487 h 715"/>
                              <a:gd name="T84" fmla="+- 0 1688 1035"/>
                              <a:gd name="T85" fmla="*/ T84 w 715"/>
                              <a:gd name="T86" fmla="+- 0 7434 6878"/>
                              <a:gd name="T87" fmla="*/ 7434 h 715"/>
                              <a:gd name="T88" fmla="+- 0 1721 1035"/>
                              <a:gd name="T89" fmla="*/ T88 w 715"/>
                              <a:gd name="T90" fmla="+- 0 7374 6878"/>
                              <a:gd name="T91" fmla="*/ 7374 h 715"/>
                              <a:gd name="T92" fmla="+- 0 1742 1035"/>
                              <a:gd name="T93" fmla="*/ T92 w 715"/>
                              <a:gd name="T94" fmla="+- 0 7307 6878"/>
                              <a:gd name="T95" fmla="*/ 7307 h 715"/>
                              <a:gd name="T96" fmla="+- 0 1749 1035"/>
                              <a:gd name="T97" fmla="*/ T96 w 715"/>
                              <a:gd name="T98" fmla="+- 0 7235 6878"/>
                              <a:gd name="T99" fmla="*/ 7235 h 715"/>
                              <a:gd name="T100" fmla="+- 0 1742 1035"/>
                              <a:gd name="T101" fmla="*/ T100 w 715"/>
                              <a:gd name="T102" fmla="+- 0 7163 6878"/>
                              <a:gd name="T103" fmla="*/ 7163 h 715"/>
                              <a:gd name="T104" fmla="+- 0 1721 1035"/>
                              <a:gd name="T105" fmla="*/ T104 w 715"/>
                              <a:gd name="T106" fmla="+- 0 7096 6878"/>
                              <a:gd name="T107" fmla="*/ 7096 h 715"/>
                              <a:gd name="T108" fmla="+- 0 1688 1035"/>
                              <a:gd name="T109" fmla="*/ T108 w 715"/>
                              <a:gd name="T110" fmla="+- 0 7035 6878"/>
                              <a:gd name="T111" fmla="*/ 7035 h 715"/>
                              <a:gd name="T112" fmla="+- 0 1644 1035"/>
                              <a:gd name="T113" fmla="*/ T112 w 715"/>
                              <a:gd name="T114" fmla="+- 0 6982 6878"/>
                              <a:gd name="T115" fmla="*/ 6982 h 715"/>
                              <a:gd name="T116" fmla="+- 0 1592 1035"/>
                              <a:gd name="T117" fmla="*/ T116 w 715"/>
                              <a:gd name="T118" fmla="+- 0 6939 6878"/>
                              <a:gd name="T119" fmla="*/ 6939 h 715"/>
                              <a:gd name="T120" fmla="+- 0 1531 1035"/>
                              <a:gd name="T121" fmla="*/ T120 w 715"/>
                              <a:gd name="T122" fmla="+- 0 6906 6878"/>
                              <a:gd name="T123" fmla="*/ 6906 h 715"/>
                              <a:gd name="T124" fmla="+- 0 1464 1035"/>
                              <a:gd name="T125" fmla="*/ T124 w 715"/>
                              <a:gd name="T126" fmla="+- 0 6885 6878"/>
                              <a:gd name="T127" fmla="*/ 6885 h 715"/>
                              <a:gd name="T128" fmla="+- 0 1392 1035"/>
                              <a:gd name="T129" fmla="*/ T128 w 715"/>
                              <a:gd name="T130" fmla="+- 0 6878 6878"/>
                              <a:gd name="T131" fmla="*/ 6878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28"/>
                        <wps:cNvSpPr>
                          <a:spLocks/>
                        </wps:cNvSpPr>
                        <wps:spPr bwMode="auto">
                          <a:xfrm>
                            <a:off x="1092" y="6934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6935 6935"/>
                              <a:gd name="T3" fmla="*/ 6935 h 600"/>
                              <a:gd name="T4" fmla="+- 0 1323 1092"/>
                              <a:gd name="T5" fmla="*/ T4 w 600"/>
                              <a:gd name="T6" fmla="+- 0 6943 6935"/>
                              <a:gd name="T7" fmla="*/ 6943 h 600"/>
                              <a:gd name="T8" fmla="+- 0 1260 1092"/>
                              <a:gd name="T9" fmla="*/ T8 w 600"/>
                              <a:gd name="T10" fmla="+- 0 6965 6935"/>
                              <a:gd name="T11" fmla="*/ 6965 h 600"/>
                              <a:gd name="T12" fmla="+- 0 1204 1092"/>
                              <a:gd name="T13" fmla="*/ T12 w 600"/>
                              <a:gd name="T14" fmla="+- 0 7001 6935"/>
                              <a:gd name="T15" fmla="*/ 7001 h 600"/>
                              <a:gd name="T16" fmla="+- 0 1158 1092"/>
                              <a:gd name="T17" fmla="*/ T16 w 600"/>
                              <a:gd name="T18" fmla="+- 0 7047 6935"/>
                              <a:gd name="T19" fmla="*/ 7047 h 600"/>
                              <a:gd name="T20" fmla="+- 0 1123 1092"/>
                              <a:gd name="T21" fmla="*/ T20 w 600"/>
                              <a:gd name="T22" fmla="+- 0 7103 6935"/>
                              <a:gd name="T23" fmla="*/ 7103 h 600"/>
                              <a:gd name="T24" fmla="+- 0 1100 1092"/>
                              <a:gd name="T25" fmla="*/ T24 w 600"/>
                              <a:gd name="T26" fmla="+- 0 7166 6935"/>
                              <a:gd name="T27" fmla="*/ 7166 h 600"/>
                              <a:gd name="T28" fmla="+- 0 1092 1092"/>
                              <a:gd name="T29" fmla="*/ T28 w 600"/>
                              <a:gd name="T30" fmla="+- 0 7235 6935"/>
                              <a:gd name="T31" fmla="*/ 7235 h 600"/>
                              <a:gd name="T32" fmla="+- 0 1100 1092"/>
                              <a:gd name="T33" fmla="*/ T32 w 600"/>
                              <a:gd name="T34" fmla="+- 0 7303 6935"/>
                              <a:gd name="T35" fmla="*/ 7303 h 600"/>
                              <a:gd name="T36" fmla="+- 0 1123 1092"/>
                              <a:gd name="T37" fmla="*/ T36 w 600"/>
                              <a:gd name="T38" fmla="+- 0 7366 6935"/>
                              <a:gd name="T39" fmla="*/ 7366 h 600"/>
                              <a:gd name="T40" fmla="+- 0 1158 1092"/>
                              <a:gd name="T41" fmla="*/ T40 w 600"/>
                              <a:gd name="T42" fmla="+- 0 7422 6935"/>
                              <a:gd name="T43" fmla="*/ 7422 h 600"/>
                              <a:gd name="T44" fmla="+- 0 1204 1092"/>
                              <a:gd name="T45" fmla="*/ T44 w 600"/>
                              <a:gd name="T46" fmla="+- 0 7469 6935"/>
                              <a:gd name="T47" fmla="*/ 7469 h 600"/>
                              <a:gd name="T48" fmla="+- 0 1260 1092"/>
                              <a:gd name="T49" fmla="*/ T48 w 600"/>
                              <a:gd name="T50" fmla="+- 0 7504 6935"/>
                              <a:gd name="T51" fmla="*/ 7504 h 600"/>
                              <a:gd name="T52" fmla="+- 0 1323 1092"/>
                              <a:gd name="T53" fmla="*/ T52 w 600"/>
                              <a:gd name="T54" fmla="+- 0 7526 6935"/>
                              <a:gd name="T55" fmla="*/ 7526 h 600"/>
                              <a:gd name="T56" fmla="+- 0 1392 1092"/>
                              <a:gd name="T57" fmla="*/ T56 w 600"/>
                              <a:gd name="T58" fmla="+- 0 7534 6935"/>
                              <a:gd name="T59" fmla="*/ 7534 h 600"/>
                              <a:gd name="T60" fmla="+- 0 1461 1092"/>
                              <a:gd name="T61" fmla="*/ T60 w 600"/>
                              <a:gd name="T62" fmla="+- 0 7526 6935"/>
                              <a:gd name="T63" fmla="*/ 7526 h 600"/>
                              <a:gd name="T64" fmla="+- 0 1524 1092"/>
                              <a:gd name="T65" fmla="*/ T64 w 600"/>
                              <a:gd name="T66" fmla="+- 0 7504 6935"/>
                              <a:gd name="T67" fmla="*/ 7504 h 600"/>
                              <a:gd name="T68" fmla="+- 0 1579 1092"/>
                              <a:gd name="T69" fmla="*/ T68 w 600"/>
                              <a:gd name="T70" fmla="+- 0 7469 6935"/>
                              <a:gd name="T71" fmla="*/ 7469 h 600"/>
                              <a:gd name="T72" fmla="+- 0 1626 1092"/>
                              <a:gd name="T73" fmla="*/ T72 w 600"/>
                              <a:gd name="T74" fmla="+- 0 7422 6935"/>
                              <a:gd name="T75" fmla="*/ 7422 h 600"/>
                              <a:gd name="T76" fmla="+- 0 1661 1092"/>
                              <a:gd name="T77" fmla="*/ T76 w 600"/>
                              <a:gd name="T78" fmla="+- 0 7366 6935"/>
                              <a:gd name="T79" fmla="*/ 7366 h 600"/>
                              <a:gd name="T80" fmla="+- 0 1684 1092"/>
                              <a:gd name="T81" fmla="*/ T80 w 600"/>
                              <a:gd name="T82" fmla="+- 0 7303 6935"/>
                              <a:gd name="T83" fmla="*/ 7303 h 600"/>
                              <a:gd name="T84" fmla="+- 0 1692 1092"/>
                              <a:gd name="T85" fmla="*/ T84 w 600"/>
                              <a:gd name="T86" fmla="+- 0 7235 6935"/>
                              <a:gd name="T87" fmla="*/ 7235 h 600"/>
                              <a:gd name="T88" fmla="+- 0 1684 1092"/>
                              <a:gd name="T89" fmla="*/ T88 w 600"/>
                              <a:gd name="T90" fmla="+- 0 7166 6935"/>
                              <a:gd name="T91" fmla="*/ 7166 h 600"/>
                              <a:gd name="T92" fmla="+- 0 1661 1092"/>
                              <a:gd name="T93" fmla="*/ T92 w 600"/>
                              <a:gd name="T94" fmla="+- 0 7103 6935"/>
                              <a:gd name="T95" fmla="*/ 7103 h 600"/>
                              <a:gd name="T96" fmla="+- 0 1626 1092"/>
                              <a:gd name="T97" fmla="*/ T96 w 600"/>
                              <a:gd name="T98" fmla="+- 0 7047 6935"/>
                              <a:gd name="T99" fmla="*/ 7047 h 600"/>
                              <a:gd name="T100" fmla="+- 0 1579 1092"/>
                              <a:gd name="T101" fmla="*/ T100 w 600"/>
                              <a:gd name="T102" fmla="+- 0 7001 6935"/>
                              <a:gd name="T103" fmla="*/ 7001 h 600"/>
                              <a:gd name="T104" fmla="+- 0 1524 1092"/>
                              <a:gd name="T105" fmla="*/ T104 w 600"/>
                              <a:gd name="T106" fmla="+- 0 6965 6935"/>
                              <a:gd name="T107" fmla="*/ 6965 h 600"/>
                              <a:gd name="T108" fmla="+- 0 1461 1092"/>
                              <a:gd name="T109" fmla="*/ T108 w 600"/>
                              <a:gd name="T110" fmla="+- 0 6943 6935"/>
                              <a:gd name="T111" fmla="*/ 6943 h 600"/>
                              <a:gd name="T112" fmla="+- 0 1392 1092"/>
                              <a:gd name="T113" fmla="*/ T112 w 600"/>
                              <a:gd name="T114" fmla="+- 0 6935 6935"/>
                              <a:gd name="T115" fmla="*/ 693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27"/>
                        <wps:cNvSpPr>
                          <a:spLocks/>
                        </wps:cNvSpPr>
                        <wps:spPr bwMode="auto">
                          <a:xfrm>
                            <a:off x="1034" y="7790"/>
                            <a:ext cx="766" cy="766"/>
                          </a:xfrm>
                          <a:custGeom>
                            <a:avLst/>
                            <a:gdLst>
                              <a:gd name="T0" fmla="+- 0 1417 1035"/>
                              <a:gd name="T1" fmla="*/ T0 w 766"/>
                              <a:gd name="T2" fmla="+- 0 7790 7790"/>
                              <a:gd name="T3" fmla="*/ 7790 h 766"/>
                              <a:gd name="T4" fmla="+- 0 1340 1035"/>
                              <a:gd name="T5" fmla="*/ T4 w 766"/>
                              <a:gd name="T6" fmla="+- 0 7798 7790"/>
                              <a:gd name="T7" fmla="*/ 7798 h 766"/>
                              <a:gd name="T8" fmla="+- 0 1268 1035"/>
                              <a:gd name="T9" fmla="*/ T8 w 766"/>
                              <a:gd name="T10" fmla="+- 0 7820 7790"/>
                              <a:gd name="T11" fmla="*/ 7820 h 766"/>
                              <a:gd name="T12" fmla="+- 0 1203 1035"/>
                              <a:gd name="T13" fmla="*/ T12 w 766"/>
                              <a:gd name="T14" fmla="+- 0 7856 7790"/>
                              <a:gd name="T15" fmla="*/ 7856 h 766"/>
                              <a:gd name="T16" fmla="+- 0 1147 1035"/>
                              <a:gd name="T17" fmla="*/ T16 w 766"/>
                              <a:gd name="T18" fmla="+- 0 7902 7790"/>
                              <a:gd name="T19" fmla="*/ 7902 h 766"/>
                              <a:gd name="T20" fmla="+- 0 1100 1035"/>
                              <a:gd name="T21" fmla="*/ T20 w 766"/>
                              <a:gd name="T22" fmla="+- 0 7959 7790"/>
                              <a:gd name="T23" fmla="*/ 7959 h 766"/>
                              <a:gd name="T24" fmla="+- 0 1065 1035"/>
                              <a:gd name="T25" fmla="*/ T24 w 766"/>
                              <a:gd name="T26" fmla="+- 0 8024 7790"/>
                              <a:gd name="T27" fmla="*/ 8024 h 766"/>
                              <a:gd name="T28" fmla="+- 0 1042 1035"/>
                              <a:gd name="T29" fmla="*/ T28 w 766"/>
                              <a:gd name="T30" fmla="+- 0 8096 7790"/>
                              <a:gd name="T31" fmla="*/ 8096 h 766"/>
                              <a:gd name="T32" fmla="+- 0 1035 1035"/>
                              <a:gd name="T33" fmla="*/ T32 w 766"/>
                              <a:gd name="T34" fmla="+- 0 8173 7790"/>
                              <a:gd name="T35" fmla="*/ 8173 h 766"/>
                              <a:gd name="T36" fmla="+- 0 1042 1035"/>
                              <a:gd name="T37" fmla="*/ T36 w 766"/>
                              <a:gd name="T38" fmla="+- 0 8250 7790"/>
                              <a:gd name="T39" fmla="*/ 8250 h 766"/>
                              <a:gd name="T40" fmla="+- 0 1065 1035"/>
                              <a:gd name="T41" fmla="*/ T40 w 766"/>
                              <a:gd name="T42" fmla="+- 0 8322 7790"/>
                              <a:gd name="T43" fmla="*/ 8322 h 766"/>
                              <a:gd name="T44" fmla="+- 0 1100 1035"/>
                              <a:gd name="T45" fmla="*/ T44 w 766"/>
                              <a:gd name="T46" fmla="+- 0 8387 7790"/>
                              <a:gd name="T47" fmla="*/ 8387 h 766"/>
                              <a:gd name="T48" fmla="+- 0 1147 1035"/>
                              <a:gd name="T49" fmla="*/ T48 w 766"/>
                              <a:gd name="T50" fmla="+- 0 8443 7790"/>
                              <a:gd name="T51" fmla="*/ 8443 h 766"/>
                              <a:gd name="T52" fmla="+- 0 1203 1035"/>
                              <a:gd name="T53" fmla="*/ T52 w 766"/>
                              <a:gd name="T54" fmla="+- 0 8490 7790"/>
                              <a:gd name="T55" fmla="*/ 8490 h 766"/>
                              <a:gd name="T56" fmla="+- 0 1268 1035"/>
                              <a:gd name="T57" fmla="*/ T56 w 766"/>
                              <a:gd name="T58" fmla="+- 0 8525 7790"/>
                              <a:gd name="T59" fmla="*/ 8525 h 766"/>
                              <a:gd name="T60" fmla="+- 0 1340 1035"/>
                              <a:gd name="T61" fmla="*/ T60 w 766"/>
                              <a:gd name="T62" fmla="+- 0 8548 7790"/>
                              <a:gd name="T63" fmla="*/ 8548 h 766"/>
                              <a:gd name="T64" fmla="+- 0 1417 1035"/>
                              <a:gd name="T65" fmla="*/ T64 w 766"/>
                              <a:gd name="T66" fmla="+- 0 8556 7790"/>
                              <a:gd name="T67" fmla="*/ 8556 h 766"/>
                              <a:gd name="T68" fmla="+- 0 1494 1035"/>
                              <a:gd name="T69" fmla="*/ T68 w 766"/>
                              <a:gd name="T70" fmla="+- 0 8548 7790"/>
                              <a:gd name="T71" fmla="*/ 8548 h 766"/>
                              <a:gd name="T72" fmla="+- 0 1566 1035"/>
                              <a:gd name="T73" fmla="*/ T72 w 766"/>
                              <a:gd name="T74" fmla="+- 0 8525 7790"/>
                              <a:gd name="T75" fmla="*/ 8525 h 766"/>
                              <a:gd name="T76" fmla="+- 0 1631 1035"/>
                              <a:gd name="T77" fmla="*/ T76 w 766"/>
                              <a:gd name="T78" fmla="+- 0 8490 7790"/>
                              <a:gd name="T79" fmla="*/ 8490 h 766"/>
                              <a:gd name="T80" fmla="+- 0 1688 1035"/>
                              <a:gd name="T81" fmla="*/ T80 w 766"/>
                              <a:gd name="T82" fmla="+- 0 8443 7790"/>
                              <a:gd name="T83" fmla="*/ 8443 h 766"/>
                              <a:gd name="T84" fmla="+- 0 1735 1035"/>
                              <a:gd name="T85" fmla="*/ T84 w 766"/>
                              <a:gd name="T86" fmla="+- 0 8387 7790"/>
                              <a:gd name="T87" fmla="*/ 8387 h 766"/>
                              <a:gd name="T88" fmla="+- 0 1770 1035"/>
                              <a:gd name="T89" fmla="*/ T88 w 766"/>
                              <a:gd name="T90" fmla="+- 0 8322 7790"/>
                              <a:gd name="T91" fmla="*/ 8322 h 766"/>
                              <a:gd name="T92" fmla="+- 0 1792 1035"/>
                              <a:gd name="T93" fmla="*/ T92 w 766"/>
                              <a:gd name="T94" fmla="+- 0 8250 7790"/>
                              <a:gd name="T95" fmla="*/ 8250 h 766"/>
                              <a:gd name="T96" fmla="+- 0 1800 1035"/>
                              <a:gd name="T97" fmla="*/ T96 w 766"/>
                              <a:gd name="T98" fmla="+- 0 8173 7790"/>
                              <a:gd name="T99" fmla="*/ 8173 h 766"/>
                              <a:gd name="T100" fmla="+- 0 1792 1035"/>
                              <a:gd name="T101" fmla="*/ T100 w 766"/>
                              <a:gd name="T102" fmla="+- 0 8096 7790"/>
                              <a:gd name="T103" fmla="*/ 8096 h 766"/>
                              <a:gd name="T104" fmla="+- 0 1770 1035"/>
                              <a:gd name="T105" fmla="*/ T104 w 766"/>
                              <a:gd name="T106" fmla="+- 0 8024 7790"/>
                              <a:gd name="T107" fmla="*/ 8024 h 766"/>
                              <a:gd name="T108" fmla="+- 0 1735 1035"/>
                              <a:gd name="T109" fmla="*/ T108 w 766"/>
                              <a:gd name="T110" fmla="+- 0 7959 7790"/>
                              <a:gd name="T111" fmla="*/ 7959 h 766"/>
                              <a:gd name="T112" fmla="+- 0 1688 1035"/>
                              <a:gd name="T113" fmla="*/ T112 w 766"/>
                              <a:gd name="T114" fmla="+- 0 7902 7790"/>
                              <a:gd name="T115" fmla="*/ 7902 h 766"/>
                              <a:gd name="T116" fmla="+- 0 1631 1035"/>
                              <a:gd name="T117" fmla="*/ T116 w 766"/>
                              <a:gd name="T118" fmla="+- 0 7856 7790"/>
                              <a:gd name="T119" fmla="*/ 7856 h 766"/>
                              <a:gd name="T120" fmla="+- 0 1566 1035"/>
                              <a:gd name="T121" fmla="*/ T120 w 766"/>
                              <a:gd name="T122" fmla="+- 0 7820 7790"/>
                              <a:gd name="T123" fmla="*/ 7820 h 766"/>
                              <a:gd name="T124" fmla="+- 0 1494 1035"/>
                              <a:gd name="T125" fmla="*/ T124 w 766"/>
                              <a:gd name="T126" fmla="+- 0 7798 7790"/>
                              <a:gd name="T127" fmla="*/ 7798 h 766"/>
                              <a:gd name="T128" fmla="+- 0 1417 1035"/>
                              <a:gd name="T129" fmla="*/ T128 w 766"/>
                              <a:gd name="T130" fmla="+- 0 7790 7790"/>
                              <a:gd name="T131" fmla="*/ 779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6">
                                <a:moveTo>
                                  <a:pt x="382" y="0"/>
                                </a:moveTo>
                                <a:lnTo>
                                  <a:pt x="305" y="8"/>
                                </a:lnTo>
                                <a:lnTo>
                                  <a:pt x="233" y="30"/>
                                </a:lnTo>
                                <a:lnTo>
                                  <a:pt x="168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7" y="306"/>
                                </a:lnTo>
                                <a:lnTo>
                                  <a:pt x="0" y="383"/>
                                </a:lnTo>
                                <a:lnTo>
                                  <a:pt x="7" y="460"/>
                                </a:lnTo>
                                <a:lnTo>
                                  <a:pt x="30" y="532"/>
                                </a:lnTo>
                                <a:lnTo>
                                  <a:pt x="65" y="597"/>
                                </a:lnTo>
                                <a:lnTo>
                                  <a:pt x="112" y="653"/>
                                </a:lnTo>
                                <a:lnTo>
                                  <a:pt x="168" y="700"/>
                                </a:lnTo>
                                <a:lnTo>
                                  <a:pt x="233" y="735"/>
                                </a:lnTo>
                                <a:lnTo>
                                  <a:pt x="305" y="758"/>
                                </a:lnTo>
                                <a:lnTo>
                                  <a:pt x="382" y="766"/>
                                </a:lnTo>
                                <a:lnTo>
                                  <a:pt x="459" y="758"/>
                                </a:lnTo>
                                <a:lnTo>
                                  <a:pt x="531" y="735"/>
                                </a:lnTo>
                                <a:lnTo>
                                  <a:pt x="596" y="700"/>
                                </a:lnTo>
                                <a:lnTo>
                                  <a:pt x="653" y="653"/>
                                </a:lnTo>
                                <a:lnTo>
                                  <a:pt x="700" y="597"/>
                                </a:lnTo>
                                <a:lnTo>
                                  <a:pt x="735" y="532"/>
                                </a:lnTo>
                                <a:lnTo>
                                  <a:pt x="757" y="460"/>
                                </a:lnTo>
                                <a:lnTo>
                                  <a:pt x="765" y="383"/>
                                </a:lnTo>
                                <a:lnTo>
                                  <a:pt x="757" y="306"/>
                                </a:lnTo>
                                <a:lnTo>
                                  <a:pt x="735" y="234"/>
                                </a:lnTo>
                                <a:lnTo>
                                  <a:pt x="700" y="169"/>
                                </a:lnTo>
                                <a:lnTo>
                                  <a:pt x="653" y="112"/>
                                </a:lnTo>
                                <a:lnTo>
                                  <a:pt x="596" y="66"/>
                                </a:lnTo>
                                <a:lnTo>
                                  <a:pt x="531" y="30"/>
                                </a:lnTo>
                                <a:lnTo>
                                  <a:pt x="459" y="8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26"/>
                        <wps:cNvSpPr>
                          <a:spLocks/>
                        </wps:cNvSpPr>
                        <wps:spPr bwMode="auto">
                          <a:xfrm>
                            <a:off x="1096" y="7851"/>
                            <a:ext cx="643" cy="643"/>
                          </a:xfrm>
                          <a:custGeom>
                            <a:avLst/>
                            <a:gdLst>
                              <a:gd name="T0" fmla="+- 0 1417 1096"/>
                              <a:gd name="T1" fmla="*/ T0 w 643"/>
                              <a:gd name="T2" fmla="+- 0 7852 7852"/>
                              <a:gd name="T3" fmla="*/ 7852 h 643"/>
                              <a:gd name="T4" fmla="+- 0 1344 1096"/>
                              <a:gd name="T5" fmla="*/ T4 w 643"/>
                              <a:gd name="T6" fmla="+- 0 7860 7852"/>
                              <a:gd name="T7" fmla="*/ 7860 h 643"/>
                              <a:gd name="T8" fmla="+- 0 1276 1096"/>
                              <a:gd name="T9" fmla="*/ T8 w 643"/>
                              <a:gd name="T10" fmla="+- 0 7884 7852"/>
                              <a:gd name="T11" fmla="*/ 7884 h 643"/>
                              <a:gd name="T12" fmla="+- 0 1217 1096"/>
                              <a:gd name="T13" fmla="*/ T12 w 643"/>
                              <a:gd name="T14" fmla="+- 0 7922 7852"/>
                              <a:gd name="T15" fmla="*/ 7922 h 643"/>
                              <a:gd name="T16" fmla="+- 0 1167 1096"/>
                              <a:gd name="T17" fmla="*/ T16 w 643"/>
                              <a:gd name="T18" fmla="+- 0 7972 7852"/>
                              <a:gd name="T19" fmla="*/ 7972 h 643"/>
                              <a:gd name="T20" fmla="+- 0 1129 1096"/>
                              <a:gd name="T21" fmla="*/ T20 w 643"/>
                              <a:gd name="T22" fmla="+- 0 8032 7852"/>
                              <a:gd name="T23" fmla="*/ 8032 h 643"/>
                              <a:gd name="T24" fmla="+- 0 1105 1096"/>
                              <a:gd name="T25" fmla="*/ T24 w 643"/>
                              <a:gd name="T26" fmla="+- 0 8099 7852"/>
                              <a:gd name="T27" fmla="*/ 8099 h 643"/>
                              <a:gd name="T28" fmla="+- 0 1096 1096"/>
                              <a:gd name="T29" fmla="*/ T28 w 643"/>
                              <a:gd name="T30" fmla="+- 0 8173 7852"/>
                              <a:gd name="T31" fmla="*/ 8173 h 643"/>
                              <a:gd name="T32" fmla="+- 0 1105 1096"/>
                              <a:gd name="T33" fmla="*/ T32 w 643"/>
                              <a:gd name="T34" fmla="+- 0 8247 7852"/>
                              <a:gd name="T35" fmla="*/ 8247 h 643"/>
                              <a:gd name="T36" fmla="+- 0 1129 1096"/>
                              <a:gd name="T37" fmla="*/ T36 w 643"/>
                              <a:gd name="T38" fmla="+- 0 8314 7852"/>
                              <a:gd name="T39" fmla="*/ 8314 h 643"/>
                              <a:gd name="T40" fmla="+- 0 1167 1096"/>
                              <a:gd name="T41" fmla="*/ T40 w 643"/>
                              <a:gd name="T42" fmla="+- 0 8374 7852"/>
                              <a:gd name="T43" fmla="*/ 8374 h 643"/>
                              <a:gd name="T44" fmla="+- 0 1217 1096"/>
                              <a:gd name="T45" fmla="*/ T44 w 643"/>
                              <a:gd name="T46" fmla="+- 0 8423 7852"/>
                              <a:gd name="T47" fmla="*/ 8423 h 643"/>
                              <a:gd name="T48" fmla="+- 0 1276 1096"/>
                              <a:gd name="T49" fmla="*/ T48 w 643"/>
                              <a:gd name="T50" fmla="+- 0 8461 7852"/>
                              <a:gd name="T51" fmla="*/ 8461 h 643"/>
                              <a:gd name="T52" fmla="+- 0 1344 1096"/>
                              <a:gd name="T53" fmla="*/ T52 w 643"/>
                              <a:gd name="T54" fmla="+- 0 8486 7852"/>
                              <a:gd name="T55" fmla="*/ 8486 h 643"/>
                              <a:gd name="T56" fmla="+- 0 1417 1096"/>
                              <a:gd name="T57" fmla="*/ T56 w 643"/>
                              <a:gd name="T58" fmla="+- 0 8494 7852"/>
                              <a:gd name="T59" fmla="*/ 8494 h 643"/>
                              <a:gd name="T60" fmla="+- 0 1491 1096"/>
                              <a:gd name="T61" fmla="*/ T60 w 643"/>
                              <a:gd name="T62" fmla="+- 0 8486 7852"/>
                              <a:gd name="T63" fmla="*/ 8486 h 643"/>
                              <a:gd name="T64" fmla="+- 0 1559 1096"/>
                              <a:gd name="T65" fmla="*/ T64 w 643"/>
                              <a:gd name="T66" fmla="+- 0 8461 7852"/>
                              <a:gd name="T67" fmla="*/ 8461 h 643"/>
                              <a:gd name="T68" fmla="+- 0 1618 1096"/>
                              <a:gd name="T69" fmla="*/ T68 w 643"/>
                              <a:gd name="T70" fmla="+- 0 8423 7852"/>
                              <a:gd name="T71" fmla="*/ 8423 h 643"/>
                              <a:gd name="T72" fmla="+- 0 1668 1096"/>
                              <a:gd name="T73" fmla="*/ T72 w 643"/>
                              <a:gd name="T74" fmla="+- 0 8374 7852"/>
                              <a:gd name="T75" fmla="*/ 8374 h 643"/>
                              <a:gd name="T76" fmla="+- 0 1706 1096"/>
                              <a:gd name="T77" fmla="*/ T76 w 643"/>
                              <a:gd name="T78" fmla="+- 0 8314 7852"/>
                              <a:gd name="T79" fmla="*/ 8314 h 643"/>
                              <a:gd name="T80" fmla="+- 0 1730 1096"/>
                              <a:gd name="T81" fmla="*/ T80 w 643"/>
                              <a:gd name="T82" fmla="+- 0 8247 7852"/>
                              <a:gd name="T83" fmla="*/ 8247 h 643"/>
                              <a:gd name="T84" fmla="+- 0 1738 1096"/>
                              <a:gd name="T85" fmla="*/ T84 w 643"/>
                              <a:gd name="T86" fmla="+- 0 8173 7852"/>
                              <a:gd name="T87" fmla="*/ 8173 h 643"/>
                              <a:gd name="T88" fmla="+- 0 1730 1096"/>
                              <a:gd name="T89" fmla="*/ T88 w 643"/>
                              <a:gd name="T90" fmla="+- 0 8099 7852"/>
                              <a:gd name="T91" fmla="*/ 8099 h 643"/>
                              <a:gd name="T92" fmla="+- 0 1706 1096"/>
                              <a:gd name="T93" fmla="*/ T92 w 643"/>
                              <a:gd name="T94" fmla="+- 0 8032 7852"/>
                              <a:gd name="T95" fmla="*/ 8032 h 643"/>
                              <a:gd name="T96" fmla="+- 0 1668 1096"/>
                              <a:gd name="T97" fmla="*/ T96 w 643"/>
                              <a:gd name="T98" fmla="+- 0 7972 7852"/>
                              <a:gd name="T99" fmla="*/ 7972 h 643"/>
                              <a:gd name="T100" fmla="+- 0 1618 1096"/>
                              <a:gd name="T101" fmla="*/ T100 w 643"/>
                              <a:gd name="T102" fmla="+- 0 7922 7852"/>
                              <a:gd name="T103" fmla="*/ 7922 h 643"/>
                              <a:gd name="T104" fmla="+- 0 1559 1096"/>
                              <a:gd name="T105" fmla="*/ T104 w 643"/>
                              <a:gd name="T106" fmla="+- 0 7884 7852"/>
                              <a:gd name="T107" fmla="*/ 7884 h 643"/>
                              <a:gd name="T108" fmla="+- 0 1491 1096"/>
                              <a:gd name="T109" fmla="*/ T108 w 643"/>
                              <a:gd name="T110" fmla="+- 0 7860 7852"/>
                              <a:gd name="T111" fmla="*/ 7860 h 643"/>
                              <a:gd name="T112" fmla="+- 0 1417 1096"/>
                              <a:gd name="T113" fmla="*/ T112 w 643"/>
                              <a:gd name="T114" fmla="+- 0 7852 7852"/>
                              <a:gd name="T115" fmla="*/ 785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321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3" y="462"/>
                                </a:lnTo>
                                <a:lnTo>
                                  <a:pt x="71" y="522"/>
                                </a:lnTo>
                                <a:lnTo>
                                  <a:pt x="121" y="571"/>
                                </a:lnTo>
                                <a:lnTo>
                                  <a:pt x="180" y="609"/>
                                </a:lnTo>
                                <a:lnTo>
                                  <a:pt x="248" y="634"/>
                                </a:lnTo>
                                <a:lnTo>
                                  <a:pt x="321" y="642"/>
                                </a:lnTo>
                                <a:lnTo>
                                  <a:pt x="395" y="634"/>
                                </a:lnTo>
                                <a:lnTo>
                                  <a:pt x="463" y="609"/>
                                </a:lnTo>
                                <a:lnTo>
                                  <a:pt x="522" y="571"/>
                                </a:lnTo>
                                <a:lnTo>
                                  <a:pt x="572" y="522"/>
                                </a:lnTo>
                                <a:lnTo>
                                  <a:pt x="610" y="462"/>
                                </a:lnTo>
                                <a:lnTo>
                                  <a:pt x="634" y="395"/>
                                </a:lnTo>
                                <a:lnTo>
                                  <a:pt x="642" y="321"/>
                                </a:lnTo>
                                <a:lnTo>
                                  <a:pt x="634" y="247"/>
                                </a:lnTo>
                                <a:lnTo>
                                  <a:pt x="610" y="180"/>
                                </a:lnTo>
                                <a:lnTo>
                                  <a:pt x="572" y="120"/>
                                </a:lnTo>
                                <a:lnTo>
                                  <a:pt x="522" y="70"/>
                                </a:lnTo>
                                <a:lnTo>
                                  <a:pt x="463" y="32"/>
                                </a:lnTo>
                                <a:lnTo>
                                  <a:pt x="395" y="8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25"/>
                        <wps:cNvSpPr>
                          <a:spLocks/>
                        </wps:cNvSpPr>
                        <wps:spPr bwMode="auto">
                          <a:xfrm>
                            <a:off x="1128" y="8030"/>
                            <a:ext cx="577" cy="222"/>
                          </a:xfrm>
                          <a:custGeom>
                            <a:avLst/>
                            <a:gdLst>
                              <a:gd name="T0" fmla="+- 0 1303 1129"/>
                              <a:gd name="T1" fmla="*/ T0 w 577"/>
                              <a:gd name="T2" fmla="+- 0 8043 8030"/>
                              <a:gd name="T3" fmla="*/ 8043 h 222"/>
                              <a:gd name="T4" fmla="+- 0 1233 1129"/>
                              <a:gd name="T5" fmla="*/ T4 w 577"/>
                              <a:gd name="T6" fmla="+- 0 8066 8030"/>
                              <a:gd name="T7" fmla="*/ 8066 h 222"/>
                              <a:gd name="T8" fmla="+- 0 1178 1129"/>
                              <a:gd name="T9" fmla="*/ T8 w 577"/>
                              <a:gd name="T10" fmla="+- 0 8099 8030"/>
                              <a:gd name="T11" fmla="*/ 8099 h 222"/>
                              <a:gd name="T12" fmla="+- 0 1142 1129"/>
                              <a:gd name="T13" fmla="*/ T12 w 577"/>
                              <a:gd name="T14" fmla="+- 0 8139 8030"/>
                              <a:gd name="T15" fmla="*/ 8139 h 222"/>
                              <a:gd name="T16" fmla="+- 0 1129 1129"/>
                              <a:gd name="T17" fmla="*/ T16 w 577"/>
                              <a:gd name="T18" fmla="+- 0 8184 8030"/>
                              <a:gd name="T19" fmla="*/ 8184 h 222"/>
                              <a:gd name="T20" fmla="+- 0 1144 1129"/>
                              <a:gd name="T21" fmla="*/ T20 w 577"/>
                              <a:gd name="T22" fmla="+- 0 8224 8030"/>
                              <a:gd name="T23" fmla="*/ 8224 h 222"/>
                              <a:gd name="T24" fmla="+- 0 1185 1129"/>
                              <a:gd name="T25" fmla="*/ T24 w 577"/>
                              <a:gd name="T26" fmla="+- 0 8244 8030"/>
                              <a:gd name="T27" fmla="*/ 8244 h 222"/>
                              <a:gd name="T28" fmla="+- 0 1247 1129"/>
                              <a:gd name="T29" fmla="*/ T28 w 577"/>
                              <a:gd name="T30" fmla="+- 0 8252 8030"/>
                              <a:gd name="T31" fmla="*/ 8252 h 222"/>
                              <a:gd name="T32" fmla="+- 0 1326 1129"/>
                              <a:gd name="T33" fmla="*/ T32 w 577"/>
                              <a:gd name="T34" fmla="+- 0 8252 8030"/>
                              <a:gd name="T35" fmla="*/ 8252 h 222"/>
                              <a:gd name="T36" fmla="+- 0 1417 1129"/>
                              <a:gd name="T37" fmla="*/ T36 w 577"/>
                              <a:gd name="T38" fmla="+- 0 8250 8030"/>
                              <a:gd name="T39" fmla="*/ 8250 h 222"/>
                              <a:gd name="T40" fmla="+- 0 1598 1129"/>
                              <a:gd name="T41" fmla="*/ T40 w 577"/>
                              <a:gd name="T42" fmla="+- 0 8250 8030"/>
                              <a:gd name="T43" fmla="*/ 8250 h 222"/>
                              <a:gd name="T44" fmla="+- 0 1650 1129"/>
                              <a:gd name="T45" fmla="*/ T44 w 577"/>
                              <a:gd name="T46" fmla="+- 0 8244 8030"/>
                              <a:gd name="T47" fmla="*/ 8244 h 222"/>
                              <a:gd name="T48" fmla="+- 0 1691 1129"/>
                              <a:gd name="T49" fmla="*/ T48 w 577"/>
                              <a:gd name="T50" fmla="+- 0 8224 8030"/>
                              <a:gd name="T51" fmla="*/ 8224 h 222"/>
                              <a:gd name="T52" fmla="+- 0 1706 1129"/>
                              <a:gd name="T53" fmla="*/ T52 w 577"/>
                              <a:gd name="T54" fmla="+- 0 8184 8030"/>
                              <a:gd name="T55" fmla="*/ 8184 h 222"/>
                              <a:gd name="T56" fmla="+- 0 1694 1129"/>
                              <a:gd name="T57" fmla="*/ T56 w 577"/>
                              <a:gd name="T58" fmla="+- 0 8141 8030"/>
                              <a:gd name="T59" fmla="*/ 8141 h 222"/>
                              <a:gd name="T60" fmla="+- 0 1683 1129"/>
                              <a:gd name="T61" fmla="*/ T60 w 577"/>
                              <a:gd name="T62" fmla="+- 0 8128 8030"/>
                              <a:gd name="T63" fmla="*/ 8128 h 222"/>
                              <a:gd name="T64" fmla="+- 0 1278 1129"/>
                              <a:gd name="T65" fmla="*/ T64 w 577"/>
                              <a:gd name="T66" fmla="+- 0 8128 8030"/>
                              <a:gd name="T67" fmla="*/ 8128 h 222"/>
                              <a:gd name="T68" fmla="+- 0 1263 1129"/>
                              <a:gd name="T69" fmla="*/ T68 w 577"/>
                              <a:gd name="T70" fmla="+- 0 8118 8030"/>
                              <a:gd name="T71" fmla="*/ 8118 h 222"/>
                              <a:gd name="T72" fmla="+- 0 1261 1129"/>
                              <a:gd name="T73" fmla="*/ T72 w 577"/>
                              <a:gd name="T74" fmla="+- 0 8108 8030"/>
                              <a:gd name="T75" fmla="*/ 8108 h 222"/>
                              <a:gd name="T76" fmla="+- 0 1303 1129"/>
                              <a:gd name="T77" fmla="*/ T76 w 577"/>
                              <a:gd name="T78" fmla="+- 0 8043 8030"/>
                              <a:gd name="T79" fmla="*/ 8043 h 222"/>
                              <a:gd name="T80" fmla="+- 0 1598 1129"/>
                              <a:gd name="T81" fmla="*/ T80 w 577"/>
                              <a:gd name="T82" fmla="+- 0 8250 8030"/>
                              <a:gd name="T83" fmla="*/ 8250 h 222"/>
                              <a:gd name="T84" fmla="+- 0 1417 1129"/>
                              <a:gd name="T85" fmla="*/ T84 w 577"/>
                              <a:gd name="T86" fmla="+- 0 8250 8030"/>
                              <a:gd name="T87" fmla="*/ 8250 h 222"/>
                              <a:gd name="T88" fmla="+- 0 1508 1129"/>
                              <a:gd name="T89" fmla="*/ T88 w 577"/>
                              <a:gd name="T90" fmla="+- 0 8252 8030"/>
                              <a:gd name="T91" fmla="*/ 8252 h 222"/>
                              <a:gd name="T92" fmla="+- 0 1508 1129"/>
                              <a:gd name="T93" fmla="*/ T92 w 577"/>
                              <a:gd name="T94" fmla="+- 0 8252 8030"/>
                              <a:gd name="T95" fmla="*/ 8252 h 222"/>
                              <a:gd name="T96" fmla="+- 0 1588 1129"/>
                              <a:gd name="T97" fmla="*/ T96 w 577"/>
                              <a:gd name="T98" fmla="+- 0 8252 8030"/>
                              <a:gd name="T99" fmla="*/ 8252 h 222"/>
                              <a:gd name="T100" fmla="+- 0 1598 1129"/>
                              <a:gd name="T101" fmla="*/ T100 w 577"/>
                              <a:gd name="T102" fmla="+- 0 8250 8030"/>
                              <a:gd name="T103" fmla="*/ 8250 h 222"/>
                              <a:gd name="T104" fmla="+- 0 1381 1129"/>
                              <a:gd name="T105" fmla="*/ T104 w 577"/>
                              <a:gd name="T106" fmla="+- 0 8031 8030"/>
                              <a:gd name="T107" fmla="*/ 8031 h 222"/>
                              <a:gd name="T108" fmla="+- 0 1369 1129"/>
                              <a:gd name="T109" fmla="*/ T108 w 577"/>
                              <a:gd name="T110" fmla="+- 0 8032 8030"/>
                              <a:gd name="T111" fmla="*/ 8032 h 222"/>
                              <a:gd name="T112" fmla="+- 0 1358 1129"/>
                              <a:gd name="T113" fmla="*/ T112 w 577"/>
                              <a:gd name="T114" fmla="+- 0 8033 8030"/>
                              <a:gd name="T115" fmla="*/ 8033 h 222"/>
                              <a:gd name="T116" fmla="+- 0 1347 1129"/>
                              <a:gd name="T117" fmla="*/ T116 w 577"/>
                              <a:gd name="T118" fmla="+- 0 8035 8030"/>
                              <a:gd name="T119" fmla="*/ 8035 h 222"/>
                              <a:gd name="T120" fmla="+- 0 1288 1129"/>
                              <a:gd name="T121" fmla="*/ T120 w 577"/>
                              <a:gd name="T122" fmla="+- 0 8126 8030"/>
                              <a:gd name="T123" fmla="*/ 8126 h 222"/>
                              <a:gd name="T124" fmla="+- 0 1278 1129"/>
                              <a:gd name="T125" fmla="*/ T124 w 577"/>
                              <a:gd name="T126" fmla="+- 0 8128 8030"/>
                              <a:gd name="T127" fmla="*/ 8128 h 222"/>
                              <a:gd name="T128" fmla="+- 0 1348 1129"/>
                              <a:gd name="T129" fmla="*/ T128 w 577"/>
                              <a:gd name="T130" fmla="+- 0 8128 8030"/>
                              <a:gd name="T131" fmla="*/ 8128 h 222"/>
                              <a:gd name="T132" fmla="+- 0 1333 1129"/>
                              <a:gd name="T133" fmla="*/ T132 w 577"/>
                              <a:gd name="T134" fmla="+- 0 8118 8030"/>
                              <a:gd name="T135" fmla="*/ 8118 h 222"/>
                              <a:gd name="T136" fmla="+- 0 1331 1129"/>
                              <a:gd name="T137" fmla="*/ T136 w 577"/>
                              <a:gd name="T138" fmla="+- 0 8108 8030"/>
                              <a:gd name="T139" fmla="*/ 8108 h 222"/>
                              <a:gd name="T140" fmla="+- 0 1381 1129"/>
                              <a:gd name="T141" fmla="*/ T140 w 577"/>
                              <a:gd name="T142" fmla="+- 0 8031 8030"/>
                              <a:gd name="T143" fmla="*/ 8031 h 222"/>
                              <a:gd name="T144" fmla="+- 0 1420 1129"/>
                              <a:gd name="T145" fmla="*/ T144 w 577"/>
                              <a:gd name="T146" fmla="+- 0 8030 8030"/>
                              <a:gd name="T147" fmla="*/ 8030 h 222"/>
                              <a:gd name="T148" fmla="+- 0 1358 1129"/>
                              <a:gd name="T149" fmla="*/ T148 w 577"/>
                              <a:gd name="T150" fmla="+- 0 8126 8030"/>
                              <a:gd name="T151" fmla="*/ 8126 h 222"/>
                              <a:gd name="T152" fmla="+- 0 1348 1129"/>
                              <a:gd name="T153" fmla="*/ T152 w 577"/>
                              <a:gd name="T154" fmla="+- 0 8128 8030"/>
                              <a:gd name="T155" fmla="*/ 8128 h 222"/>
                              <a:gd name="T156" fmla="+- 0 1418 1129"/>
                              <a:gd name="T157" fmla="*/ T156 w 577"/>
                              <a:gd name="T158" fmla="+- 0 8128 8030"/>
                              <a:gd name="T159" fmla="*/ 8128 h 222"/>
                              <a:gd name="T160" fmla="+- 0 1403 1129"/>
                              <a:gd name="T161" fmla="*/ T160 w 577"/>
                              <a:gd name="T162" fmla="+- 0 8118 8030"/>
                              <a:gd name="T163" fmla="*/ 8118 h 222"/>
                              <a:gd name="T164" fmla="+- 0 1401 1129"/>
                              <a:gd name="T165" fmla="*/ T164 w 577"/>
                              <a:gd name="T166" fmla="+- 0 8108 8030"/>
                              <a:gd name="T167" fmla="*/ 8108 h 222"/>
                              <a:gd name="T168" fmla="+- 0 1451 1129"/>
                              <a:gd name="T169" fmla="*/ T168 w 577"/>
                              <a:gd name="T170" fmla="+- 0 8031 8030"/>
                              <a:gd name="T171" fmla="*/ 8031 h 222"/>
                              <a:gd name="T172" fmla="+- 0 1441 1129"/>
                              <a:gd name="T173" fmla="*/ T172 w 577"/>
                              <a:gd name="T174" fmla="+- 0 8031 8030"/>
                              <a:gd name="T175" fmla="*/ 8031 h 222"/>
                              <a:gd name="T176" fmla="+- 0 1430 1129"/>
                              <a:gd name="T177" fmla="*/ T176 w 577"/>
                              <a:gd name="T178" fmla="+- 0 8030 8030"/>
                              <a:gd name="T179" fmla="*/ 8030 h 222"/>
                              <a:gd name="T180" fmla="+- 0 1420 1129"/>
                              <a:gd name="T181" fmla="*/ T180 w 577"/>
                              <a:gd name="T182" fmla="+- 0 8030 8030"/>
                              <a:gd name="T183" fmla="*/ 8030 h 222"/>
                              <a:gd name="T184" fmla="+- 0 1487 1129"/>
                              <a:gd name="T185" fmla="*/ T184 w 577"/>
                              <a:gd name="T186" fmla="+- 0 8035 8030"/>
                              <a:gd name="T187" fmla="*/ 8035 h 222"/>
                              <a:gd name="T188" fmla="+- 0 1428 1129"/>
                              <a:gd name="T189" fmla="*/ T188 w 577"/>
                              <a:gd name="T190" fmla="+- 0 8126 8030"/>
                              <a:gd name="T191" fmla="*/ 8126 h 222"/>
                              <a:gd name="T192" fmla="+- 0 1418 1129"/>
                              <a:gd name="T193" fmla="*/ T192 w 577"/>
                              <a:gd name="T194" fmla="+- 0 8128 8030"/>
                              <a:gd name="T195" fmla="*/ 8128 h 222"/>
                              <a:gd name="T196" fmla="+- 0 1488 1129"/>
                              <a:gd name="T197" fmla="*/ T196 w 577"/>
                              <a:gd name="T198" fmla="+- 0 8128 8030"/>
                              <a:gd name="T199" fmla="*/ 8128 h 222"/>
                              <a:gd name="T200" fmla="+- 0 1473 1129"/>
                              <a:gd name="T201" fmla="*/ T200 w 577"/>
                              <a:gd name="T202" fmla="+- 0 8118 8030"/>
                              <a:gd name="T203" fmla="*/ 8118 h 222"/>
                              <a:gd name="T204" fmla="+- 0 1471 1129"/>
                              <a:gd name="T205" fmla="*/ T204 w 577"/>
                              <a:gd name="T206" fmla="+- 0 8108 8030"/>
                              <a:gd name="T207" fmla="*/ 8108 h 222"/>
                              <a:gd name="T208" fmla="+- 0 1516 1129"/>
                              <a:gd name="T209" fmla="*/ T208 w 577"/>
                              <a:gd name="T210" fmla="+- 0 8040 8030"/>
                              <a:gd name="T211" fmla="*/ 8040 h 222"/>
                              <a:gd name="T212" fmla="+- 0 1506 1129"/>
                              <a:gd name="T213" fmla="*/ T212 w 577"/>
                              <a:gd name="T214" fmla="+- 0 8038 8030"/>
                              <a:gd name="T215" fmla="*/ 8038 h 222"/>
                              <a:gd name="T216" fmla="+- 0 1497 1129"/>
                              <a:gd name="T217" fmla="*/ T216 w 577"/>
                              <a:gd name="T218" fmla="+- 0 8036 8030"/>
                              <a:gd name="T219" fmla="*/ 8036 h 222"/>
                              <a:gd name="T220" fmla="+- 0 1487 1129"/>
                              <a:gd name="T221" fmla="*/ T220 w 577"/>
                              <a:gd name="T222" fmla="+- 0 8035 8030"/>
                              <a:gd name="T223" fmla="*/ 8035 h 222"/>
                              <a:gd name="T224" fmla="+- 0 1549 1129"/>
                              <a:gd name="T225" fmla="*/ T224 w 577"/>
                              <a:gd name="T226" fmla="+- 0 8047 8030"/>
                              <a:gd name="T227" fmla="*/ 8047 h 222"/>
                              <a:gd name="T228" fmla="+- 0 1498 1129"/>
                              <a:gd name="T229" fmla="*/ T228 w 577"/>
                              <a:gd name="T230" fmla="+- 0 8126 8030"/>
                              <a:gd name="T231" fmla="*/ 8126 h 222"/>
                              <a:gd name="T232" fmla="+- 0 1488 1129"/>
                              <a:gd name="T233" fmla="*/ T232 w 577"/>
                              <a:gd name="T234" fmla="+- 0 8128 8030"/>
                              <a:gd name="T235" fmla="*/ 8128 h 222"/>
                              <a:gd name="T236" fmla="+- 0 1683 1129"/>
                              <a:gd name="T237" fmla="*/ T236 w 577"/>
                              <a:gd name="T238" fmla="+- 0 8128 8030"/>
                              <a:gd name="T239" fmla="*/ 8128 h 222"/>
                              <a:gd name="T240" fmla="+- 0 1662 1129"/>
                              <a:gd name="T241" fmla="*/ T240 w 577"/>
                              <a:gd name="T242" fmla="+- 0 8103 8030"/>
                              <a:gd name="T243" fmla="*/ 8103 h 222"/>
                              <a:gd name="T244" fmla="+- 0 1613 1129"/>
                              <a:gd name="T245" fmla="*/ T244 w 577"/>
                              <a:gd name="T246" fmla="+- 0 8071 8030"/>
                              <a:gd name="T247" fmla="*/ 8071 h 222"/>
                              <a:gd name="T248" fmla="+- 0 1549 1129"/>
                              <a:gd name="T249" fmla="*/ T248 w 577"/>
                              <a:gd name="T250" fmla="+- 0 8047 8030"/>
                              <a:gd name="T251" fmla="*/ 8047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7" h="222">
                                <a:moveTo>
                                  <a:pt x="174" y="13"/>
                                </a:moveTo>
                                <a:lnTo>
                                  <a:pt x="104" y="36"/>
                                </a:lnTo>
                                <a:lnTo>
                                  <a:pt x="49" y="69"/>
                                </a:lnTo>
                                <a:lnTo>
                                  <a:pt x="13" y="109"/>
                                </a:lnTo>
                                <a:lnTo>
                                  <a:pt x="0" y="154"/>
                                </a:lnTo>
                                <a:lnTo>
                                  <a:pt x="15" y="194"/>
                                </a:lnTo>
                                <a:lnTo>
                                  <a:pt x="56" y="214"/>
                                </a:lnTo>
                                <a:lnTo>
                                  <a:pt x="118" y="222"/>
                                </a:lnTo>
                                <a:lnTo>
                                  <a:pt x="197" y="222"/>
                                </a:lnTo>
                                <a:lnTo>
                                  <a:pt x="288" y="220"/>
                                </a:lnTo>
                                <a:lnTo>
                                  <a:pt x="469" y="220"/>
                                </a:lnTo>
                                <a:lnTo>
                                  <a:pt x="521" y="214"/>
                                </a:lnTo>
                                <a:lnTo>
                                  <a:pt x="562" y="194"/>
                                </a:lnTo>
                                <a:lnTo>
                                  <a:pt x="577" y="154"/>
                                </a:lnTo>
                                <a:lnTo>
                                  <a:pt x="565" y="111"/>
                                </a:lnTo>
                                <a:lnTo>
                                  <a:pt x="554" y="98"/>
                                </a:lnTo>
                                <a:lnTo>
                                  <a:pt x="149" y="98"/>
                                </a:lnTo>
                                <a:lnTo>
                                  <a:pt x="134" y="88"/>
                                </a:lnTo>
                                <a:lnTo>
                                  <a:pt x="132" y="78"/>
                                </a:lnTo>
                                <a:lnTo>
                                  <a:pt x="174" y="13"/>
                                </a:lnTo>
                                <a:close/>
                                <a:moveTo>
                                  <a:pt x="469" y="220"/>
                                </a:moveTo>
                                <a:lnTo>
                                  <a:pt x="288" y="220"/>
                                </a:lnTo>
                                <a:lnTo>
                                  <a:pt x="379" y="222"/>
                                </a:lnTo>
                                <a:lnTo>
                                  <a:pt x="459" y="222"/>
                                </a:lnTo>
                                <a:lnTo>
                                  <a:pt x="469" y="220"/>
                                </a:lnTo>
                                <a:close/>
                                <a:moveTo>
                                  <a:pt x="252" y="1"/>
                                </a:moveTo>
                                <a:lnTo>
                                  <a:pt x="240" y="2"/>
                                </a:lnTo>
                                <a:lnTo>
                                  <a:pt x="229" y="3"/>
                                </a:lnTo>
                                <a:lnTo>
                                  <a:pt x="218" y="5"/>
                                </a:lnTo>
                                <a:lnTo>
                                  <a:pt x="159" y="96"/>
                                </a:lnTo>
                                <a:lnTo>
                                  <a:pt x="149" y="98"/>
                                </a:lnTo>
                                <a:lnTo>
                                  <a:pt x="219" y="98"/>
                                </a:lnTo>
                                <a:lnTo>
                                  <a:pt x="204" y="88"/>
                                </a:lnTo>
                                <a:lnTo>
                                  <a:pt x="202" y="78"/>
                                </a:lnTo>
                                <a:lnTo>
                                  <a:pt x="252" y="1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29" y="96"/>
                                </a:lnTo>
                                <a:lnTo>
                                  <a:pt x="219" y="98"/>
                                </a:lnTo>
                                <a:lnTo>
                                  <a:pt x="289" y="98"/>
                                </a:lnTo>
                                <a:lnTo>
                                  <a:pt x="274" y="88"/>
                                </a:lnTo>
                                <a:lnTo>
                                  <a:pt x="272" y="78"/>
                                </a:lnTo>
                                <a:lnTo>
                                  <a:pt x="322" y="1"/>
                                </a:lnTo>
                                <a:lnTo>
                                  <a:pt x="312" y="1"/>
                                </a:lnTo>
                                <a:lnTo>
                                  <a:pt x="301" y="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58" y="5"/>
                                </a:moveTo>
                                <a:lnTo>
                                  <a:pt x="299" y="96"/>
                                </a:lnTo>
                                <a:lnTo>
                                  <a:pt x="289" y="98"/>
                                </a:lnTo>
                                <a:lnTo>
                                  <a:pt x="359" y="98"/>
                                </a:lnTo>
                                <a:lnTo>
                                  <a:pt x="344" y="88"/>
                                </a:lnTo>
                                <a:lnTo>
                                  <a:pt x="342" y="78"/>
                                </a:lnTo>
                                <a:lnTo>
                                  <a:pt x="387" y="10"/>
                                </a:lnTo>
                                <a:lnTo>
                                  <a:pt x="377" y="8"/>
                                </a:lnTo>
                                <a:lnTo>
                                  <a:pt x="368" y="6"/>
                                </a:lnTo>
                                <a:lnTo>
                                  <a:pt x="358" y="5"/>
                                </a:lnTo>
                                <a:close/>
                                <a:moveTo>
                                  <a:pt x="420" y="17"/>
                                </a:moveTo>
                                <a:lnTo>
                                  <a:pt x="369" y="96"/>
                                </a:lnTo>
                                <a:lnTo>
                                  <a:pt x="359" y="98"/>
                                </a:lnTo>
                                <a:lnTo>
                                  <a:pt x="554" y="98"/>
                                </a:lnTo>
                                <a:lnTo>
                                  <a:pt x="533" y="73"/>
                                </a:lnTo>
                                <a:lnTo>
                                  <a:pt x="484" y="41"/>
                                </a:lnTo>
                                <a:lnTo>
                                  <a:pt x="42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2079"/>
                            <a:ext cx="47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562" w:lineRule="exact"/>
                                <w:rPr>
                                  <w:rFonts w:ascii="Century Goth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w w:val="104"/>
                                  <w:sz w:val="4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2551"/>
                            <a:ext cx="26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04" w:lineRule="exact"/>
                                <w:rPr>
                                  <w:rFonts w:ascii="Century Gothic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sz w:val="9"/>
                                </w:rPr>
                                <w:t>MAIN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3515"/>
                            <a:ext cx="35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sz w:val="9"/>
                                </w:rPr>
                                <w:t>VEGGIE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3042"/>
                            <a:ext cx="34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w w:val="101"/>
                                  <w:sz w:val="4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4478"/>
                            <a:ext cx="29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spacing w:val="-4"/>
                                  <w:w w:val="110"/>
                                  <w:sz w:val="9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006"/>
                            <a:ext cx="3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w w:val="105"/>
                                  <w:sz w:val="4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5442"/>
                            <a:ext cx="37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sz w:val="9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4970"/>
                            <a:ext cx="263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w w:val="91"/>
                                  <w:sz w:val="4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5934"/>
                            <a:ext cx="29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3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265" y="6406"/>
                            <a:ext cx="27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SIDES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7370"/>
                            <a:ext cx="40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6898"/>
                            <a:ext cx="38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9"/>
                                  <w:sz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8318"/>
                            <a:ext cx="34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A97B50"/>
                                  <w:w w:val="120"/>
                                  <w:sz w:val="9"/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96" style="position:absolute;margin-left:7.9pt;margin-top:10.95pt;width:110.4pt;height:453.9pt;z-index:-254001152;mso-position-horizontal-relative:page;mso-position-vertical-relative:page" coordorigin="158,219" coordsize="2208,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">
                <v:shape id="AutoShape 340" o:spid="_x0000_s1097" style="position:absolute;left:158;top:218;width:2208;height:9078;visibility:visible;mso-wrap-style:square;v-text-anchor:top" coordsize="2208,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SJ8YA&#10;AADcAAAADwAAAGRycy9kb3ducmV2LnhtbESP3WrCQBSE7wu+w3KE3jWbtFY0ZpXS2iKo4N8DHLPH&#10;JDR7NmS3Gvv0XUHo5TAz3zDZrDO1OFPrKssKkigGQZxbXXGh4LD/fBqBcB5ZY22ZFFzJwWzae8gw&#10;1fbCWzrvfCEChF2KCkrvm1RKl5dk0EW2IQ7eybYGfZBtIXWLlwA3tXyO46E0WHFYKLGh95Ly792P&#10;UfCyuo7X+uMw2Mx/86P8WmmznHulHvvd2wSEp87/h+/thVYwSF7hdi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ASJ8YAAADcAAAADwAAAAAAAAAAAAAAAACYAgAAZHJz&#10;L2Rvd25yZXYueG1sUEsFBgAAAAAEAAQA9QAAAIsDAAAAAA==&#10;" path="m2152,6645l,6645r,715l1405,7858r,6l,8360r,717l2152,9077r,-474l502,8603r,-6l2152,8053r,-362l502,7126r,-7l2152,7119r,-474xm438,4727l,4727,,6189r2152,l2152,5715r-1714,l438,4727xm1277,4782r-438,l839,5715r438,l1277,4782xm2152,4672r-437,l1715,5715r437,l2152,4672xm2152,2252l,2252r,475l1496,2727r,6l,3648r,644l2152,4292r,-474l620,3818r,-6l2152,2873r,-621xm1322,l,,,474r1304,l1382,479r72,16l1521,520r61,34l1636,596r46,50l1719,703r27,62l1763,833r6,73l1763,979r-17,69l1719,1111r-37,57l1636,1218r-54,42l1521,1294r-67,26l1382,1335r-78,6l,1341r,474l1322,1815r76,-3l1471,1805r70,-11l1609,1778r66,-21l1737,1732r60,-30l1853,1667r53,-39l1955,1585r46,-48l2042,1484r37,-56l2112,1366r28,-66l2164,1230r18,-74l2196,1077r8,-84l2207,906r-3,-87l2196,736r-14,-79l2164,583r-24,-70l2112,447r-33,-61l2042,330r-41,-53l1955,229r-49,-43l1853,147r-56,-34l1737,83,1675,58,1609,37,1541,21,1471,9,1398,2,1322,xe" fillcolor="#dbe0e4" stroked="f">
                  <v:path arrowok="t" o:connecttype="custom" o:connectlocs="0,6864;1405,8077;0,8579;2152,9296;502,8822;2152,8272;502,7345;2152,7338;438,4946;0,6408;2152,5934;438,4946;839,5001;1277,5934;2152,4891;1715,5934;2152,4891;0,2471;1496,2946;0,3867;2152,4511;620,4037;2152,3092;1322,219;0,693;1382,698;1521,739;1636,815;1719,922;1763,1052;1763,1198;1719,1330;1636,1437;1521,1513;1382,1554;0,1560;1322,2034;1471,2024;1609,1997;1737,1951;1853,1886;1955,1804;2042,1703;2112,1585;2164,1449;2196,1296;2207,1125;2196,955;2164,802;2112,666;2042,549;1955,448;1853,366;1737,302;1609,256;1471,228;1322,219" o:connectangles="0,0,0,0,0,0,0,0,0,0,0,0,0,0,0,0,0,0,0,0,0,0,0,0,0,0,0,0,0,0,0,0,0,0,0,0,0,0,0,0,0,0,0,0,0,0,0,0,0,0,0,0,0,0,0,0,0"/>
                </v:shape>
                <v:shape id="Freeform 339" o:spid="_x0000_s1098" style="position:absolute;left:1057;top:2058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ox8MA&#10;AADcAAAADwAAAGRycy9kb3ducmV2LnhtbESPQYvCMBSE74L/IbyFvWlaESldo8ii4EGEtnvY46N5&#10;tmWbl5JErf9+Iwgeh5n5hllvR9OLGznfWVaQzhMQxLXVHTcKfqrDLAPhA7LG3jIpeJCH7WY6WWOu&#10;7Z0LupWhERHCPkcFbQhDLqWvWzLo53Ygjt7FOoMhStdI7fAe4aaXiyRZSYMdx4UWB/puqf4rr0ZB&#10;V6b7jLLi6Krq97Q782l/KbxSnx/j7gtEoDG8w6/2UStYpit4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fox8MAAADcAAAADwAAAAAAAAAAAAAAAACYAgAAZHJzL2Rv&#10;d25yZXYueG1sUEsFBgAAAAAEAAQA9QAAAIgDAAAAAA==&#10;" path="m357,l285,7,218,28,157,61r-53,43l61,157,28,218,7,285,,357r7,72l28,496r33,60l104,609r53,44l218,686r67,21l357,714r72,-7l496,686r60,-33l609,609r44,-53l686,496r21,-67l714,357r-7,-72l686,218,653,157,609,104,556,61,496,28,429,7,357,xe" fillcolor="#f0492b" stroked="f">
                  <v:path arrowok="t" o:connecttype="custom" o:connectlocs="357,2059;285,2066;218,2087;157,2120;104,2163;61,2216;28,2277;7,2344;0,2416;7,2488;28,2555;61,2615;104,2668;157,2712;218,2745;285,2766;357,2773;429,2766;496,2745;556,2712;609,2668;653,2615;686,2555;707,2488;714,2416;707,2344;686,2277;653,2216;609,2163;556,2120;496,2087;429,2066;357,2059" o:connectangles="0,0,0,0,0,0,0,0,0,0,0,0,0,0,0,0,0,0,0,0,0,0,0,0,0,0,0,0,0,0,0,0,0"/>
                </v:shape>
                <v:shape id="Freeform 338" o:spid="_x0000_s1099" style="position:absolute;left:1115;top:2116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YjMcA&#10;AADcAAAADwAAAGRycy9kb3ducmV2LnhtbESPQWvCQBSE74L/YXlCL6VuLGKT1FXUUuhBCk2bQ2+P&#10;7DMJZt+G7CbGf+8WCh6HmfmGWW9H04iBOldbVrCYRyCIC6trLhX8fL8/xSCcR9bYWCYFV3Kw3Uwn&#10;a0y1vfAXDZkvRYCwS1FB5X2bSumKigy6uW2Jg3eynUEfZFdK3eElwE0jn6NoJQ3WHBYqbOlQUXHO&#10;eqNAJvEOf4+H/tTkj9k+f7smn65W6mE27l5BeBr9Pfzf/tAKlosX+DsTj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X2IzHAAAA3AAAAA8AAAAAAAAAAAAAAAAAmAIAAGRy&#10;cy9kb3ducmV2LnhtbFBLBQYAAAAABAAEAPUAAACMAwAAAAA=&#10;" path="m300,l231,8,168,31,112,66,66,112,30,168,8,231,,300r8,69l30,432r36,55l112,534r56,35l231,592r69,7l368,592r64,-23l487,534r47,-47l569,432r22,-63l599,300r-8,-69l569,168,534,112,487,66,432,31,368,8,300,xe" stroked="f">
                  <v:path arrowok="t" o:connecttype="custom" o:connectlocs="300,2116;231,2124;168,2147;112,2182;66,2228;30,2284;8,2347;0,2416;8,2485;30,2548;66,2603;112,2650;168,2685;231,2708;300,2715;368,2708;432,2685;487,2650;534,2603;569,2548;591,2485;599,2416;591,2347;569,2284;534,2228;487,2182;432,2147;368,2124;300,2116" o:connectangles="0,0,0,0,0,0,0,0,0,0,0,0,0,0,0,0,0,0,0,0,0,0,0,0,0,0,0,0,0"/>
                </v:shape>
                <v:shape id="Freeform 337" o:spid="_x0000_s1100" style="position:absolute;left:1034;top:3022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kF8IA&#10;AADcAAAADwAAAGRycy9kb3ducmV2LnhtbERP3WrCMBS+F/YO4Qy807Qic3TGsgkFBW90e4Cz5th0&#10;bU5KE2v16c3FwMuP73+dj7YVA/W+dqwgnScgiEuna64U/HwXs3cQPiBrbB2Tght5yDcvkzVm2l35&#10;SMMpVCKGsM9QgQmhy6T0pSGLfu464sidXW8xRNhXUvd4jeG2lYskeZMWa44NBjvaGiqb08Uq+LpX&#10;h6JoRpPsyttqVfze9/b8p9T0dfz8ABFoDE/xv3unFSzTuDa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OQXwgAAANwAAAAPAAAAAAAAAAAAAAAAAJgCAABkcnMvZG93&#10;bnJldi54bWxQSwUGAAAAAAQABAD1AAAAhwMAAAAA&#10;" path="m357,l285,8,218,28,157,61r-53,44l61,158,28,219,7,286,,358r7,72l28,497r33,60l104,610r53,44l218,687r67,20l357,715r72,-8l496,687r61,-33l609,610r44,-53l686,497r21,-67l714,358r-7,-72l686,219,653,158,609,105,557,61,496,28,429,8,357,xe" fillcolor="#8dc63f" stroked="f">
                  <v:path arrowok="t" o:connecttype="custom" o:connectlocs="357,3022;285,3030;218,3050;157,3083;104,3127;61,3180;28,3241;7,3308;0,3380;7,3452;28,3519;61,3579;104,3632;157,3676;218,3709;285,3729;357,3737;429,3729;496,3709;557,3676;609,3632;653,3579;686,3519;707,3452;714,3380;707,3308;686,3241;653,3180;609,3127;557,3083;496,3050;429,3030;357,3022" o:connectangles="0,0,0,0,0,0,0,0,0,0,0,0,0,0,0,0,0,0,0,0,0,0,0,0,0,0,0,0,0,0,0,0,0"/>
                </v:shape>
                <v:shape id="Freeform 336" o:spid="_x0000_s1101" style="position:absolute;left:1092;top:3079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pZcUA&#10;AADcAAAADwAAAGRycy9kb3ducmV2LnhtbESPQYvCMBSE78L+h/AEL7KmLiK2GsV1ETyIsN3twduj&#10;ebbF5qU0Ueu/N4LgcZiZb5jFqjO1uFLrKssKxqMIBHFudcWFgv+/7ecMhPPIGmvLpOBODlbLj94C&#10;E21v/EvX1BciQNglqKD0vkmkdHlJBt3INsTBO9nWoA+yLaRu8RbgppZfUTSVBisOCyU2tCkpP6cX&#10;o0DGszUe95vLqc6G6Xf2c48PrlJq0O/WcxCeOv8Ov9o7rWAyju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OllxQAAANwAAAAPAAAAAAAAAAAAAAAAAJgCAABkcnMv&#10;ZG93bnJldi54bWxQSwUGAAAAAAQABAD1AAAAigMAAAAA&#10;" path="m300,l231,8,168,30,112,66,66,112,31,168,8,231,,300r8,68l31,431r35,56l112,533r56,36l231,591r69,8l369,591r63,-22l487,533r47,-46l569,431r23,-63l600,300r-8,-69l569,168,534,112,487,66,432,30,369,8,300,xe" stroked="f">
                  <v:path arrowok="t" o:connecttype="custom" o:connectlocs="300,3080;231,3088;168,3110;112,3146;66,3192;31,3248;8,3311;0,3380;8,3448;31,3511;66,3567;112,3613;168,3649;231,3671;300,3679;369,3671;432,3649;487,3613;534,3567;569,3511;592,3448;600,3380;592,3311;569,3248;534,3192;487,3146;432,3110;369,3088;300,3080" o:connectangles="0,0,0,0,0,0,0,0,0,0,0,0,0,0,0,0,0,0,0,0,0,0,0,0,0,0,0,0,0"/>
                </v:shape>
                <v:shape id="Freeform 335" o:spid="_x0000_s1102" style="position:absolute;left:1034;top:3986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LxMEA&#10;AADcAAAADwAAAGRycy9kb3ducmV2LnhtbERPz2vCMBS+C/4P4Qm7aaKWMappGY6JFwe6XXZ7NM+m&#10;rHkpTbSdf705DHb8+H5vy9G14kZ9aDxrWC4UCOLKm4ZrDV+f7/MXECEiG2w9k4ZfClAW08kWc+MH&#10;PtHtHGuRQjjkqMHG2OVShsqSw7DwHXHiLr53GBPsa2l6HFK4a+VKqWfpsOHUYLGjnaXq53x1GtYD&#10;j/f4ne0/GrbtcDypt+yqtH6aja8bEJHG+C/+cx+MhmyV5qcz6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iy8TBAAAA3AAAAA8AAAAAAAAAAAAAAAAAmAIAAGRycy9kb3du&#10;cmV2LnhtbFBLBQYAAAAABAAEAPUAAACGAwAAAAA=&#10;" path="m357,l285,7,218,28,157,61r-53,44l61,158,28,218,7,285,,357r7,72l28,496r33,61l104,610r53,44l218,686r67,21l357,715r72,-8l496,686r61,-32l609,610r44,-53l686,496r21,-67l714,357r-7,-72l686,218,653,158,609,105,557,61,496,28,429,7,357,xe" fillcolor="#ffcb04" stroked="f">
                  <v:path arrowok="t" o:connecttype="custom" o:connectlocs="357,3986;285,3993;218,4014;157,4047;104,4091;61,4144;28,4204;7,4271;0,4343;7,4415;28,4482;61,4543;104,4596;157,4640;218,4672;285,4693;357,4701;429,4693;496,4672;557,4640;609,4596;653,4543;686,4482;707,4415;714,4343;707,4271;686,4204;653,4144;609,4091;557,4047;496,4014;429,3993;357,3986" o:connectangles="0,0,0,0,0,0,0,0,0,0,0,0,0,0,0,0,0,0,0,0,0,0,0,0,0,0,0,0,0,0,0,0,0"/>
                </v:shape>
                <v:shape id="Freeform 334" o:spid="_x0000_s1103" style="position:absolute;left:1092;top:4043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v3scA&#10;AADcAAAADwAAAGRycy9kb3ducmV2LnhtbESPzWrDMBCE74G8g9hAL6GWE0qwXSshPxR6KIG69aG3&#10;xdrYptbKWEpiv31VKPQ4zMw3TL4bTSduNLjWsoJVFIMgrqxuuVbw+fHymIBwHlljZ5kUTORgt53P&#10;csy0vfM73QpfiwBhl6GCxvs+k9JVDRl0ke2Jg3exg0Ef5FBLPeA9wE0n13G8kQZbDgsN9nRsqPou&#10;rkaBTJM9fr0dr5euXBaH8jSlZ9cq9bAY988gPI3+P/zXftUKntYr+D0Tj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eL97HAAAA3AAAAA8AAAAAAAAAAAAAAAAAmAIAAGRy&#10;cy9kb3ducmV2LnhtbFBLBQYAAAAABAAEAPUAAACMAwAAAAA=&#10;" path="m300,l231,8,168,30,112,65,66,112,31,168,8,231,,299r8,69l31,431r35,56l112,533r56,36l231,591r69,8l369,591r63,-22l487,533r47,-46l569,431r23,-63l600,299r-8,-68l569,168,534,112,487,65,432,30,369,8,300,xe" stroked="f">
                  <v:path arrowok="t" o:connecttype="custom" o:connectlocs="300,4044;231,4052;168,4074;112,4109;66,4156;31,4212;8,4275;0,4343;8,4412;31,4475;66,4531;112,4577;168,4613;231,4635;300,4643;369,4635;432,4613;487,4577;534,4531;569,4475;592,4412;600,4343;592,4275;569,4212;534,4156;487,4109;432,4074;369,4052;300,4044" o:connectangles="0,0,0,0,0,0,0,0,0,0,0,0,0,0,0,0,0,0,0,0,0,0,0,0,0,0,0,0,0"/>
                </v:shape>
                <v:shape id="Freeform 333" o:spid="_x0000_s1104" style="position:absolute;left:1034;top:4949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JLMMA&#10;AADcAAAADwAAAGRycy9kb3ducmV2LnhtbESPQYvCMBSE7wv+h/AEL8uaWsWVrlFEKXjdVkFvj+bZ&#10;lm1eShO1/nuzIHgcZuYbZrnuTSNu1LnasoLJOAJBXFhdc6ngkKdfCxDOI2tsLJOCBzlYrwYfS0y0&#10;vfMv3TJfigBhl6CCyvs2kdIVFRl0Y9sSB+9iO4M+yK6UusN7gJtGxlE0lwZrDgsVtrStqPjLrkZB&#10;tuDvkz7MZIrFOW/iXfo5dUelRsN+8wPCU+/f4Vd7rxXM4hj+z4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QJLMMAAADcAAAADwAAAAAAAAAAAAAAAACYAgAAZHJzL2Rv&#10;d25yZXYueG1sUEsFBgAAAAAEAAQA9QAAAIgDAAAAAA==&#10;" path="m357,l285,7,218,28,157,61r-53,44l61,157,28,218,7,285,,357r7,72l28,496r33,61l104,610r53,43l218,686r67,21l357,714r72,-7l496,686r61,-33l609,610r44,-53l686,496r21,-67l714,357r-7,-72l686,218,653,157,609,105,557,61,496,28,429,7,357,xe" fillcolor="#0095da" stroked="f">
                  <v:path arrowok="t" o:connecttype="custom" o:connectlocs="357,4950;285,4957;218,4978;157,5011;104,5055;61,5107;28,5168;7,5235;0,5307;7,5379;28,5446;61,5507;104,5560;157,5603;218,5636;285,5657;357,5664;429,5657;496,5636;557,5603;609,5560;653,5507;686,5446;707,5379;714,5307;707,5235;686,5168;653,5107;609,5055;557,5011;496,4978;429,4957;357,4950" o:connectangles="0,0,0,0,0,0,0,0,0,0,0,0,0,0,0,0,0,0,0,0,0,0,0,0,0,0,0,0,0,0,0,0,0"/>
                </v:shape>
                <v:shape id="Freeform 332" o:spid="_x0000_s1105" style="position:absolute;left:1092;top:5007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UMscA&#10;AADcAAAADwAAAGRycy9kb3ducmV2LnhtbESPQWvCQBSE74L/YXlCL1I3WikmdRVrKfQggmlz6O2R&#10;fSbB7NuQ3cT477sFweMwM98w6+1gatFT6yrLCuazCARxbnXFhYKf78/nFQjnkTXWlknBjRxsN+PR&#10;GhNtr3yiPvWFCBB2CSoovW8SKV1ekkE3sw1x8M62NeiDbAupW7wGuKnlIopepcGKw0KJDe1Lyi9p&#10;ZxTIeLXD38O+O9fZNH3PPm7x0VVKPU2G3RsIT4N/hO/tL61guXiB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AFDLHAAAA3AAAAA8AAAAAAAAAAAAAAAAAmAIAAGRy&#10;cy9kb3ducmV2LnhtbFBLBQYAAAAABAAEAPUAAACMAwAAAAA=&#10;" path="m300,l231,8,168,31,112,66,66,113,31,168,8,231,,300r8,69l31,432r35,56l112,534r56,35l231,592r69,8l369,592r63,-23l487,534r47,-46l569,432r23,-63l600,300r-8,-69l569,168,534,113,487,66,432,31,369,8,300,xe" stroked="f">
                  <v:path arrowok="t" o:connecttype="custom" o:connectlocs="300,5007;231,5015;168,5038;112,5073;66,5120;31,5175;8,5238;0,5307;8,5376;31,5439;66,5495;112,5541;168,5576;231,5599;300,5607;369,5599;432,5576;487,5541;534,5495;569,5439;592,5376;600,5307;592,5238;569,5175;534,5120;487,5073;432,5038;369,5015;300,5007" o:connectangles="0,0,0,0,0,0,0,0,0,0,0,0,0,0,0,0,0,0,0,0,0,0,0,0,0,0,0,0,0"/>
                </v:shape>
                <v:shape id="Freeform 331" o:spid="_x0000_s1106" style="position:absolute;left:1034;top:5913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JcsYA&#10;AADcAAAADwAAAGRycy9kb3ducmV2LnhtbESPQWvCQBSE7wX/w/KE3urGVMRGV6mCUoQiain09sg+&#10;k9js27C7mtRf3y0UPA4z8w0zW3SmFldyvrKsYDhIQBDnVldcKPg4rp8mIHxA1lhbJgU/5GEx7z3M&#10;MNO25T1dD6EQEcI+QwVlCE0mpc9LMugHtiGO3sk6gyFKV0jtsI1wU8s0ScbSYMVxocSGViXl34eL&#10;UfC1kp/v29s4fWmfN2dnbTfZVUulHvvd6xREoC7cw//tN61glI7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OJcsYAAADcAAAADwAAAAAAAAAAAAAAAACYAgAAZHJz&#10;L2Rvd25yZXYueG1sUEsFBgAAAAAEAAQA9QAAAIsDAAAAAA==&#10;" path="m357,l285,7,218,28,157,61r-53,43l61,157,28,218,7,285,,357r7,72l28,496r33,61l104,609r53,44l218,686r67,21l357,714r72,-7l496,686r61,-33l609,609r44,-52l686,496r21,-67l714,357r-7,-72l686,218,653,157,609,104,557,61,496,28,429,7,357,xe" fillcolor="#95a3ab" stroked="f">
                  <v:path arrowok="t" o:connecttype="custom" o:connectlocs="357,5914;285,5921;218,5942;157,5975;104,6018;61,6071;28,6132;7,6199;0,6271;7,6343;28,6410;61,6471;104,6523;157,6567;218,6600;285,6621;357,6628;429,6621;496,6600;557,6567;609,6523;653,6471;686,6410;707,6343;714,6271;707,6199;686,6132;653,6071;609,6018;557,5975;496,5942;429,5921;357,5914" o:connectangles="0,0,0,0,0,0,0,0,0,0,0,0,0,0,0,0,0,0,0,0,0,0,0,0,0,0,0,0,0,0,0,0,0"/>
                </v:shape>
                <v:shape id="Freeform 330" o:spid="_x0000_s1107" style="position:absolute;left:1092;top:5971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p3ccA&#10;AADcAAAADwAAAGRycy9kb3ducmV2LnhtbESPQWvCQBSE74L/YXlCL1I3Si0mdRVrKfQggmlz6O2R&#10;fSbB7NuQ3cT477sFweMwM98w6+1gatFT6yrLCuazCARxbnXFhYKf78/nFQjnkTXWlknBjRxsN+PR&#10;GhNtr3yiPvWFCBB2CSoovW8SKV1ekkE3sw1x8M62NeiDbAupW7wGuKnlIopepcGKw0KJDe1Lyi9p&#10;ZxTIeLXD38O+O9fZNH3PPm7x0VVKPU2G3RsIT4N/hO/tL63gZbGE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lKd3HAAAA3AAAAA8AAAAAAAAAAAAAAAAAmAIAAGRy&#10;cy9kb3ducmV2LnhtbFBLBQYAAAAABAAEAPUAAACMAwAAAAA=&#10;" path="m300,l231,8,168,31,112,66,66,112,31,168,8,231,,300r8,69l31,432r35,55l112,534r56,35l231,592r69,8l369,592r63,-23l487,534r47,-47l569,432r23,-63l600,300r-8,-69l569,168,534,112,487,66,432,31,369,8,300,xe" stroked="f">
                  <v:path arrowok="t" o:connecttype="custom" o:connectlocs="300,5971;231,5979;168,6002;112,6037;66,6083;31,6139;8,6202;0,6271;8,6340;31,6403;66,6458;112,6505;168,6540;231,6563;300,6571;369,6563;432,6540;487,6505;534,6458;569,6403;592,6340;600,6271;592,6202;569,6139;534,6083;487,6037;432,6002;369,5979;300,5971" o:connectangles="0,0,0,0,0,0,0,0,0,0,0,0,0,0,0,0,0,0,0,0,0,0,0,0,0,0,0,0,0"/>
                </v:shape>
                <v:shape id="Freeform 329" o:spid="_x0000_s1108" style="position:absolute;left:1034;top:6877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ynscA&#10;AADcAAAADwAAAGRycy9kb3ducmV2LnhtbESPQWvCQBSE74X+h+UJvdWNqQSNrtIKLUUoUhXB2yP7&#10;TGKzb8Pu1kR/fbdQ6HGYmW+Y+bI3jbiQ87VlBaNhAoK4sLrmUsF+9/o4AeEDssbGMim4kofl4v5u&#10;jrm2HX/SZRtKESHsc1RQhdDmUvqiIoN+aFvi6J2sMxiidKXUDrsIN41MkySTBmuOCxW2tKqo+Np+&#10;GwXHlTx8rG9ZOu2e3s7O2n6yqV+Uehj0zzMQgfrwH/5rv2sF4zSD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9sp7HAAAA3AAAAA8AAAAAAAAAAAAAAAAAmAIAAGRy&#10;cy9kb3ducmV2LnhtbFBLBQYAAAAABAAEAPUAAACMAwAAAAA=&#10;" path="m357,l285,7,218,28,157,61r-53,43l61,157,28,218,7,285,,357r7,72l28,496r33,60l104,609r53,44l218,686r67,21l357,714r72,-7l496,686r61,-33l609,609r44,-53l686,496r21,-67l714,357r-7,-72l686,218,653,157,609,104,557,61,496,28,429,7,357,xe" fillcolor="#95a3ab" stroked="f">
                  <v:path arrowok="t" o:connecttype="custom" o:connectlocs="357,6878;285,6885;218,6906;157,6939;104,6982;61,7035;28,7096;7,7163;0,7235;7,7307;28,7374;61,7434;104,7487;157,7531;218,7564;285,7585;357,7592;429,7585;496,7564;557,7531;609,7487;653,7434;686,7374;707,7307;714,7235;707,7163;686,7096;653,7035;609,6982;557,6939;496,6906;429,6885;357,6878" o:connectangles="0,0,0,0,0,0,0,0,0,0,0,0,0,0,0,0,0,0,0,0,0,0,0,0,0,0,0,0,0,0,0,0,0"/>
                </v:shape>
                <v:shape id="Freeform 328" o:spid="_x0000_s1109" style="position:absolute;left:1092;top:6934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SMccA&#10;AADcAAAADwAAAGRycy9kb3ducmV2LnhtbESPQWvCQBSE74L/YXlCL1I3SrEmdRVrKfQggmlz6O2R&#10;fSbB7NuQ3cT477sFweMwM98w6+1gatFT6yrLCuazCARxbnXFhYKf78/nFQjnkTXWlknBjRxsN+PR&#10;GhNtr3yiPvWFCBB2CSoovW8SKV1ekkE3sw1x8M62NeiDbAupW7wGuKnlIoqW0mDFYaHEhvYl5Ze0&#10;MwpkvNrh72Hfnetsmr5nH7f46CqlnibD7g2Ep8E/wvf2l1bwsniF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7EjHHAAAA3AAAAA8AAAAAAAAAAAAAAAAAmAIAAGRy&#10;cy9kb3ducmV2LnhtbFBLBQYAAAAABAAEAPUAAACMAwAAAAA=&#10;" path="m300,l231,8,168,30,112,66,66,112,31,168,8,231,,300r8,68l31,431r35,56l112,534r56,35l231,591r69,8l369,591r63,-22l487,534r47,-47l569,431r23,-63l600,300r-8,-69l569,168,534,112,487,66,432,30,369,8,300,xe" stroked="f">
                  <v:path arrowok="t" o:connecttype="custom" o:connectlocs="300,6935;231,6943;168,6965;112,7001;66,7047;31,7103;8,7166;0,7235;8,7303;31,7366;66,7422;112,7469;168,7504;231,7526;300,7534;369,7526;432,7504;487,7469;534,7422;569,7366;592,7303;600,7235;592,7166;569,7103;534,7047;487,7001;432,6965;369,6943;300,6935" o:connectangles="0,0,0,0,0,0,0,0,0,0,0,0,0,0,0,0,0,0,0,0,0,0,0,0,0,0,0,0,0"/>
                </v:shape>
                <v:shape id="Freeform 327" o:spid="_x0000_s1110" style="position:absolute;left:1034;top:7790;width:766;height:766;visibility:visible;mso-wrap-style:square;v-text-anchor:top" coordsize="766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/BcMA&#10;AADcAAAADwAAAGRycy9kb3ducmV2LnhtbERPTWvCQBC9C/0PyxS81Y2hiIluQpGWthSFpqLXMTsm&#10;odnZkF1N+u/dQ8Hj432v89G04kq9aywrmM8iEMSl1Q1XCvY/b09LEM4ja2wtk4I/cpBnD5M1ptoO&#10;/E3XwlcihLBLUUHtfZdK6cqaDLqZ7YgDd7a9QR9gX0nd4xDCTSvjKFpIgw2Hhho72tRU/hYXoyDC&#10;xSYptqcx3g6fxeFrd5y/Ju9KTR/HlxUIT6O/i//dH1rBcxzWhjPhCM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3/BcMAAADcAAAADwAAAAAAAAAAAAAAAACYAgAAZHJzL2Rv&#10;d25yZXYueG1sUEsFBgAAAAAEAAQA9QAAAIgDAAAAAA==&#10;" path="m382,l305,8,233,30,168,66r-56,46l65,169,30,234,7,306,,383r7,77l30,532r35,65l112,653r56,47l233,735r72,23l382,766r77,-8l531,735r65,-35l653,653r47,-56l735,532r22,-72l765,383r-8,-77l735,234,700,169,653,112,596,66,531,30,459,8,382,xe" fillcolor="#a97b50" stroked="f">
                  <v:path arrowok="t" o:connecttype="custom" o:connectlocs="382,7790;305,7798;233,7820;168,7856;112,7902;65,7959;30,8024;7,8096;0,8173;7,8250;30,8322;65,8387;112,8443;168,8490;233,8525;305,8548;382,8556;459,8548;531,8525;596,8490;653,8443;700,8387;735,8322;757,8250;765,8173;757,8096;735,8024;700,7959;653,7902;596,7856;531,7820;459,7798;382,7790" o:connectangles="0,0,0,0,0,0,0,0,0,0,0,0,0,0,0,0,0,0,0,0,0,0,0,0,0,0,0,0,0,0,0,0,0"/>
                </v:shape>
                <v:shape id="Freeform 326" o:spid="_x0000_s1111" style="position:absolute;left:1096;top:7851;width:643;height:643;visibility:visible;mso-wrap-style:square;v-text-anchor:top" coordsize="64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cb8UA&#10;AADcAAAADwAAAGRycy9kb3ducmV2LnhtbESPQWvCQBSE74X+h+UVequbSig2ukoQBT1o0QpeH9ln&#10;kib7NuxuTfz3XUHocZiZb5jZYjCtuJLztWUF76MEBHFhdc2lgtP3+m0Cwgdkja1lUnAjD4v589MM&#10;M217PtD1GEoRIewzVFCF0GVS+qIig35kO+LoXawzGKJ0pdQO+wg3rRwnyYc0WHNcqLCjZUVFc/w1&#10;CvJJKvn2M+zdWe9Xu3az+tpyo9Try5BPQQQawn/40d5oBen4E+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BxvxQAAANwAAAAPAAAAAAAAAAAAAAAAAJgCAABkcnMv&#10;ZG93bnJldi54bWxQSwUGAAAAAAQABAD1AAAAigMAAAAA&#10;" path="m321,l248,8,180,32,121,70,71,120,33,180,9,247,,321r9,74l33,462r38,60l121,571r59,38l248,634r73,8l395,634r68,-25l522,571r50,-49l610,462r24,-67l642,321r-8,-74l610,180,572,120,522,70,463,32,395,8,321,xe" stroked="f">
                  <v:path arrowok="t" o:connecttype="custom" o:connectlocs="321,7852;248,7860;180,7884;121,7922;71,7972;33,8032;9,8099;0,8173;9,8247;33,8314;71,8374;121,8423;180,8461;248,8486;321,8494;395,8486;463,8461;522,8423;572,8374;610,8314;634,8247;642,8173;634,8099;610,8032;572,7972;522,7922;463,7884;395,7860;321,7852" o:connectangles="0,0,0,0,0,0,0,0,0,0,0,0,0,0,0,0,0,0,0,0,0,0,0,0,0,0,0,0,0"/>
                </v:shape>
                <v:shape id="AutoShape 325" o:spid="_x0000_s1112" style="position:absolute;left:1128;top:8030;width:577;height:222;visibility:visible;mso-wrap-style:square;v-text-anchor:top" coordsize="57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m9MAA&#10;AADcAAAADwAAAGRycy9kb3ducmV2LnhtbERPy4rCMBTdC/5DuII7TX0gUo0iijDgQtS6vzbXttrc&#10;1CZT699PFgMuD+e9XLemFA3VrrCsYDSMQBCnVhecKUgu+8EchPPIGkvLpOBDDtarbmeJsbZvPlFz&#10;9pkIIexiVJB7X8VSujQng25oK+LA3W1t0AdYZ1LX+A7hppTjKJpJgwWHhhwr2uaUPs+/RoEbHXbJ&#10;I9o1+881Hd+Or1Yf9Umpfq/dLEB4av1X/O/+0QqmkzA/nAlH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im9MAAAADcAAAADwAAAAAAAAAAAAAAAACYAgAAZHJzL2Rvd25y&#10;ZXYueG1sUEsFBgAAAAAEAAQA9QAAAIUDAAAAAA==&#10;" path="m174,13l104,36,49,69,13,109,,154r15,40l56,214r62,8l197,222r91,-2l469,220r52,-6l562,194r15,-40l565,111,554,98r-405,l134,88,132,78,174,13xm469,220r-181,l379,222r80,l469,220xm252,1l240,2,229,3,218,5,159,96r-10,2l219,98,204,88,202,78,252,1xm291,l229,96r-10,2l289,98,274,88,272,78,322,1r-10,l301,,291,xm358,5l299,96r-10,2l359,98,344,88,342,78,387,10,377,8,368,6,358,5xm420,17l369,96r-10,2l554,98,533,73,484,41,420,17xe" fillcolor="#a97b50" stroked="f">
                  <v:path arrowok="t" o:connecttype="custom" o:connectlocs="174,8043;104,8066;49,8099;13,8139;0,8184;15,8224;56,8244;118,8252;197,8252;288,8250;469,8250;521,8244;562,8224;577,8184;565,8141;554,8128;149,8128;134,8118;132,8108;174,8043;469,8250;288,8250;379,8252;379,8252;459,8252;469,8250;252,8031;240,8032;229,8033;218,8035;159,8126;149,8128;219,8128;204,8118;202,8108;252,8031;291,8030;229,8126;219,8128;289,8128;274,8118;272,8108;322,8031;312,8031;301,8030;291,8030;358,8035;299,8126;289,8128;359,8128;344,8118;342,8108;387,8040;377,8038;368,8036;358,8035;420,8047;369,8126;359,8128;554,8128;533,8103;484,8071;420,8047" o:connectangles="0,0,0,0,0,0,0,0,0,0,0,0,0,0,0,0,0,0,0,0,0,0,0,0,0,0,0,0,0,0,0,0,0,0,0,0,0,0,0,0,0,0,0,0,0,0,0,0,0,0,0,0,0,0,0,0,0,0,0,0,0,0,0"/>
                </v:shape>
                <v:shape id="Text Box 324" o:spid="_x0000_s1113" type="#_x0000_t202" style="position:absolute;left:1189;top:2079;width:471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spacing w:line="562" w:lineRule="exact"/>
                          <w:rPr>
                            <w:rFonts w:ascii="Century Gothic"/>
                            <w:b/>
                            <w:sz w:val="4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w w:val="104"/>
                            <w:sz w:val="48"/>
                          </w:rPr>
                          <w:t>M</w:t>
                        </w:r>
                      </w:p>
                    </w:txbxContent>
                  </v:textbox>
                </v:shape>
                <v:shape id="Text Box 323" o:spid="_x0000_s1114" type="#_x0000_t202" style="position:absolute;left:1291;top:2551;width:265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spacing w:line="104" w:lineRule="exact"/>
                          <w:rPr>
                            <w:rFonts w:ascii="Century Gothic"/>
                            <w:b/>
                            <w:sz w:val="9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sz w:val="9"/>
                          </w:rPr>
                          <w:t>MAIN</w:t>
                        </w:r>
                      </w:p>
                    </w:txbxContent>
                  </v:textbox>
                </v:shape>
                <v:shape id="Text Box 322" o:spid="_x0000_s1115" type="#_x0000_t202" style="position:absolute;left:1223;top:3515;width:356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sz w:val="9"/>
                          </w:rPr>
                          <w:t>VEGGIE</w:t>
                        </w:r>
                      </w:p>
                    </w:txbxContent>
                  </v:textbox>
                </v:shape>
                <v:shape id="Text Box 321" o:spid="_x0000_s1116" type="#_x0000_t202" style="position:absolute;left:1229;top:3042;width:34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w w:val="101"/>
                            <w:sz w:val="48"/>
                          </w:rPr>
                          <w:t>V</w:t>
                        </w:r>
                      </w:p>
                    </w:txbxContent>
                  </v:textbox>
                </v:shape>
                <v:shape id="Text Box 320" o:spid="_x0000_s1117" type="#_x0000_t202" style="position:absolute;left:1254;top:4478;width:29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spacing w:val="-4"/>
                            <w:w w:val="110"/>
                            <w:sz w:val="9"/>
                          </w:rPr>
                          <w:t>PASTA</w:t>
                        </w:r>
                      </w:p>
                    </w:txbxContent>
                  </v:textbox>
                </v:shape>
                <v:shape id="Text Box 319" o:spid="_x0000_s1118" type="#_x0000_t202" style="position:absolute;left:1260;top:4006;width:317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w w:val="105"/>
                            <w:sz w:val="48"/>
                          </w:rPr>
                          <w:t>P</w:t>
                        </w:r>
                      </w:p>
                    </w:txbxContent>
                  </v:textbox>
                </v:shape>
                <v:shape id="Text Box 318" o:spid="_x0000_s1119" type="#_x0000_t202" style="position:absolute;left:1212;top:5442;width:377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sz w:val="9"/>
                          </w:rPr>
                          <w:t>POTATO</w:t>
                        </w:r>
                      </w:p>
                    </w:txbxContent>
                  </v:textbox>
                </v:shape>
                <v:shape id="Text Box 317" o:spid="_x0000_s1120" type="#_x0000_t202" style="position:absolute;left:1270;top:4970;width:263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w w:val="91"/>
                            <w:sz w:val="48"/>
                          </w:rPr>
                          <w:t>J</w:t>
                        </w:r>
                      </w:p>
                    </w:txbxContent>
                  </v:textbox>
                </v:shape>
                <v:shape id="Text Box 316" o:spid="_x0000_s1121" type="#_x0000_t202" style="position:absolute;left:1252;top:5934;width:29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3"/>
                            <w:sz w:val="48"/>
                          </w:rPr>
                          <w:t>S</w:t>
                        </w:r>
                      </w:p>
                    </w:txbxContent>
                  </v:textbox>
                </v:shape>
                <v:shape id="Text Box 315" o:spid="_x0000_s1122" type="#_x0000_t202" style="position:absolute;left:1265;top:6406;width:272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SIDES</w:t>
                        </w:r>
                      </w:p>
                    </w:txbxContent>
                  </v:textbox>
                </v:shape>
                <v:shape id="Text Box 314" o:spid="_x0000_s1123" type="#_x0000_t202" style="position:absolute;left:1197;top:7370;width:409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DESSERT</w:t>
                        </w:r>
                      </w:p>
                    </w:txbxContent>
                  </v:textbox>
                </v:shape>
                <v:shape id="Text Box 313" o:spid="_x0000_s1124" type="#_x0000_t202" style="position:absolute;left:1219;top:6898;width:38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9"/>
                            <w:sz w:val="48"/>
                          </w:rPr>
                          <w:t>D</w:t>
                        </w:r>
                      </w:p>
                    </w:txbxContent>
                  </v:textbox>
                </v:shape>
                <v:shape id="Text Box 312" o:spid="_x0000_s1125" type="#_x0000_t202" style="position:absolute;left:1254;top:8318;width:34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A97B50"/>
                            <w:w w:val="120"/>
                            <w:sz w:val="9"/>
                          </w:rPr>
                          <w:t>BREAD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707390</wp:posOffset>
                </wp:positionV>
                <wp:extent cx="5528945" cy="249555"/>
                <wp:effectExtent l="0" t="0" r="0" b="0"/>
                <wp:wrapNone/>
                <wp:docPr id="41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49555"/>
                          <a:chOff x="4071" y="1114"/>
                          <a:chExt cx="8707" cy="393"/>
                        </a:xfrm>
                      </wpg:grpSpPr>
                      <pic:pic xmlns:pic="http://schemas.openxmlformats.org/drawingml/2006/picture">
                        <pic:nvPicPr>
                          <pic:cNvPr id="412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1338"/>
                            <a:ext cx="626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114"/>
                            <a:ext cx="870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203.55pt;margin-top:55.7pt;width:435.35pt;height:19.65pt;z-index:251758592;mso-position-horizontal-relative:page;mso-position-vertical-relative:page" coordorigin="4071,1114" coordsize="8707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">
                <v:shape id="Picture 310" o:spid="_x0000_s1027" type="#_x0000_t75" style="position:absolute;left:5282;top:1338;width:626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TuPbFAAAA3AAAAA8AAABkcnMvZG93bnJldi54bWxEj0FrAjEUhO+C/yG8Qi9Ss4ossjVKUQot&#10;etFKaW+PzetucPOyJOnu9t8bQehxmJlvmNVmsI3oyAfjWMFsmoEgLp02XCk4f7w+LUGEiKyxcUwK&#10;/ijAZj0erbDQrucjdadYiQThUKCCOsa2kDKUNVkMU9cSJ+/HeYsxSV9J7bFPcNvIeZbl0qLhtFBj&#10;S9uaysvp1yow3eTgtpzzLt9H/3WZvJv+81upx4fh5RlEpCH+h+/tN61gMZvD7Uw6An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U7j2xQAAANwAAAAPAAAAAAAAAAAAAAAA&#10;AJ8CAABkcnMvZG93bnJldi54bWxQSwUGAAAAAAQABAD3AAAAkQMAAAAA&#10;">
                  <v:imagedata r:id="rId10" o:title=""/>
                </v:shape>
                <v:shape id="Picture 309" o:spid="_x0000_s1028" type="#_x0000_t75" style="position:absolute;left:4070;top:1114;width:870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WR7FAAAA3AAAAA8AAABkcnMvZG93bnJldi54bWxEj0FrwkAUhO8F/8PyCl5C3RhLK6mriBiI&#10;BQ+Nen9kX5PQ7NuQXU38926h0OMwM98wq81oWnGj3jWWFcxnMQji0uqGKwXnU/ayBOE8ssbWMim4&#10;k4PNevK0wlTbgb/oVvhKBAi7FBXU3neplK6syaCb2Y44eN+2N+iD7CupexwC3LQyieM3abDhsFBj&#10;R7uayp/iahTss93lnEef4/vBJn5RnKKjjiKlps/j9gOEp9H/h//auVbwOl/A75lwBO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1kexQAAANw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2729865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410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95pt,34.25pt" to="214.9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QDIAIAAEUEAAAOAAAAZHJzL2Uyb0RvYy54bWysU02P2yAQvVfqf0C+J/6Im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431800</wp:posOffset>
                </wp:positionV>
                <wp:extent cx="1262380" cy="139065"/>
                <wp:effectExtent l="0" t="0" r="0" b="0"/>
                <wp:wrapNone/>
                <wp:docPr id="399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39065"/>
                          <a:chOff x="5766" y="680"/>
                          <a:chExt cx="1988" cy="219"/>
                        </a:xfrm>
                      </wpg:grpSpPr>
                      <wps:wsp>
                        <wps:cNvPr id="400" name="Line 306"/>
                        <wps:cNvCnPr/>
                        <wps:spPr bwMode="auto">
                          <a:xfrm>
                            <a:off x="7739" y="685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Line 302"/>
                        <wps:cNvCnPr/>
                        <wps:spPr bwMode="auto">
                          <a:xfrm>
                            <a:off x="6538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01"/>
                        <wps:cNvCnPr/>
                        <wps:spPr bwMode="auto">
                          <a:xfrm>
                            <a:off x="6457" y="698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679"/>
                            <a:ext cx="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685"/>
                            <a:ext cx="37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0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685"/>
                            <a:ext cx="14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288.3pt;margin-top:34pt;width:99.4pt;height:10.95pt;z-index:251760640;mso-position-horizontal-relative:page;mso-position-vertical-relative:page" coordorigin="5766,680" coordsize="198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">
                <v:line id="Line 306" o:spid="_x0000_s1027" style="position:absolute;visibility:visible;mso-wrap-style:square" from="7739,685" to="773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taLsIAAADcAAAADwAAAGRycy9kb3ducmV2LnhtbERPXWvCMBR9F/YfwhV800QZOjqj6Jyg&#10;gsK67f3S3LWdzU1totZ/bx4EHw/nezpvbSUu1PjSsYbhQIEgzpwpOdfw873uv4HwAdlg5Zg03MjD&#10;fPbSmWJi3JW/6JKGXMQQ9glqKEKoEyl9VpBFP3A1ceT+XGMxRNjk0jR4jeG2kiOlxtJiybGhwJo+&#10;CsqO6dlqGB236/0yO1T1cria7H5zdfs/fWrd67aLdxCB2vAUP9wbo+FVxfnxTDwC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taLsIAAADcAAAADwAAAAAAAAAAAAAA&#10;AAChAgAAZHJzL2Rvd25yZXYueG1sUEsFBgAAAAAEAAQA+QAAAJADAAAAAA==&#10;" strokecolor="#ed1c24" strokeweight="1.41pt"/>
                <v:shape id="Picture 305" o:spid="_x0000_s1028" type="#_x0000_t75" style="position:absolute;left:5765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r2LEAAAA3AAAAA8AAABkcnMvZG93bnJldi54bWxEj0+LwjAUxO/CfofwFrxp6qKuVKNIWUE8&#10;+G/F86N525ZtXkoT2/rtjSB4HGbmN8xi1ZlSNFS7wrKC0TACQZxaXXCm4PK7GcxAOI+ssbRMCu7k&#10;YLX86C0w1rblEzVnn4kAYRejgtz7KpbSpTkZdENbEQfvz9YGfZB1JnWNbYCbUn5F0VQaLDgs5FhR&#10;klP6f74ZBe13lh6b9TU57uR085Ns5X5yOCjV/+zWcxCeOv8Ov9pbrWAcjeB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+r2LEAAAA3AAAAA8AAAAAAAAAAAAAAAAA&#10;nwIAAGRycy9kb3ducmV2LnhtbFBLBQYAAAAABAAEAPcAAACQAwAAAAA=&#10;">
                  <v:imagedata r:id="rId19" o:title=""/>
                </v:shape>
                <v:shape id="Picture 304" o:spid="_x0000_s1029" type="#_x0000_t75" style="position:absolute;left:601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iTV7FAAAA3AAAAA8AAABkcnMvZG93bnJldi54bWxEj09rwkAUxO+FfoflFXopdVcpRaOriP9a&#10;kByS6v2RfSbR7NuQ3Wr67buFgsdhZn7DzBa9bcSVOl871jAcKBDEhTM1lxoOX9vXMQgfkA02jknD&#10;D3lYzB8fZpgYd+OMrnkoRYSwT1BDFUKbSOmLiiz6gWuJo3dyncUQZVdK0+Etwm0jR0q9S4s1x4UK&#10;W1pVVFzyb6sBX7L9+Sx5E9Y5quMkTXcflGr9/NQvpyAC9eEe/m9/Gg1vagR/Z+IR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ok1exQAAANwAAAAPAAAAAAAAAAAAAAAA&#10;AJ8CAABkcnMvZG93bnJldi54bWxQSwUGAAAAAAQABAD3AAAAkQMAAAAA&#10;">
                  <v:imagedata r:id="rId20" o:title=""/>
                </v:shape>
                <v:shape id="Picture 303" o:spid="_x0000_s1030" type="#_x0000_t75" style="position:absolute;left:622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0DVXCAAAA3AAAAA8AAABkcnMvZG93bnJldi54bWxEj8FqwzAQRO+F/oPYQm+N3NaU4EQJJRDo&#10;NXZ7yG2xNpaJtXKkjeP+fVUo9DjMzBtmvZ39oCaKqQ9s4HlRgCJug+25M/DZ7J+WoJIgWxwCk4Fv&#10;SrDd3N+tsbLhxgeaaulUhnCq0IATGSutU+vIY1qEkTh7pxA9Spax0zbiLcP9oF+K4k177DkvOBxp&#10;56g911dvYKgbJxEPl+nSRIkxfJXHcm/M48P8vgIlNMt/+K/9YQ2UxSv8nslH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A1VwgAAANwAAAAPAAAAAAAAAAAAAAAAAJ8C&#10;AABkcnMvZG93bnJldi54bWxQSwUGAAAAAAQABAD3AAAAjgMAAAAA&#10;">
                  <v:imagedata r:id="rId21" o:title=""/>
                </v:shape>
                <v:line id="Line 302" o:spid="_x0000_s1031" style="position:absolute;visibility:visible;mso-wrap-style:square" from="6538,711" to="6538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lET8cAAADcAAAADwAAAGRycy9kb3ducmV2LnhtbESPT2sCMRTE74V+h/AKXoomLVJlaxSR&#10;FuyhFP+it9fNc3d187Js0nX99o0geBxm5jfMaNLaUjRU+8KxhpeeAkGcOlNwpmG9+uwOQfiAbLB0&#10;TBou5GEyfnwYYWLcmRfULEMmIoR9ghryEKpESp/mZNH3XEUcvYOrLYYo60yaGs8Rbkv5qtSbtFhw&#10;XMixollO6Wn5ZzXw5nsz2P5+DA+nZrWbqnT/83z80rrz1E7fQQRqwz18a8+Nhr7qw/VMPAJy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URPxwAAANwAAAAPAAAAAAAA&#10;AAAAAAAAAKECAABkcnMvZG93bnJldi54bWxQSwUGAAAAAAQABAD5AAAAlQMAAAAA&#10;" strokecolor="#231f20" strokeweight=".49778mm"/>
                <v:line id="Line 301" o:spid="_x0000_s1032" style="position:absolute;visibility:visible;mso-wrap-style:square" from="6457,698" to="662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89kcUAAADcAAAADwAAAGRycy9kb3ducmV2LnhtbESPQWsCMRSE74L/ITyht5oo1ZatUVQQ&#10;PRVqPdTbc/O6Wdy8rJuoa399UxA8DjPzDTOZta4SF2pC6VnDoK9AEOfelFxo2H2tnt9AhIhssPJM&#10;Gm4UYDbtdiaYGX/lT7psYyEShEOGGmyMdSZlyC05DH1fEyfvxzcOY5JNIU2D1wR3lRwqNZYOS04L&#10;FmtaWsqP27PTsPo4bQ529Ou+7ettt64Wx3a8V1o/9dr5O4hIbXyE7+2N0fCiRvB/Jh0B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89kcUAAADcAAAADwAAAAAAAAAA&#10;AAAAAAChAgAAZHJzL2Rvd25yZXYueG1sUEsFBgAAAAAEAAQA+QAAAJMDAAAAAA==&#10;" strokecolor="#231f20" strokeweight=".46672mm"/>
                <v:shape id="Picture 300" o:spid="_x0000_s1033" type="#_x0000_t75" style="position:absolute;left:6663;top:679;width:18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VQbGAAAA3AAAAA8AAABkcnMvZG93bnJldi54bWxEj0FrAjEUhO9C/0N4hV6kJlUR2RqlFJQe&#10;eqkugrfXzevuspuXbZLV7b83BcHjMDPfMKvNYFtxJh9qxxpeJgoEceFMzaWG/LB9XoIIEdlg65g0&#10;/FGAzfphtMLMuAt/0XkfS5EgHDLUUMXYZVKGoiKLYeI64uT9OG8xJulLaTxeEty2cqrUQlqsOS1U&#10;2NF7RUWz762GsTlNe/4+/Tbeu+NOzZrPZZ9r/fQ4vL2CiDTEe/jW/jAa5moB/2fS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pVBsYAAADcAAAADwAAAAAAAAAAAAAA&#10;AACfAgAAZHJzL2Rvd25yZXYueG1sUEsFBgAAAAAEAAQA9wAAAJIDAAAAAA==&#10;">
                  <v:imagedata r:id="rId22" o:title=""/>
                </v:shape>
                <v:shape id="Picture 299" o:spid="_x0000_s1034" type="#_x0000_t75" style="position:absolute;left:6882;top:685;width:37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hKT3BAAAA3AAAAA8AAABkcnMvZG93bnJldi54bWxEj0uLwkAQhO8L/oehhb2tE98SM4qIC3r0&#10;cfDYZDoPzPSEzJhk//2OIHgsquorKtn2phItNa60rGA8ikAQp1aXnCu4XX9/ViCcR9ZYWSYFf+Rg&#10;uxl8JRhr2/GZ2ovPRYCwi1FB4X0dS+nSggy6ka2Jg5fZxqAPssmlbrALcFPJSRQtpMGSw0KBNe0L&#10;Sh+Xp1GQncwU+/nNTyp5eFi+79punyv1Pex3axCeev8Jv9tHrWAWLeF1JhwB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hKT3BAAAA3AAAAA8AAAAAAAAAAAAAAAAAnwIA&#10;AGRycy9kb3ducmV2LnhtbFBLBQYAAAAABAAEAPcAAACNAwAAAAA=&#10;">
                  <v:imagedata r:id="rId23" o:title=""/>
                </v:shape>
                <v:shape id="Picture 298" o:spid="_x0000_s1035" type="#_x0000_t75" style="position:absolute;left:7310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j9UDAAAAA3AAAAA8AAABkcnMvZG93bnJldi54bWxET91qwjAUvh/4DuEMvJvphqh0RhFBKMhE&#10;6x7g0Jym1eSkNJmtb79cDHb58f2vt6Oz4kF9aD0reJ9lIIgrr1s2Cr6vh7cViBCRNVrPpOBJAbab&#10;ycsac+0HvtCjjEakEA45Kmhi7HIpQ9WQwzDzHXHiat87jAn2RuoehxTurPzIsoV02HJqaLCjfUPV&#10;vfxxCjq7O93q89GXRWF5aerhcPkySk1fx90niEhj/Bf/uQutYJ6ltelMOgJ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2P1QMAAAADcAAAADwAAAAAAAAAAAAAAAACfAgAA&#10;ZHJzL2Rvd25yZXYueG1sUEsFBgAAAAAEAAQA9wAAAIwDAAAAAA==&#10;">
                  <v:imagedata r:id="rId24" o:title=""/>
                </v:shape>
                <v:shape id="Picture 297" o:spid="_x0000_s1036" type="#_x0000_t75" style="position:absolute;left:7516;top:685;width:148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PE/DAAAA3AAAAA8AAABkcnMvZG93bnJldi54bWxEj0FrAjEUhO8F/0N4greaVaS1q1EWQdBD&#10;oV3t/bl53SzdvCxJdNd/bwqFHoeZ+YZZbwfbihv50DhWMJtmIIgrpxuuFZxP++cliBCRNbaOScGd&#10;Amw3o6c15tr1/Em3MtYiQTjkqMDE2OVShsqQxTB1HXHyvp23GJP0tdQe+wS3rZxn2Yu02HBaMNjR&#10;zlD1U16tgsLM/e6rp5Lw+Lp4D1hf7Eeh1GQ8FCsQkYb4H/5rH7SCRfYGv2fS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U8T8MAAADc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61664" behindDoc="0" locked="0" layoutInCell="1" allowOverlap="1">
            <wp:simplePos x="0" y="0"/>
            <wp:positionH relativeFrom="page">
              <wp:posOffset>2789646</wp:posOffset>
            </wp:positionH>
            <wp:positionV relativeFrom="page">
              <wp:posOffset>435000</wp:posOffset>
            </wp:positionV>
            <wp:extent cx="115655" cy="133350"/>
            <wp:effectExtent l="0" t="0" r="0" b="0"/>
            <wp:wrapNone/>
            <wp:docPr id="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434975</wp:posOffset>
                </wp:positionV>
                <wp:extent cx="661670" cy="132715"/>
                <wp:effectExtent l="0" t="0" r="0" b="0"/>
                <wp:wrapNone/>
                <wp:docPr id="393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132715"/>
                          <a:chOff x="4649" y="685"/>
                          <a:chExt cx="1042" cy="209"/>
                        </a:xfrm>
                      </wpg:grpSpPr>
                      <pic:pic xmlns:pic="http://schemas.openxmlformats.org/drawingml/2006/picture">
                        <pic:nvPicPr>
                          <pic:cNvPr id="394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232.45pt;margin-top:34.25pt;width:52.1pt;height:10.45pt;z-index:251762688;mso-position-horizontal-relative:page;mso-position-vertical-relative:page" coordorigin="4649,685" coordsize="10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">
                <v:shape id="Picture 295" o:spid="_x0000_s1027" type="#_x0000_t75" style="position:absolute;left:4648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5WCjFAAAA3AAAAA8AAABkcnMvZG93bnJldi54bWxEj0FrAjEUhO8F/0N4gpdSs7YqujWKtRSk&#10;0INW74/Nc3fp5mVNohv/fSMUehxm5htmsYqmEVdyvrasYDTMQBAXVtdcKjh8fzzNQPiArLGxTApu&#10;5GG17D0sMNe24x1d96EUCcI+RwVVCG0upS8qMuiHtiVO3sk6gyFJV0rtsEtw08jnLJtKgzWnhQpb&#10;2lRU/OwvRsGkvo3fmkc3bc+fX8fLQa5jfO+UGvTj+hVEoBj+w3/trVbwMh/D/U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OVgoxQAAANwAAAAPAAAAAAAAAAAAAAAA&#10;AJ8CAABkcnMvZG93bnJldi54bWxQSwUGAAAAAAQABAD3AAAAkQMAAAAA&#10;">
                  <v:imagedata r:id="rId30" o:title=""/>
                </v:shape>
                <v:shape id="Picture 294" o:spid="_x0000_s1028" type="#_x0000_t75" style="position:absolute;left:4897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/vPEAAAA3AAAAA8AAABkcnMvZG93bnJldi54bWxEj81rwkAUxO8F/4flCd7qppaKia4iFrEH&#10;L9FCr8/sywfNvg3ZNR//fbcgeBxm5jfMZjeYWnTUusqygrd5BII4s7riQsH39fi6AuE8ssbaMikY&#10;ycFuO3nZYKJtzyl1F1+IAGGXoILS+yaR0mUlGXRz2xAHL7etQR9kW0jdYh/gppaLKFpKgxWHhRIb&#10;OpSU/V7uRsHp3tVj5G/HfFGZz4Z6l8Y/Z6Vm02G/BuFp8M/wo/2lFbzHH/B/Jh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U/vPEAAAA3AAAAA8AAAAAAAAAAAAAAAAA&#10;nwIAAGRycy9kb3ducmV2LnhtbFBLBQYAAAAABAAEAPcAAACQAwAAAAA=&#10;">
                  <v:imagedata r:id="rId31" o:title=""/>
                </v:shape>
                <v:shape id="Picture 293" o:spid="_x0000_s1029" type="#_x0000_t75" style="position:absolute;left:5103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oGDHAAAA3AAAAA8AAABkcnMvZG93bnJldi54bWxEj91qAjEUhO8F3yEcoTeiWVuUdTWKlBZK&#10;qRR/QLw7bo6bxc3JdpPq9u2bQsHLYWa+YebL1lbiSo0vHSsYDRMQxLnTJRcK9rvXQQrCB2SNlWNS&#10;8EMelotuZ46Zdjfe0HUbChEh7DNUYEKoMyl9bsiiH7qaOHpn11gMUTaF1A3eItxW8jFJJtJiyXHB&#10;YE3PhvLL9tsqOPY35ct6nJrDOx77H6evMxajT6Ueeu1qBiJQG+7h//abVvA0ncDfmXg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goGDHAAAA3AAAAA8AAAAAAAAAAAAA&#10;AAAAnwIAAGRycy9kb3ducmV2LnhtbFBLBQYAAAAABAAEAPcAAACTAwAAAAA=&#10;">
                  <v:imagedata r:id="rId32" o:title=""/>
                </v:shape>
                <v:shape id="Picture 292" o:spid="_x0000_s1030" type="#_x0000_t75" style="position:absolute;left:530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1tiTFAAAA3AAAAA8AAABkcnMvZG93bnJldi54bWxEj09rwkAUxO+FfoflFXoR3VjBanQjorUV&#10;Sg5GvT+yr/nT7NuQ3Wr67buC0OMwM79hlqveNOJCnassKxiPIhDEudUVFwpOx91wBsJ5ZI2NZVLw&#10;Sw5WyePDEmNtr3ygS+YLESDsYlRQet/GUrq8JINuZFvi4H3ZzqAPsiuk7vAa4KaRL1E0lQYrDgsl&#10;trQpKf/OfowCHBw+61rym99mGJ3nafr+QalSz0/9egHCU+//w/f2XiuYzF/hdiYcAZ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dbYkxQAAANwAAAAPAAAAAAAAAAAAAAAA&#10;AJ8CAABkcnMvZG93bnJldi54bWxQSwUGAAAAAAQABAD3AAAAkQMAAAAA&#10;">
                  <v:imagedata r:id="rId20" o:title=""/>
                </v:shape>
                <v:shape id="Picture 291" o:spid="_x0000_s1031" type="#_x0000_t75" style="position:absolute;left:551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Qo+nCAAAA3AAAAA8AAABkcnMvZG93bnJldi54bWxET8uKwjAU3Qv+Q7jC7DTVAdGOUUQQVATx&#10;sXF3p7nTlmluahPb6tebheDycN6zRWsKUVPlcssKhoMIBHFidc6pgst53Z+AcB5ZY2GZFDzIwWLe&#10;7cww1rbhI9Unn4oQwi5GBZn3ZSylSzIy6Aa2JA7cn60M+gCrVOoKmxBuCjmKorE0mHNoyLCkVUbJ&#10;/+luFNzrwyH/Xe5vq3J0e45rd20uu61SX712+QPCU+s/4rd7oxV8T8PacCYc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kKPpwgAAANwAAAAPAAAAAAAAAAAAAAAAAJ8C&#10;AABkcnMvZG93bnJldi54bWxQSwUGAAAAAAQABAD3AAAAjg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5339715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392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1494">
                          <a:solidFill>
                            <a:srgbClr val="92B6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45pt,34.25pt" to="420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" strokecolor="#92b6c7" strokeweight=".31928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4972685</wp:posOffset>
                </wp:positionH>
                <wp:positionV relativeFrom="page">
                  <wp:posOffset>431800</wp:posOffset>
                </wp:positionV>
                <wp:extent cx="278130" cy="139065"/>
                <wp:effectExtent l="0" t="0" r="0" b="0"/>
                <wp:wrapNone/>
                <wp:docPr id="38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139065"/>
                          <a:chOff x="7831" y="680"/>
                          <a:chExt cx="438" cy="219"/>
                        </a:xfrm>
                      </wpg:grpSpPr>
                      <pic:pic xmlns:pic="http://schemas.openxmlformats.org/drawingml/2006/picture">
                        <pic:nvPicPr>
                          <pic:cNvPr id="39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679"/>
                            <a:ext cx="19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391.55pt;margin-top:34pt;width:21.9pt;height:10.95pt;z-index:251764736;mso-position-horizontal-relative:page;mso-position-vertical-relative:page" coordorigin="7831,680" coordsize="43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">
                <v:shape id="Picture 288" o:spid="_x0000_s1027" type="#_x0000_t75" style="position:absolute;left:783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q9/EAAAA3AAAAA8AAABkcnMvZG93bnJldi54bWxET8tqwkAU3Rf8h+EK3YhOrNBq6ijSopRI&#10;FR/g9jZzTYKZOzEzavx7ZyF0eTjv8bQxpbhS7QrLCvq9CARxanXBmYL9bt4dgnAeWWNpmRTcycF0&#10;0noZY6ztjTd03fpMhBB2MSrIva9iKV2ak0HXsxVx4I62NugDrDOpa7yFcFPKtyh6lwYLDg05VvSV&#10;U3raXoyCznK/OR/+zknyO1usKBmtP77To1Kv7Wb2CcJT4//FT/ePVjAYhfnhTDgC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uq9/EAAAA3AAAAA8AAAAAAAAAAAAAAAAA&#10;nwIAAGRycy9kb3ducmV2LnhtbFBLBQYAAAAABAAEAPcAAACQAwAAAAA=&#10;">
                  <v:imagedata r:id="rId37" o:title=""/>
                </v:shape>
                <v:shape id="Picture 287" o:spid="_x0000_s1028" type="#_x0000_t75" style="position:absolute;left:8077;top:679;width:19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LQbEAAAA3AAAAA8AAABkcnMvZG93bnJldi54bWxEj0GLwjAUhO8L/ofwBG9rqoKs1SgqCApe&#10;tnrw+GiebbV5KU2srb/eCAt7HGbmG2axak0pGqpdYVnBaBiBIE6tLjhTcD7tvn9AOI+ssbRMCjpy&#10;sFr2vhYYa/vkX2oSn4kAYRejgtz7KpbSpTkZdENbEQfvamuDPsg6k7rGZ4CbUo6jaCoNFhwWcqxo&#10;m1N6Tx5GwaEr7G7fXq7ry7F73Rq3SbrDRqlBv13PQXhq/X/4r73XCiazEXzOhCMg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JLQbEAAAA3AAAAA8AAAAAAAAAAAAAAAAA&#10;nwIAAGRycy9kb3ducmV2LnhtbFBLBQYAAAAABAAEAPcAAACQAw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page">
              <wp:posOffset>5439928</wp:posOffset>
            </wp:positionH>
            <wp:positionV relativeFrom="page">
              <wp:posOffset>434921</wp:posOffset>
            </wp:positionV>
            <wp:extent cx="89464" cy="133350"/>
            <wp:effectExtent l="0" t="0" r="0" b="0"/>
            <wp:wrapNone/>
            <wp:docPr id="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6784" behindDoc="0" locked="0" layoutInCell="1" allowOverlap="1">
            <wp:simplePos x="0" y="0"/>
            <wp:positionH relativeFrom="page">
              <wp:posOffset>5613058</wp:posOffset>
            </wp:positionH>
            <wp:positionV relativeFrom="page">
              <wp:posOffset>434915</wp:posOffset>
            </wp:positionV>
            <wp:extent cx="116567" cy="133350"/>
            <wp:effectExtent l="0" t="0" r="0" b="0"/>
            <wp:wrapNone/>
            <wp:docPr id="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5813988</wp:posOffset>
            </wp:positionH>
            <wp:positionV relativeFrom="page">
              <wp:posOffset>434921</wp:posOffset>
            </wp:positionV>
            <wp:extent cx="102688" cy="136017"/>
            <wp:effectExtent l="0" t="0" r="0" b="0"/>
            <wp:wrapNone/>
            <wp:docPr id="5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8832" behindDoc="0" locked="0" layoutInCell="1" allowOverlap="1">
            <wp:simplePos x="0" y="0"/>
            <wp:positionH relativeFrom="page">
              <wp:posOffset>6001669</wp:posOffset>
            </wp:positionH>
            <wp:positionV relativeFrom="page">
              <wp:posOffset>431556</wp:posOffset>
            </wp:positionV>
            <wp:extent cx="117313" cy="138112"/>
            <wp:effectExtent l="0" t="0" r="0" b="0"/>
            <wp:wrapNone/>
            <wp:docPr id="6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9856" behindDoc="0" locked="0" layoutInCell="1" allowOverlap="1">
            <wp:simplePos x="0" y="0"/>
            <wp:positionH relativeFrom="page">
              <wp:posOffset>6186539</wp:posOffset>
            </wp:positionH>
            <wp:positionV relativeFrom="page">
              <wp:posOffset>434917</wp:posOffset>
            </wp:positionV>
            <wp:extent cx="132221" cy="133350"/>
            <wp:effectExtent l="0" t="0" r="0" b="0"/>
            <wp:wrapNone/>
            <wp:docPr id="6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6364605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38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0023" y="685"/>
                          <a:chExt cx="163" cy="209"/>
                        </a:xfrm>
                      </wpg:grpSpPr>
                      <wps:wsp>
                        <wps:cNvPr id="387" name="Line 285"/>
                        <wps:cNvCnPr/>
                        <wps:spPr bwMode="auto">
                          <a:xfrm>
                            <a:off x="10104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84"/>
                        <wps:cNvCnPr/>
                        <wps:spPr bwMode="auto">
                          <a:xfrm>
                            <a:off x="10023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501.15pt;margin-top:34.25pt;width:8.15pt;height:10.45pt;z-index:251770880;mso-position-horizontal-relative:page;mso-position-vertical-relative:page" coordorigin="10023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">
                <v:line id="Line 285" o:spid="_x0000_s1027" style="position:absolute;visibility:visible;mso-wrap-style:square" from="10104,711" to="10104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m0hsUAAADcAAAADwAAAGRycy9kb3ducmV2LnhtbESPQWvCQBSE74L/YXmF3nSTVoxEV5HS&#10;goKgjRavj+wzCc2+Ddk1pv++Kwgeh5n5hlmselOLjlpXWVYQjyMQxLnVFRcKTsev0QyE88gaa8uk&#10;4I8crJbDwQJTbW/8TV3mCxEg7FJUUHrfpFK6vCSDbmwb4uBdbGvQB9kWUrd4C3BTy7comkqDFYeF&#10;Ehv6KCn/za5GQXPc7vVPzOeDod02+dT7yeR0Uer1pV/PQXjq/TP8aG+0gvdZAvcz4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m0hsUAAADcAAAADwAAAAAAAAAA&#10;AAAAAAChAgAAZHJzL2Rvd25yZXYueG1sUEsFBgAAAAAEAAQA+QAAAJMDAAAAAA==&#10;" strokecolor="#ed1c24" strokeweight=".49778mm"/>
                <v:line id="Line 284" o:spid="_x0000_s1028" style="position:absolute;visibility:visible;mso-wrap-style:square" from="10023,698" to="10185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3gT8MAAADcAAAADwAAAGRycy9kb3ducmV2LnhtbERPTWuDQBC9B/oflin0EuJqA4m12YRi&#10;KITmpO0hx8GdqujOGncT7b/vHgo9Pt737jCbXtxpdK1lBUkUgyCurG65VvD1+b5KQTiPrLG3TAp+&#10;yMFh/7DYYabtxAXdS1+LEMIuQwWN90MmpasaMugiOxAH7tuOBn2AYy31iFMIN718juONNNhyaGhw&#10;oLyhqitvRsHH8Zr0Fxd31/Oy6KY099uielHq6XF+ewXhafb/4j/3SStYp2FtOBOOgN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N4E/DAAAA3AAAAA8AAAAAAAAAAAAA&#10;AAAAoQIAAGRycy9kb3ducmV2LnhtbFBLBQYAAAAABAAEAPkAAACRAwAAAAA=&#10;" strokecolor="#ed1c24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71904" behindDoc="0" locked="0" layoutInCell="1" allowOverlap="1">
            <wp:simplePos x="0" y="0"/>
            <wp:positionH relativeFrom="page">
              <wp:posOffset>6548860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6724986</wp:posOffset>
            </wp:positionH>
            <wp:positionV relativeFrom="page">
              <wp:posOffset>434911</wp:posOffset>
            </wp:positionV>
            <wp:extent cx="94733" cy="133350"/>
            <wp:effectExtent l="0" t="0" r="0" b="0"/>
            <wp:wrapNone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6901180</wp:posOffset>
                </wp:positionH>
                <wp:positionV relativeFrom="page">
                  <wp:posOffset>434975</wp:posOffset>
                </wp:positionV>
                <wp:extent cx="78740" cy="132080"/>
                <wp:effectExtent l="0" t="0" r="0" b="0"/>
                <wp:wrapNone/>
                <wp:docPr id="383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32080"/>
                          <a:chOff x="10868" y="685"/>
                          <a:chExt cx="124" cy="208"/>
                        </a:xfrm>
                      </wpg:grpSpPr>
                      <wps:wsp>
                        <wps:cNvPr id="384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0867" y="866"/>
                            <a:ext cx="124" cy="2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281"/>
                        <wps:cNvCnPr/>
                        <wps:spPr bwMode="auto">
                          <a:xfrm>
                            <a:off x="10882" y="685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543.4pt;margin-top:34.25pt;width:6.2pt;height:10.4pt;z-index:251773952;mso-position-horizontal-relative:page;mso-position-vertical-relative:page" coordorigin="10868,685" coordsize="124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">
                <v:rect id="Rectangle 282" o:spid="_x0000_s1027" style="position:absolute;left:10867;top:866;width:12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cAscA&#10;AADcAAAADwAAAGRycy9kb3ducmV2LnhtbESPT2sCMRTE70K/Q3iFXkSzrVuxW6OIovTgxX/g8bF5&#10;3d1287ImUbf99KYg9DjMzG+Y8bQ1tbiQ85VlBc/9BARxbnXFhYL9btkbgfABWWNtmRT8kIfp5KEz&#10;xkzbK2/osg2FiBD2GSooQ2gyKX1ekkHftw1x9D6tMxiidIXUDq8Rbmr5kiRDabDiuFBiQ/OS8u/t&#10;2Sj4TRfp4a2726xlMX9tTl/HauWOSj09trN3EIHa8B++tz+0gsEohb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SnALHAAAA3AAAAA8AAAAAAAAAAAAAAAAAmAIAAGRy&#10;cy9kb3ducmV2LnhtbFBLBQYAAAAABAAEAPUAAACMAwAAAAA=&#10;" fillcolor="#231f20" stroked="f"/>
                <v:line id="Line 281" o:spid="_x0000_s1028" style="position:absolute;visibility:visible;mso-wrap-style:square" from="10882,685" to="1088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13+MQAAADcAAAADwAAAGRycy9kb3ducmV2LnhtbESPT2vCQBTE7wW/w/IEb3Wj0hJTVxEh&#10;Yg9S/AO9vmafSWj2bdhdY/z2bqHgcZiZ3zCLVW8a0ZHztWUFk3ECgriwuuZSwfmUv6YgfEDW2Fgm&#10;BXfysFoOXhaYaXvjA3XHUIoIYZ+hgiqENpPSFxUZ9GPbEkfvYp3BEKUrpXZ4i3DTyGmSvEuDNceF&#10;ClvaVFT8Hq9GwXe6NTxv90V9zd3ddPnl5zN8KTUa9usPEIH68Az/t3dawSx9g78z8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bXf4xAAAANwAAAAPAAAAAAAAAAAA&#10;AAAAAKECAABkcnMvZG93bnJldi54bWxQSwUGAAAAAAQABAD5AAAAkgMAAAAA&#10;" strokecolor="#231f20" strokeweight="1.4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38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6pt,34.25pt" to="556.6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76000" behindDoc="0" locked="0" layoutInCell="1" allowOverlap="1">
            <wp:simplePos x="0" y="0"/>
            <wp:positionH relativeFrom="page">
              <wp:posOffset>7172721</wp:posOffset>
            </wp:positionH>
            <wp:positionV relativeFrom="page">
              <wp:posOffset>434921</wp:posOffset>
            </wp:positionV>
            <wp:extent cx="139004" cy="133350"/>
            <wp:effectExtent l="0" t="0" r="0" b="0"/>
            <wp:wrapNone/>
            <wp:docPr id="6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7414260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381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90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8pt,34.25pt" to="583.8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" strokecolor="#231f20" strokeweight="1.4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37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1818" y="685"/>
                          <a:chExt cx="163" cy="209"/>
                        </a:xfrm>
                      </wpg:grpSpPr>
                      <wps:wsp>
                        <wps:cNvPr id="379" name="Line 277"/>
                        <wps:cNvCnPr/>
                        <wps:spPr bwMode="auto">
                          <a:xfrm>
                            <a:off x="11899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76"/>
                        <wps:cNvCnPr/>
                        <wps:spPr bwMode="auto">
                          <a:xfrm>
                            <a:off x="11818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590.9pt;margin-top:34.25pt;width:8.15pt;height:10.45pt;z-index:251778048;mso-position-horizontal-relative:page;mso-position-vertical-relative:page" coordorigin="11818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">
                <v:line id="Line 277" o:spid="_x0000_s1027" style="position:absolute;visibility:visible;mso-wrap-style:square" from="11899,711" to="1189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VycgAAADcAAAADwAAAGRycy9kb3ducmV2LnhtbESPQWvCQBSE74X+h+UJvRTdVKFq6ipS&#10;FOyhSI2KvT2zzyQ1+zZktzH9965Q8DjMzDfMZNaaUjRUu8KygpdeBII4tbrgTME2WXZHIJxH1lha&#10;JgV/5GA2fXyYYKzthb+o2fhMBAi7GBXk3lexlC7NyaDr2Yo4eCdbG/RB1pnUNV4C3JSyH0Wv0mDB&#10;YSHHit5zSs+bX6OAd5+74f64GJ3OTXKYR+n3+vnnQ6mnTjt/A+Gp9ffwf3ulFQyGY7idCUdAT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RVycgAAADcAAAADwAAAAAA&#10;AAAAAAAAAAChAgAAZHJzL2Rvd25yZXYueG1sUEsFBgAAAAAEAAQA+QAAAJYDAAAAAA==&#10;" strokecolor="#231f20" strokeweight=".49778mm"/>
                <v:line id="Line 276" o:spid="_x0000_s1028" style="position:absolute;visibility:visible;mso-wrap-style:square" from="11818,698" to="1198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FQNsQAAADcAAAADwAAAGRycy9kb3ducmV2LnhtbERPu27CMBTdkfgH6yKxgUNRAaUYRCuh&#10;ZkIqZaDbbXwbR8TXaezm0a/HQ6WOR+e93fe2Ei01vnSsYDFPQBDnTpdcKLi8H2cbED4ga6wck4KB&#10;POx349EWU+06fqP2HAoRQ9inqMCEUKdS+tyQRT93NXHkvlxjMUTYFFI32MVwW8mHJFlJiyXHBoM1&#10;vRjKb+cfq+B4+s4+zeOvvZr1cHmtnm/96iNRajrpD08gAvXhX/znzrSC5SbOj2fi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cVA2xAAAANwAAAAPAAAAAAAAAAAA&#10;AAAAAKECAABkcnMvZG93bnJldi54bWxQSwUGAAAAAAQABAD5AAAAkgMAAAAA&#10;" strokecolor="#231f20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page">
              <wp:posOffset>7688393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80096" behindDoc="0" locked="0" layoutInCell="1" allowOverlap="1">
            <wp:simplePos x="0" y="0"/>
            <wp:positionH relativeFrom="page">
              <wp:posOffset>7861510</wp:posOffset>
            </wp:positionH>
            <wp:positionV relativeFrom="page">
              <wp:posOffset>434915</wp:posOffset>
            </wp:positionV>
            <wp:extent cx="116593" cy="133350"/>
            <wp:effectExtent l="0" t="0" r="0" b="0"/>
            <wp:wrapNone/>
            <wp:docPr id="7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289560</wp:posOffset>
                </wp:positionV>
                <wp:extent cx="504190" cy="504190"/>
                <wp:effectExtent l="0" t="0" r="0" b="0"/>
                <wp:wrapNone/>
                <wp:docPr id="37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5139" y="456"/>
                          <a:chExt cx="794" cy="794"/>
                        </a:xfrm>
                      </wpg:grpSpPr>
                      <wps:wsp>
                        <wps:cNvPr id="374" name="Freeform 274"/>
                        <wps:cNvSpPr>
                          <a:spLocks/>
                        </wps:cNvSpPr>
                        <wps:spPr bwMode="auto">
                          <a:xfrm>
                            <a:off x="15138" y="455"/>
                            <a:ext cx="794" cy="794"/>
                          </a:xfrm>
                          <a:custGeom>
                            <a:avLst/>
                            <a:gdLst>
                              <a:gd name="T0" fmla="+- 0 15536 15139"/>
                              <a:gd name="T1" fmla="*/ T0 w 794"/>
                              <a:gd name="T2" fmla="+- 0 456 456"/>
                              <a:gd name="T3" fmla="*/ 456 h 794"/>
                              <a:gd name="T4" fmla="+- 0 15464 15139"/>
                              <a:gd name="T5" fmla="*/ T4 w 794"/>
                              <a:gd name="T6" fmla="+- 0 462 456"/>
                              <a:gd name="T7" fmla="*/ 462 h 794"/>
                              <a:gd name="T8" fmla="+- 0 15397 15139"/>
                              <a:gd name="T9" fmla="*/ T8 w 794"/>
                              <a:gd name="T10" fmla="+- 0 481 456"/>
                              <a:gd name="T11" fmla="*/ 481 h 794"/>
                              <a:gd name="T12" fmla="+- 0 15336 15139"/>
                              <a:gd name="T13" fmla="*/ T12 w 794"/>
                              <a:gd name="T14" fmla="+- 0 510 456"/>
                              <a:gd name="T15" fmla="*/ 510 h 794"/>
                              <a:gd name="T16" fmla="+- 0 15280 15139"/>
                              <a:gd name="T17" fmla="*/ T16 w 794"/>
                              <a:gd name="T18" fmla="+- 0 549 456"/>
                              <a:gd name="T19" fmla="*/ 549 h 794"/>
                              <a:gd name="T20" fmla="+- 0 15232 15139"/>
                              <a:gd name="T21" fmla="*/ T20 w 794"/>
                              <a:gd name="T22" fmla="+- 0 597 456"/>
                              <a:gd name="T23" fmla="*/ 597 h 794"/>
                              <a:gd name="T24" fmla="+- 0 15193 15139"/>
                              <a:gd name="T25" fmla="*/ T24 w 794"/>
                              <a:gd name="T26" fmla="+- 0 652 456"/>
                              <a:gd name="T27" fmla="*/ 652 h 794"/>
                              <a:gd name="T28" fmla="+- 0 15164 15139"/>
                              <a:gd name="T29" fmla="*/ T28 w 794"/>
                              <a:gd name="T30" fmla="+- 0 714 456"/>
                              <a:gd name="T31" fmla="*/ 714 h 794"/>
                              <a:gd name="T32" fmla="+- 0 15145 15139"/>
                              <a:gd name="T33" fmla="*/ T32 w 794"/>
                              <a:gd name="T34" fmla="+- 0 781 456"/>
                              <a:gd name="T35" fmla="*/ 781 h 794"/>
                              <a:gd name="T36" fmla="+- 0 15139 15139"/>
                              <a:gd name="T37" fmla="*/ T36 w 794"/>
                              <a:gd name="T38" fmla="+- 0 853 456"/>
                              <a:gd name="T39" fmla="*/ 853 h 794"/>
                              <a:gd name="T40" fmla="+- 0 15145 15139"/>
                              <a:gd name="T41" fmla="*/ T40 w 794"/>
                              <a:gd name="T42" fmla="+- 0 924 456"/>
                              <a:gd name="T43" fmla="*/ 924 h 794"/>
                              <a:gd name="T44" fmla="+- 0 15164 15139"/>
                              <a:gd name="T45" fmla="*/ T44 w 794"/>
                              <a:gd name="T46" fmla="+- 0 991 456"/>
                              <a:gd name="T47" fmla="*/ 991 h 794"/>
                              <a:gd name="T48" fmla="+- 0 15193 15139"/>
                              <a:gd name="T49" fmla="*/ T48 w 794"/>
                              <a:gd name="T50" fmla="+- 0 1053 456"/>
                              <a:gd name="T51" fmla="*/ 1053 h 794"/>
                              <a:gd name="T52" fmla="+- 0 15232 15139"/>
                              <a:gd name="T53" fmla="*/ T52 w 794"/>
                              <a:gd name="T54" fmla="+- 0 1108 456"/>
                              <a:gd name="T55" fmla="*/ 1108 h 794"/>
                              <a:gd name="T56" fmla="+- 0 15280 15139"/>
                              <a:gd name="T57" fmla="*/ T56 w 794"/>
                              <a:gd name="T58" fmla="+- 0 1156 456"/>
                              <a:gd name="T59" fmla="*/ 1156 h 794"/>
                              <a:gd name="T60" fmla="+- 0 15336 15139"/>
                              <a:gd name="T61" fmla="*/ T60 w 794"/>
                              <a:gd name="T62" fmla="+- 0 1195 456"/>
                              <a:gd name="T63" fmla="*/ 1195 h 794"/>
                              <a:gd name="T64" fmla="+- 0 15397 15139"/>
                              <a:gd name="T65" fmla="*/ T64 w 794"/>
                              <a:gd name="T66" fmla="+- 0 1225 456"/>
                              <a:gd name="T67" fmla="*/ 1225 h 794"/>
                              <a:gd name="T68" fmla="+- 0 15464 15139"/>
                              <a:gd name="T69" fmla="*/ T68 w 794"/>
                              <a:gd name="T70" fmla="+- 0 1243 456"/>
                              <a:gd name="T71" fmla="*/ 1243 h 794"/>
                              <a:gd name="T72" fmla="+- 0 15536 15139"/>
                              <a:gd name="T73" fmla="*/ T72 w 794"/>
                              <a:gd name="T74" fmla="+- 0 1250 456"/>
                              <a:gd name="T75" fmla="*/ 1250 h 794"/>
                              <a:gd name="T76" fmla="+- 0 15607 15139"/>
                              <a:gd name="T77" fmla="*/ T76 w 794"/>
                              <a:gd name="T78" fmla="+- 0 1243 456"/>
                              <a:gd name="T79" fmla="*/ 1243 h 794"/>
                              <a:gd name="T80" fmla="+- 0 15674 15139"/>
                              <a:gd name="T81" fmla="*/ T80 w 794"/>
                              <a:gd name="T82" fmla="+- 0 1225 456"/>
                              <a:gd name="T83" fmla="*/ 1225 h 794"/>
                              <a:gd name="T84" fmla="+- 0 15736 15139"/>
                              <a:gd name="T85" fmla="*/ T84 w 794"/>
                              <a:gd name="T86" fmla="+- 0 1195 456"/>
                              <a:gd name="T87" fmla="*/ 1195 h 794"/>
                              <a:gd name="T88" fmla="+- 0 15792 15139"/>
                              <a:gd name="T89" fmla="*/ T88 w 794"/>
                              <a:gd name="T90" fmla="+- 0 1156 456"/>
                              <a:gd name="T91" fmla="*/ 1156 h 794"/>
                              <a:gd name="T92" fmla="+- 0 15839 15139"/>
                              <a:gd name="T93" fmla="*/ T92 w 794"/>
                              <a:gd name="T94" fmla="+- 0 1108 456"/>
                              <a:gd name="T95" fmla="*/ 1108 h 794"/>
                              <a:gd name="T96" fmla="+- 0 15878 15139"/>
                              <a:gd name="T97" fmla="*/ T96 w 794"/>
                              <a:gd name="T98" fmla="+- 0 1053 456"/>
                              <a:gd name="T99" fmla="*/ 1053 h 794"/>
                              <a:gd name="T100" fmla="+- 0 15908 15139"/>
                              <a:gd name="T101" fmla="*/ T100 w 794"/>
                              <a:gd name="T102" fmla="+- 0 991 456"/>
                              <a:gd name="T103" fmla="*/ 991 h 794"/>
                              <a:gd name="T104" fmla="+- 0 15926 15139"/>
                              <a:gd name="T105" fmla="*/ T104 w 794"/>
                              <a:gd name="T106" fmla="+- 0 924 456"/>
                              <a:gd name="T107" fmla="*/ 924 h 794"/>
                              <a:gd name="T108" fmla="+- 0 15933 15139"/>
                              <a:gd name="T109" fmla="*/ T108 w 794"/>
                              <a:gd name="T110" fmla="+- 0 853 456"/>
                              <a:gd name="T111" fmla="*/ 853 h 794"/>
                              <a:gd name="T112" fmla="+- 0 15926 15139"/>
                              <a:gd name="T113" fmla="*/ T112 w 794"/>
                              <a:gd name="T114" fmla="+- 0 781 456"/>
                              <a:gd name="T115" fmla="*/ 781 h 794"/>
                              <a:gd name="T116" fmla="+- 0 15908 15139"/>
                              <a:gd name="T117" fmla="*/ T116 w 794"/>
                              <a:gd name="T118" fmla="+- 0 714 456"/>
                              <a:gd name="T119" fmla="*/ 714 h 794"/>
                              <a:gd name="T120" fmla="+- 0 15878 15139"/>
                              <a:gd name="T121" fmla="*/ T120 w 794"/>
                              <a:gd name="T122" fmla="+- 0 652 456"/>
                              <a:gd name="T123" fmla="*/ 652 h 794"/>
                              <a:gd name="T124" fmla="+- 0 15839 15139"/>
                              <a:gd name="T125" fmla="*/ T124 w 794"/>
                              <a:gd name="T126" fmla="+- 0 597 456"/>
                              <a:gd name="T127" fmla="*/ 597 h 794"/>
                              <a:gd name="T128" fmla="+- 0 15792 15139"/>
                              <a:gd name="T129" fmla="*/ T128 w 794"/>
                              <a:gd name="T130" fmla="+- 0 549 456"/>
                              <a:gd name="T131" fmla="*/ 549 h 794"/>
                              <a:gd name="T132" fmla="+- 0 15736 15139"/>
                              <a:gd name="T133" fmla="*/ T132 w 794"/>
                              <a:gd name="T134" fmla="+- 0 510 456"/>
                              <a:gd name="T135" fmla="*/ 510 h 794"/>
                              <a:gd name="T136" fmla="+- 0 15674 15139"/>
                              <a:gd name="T137" fmla="*/ T136 w 794"/>
                              <a:gd name="T138" fmla="+- 0 481 456"/>
                              <a:gd name="T139" fmla="*/ 481 h 794"/>
                              <a:gd name="T140" fmla="+- 0 15607 15139"/>
                              <a:gd name="T141" fmla="*/ T140 w 794"/>
                              <a:gd name="T142" fmla="+- 0 462 456"/>
                              <a:gd name="T143" fmla="*/ 462 h 794"/>
                              <a:gd name="T144" fmla="+- 0 15536 15139"/>
                              <a:gd name="T145" fmla="*/ T144 w 794"/>
                              <a:gd name="T146" fmla="+- 0 456 456"/>
                              <a:gd name="T147" fmla="*/ 456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7"/>
                                </a:lnTo>
                                <a:lnTo>
                                  <a:pt x="6" y="468"/>
                                </a:lnTo>
                                <a:lnTo>
                                  <a:pt x="25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7" y="739"/>
                                </a:lnTo>
                                <a:lnTo>
                                  <a:pt x="258" y="769"/>
                                </a:lnTo>
                                <a:lnTo>
                                  <a:pt x="325" y="787"/>
                                </a:lnTo>
                                <a:lnTo>
                                  <a:pt x="397" y="794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9"/>
                                </a:lnTo>
                                <a:lnTo>
                                  <a:pt x="597" y="739"/>
                                </a:lnTo>
                                <a:lnTo>
                                  <a:pt x="653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9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4" y="397"/>
                                </a:lnTo>
                                <a:lnTo>
                                  <a:pt x="787" y="325"/>
                                </a:lnTo>
                                <a:lnTo>
                                  <a:pt x="769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3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5"/>
                                </a:lnTo>
                                <a:lnTo>
                                  <a:pt x="46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73"/>
                        <wps:cNvSpPr>
                          <a:spLocks/>
                        </wps:cNvSpPr>
                        <wps:spPr bwMode="auto">
                          <a:xfrm>
                            <a:off x="15202" y="519"/>
                            <a:ext cx="666" cy="666"/>
                          </a:xfrm>
                          <a:custGeom>
                            <a:avLst/>
                            <a:gdLst>
                              <a:gd name="T0" fmla="+- 0 15536 15203"/>
                              <a:gd name="T1" fmla="*/ T0 w 666"/>
                              <a:gd name="T2" fmla="+- 0 520 520"/>
                              <a:gd name="T3" fmla="*/ 520 h 666"/>
                              <a:gd name="T4" fmla="+- 0 15459 15203"/>
                              <a:gd name="T5" fmla="*/ T4 w 666"/>
                              <a:gd name="T6" fmla="+- 0 529 520"/>
                              <a:gd name="T7" fmla="*/ 529 h 666"/>
                              <a:gd name="T8" fmla="+- 0 15389 15203"/>
                              <a:gd name="T9" fmla="*/ T8 w 666"/>
                              <a:gd name="T10" fmla="+- 0 554 520"/>
                              <a:gd name="T11" fmla="*/ 554 h 666"/>
                              <a:gd name="T12" fmla="+- 0 15328 15203"/>
                              <a:gd name="T13" fmla="*/ T12 w 666"/>
                              <a:gd name="T14" fmla="+- 0 593 520"/>
                              <a:gd name="T15" fmla="*/ 593 h 666"/>
                              <a:gd name="T16" fmla="+- 0 15276 15203"/>
                              <a:gd name="T17" fmla="*/ T16 w 666"/>
                              <a:gd name="T18" fmla="+- 0 644 520"/>
                              <a:gd name="T19" fmla="*/ 644 h 666"/>
                              <a:gd name="T20" fmla="+- 0 15237 15203"/>
                              <a:gd name="T21" fmla="*/ T20 w 666"/>
                              <a:gd name="T22" fmla="+- 0 706 520"/>
                              <a:gd name="T23" fmla="*/ 706 h 666"/>
                              <a:gd name="T24" fmla="+- 0 15212 15203"/>
                              <a:gd name="T25" fmla="*/ T24 w 666"/>
                              <a:gd name="T26" fmla="+- 0 776 520"/>
                              <a:gd name="T27" fmla="*/ 776 h 666"/>
                              <a:gd name="T28" fmla="+- 0 15203 15203"/>
                              <a:gd name="T29" fmla="*/ T28 w 666"/>
                              <a:gd name="T30" fmla="+- 0 853 520"/>
                              <a:gd name="T31" fmla="*/ 853 h 666"/>
                              <a:gd name="T32" fmla="+- 0 15212 15203"/>
                              <a:gd name="T33" fmla="*/ T32 w 666"/>
                              <a:gd name="T34" fmla="+- 0 929 520"/>
                              <a:gd name="T35" fmla="*/ 929 h 666"/>
                              <a:gd name="T36" fmla="+- 0 15237 15203"/>
                              <a:gd name="T37" fmla="*/ T36 w 666"/>
                              <a:gd name="T38" fmla="+- 0 999 520"/>
                              <a:gd name="T39" fmla="*/ 999 h 666"/>
                              <a:gd name="T40" fmla="+- 0 15276 15203"/>
                              <a:gd name="T41" fmla="*/ T40 w 666"/>
                              <a:gd name="T42" fmla="+- 0 1061 520"/>
                              <a:gd name="T43" fmla="*/ 1061 h 666"/>
                              <a:gd name="T44" fmla="+- 0 15328 15203"/>
                              <a:gd name="T45" fmla="*/ T44 w 666"/>
                              <a:gd name="T46" fmla="+- 0 1113 520"/>
                              <a:gd name="T47" fmla="*/ 1113 h 666"/>
                              <a:gd name="T48" fmla="+- 0 15389 15203"/>
                              <a:gd name="T49" fmla="*/ T48 w 666"/>
                              <a:gd name="T50" fmla="+- 0 1152 520"/>
                              <a:gd name="T51" fmla="*/ 1152 h 666"/>
                              <a:gd name="T52" fmla="+- 0 15459 15203"/>
                              <a:gd name="T53" fmla="*/ T52 w 666"/>
                              <a:gd name="T54" fmla="+- 0 1177 520"/>
                              <a:gd name="T55" fmla="*/ 1177 h 666"/>
                              <a:gd name="T56" fmla="+- 0 15536 15203"/>
                              <a:gd name="T57" fmla="*/ T56 w 666"/>
                              <a:gd name="T58" fmla="+- 0 1186 520"/>
                              <a:gd name="T59" fmla="*/ 1186 h 666"/>
                              <a:gd name="T60" fmla="+- 0 15612 15203"/>
                              <a:gd name="T61" fmla="*/ T60 w 666"/>
                              <a:gd name="T62" fmla="+- 0 1177 520"/>
                              <a:gd name="T63" fmla="*/ 1177 h 666"/>
                              <a:gd name="T64" fmla="+- 0 15682 15203"/>
                              <a:gd name="T65" fmla="*/ T64 w 666"/>
                              <a:gd name="T66" fmla="+- 0 1152 520"/>
                              <a:gd name="T67" fmla="*/ 1152 h 666"/>
                              <a:gd name="T68" fmla="+- 0 15744 15203"/>
                              <a:gd name="T69" fmla="*/ T68 w 666"/>
                              <a:gd name="T70" fmla="+- 0 1113 520"/>
                              <a:gd name="T71" fmla="*/ 1113 h 666"/>
                              <a:gd name="T72" fmla="+- 0 15796 15203"/>
                              <a:gd name="T73" fmla="*/ T72 w 666"/>
                              <a:gd name="T74" fmla="+- 0 1061 520"/>
                              <a:gd name="T75" fmla="*/ 1061 h 666"/>
                              <a:gd name="T76" fmla="+- 0 15835 15203"/>
                              <a:gd name="T77" fmla="*/ T76 w 666"/>
                              <a:gd name="T78" fmla="+- 0 999 520"/>
                              <a:gd name="T79" fmla="*/ 999 h 666"/>
                              <a:gd name="T80" fmla="+- 0 15860 15203"/>
                              <a:gd name="T81" fmla="*/ T80 w 666"/>
                              <a:gd name="T82" fmla="+- 0 929 520"/>
                              <a:gd name="T83" fmla="*/ 929 h 666"/>
                              <a:gd name="T84" fmla="+- 0 15869 15203"/>
                              <a:gd name="T85" fmla="*/ T84 w 666"/>
                              <a:gd name="T86" fmla="+- 0 853 520"/>
                              <a:gd name="T87" fmla="*/ 853 h 666"/>
                              <a:gd name="T88" fmla="+- 0 15860 15203"/>
                              <a:gd name="T89" fmla="*/ T88 w 666"/>
                              <a:gd name="T90" fmla="+- 0 776 520"/>
                              <a:gd name="T91" fmla="*/ 776 h 666"/>
                              <a:gd name="T92" fmla="+- 0 15835 15203"/>
                              <a:gd name="T93" fmla="*/ T92 w 666"/>
                              <a:gd name="T94" fmla="+- 0 706 520"/>
                              <a:gd name="T95" fmla="*/ 706 h 666"/>
                              <a:gd name="T96" fmla="+- 0 15796 15203"/>
                              <a:gd name="T97" fmla="*/ T96 w 666"/>
                              <a:gd name="T98" fmla="+- 0 644 520"/>
                              <a:gd name="T99" fmla="*/ 644 h 666"/>
                              <a:gd name="T100" fmla="+- 0 15744 15203"/>
                              <a:gd name="T101" fmla="*/ T100 w 666"/>
                              <a:gd name="T102" fmla="+- 0 593 520"/>
                              <a:gd name="T103" fmla="*/ 593 h 666"/>
                              <a:gd name="T104" fmla="+- 0 15682 15203"/>
                              <a:gd name="T105" fmla="*/ T104 w 666"/>
                              <a:gd name="T106" fmla="+- 0 554 520"/>
                              <a:gd name="T107" fmla="*/ 554 h 666"/>
                              <a:gd name="T108" fmla="+- 0 15612 15203"/>
                              <a:gd name="T109" fmla="*/ T108 w 666"/>
                              <a:gd name="T110" fmla="+- 0 529 520"/>
                              <a:gd name="T111" fmla="*/ 529 h 666"/>
                              <a:gd name="T112" fmla="+- 0 15536 15203"/>
                              <a:gd name="T113" fmla="*/ T112 w 666"/>
                              <a:gd name="T114" fmla="+- 0 520 520"/>
                              <a:gd name="T115" fmla="*/ 52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6" h="666">
                                <a:moveTo>
                                  <a:pt x="333" y="0"/>
                                </a:move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3"/>
                                </a:lnTo>
                                <a:lnTo>
                                  <a:pt x="9" y="409"/>
                                </a:lnTo>
                                <a:lnTo>
                                  <a:pt x="34" y="479"/>
                                </a:lnTo>
                                <a:lnTo>
                                  <a:pt x="73" y="541"/>
                                </a:lnTo>
                                <a:lnTo>
                                  <a:pt x="125" y="593"/>
                                </a:lnTo>
                                <a:lnTo>
                                  <a:pt x="186" y="632"/>
                                </a:lnTo>
                                <a:lnTo>
                                  <a:pt x="256" y="657"/>
                                </a:lnTo>
                                <a:lnTo>
                                  <a:pt x="333" y="666"/>
                                </a:lnTo>
                                <a:lnTo>
                                  <a:pt x="409" y="657"/>
                                </a:lnTo>
                                <a:lnTo>
                                  <a:pt x="479" y="632"/>
                                </a:lnTo>
                                <a:lnTo>
                                  <a:pt x="541" y="593"/>
                                </a:lnTo>
                                <a:lnTo>
                                  <a:pt x="593" y="541"/>
                                </a:lnTo>
                                <a:lnTo>
                                  <a:pt x="632" y="479"/>
                                </a:lnTo>
                                <a:lnTo>
                                  <a:pt x="657" y="409"/>
                                </a:lnTo>
                                <a:lnTo>
                                  <a:pt x="666" y="333"/>
                                </a:lnTo>
                                <a:lnTo>
                                  <a:pt x="657" y="256"/>
                                </a:lnTo>
                                <a:lnTo>
                                  <a:pt x="632" y="186"/>
                                </a:lnTo>
                                <a:lnTo>
                                  <a:pt x="593" y="124"/>
                                </a:lnTo>
                                <a:lnTo>
                                  <a:pt x="541" y="73"/>
                                </a:lnTo>
                                <a:lnTo>
                                  <a:pt x="479" y="34"/>
                                </a:lnTo>
                                <a:lnTo>
                                  <a:pt x="409" y="9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5346" y="1003"/>
                            <a:ext cx="39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15" w:lineRule="exact"/>
                                <w:rPr>
                                  <w:rFonts w:ascii="Tahoma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sz w:val="10"/>
                                </w:rPr>
                                <w:t>WEEK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5375" y="478"/>
                            <a:ext cx="340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619" w:lineRule="exact"/>
                                <w:rPr>
                                  <w:rFonts w:ascii="Tahoma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w w:val="92"/>
                                  <w:sz w:val="5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126" style="position:absolute;margin-left:756.95pt;margin-top:22.8pt;width:39.7pt;height:39.7pt;z-index:251783168;mso-position-horizontal-relative:page;mso-position-vertical-relative:page" coordorigin="15139,456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">
                <v:shape id="Freeform 274" o:spid="_x0000_s1127" style="position:absolute;left:15138;top:455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8XscA&#10;AADcAAAADwAAAGRycy9kb3ducmV2LnhtbESPW2vCQBCF3wv+h2WEvpS68YItMRuRlpaCFGoq+jpk&#10;xySYnQ3ZNUZ/vSsU+ng4l4+TLHtTi45aV1lWMB5FIIhzqysuFGx/P55fQTiPrLG2TAou5GCZDh4S&#10;jLU984a6zBcijLCLUUHpfRNL6fKSDLqRbYiDd7CtQR9kW0jd4jmMm1pOomguDVYcCCU29FZSfsxO&#10;JnC79Wr3/nO6fn6vcz/ZRvunSz1V6nHYrxYgPPX+P/zX/tIKpi8z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V/F7HAAAA3AAAAA8AAAAAAAAAAAAAAAAAmAIAAGRy&#10;cy9kb3ducmV2LnhtbFBLBQYAAAAABAAEAPUAAACMAwAAAAA=&#10;" path="m397,l325,6,258,25,197,54,141,93,93,141,54,196,25,258,6,325,,397r6,71l25,535r29,62l93,652r48,48l197,739r61,30l325,787r72,7l468,787r67,-18l597,739r56,-39l700,652r39,-55l769,535r18,-67l794,397r-7,-72l769,258,739,196,700,141,653,93,597,54,535,25,468,6,397,xe" fillcolor="#bbc4ca" stroked="f">
                  <v:path arrowok="t" o:connecttype="custom" o:connectlocs="397,456;325,462;258,481;197,510;141,549;93,597;54,652;25,714;6,781;0,853;6,924;25,991;54,1053;93,1108;141,1156;197,1195;258,1225;325,1243;397,1250;468,1243;535,1225;597,1195;653,1156;700,1108;739,1053;769,991;787,924;794,853;787,781;769,714;739,652;700,597;653,549;597,510;535,481;468,462;397,456" o:connectangles="0,0,0,0,0,0,0,0,0,0,0,0,0,0,0,0,0,0,0,0,0,0,0,0,0,0,0,0,0,0,0,0,0,0,0,0,0"/>
                </v:shape>
                <v:shape id="Freeform 273" o:spid="_x0000_s1128" style="position:absolute;left:15202;top:519;width:666;height:666;visibility:visible;mso-wrap-style:square;v-text-anchor:top" coordsize="66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zYMUA&#10;AADcAAAADwAAAGRycy9kb3ducmV2LnhtbESPUUsDMRCE3wX/Q1jBF2lztbaWs2kpiiBCCz31fbls&#10;L4eXzZGsvfPfG0HwcZiZb5j1dvSdOlNMbWADs2kBirgOtuXGwPvb82QFKgmyxS4wGfimBNvN5cUa&#10;SxsGPtK5kkZlCKcSDTiRvtQ61Y48pmnoibN3CtGjZBkbbSMOGe47fVsUS+2x5bzgsKdHR/Vn9eUN&#10;xLuK9/OPYemKp5vV4nC08noSY66vxt0DKKFR/sN/7RdrYH6/gN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DNgxQAAANwAAAAPAAAAAAAAAAAAAAAAAJgCAABkcnMv&#10;ZG93bnJldi54bWxQSwUGAAAAAAQABAD1AAAAigMAAAAA&#10;" path="m333,l256,9,186,34,125,73,73,124,34,186,9,256,,333r9,76l34,479r39,62l125,593r61,39l256,657r77,9l409,657r70,-25l541,593r52,-52l632,479r25,-70l666,333r-9,-77l632,186,593,124,541,73,479,34,409,9,333,xe" stroked="f">
                  <v:path arrowok="t" o:connecttype="custom" o:connectlocs="333,520;256,529;186,554;125,593;73,644;34,706;9,776;0,853;9,929;34,999;73,1061;125,1113;186,1152;256,1177;333,1186;409,1177;479,1152;541,1113;593,1061;632,999;657,929;666,853;657,776;632,706;593,644;541,593;479,554;409,529;333,520" o:connectangles="0,0,0,0,0,0,0,0,0,0,0,0,0,0,0,0,0,0,0,0,0,0,0,0,0,0,0,0,0"/>
                </v:shape>
                <v:shape id="Text Box 272" o:spid="_x0000_s1129" type="#_x0000_t202" style="position:absolute;left:15346;top:1003;width:39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115" w:lineRule="exact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sz w:val="10"/>
                          </w:rPr>
                          <w:t>WEEK 3</w:t>
                        </w:r>
                      </w:p>
                    </w:txbxContent>
                  </v:textbox>
                </v:shape>
                <v:shape id="Text Box 271" o:spid="_x0000_s1130" type="#_x0000_t202" style="position:absolute;left:15375;top:478;width:340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spacing w:line="619" w:lineRule="exact"/>
                          <w:rPr>
                            <w:rFonts w:ascii="Tahoma"/>
                            <w:b/>
                            <w:sz w:val="54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w w:val="92"/>
                            <w:sz w:val="5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9645650</wp:posOffset>
                </wp:positionH>
                <wp:positionV relativeFrom="page">
                  <wp:posOffset>848995</wp:posOffset>
                </wp:positionV>
                <wp:extent cx="457835" cy="72390"/>
                <wp:effectExtent l="0" t="0" r="0" b="0"/>
                <wp:wrapNone/>
                <wp:docPr id="37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72390"/>
                        </a:xfrm>
                        <a:custGeom>
                          <a:avLst/>
                          <a:gdLst>
                            <a:gd name="T0" fmla="+- 0 15190 15190"/>
                            <a:gd name="T1" fmla="*/ T0 w 721"/>
                            <a:gd name="T2" fmla="+- 0 1450 1337"/>
                            <a:gd name="T3" fmla="*/ 1450 h 114"/>
                            <a:gd name="T4" fmla="+- 0 15233 15190"/>
                            <a:gd name="T5" fmla="*/ T4 w 721"/>
                            <a:gd name="T6" fmla="+- 0 1406 1337"/>
                            <a:gd name="T7" fmla="*/ 1406 h 114"/>
                            <a:gd name="T8" fmla="+- 0 15272 15190"/>
                            <a:gd name="T9" fmla="*/ T8 w 721"/>
                            <a:gd name="T10" fmla="+- 0 1388 1337"/>
                            <a:gd name="T11" fmla="*/ 1388 h 114"/>
                            <a:gd name="T12" fmla="+- 0 15215 15190"/>
                            <a:gd name="T13" fmla="*/ T12 w 721"/>
                            <a:gd name="T14" fmla="+- 0 1358 1337"/>
                            <a:gd name="T15" fmla="*/ 1358 h 114"/>
                            <a:gd name="T16" fmla="+- 0 15262 15190"/>
                            <a:gd name="T17" fmla="*/ T16 w 721"/>
                            <a:gd name="T18" fmla="+- 0 1344 1337"/>
                            <a:gd name="T19" fmla="*/ 1344 h 114"/>
                            <a:gd name="T20" fmla="+- 0 15272 15190"/>
                            <a:gd name="T21" fmla="*/ T20 w 721"/>
                            <a:gd name="T22" fmla="+- 0 1358 1337"/>
                            <a:gd name="T23" fmla="*/ 1358 h 114"/>
                            <a:gd name="T24" fmla="+- 0 15249 15190"/>
                            <a:gd name="T25" fmla="*/ T24 w 721"/>
                            <a:gd name="T26" fmla="+- 0 1382 1337"/>
                            <a:gd name="T27" fmla="*/ 1382 h 114"/>
                            <a:gd name="T28" fmla="+- 0 15275 15190"/>
                            <a:gd name="T29" fmla="*/ T28 w 721"/>
                            <a:gd name="T30" fmla="+- 0 1371 1337"/>
                            <a:gd name="T31" fmla="*/ 1371 h 114"/>
                            <a:gd name="T32" fmla="+- 0 15291 15190"/>
                            <a:gd name="T33" fmla="*/ T32 w 721"/>
                            <a:gd name="T34" fmla="+- 0 1337 1337"/>
                            <a:gd name="T35" fmla="*/ 1337 h 114"/>
                            <a:gd name="T36" fmla="+- 0 15315 15190"/>
                            <a:gd name="T37" fmla="*/ T36 w 721"/>
                            <a:gd name="T38" fmla="+- 0 1405 1337"/>
                            <a:gd name="T39" fmla="*/ 1405 h 114"/>
                            <a:gd name="T40" fmla="+- 0 15369 15190"/>
                            <a:gd name="T41" fmla="*/ T40 w 721"/>
                            <a:gd name="T42" fmla="+- 0 1400 1337"/>
                            <a:gd name="T43" fmla="*/ 1400 h 114"/>
                            <a:gd name="T44" fmla="+- 0 15315 15190"/>
                            <a:gd name="T45" fmla="*/ T44 w 721"/>
                            <a:gd name="T46" fmla="+- 0 1384 1337"/>
                            <a:gd name="T47" fmla="*/ 1384 h 114"/>
                            <a:gd name="T48" fmla="+- 0 15374 15190"/>
                            <a:gd name="T49" fmla="*/ T48 w 721"/>
                            <a:gd name="T50" fmla="+- 0 1355 1337"/>
                            <a:gd name="T51" fmla="*/ 1355 h 114"/>
                            <a:gd name="T52" fmla="+- 0 15334 15190"/>
                            <a:gd name="T53" fmla="*/ T52 w 721"/>
                            <a:gd name="T54" fmla="+- 0 1337 1337"/>
                            <a:gd name="T55" fmla="*/ 1337 h 114"/>
                            <a:gd name="T56" fmla="+- 0 15351 15190"/>
                            <a:gd name="T57" fmla="*/ T56 w 721"/>
                            <a:gd name="T58" fmla="+- 0 1450 1337"/>
                            <a:gd name="T59" fmla="*/ 1450 h 114"/>
                            <a:gd name="T60" fmla="+- 0 15374 15190"/>
                            <a:gd name="T61" fmla="*/ T60 w 721"/>
                            <a:gd name="T62" fmla="+- 0 1358 1337"/>
                            <a:gd name="T63" fmla="*/ 1358 h 114"/>
                            <a:gd name="T64" fmla="+- 0 15351 15190"/>
                            <a:gd name="T65" fmla="*/ T64 w 721"/>
                            <a:gd name="T66" fmla="+- 0 1384 1337"/>
                            <a:gd name="T67" fmla="*/ 1384 h 114"/>
                            <a:gd name="T68" fmla="+- 0 15377 15190"/>
                            <a:gd name="T69" fmla="*/ T68 w 721"/>
                            <a:gd name="T70" fmla="+- 0 1371 1337"/>
                            <a:gd name="T71" fmla="*/ 1371 h 114"/>
                            <a:gd name="T72" fmla="+- 0 15394 15190"/>
                            <a:gd name="T73" fmla="*/ T72 w 721"/>
                            <a:gd name="T74" fmla="+- 0 1337 1337"/>
                            <a:gd name="T75" fmla="*/ 1337 h 114"/>
                            <a:gd name="T76" fmla="+- 0 15419 15190"/>
                            <a:gd name="T77" fmla="*/ T76 w 721"/>
                            <a:gd name="T78" fmla="+- 0 1337 1337"/>
                            <a:gd name="T79" fmla="*/ 1337 h 114"/>
                            <a:gd name="T80" fmla="+- 0 15442 15190"/>
                            <a:gd name="T81" fmla="*/ T80 w 721"/>
                            <a:gd name="T82" fmla="+- 0 1450 1337"/>
                            <a:gd name="T83" fmla="*/ 1450 h 114"/>
                            <a:gd name="T84" fmla="+- 0 15489 15190"/>
                            <a:gd name="T85" fmla="*/ T84 w 721"/>
                            <a:gd name="T86" fmla="+- 0 1363 1337"/>
                            <a:gd name="T87" fmla="*/ 1363 h 114"/>
                            <a:gd name="T88" fmla="+- 0 15467 15190"/>
                            <a:gd name="T89" fmla="*/ T88 w 721"/>
                            <a:gd name="T90" fmla="+- 0 1363 1337"/>
                            <a:gd name="T91" fmla="*/ 1363 h 114"/>
                            <a:gd name="T92" fmla="+- 0 15528 15190"/>
                            <a:gd name="T93" fmla="*/ T92 w 721"/>
                            <a:gd name="T94" fmla="+- 0 1411 1337"/>
                            <a:gd name="T95" fmla="*/ 1411 h 114"/>
                            <a:gd name="T96" fmla="+- 0 15570 15190"/>
                            <a:gd name="T97" fmla="*/ T96 w 721"/>
                            <a:gd name="T98" fmla="+- 0 1363 1337"/>
                            <a:gd name="T99" fmla="*/ 1363 h 114"/>
                            <a:gd name="T100" fmla="+- 0 15570 15190"/>
                            <a:gd name="T101" fmla="*/ T100 w 721"/>
                            <a:gd name="T102" fmla="+- 0 1450 1337"/>
                            <a:gd name="T103" fmla="*/ 1450 h 114"/>
                            <a:gd name="T104" fmla="+- 0 15532 15190"/>
                            <a:gd name="T105" fmla="*/ T104 w 721"/>
                            <a:gd name="T106" fmla="+- 0 1337 1337"/>
                            <a:gd name="T107" fmla="*/ 1337 h 114"/>
                            <a:gd name="T108" fmla="+- 0 15544 15190"/>
                            <a:gd name="T109" fmla="*/ T108 w 721"/>
                            <a:gd name="T110" fmla="+- 0 1363 1337"/>
                            <a:gd name="T111" fmla="*/ 1363 h 114"/>
                            <a:gd name="T112" fmla="+- 0 15651 15190"/>
                            <a:gd name="T113" fmla="*/ T112 w 721"/>
                            <a:gd name="T114" fmla="+- 0 1337 1337"/>
                            <a:gd name="T115" fmla="*/ 1337 h 114"/>
                            <a:gd name="T116" fmla="+- 0 15608 15190"/>
                            <a:gd name="T117" fmla="*/ T116 w 721"/>
                            <a:gd name="T118" fmla="+- 0 1450 1337"/>
                            <a:gd name="T119" fmla="*/ 1450 h 114"/>
                            <a:gd name="T120" fmla="+- 0 15680 15190"/>
                            <a:gd name="T121" fmla="*/ T120 w 721"/>
                            <a:gd name="T122" fmla="+- 0 1405 1337"/>
                            <a:gd name="T123" fmla="*/ 1405 h 114"/>
                            <a:gd name="T124" fmla="+- 0 15665 15190"/>
                            <a:gd name="T125" fmla="*/ T124 w 721"/>
                            <a:gd name="T126" fmla="+- 0 1370 1337"/>
                            <a:gd name="T127" fmla="*/ 1370 h 114"/>
                            <a:gd name="T128" fmla="+- 0 15662 15190"/>
                            <a:gd name="T129" fmla="*/ T128 w 721"/>
                            <a:gd name="T130" fmla="+- 0 1426 1337"/>
                            <a:gd name="T131" fmla="*/ 1426 h 114"/>
                            <a:gd name="T132" fmla="+- 0 15689 15190"/>
                            <a:gd name="T133" fmla="*/ T132 w 721"/>
                            <a:gd name="T134" fmla="+- 0 1426 1337"/>
                            <a:gd name="T135" fmla="*/ 1426 h 114"/>
                            <a:gd name="T136" fmla="+- 0 15653 15190"/>
                            <a:gd name="T137" fmla="*/ T136 w 721"/>
                            <a:gd name="T138" fmla="+- 0 1405 1337"/>
                            <a:gd name="T139" fmla="*/ 1405 h 114"/>
                            <a:gd name="T140" fmla="+- 0 15755 15190"/>
                            <a:gd name="T141" fmla="*/ T140 w 721"/>
                            <a:gd name="T142" fmla="+- 0 1337 1337"/>
                            <a:gd name="T143" fmla="*/ 1337 h 114"/>
                            <a:gd name="T144" fmla="+- 0 15736 15190"/>
                            <a:gd name="T145" fmla="*/ T144 w 721"/>
                            <a:gd name="T146" fmla="+- 0 1450 1337"/>
                            <a:gd name="T147" fmla="*/ 1450 h 114"/>
                            <a:gd name="T148" fmla="+- 0 15773 15190"/>
                            <a:gd name="T149" fmla="*/ T148 w 721"/>
                            <a:gd name="T150" fmla="+- 0 1402 1337"/>
                            <a:gd name="T151" fmla="*/ 1402 h 114"/>
                            <a:gd name="T152" fmla="+- 0 15798 15190"/>
                            <a:gd name="T153" fmla="*/ T152 w 721"/>
                            <a:gd name="T154" fmla="+- 0 1384 1337"/>
                            <a:gd name="T155" fmla="*/ 1384 h 114"/>
                            <a:gd name="T156" fmla="+- 0 15795 15190"/>
                            <a:gd name="T157" fmla="*/ T156 w 721"/>
                            <a:gd name="T158" fmla="+- 0 1358 1337"/>
                            <a:gd name="T159" fmla="*/ 1358 h 114"/>
                            <a:gd name="T160" fmla="+- 0 15771 15190"/>
                            <a:gd name="T161" fmla="*/ T160 w 721"/>
                            <a:gd name="T162" fmla="+- 0 1339 1337"/>
                            <a:gd name="T163" fmla="*/ 1339 h 114"/>
                            <a:gd name="T164" fmla="+- 0 15748 15190"/>
                            <a:gd name="T165" fmla="*/ T164 w 721"/>
                            <a:gd name="T166" fmla="+- 0 1405 1337"/>
                            <a:gd name="T167" fmla="*/ 1405 h 114"/>
                            <a:gd name="T168" fmla="+- 0 15775 15190"/>
                            <a:gd name="T169" fmla="*/ T168 w 721"/>
                            <a:gd name="T170" fmla="+- 0 1405 1337"/>
                            <a:gd name="T171" fmla="*/ 1405 h 114"/>
                            <a:gd name="T172" fmla="+- 0 15843 15190"/>
                            <a:gd name="T173" fmla="*/ T172 w 721"/>
                            <a:gd name="T174" fmla="+- 0 1402 1337"/>
                            <a:gd name="T175" fmla="*/ 1402 h 114"/>
                            <a:gd name="T176" fmla="+- 0 15868 15190"/>
                            <a:gd name="T177" fmla="*/ T176 w 721"/>
                            <a:gd name="T178" fmla="+- 0 1402 1337"/>
                            <a:gd name="T179" fmla="*/ 1402 h 114"/>
                            <a:gd name="T180" fmla="+- 0 15831 15190"/>
                            <a:gd name="T181" fmla="*/ T180 w 721"/>
                            <a:gd name="T182" fmla="+- 0 1337 1337"/>
                            <a:gd name="T183" fmla="*/ 1337 h 114"/>
                            <a:gd name="T184" fmla="+- 0 15772 15190"/>
                            <a:gd name="T185" fmla="*/ T184 w 721"/>
                            <a:gd name="T186" fmla="+- 0 1360 1337"/>
                            <a:gd name="T187" fmla="*/ 1360 h 114"/>
                            <a:gd name="T188" fmla="+- 0 15798 15190"/>
                            <a:gd name="T189" fmla="*/ T188 w 721"/>
                            <a:gd name="T190" fmla="+- 0 1384 1337"/>
                            <a:gd name="T191" fmla="*/ 1384 h 114"/>
                            <a:gd name="T192" fmla="+- 0 15910 15190"/>
                            <a:gd name="T193" fmla="*/ T192 w 721"/>
                            <a:gd name="T194" fmla="+- 0 1337 1337"/>
                            <a:gd name="T195" fmla="*/ 1337 h 114"/>
                            <a:gd name="T196" fmla="+- 0 15882 15190"/>
                            <a:gd name="T197" fmla="*/ T196 w 721"/>
                            <a:gd name="T198" fmla="+- 0 1379 1337"/>
                            <a:gd name="T199" fmla="*/ 1379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21" h="114">
                              <a:moveTo>
                                <a:pt x="42" y="0"/>
                              </a:moveTo>
                              <a:lnTo>
                                <a:pt x="0" y="0"/>
                              </a:lnTo>
                              <a:lnTo>
                                <a:pt x="0" y="113"/>
                              </a:lnTo>
                              <a:lnTo>
                                <a:pt x="25" y="113"/>
                              </a:lnTo>
                              <a:lnTo>
                                <a:pt x="25" y="69"/>
                              </a:lnTo>
                              <a:lnTo>
                                <a:pt x="43" y="69"/>
                              </a:lnTo>
                              <a:lnTo>
                                <a:pt x="60" y="67"/>
                              </a:lnTo>
                              <a:lnTo>
                                <a:pt x="73" y="62"/>
                              </a:lnTo>
                              <a:lnTo>
                                <a:pt x="82" y="51"/>
                              </a:lnTo>
                              <a:lnTo>
                                <a:pt x="82" y="48"/>
                              </a:lnTo>
                              <a:lnTo>
                                <a:pt x="25" y="48"/>
                              </a:lnTo>
                              <a:lnTo>
                                <a:pt x="25" y="21"/>
                              </a:lnTo>
                              <a:lnTo>
                                <a:pt x="82" y="21"/>
                              </a:lnTo>
                              <a:lnTo>
                                <a:pt x="81" y="18"/>
                              </a:lnTo>
                              <a:lnTo>
                                <a:pt x="72" y="7"/>
                              </a:lnTo>
                              <a:lnTo>
                                <a:pt x="58" y="2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82" y="21"/>
                              </a:moveTo>
                              <a:lnTo>
                                <a:pt x="47" y="21"/>
                              </a:lnTo>
                              <a:lnTo>
                                <a:pt x="59" y="23"/>
                              </a:lnTo>
                              <a:lnTo>
                                <a:pt x="59" y="45"/>
                              </a:lnTo>
                              <a:lnTo>
                                <a:pt x="50" y="48"/>
                              </a:lnTo>
                              <a:lnTo>
                                <a:pt x="82" y="48"/>
                              </a:lnTo>
                              <a:lnTo>
                                <a:pt x="85" y="34"/>
                              </a:lnTo>
                              <a:lnTo>
                                <a:pt x="82" y="21"/>
                              </a:lnTo>
                              <a:close/>
                              <a:moveTo>
                                <a:pt x="144" y="0"/>
                              </a:moveTo>
                              <a:lnTo>
                                <a:pt x="101" y="0"/>
                              </a:lnTo>
                              <a:lnTo>
                                <a:pt x="101" y="113"/>
                              </a:lnTo>
                              <a:lnTo>
                                <a:pt x="125" y="113"/>
                              </a:lnTo>
                              <a:lnTo>
                                <a:pt x="125" y="68"/>
                              </a:lnTo>
                              <a:lnTo>
                                <a:pt x="164" y="68"/>
                              </a:lnTo>
                              <a:lnTo>
                                <a:pt x="163" y="65"/>
                              </a:lnTo>
                              <a:lnTo>
                                <a:pt x="179" y="63"/>
                              </a:lnTo>
                              <a:lnTo>
                                <a:pt x="187" y="50"/>
                              </a:lnTo>
                              <a:lnTo>
                                <a:pt x="187" y="47"/>
                              </a:lnTo>
                              <a:lnTo>
                                <a:pt x="125" y="47"/>
                              </a:lnTo>
                              <a:lnTo>
                                <a:pt x="125" y="21"/>
                              </a:lnTo>
                              <a:lnTo>
                                <a:pt x="184" y="21"/>
                              </a:lnTo>
                              <a:lnTo>
                                <a:pt x="184" y="18"/>
                              </a:lnTo>
                              <a:lnTo>
                                <a:pt x="174" y="7"/>
                              </a:lnTo>
                              <a:lnTo>
                                <a:pt x="161" y="2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64" y="68"/>
                              </a:moveTo>
                              <a:lnTo>
                                <a:pt x="138" y="68"/>
                              </a:lnTo>
                              <a:lnTo>
                                <a:pt x="161" y="113"/>
                              </a:lnTo>
                              <a:lnTo>
                                <a:pt x="191" y="113"/>
                              </a:lnTo>
                              <a:lnTo>
                                <a:pt x="164" y="68"/>
                              </a:lnTo>
                              <a:close/>
                              <a:moveTo>
                                <a:pt x="184" y="21"/>
                              </a:moveTo>
                              <a:lnTo>
                                <a:pt x="151" y="21"/>
                              </a:lnTo>
                              <a:lnTo>
                                <a:pt x="161" y="23"/>
                              </a:lnTo>
                              <a:lnTo>
                                <a:pt x="161" y="47"/>
                              </a:lnTo>
                              <a:lnTo>
                                <a:pt x="149" y="47"/>
                              </a:lnTo>
                              <a:lnTo>
                                <a:pt x="187" y="47"/>
                              </a:lnTo>
                              <a:lnTo>
                                <a:pt x="187" y="34"/>
                              </a:lnTo>
                              <a:lnTo>
                                <a:pt x="184" y="21"/>
                              </a:lnTo>
                              <a:close/>
                              <a:moveTo>
                                <a:pt x="229" y="0"/>
                              </a:moveTo>
                              <a:lnTo>
                                <a:pt x="204" y="0"/>
                              </a:lnTo>
                              <a:lnTo>
                                <a:pt x="204" y="113"/>
                              </a:lnTo>
                              <a:lnTo>
                                <a:pt x="229" y="113"/>
                              </a:lnTo>
                              <a:lnTo>
                                <a:pt x="229" y="0"/>
                              </a:lnTo>
                              <a:close/>
                              <a:moveTo>
                                <a:pt x="289" y="0"/>
                              </a:moveTo>
                              <a:lnTo>
                                <a:pt x="252" y="0"/>
                              </a:lnTo>
                              <a:lnTo>
                                <a:pt x="252" y="113"/>
                              </a:lnTo>
                              <a:lnTo>
                                <a:pt x="277" y="113"/>
                              </a:lnTo>
                              <a:lnTo>
                                <a:pt x="277" y="26"/>
                              </a:lnTo>
                              <a:lnTo>
                                <a:pt x="299" y="26"/>
                              </a:lnTo>
                              <a:lnTo>
                                <a:pt x="289" y="0"/>
                              </a:lnTo>
                              <a:close/>
                              <a:moveTo>
                                <a:pt x="299" y="26"/>
                              </a:moveTo>
                              <a:lnTo>
                                <a:pt x="277" y="26"/>
                              </a:lnTo>
                              <a:lnTo>
                                <a:pt x="305" y="113"/>
                              </a:lnTo>
                              <a:lnTo>
                                <a:pt x="325" y="113"/>
                              </a:lnTo>
                              <a:lnTo>
                                <a:pt x="338" y="74"/>
                              </a:lnTo>
                              <a:lnTo>
                                <a:pt x="315" y="74"/>
                              </a:lnTo>
                              <a:lnTo>
                                <a:pt x="299" y="26"/>
                              </a:lnTo>
                              <a:close/>
                              <a:moveTo>
                                <a:pt x="380" y="26"/>
                              </a:moveTo>
                              <a:lnTo>
                                <a:pt x="355" y="26"/>
                              </a:lnTo>
                              <a:lnTo>
                                <a:pt x="355" y="113"/>
                              </a:lnTo>
                              <a:lnTo>
                                <a:pt x="380" y="113"/>
                              </a:lnTo>
                              <a:lnTo>
                                <a:pt x="380" y="26"/>
                              </a:lnTo>
                              <a:close/>
                              <a:moveTo>
                                <a:pt x="380" y="0"/>
                              </a:moveTo>
                              <a:lnTo>
                                <a:pt x="342" y="0"/>
                              </a:lnTo>
                              <a:lnTo>
                                <a:pt x="316" y="74"/>
                              </a:lnTo>
                              <a:lnTo>
                                <a:pt x="338" y="74"/>
                              </a:lnTo>
                              <a:lnTo>
                                <a:pt x="354" y="26"/>
                              </a:lnTo>
                              <a:lnTo>
                                <a:pt x="380" y="26"/>
                              </a:lnTo>
                              <a:lnTo>
                                <a:pt x="380" y="0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40" y="0"/>
                              </a:lnTo>
                              <a:lnTo>
                                <a:pt x="391" y="113"/>
                              </a:lnTo>
                              <a:lnTo>
                                <a:pt x="418" y="113"/>
                              </a:lnTo>
                              <a:lnTo>
                                <a:pt x="428" y="89"/>
                              </a:lnTo>
                              <a:lnTo>
                                <a:pt x="499" y="89"/>
                              </a:lnTo>
                              <a:lnTo>
                                <a:pt x="490" y="68"/>
                              </a:lnTo>
                              <a:lnTo>
                                <a:pt x="436" y="68"/>
                              </a:lnTo>
                              <a:lnTo>
                                <a:pt x="449" y="33"/>
                              </a:lnTo>
                              <a:lnTo>
                                <a:pt x="475" y="33"/>
                              </a:lnTo>
                              <a:lnTo>
                                <a:pt x="461" y="0"/>
                              </a:lnTo>
                              <a:close/>
                              <a:moveTo>
                                <a:pt x="499" y="89"/>
                              </a:moveTo>
                              <a:lnTo>
                                <a:pt x="472" y="89"/>
                              </a:lnTo>
                              <a:lnTo>
                                <a:pt x="482" y="113"/>
                              </a:lnTo>
                              <a:lnTo>
                                <a:pt x="510" y="113"/>
                              </a:lnTo>
                              <a:lnTo>
                                <a:pt x="499" y="89"/>
                              </a:lnTo>
                              <a:close/>
                              <a:moveTo>
                                <a:pt x="475" y="33"/>
                              </a:moveTo>
                              <a:lnTo>
                                <a:pt x="449" y="33"/>
                              </a:lnTo>
                              <a:lnTo>
                                <a:pt x="463" y="68"/>
                              </a:lnTo>
                              <a:lnTo>
                                <a:pt x="490" y="68"/>
                              </a:lnTo>
                              <a:lnTo>
                                <a:pt x="475" y="33"/>
                              </a:lnTo>
                              <a:close/>
                              <a:moveTo>
                                <a:pt x="565" y="0"/>
                              </a:moveTo>
                              <a:lnTo>
                                <a:pt x="521" y="0"/>
                              </a:lnTo>
                              <a:lnTo>
                                <a:pt x="521" y="113"/>
                              </a:lnTo>
                              <a:lnTo>
                                <a:pt x="546" y="113"/>
                              </a:lnTo>
                              <a:lnTo>
                                <a:pt x="546" y="68"/>
                              </a:lnTo>
                              <a:lnTo>
                                <a:pt x="585" y="68"/>
                              </a:lnTo>
                              <a:lnTo>
                                <a:pt x="583" y="65"/>
                              </a:lnTo>
                              <a:lnTo>
                                <a:pt x="599" y="63"/>
                              </a:lnTo>
                              <a:lnTo>
                                <a:pt x="608" y="50"/>
                              </a:lnTo>
                              <a:lnTo>
                                <a:pt x="608" y="47"/>
                              </a:lnTo>
                              <a:lnTo>
                                <a:pt x="546" y="47"/>
                              </a:lnTo>
                              <a:lnTo>
                                <a:pt x="546" y="21"/>
                              </a:lnTo>
                              <a:lnTo>
                                <a:pt x="605" y="21"/>
                              </a:lnTo>
                              <a:lnTo>
                                <a:pt x="604" y="18"/>
                              </a:lnTo>
                              <a:lnTo>
                                <a:pt x="595" y="7"/>
                              </a:lnTo>
                              <a:lnTo>
                                <a:pt x="581" y="2"/>
                              </a:lnTo>
                              <a:lnTo>
                                <a:pt x="565" y="0"/>
                              </a:lnTo>
                              <a:close/>
                              <a:moveTo>
                                <a:pt x="585" y="68"/>
                              </a:moveTo>
                              <a:lnTo>
                                <a:pt x="558" y="68"/>
                              </a:lnTo>
                              <a:lnTo>
                                <a:pt x="582" y="113"/>
                              </a:lnTo>
                              <a:lnTo>
                                <a:pt x="612" y="113"/>
                              </a:lnTo>
                              <a:lnTo>
                                <a:pt x="585" y="68"/>
                              </a:lnTo>
                              <a:close/>
                              <a:moveTo>
                                <a:pt x="641" y="0"/>
                              </a:moveTo>
                              <a:lnTo>
                                <a:pt x="610" y="0"/>
                              </a:lnTo>
                              <a:lnTo>
                                <a:pt x="653" y="65"/>
                              </a:lnTo>
                              <a:lnTo>
                                <a:pt x="653" y="113"/>
                              </a:lnTo>
                              <a:lnTo>
                                <a:pt x="678" y="113"/>
                              </a:lnTo>
                              <a:lnTo>
                                <a:pt x="678" y="65"/>
                              </a:lnTo>
                              <a:lnTo>
                                <a:pt x="692" y="42"/>
                              </a:lnTo>
                              <a:lnTo>
                                <a:pt x="665" y="42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605" y="21"/>
                              </a:moveTo>
                              <a:lnTo>
                                <a:pt x="572" y="21"/>
                              </a:lnTo>
                              <a:lnTo>
                                <a:pt x="582" y="23"/>
                              </a:lnTo>
                              <a:lnTo>
                                <a:pt x="582" y="47"/>
                              </a:lnTo>
                              <a:lnTo>
                                <a:pt x="570" y="47"/>
                              </a:lnTo>
                              <a:lnTo>
                                <a:pt x="608" y="47"/>
                              </a:lnTo>
                              <a:lnTo>
                                <a:pt x="608" y="34"/>
                              </a:lnTo>
                              <a:lnTo>
                                <a:pt x="605" y="21"/>
                              </a:lnTo>
                              <a:close/>
                              <a:moveTo>
                                <a:pt x="720" y="0"/>
                              </a:moveTo>
                              <a:lnTo>
                                <a:pt x="691" y="0"/>
                              </a:lnTo>
                              <a:lnTo>
                                <a:pt x="665" y="42"/>
                              </a:lnTo>
                              <a:lnTo>
                                <a:pt x="692" y="42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style="position:absolute;margin-left:759.5pt;margin-top:66.85pt;width:36.05pt;height:5.7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" path="m42,l,,,113r25,l25,69r18,l60,67,73,62,82,51r,-3l25,48r,-27l82,21,81,18,72,7,58,2,42,xm82,21r-35,l59,23r,22l50,48r32,l85,34,82,21xm144,l101,r,113l125,113r,-45l164,68r-1,-3l179,63r8,-13l187,47r-62,l125,21r59,l184,18,174,7,161,2,144,xm164,68r-26,l161,113r30,l164,68xm184,21r-33,l161,23r,24l149,47r38,l187,34,184,21xm229,l204,r,113l229,113,229,xm289,l252,r,113l277,113r,-87l299,26,289,xm299,26r-22,l305,113r20,l338,74r-23,l299,26xm380,26r-25,l355,113r25,l380,26xm380,l342,,316,74r22,l354,26r26,l380,xm461,l440,,391,113r27,l428,89r71,l490,68r-54,l449,33r26,l461,xm499,89r-27,l482,113r28,l499,89xm475,33r-26,l463,68r27,l475,33xm565,l521,r,113l546,113r,-45l585,68r-2,-3l599,63r9,-13l608,47r-62,l546,21r59,l604,18,595,7,581,2,565,xm585,68r-27,l582,113r30,l585,68xm641,l610,r43,65l653,113r25,l678,65,692,42r-27,l641,xm605,21r-33,l582,23r,24l570,47r38,l608,34,605,21xm720,l691,,665,42r27,l720,xe" fillcolor="#bbc4ca" stroked="f">
                <v:path arrowok="t" o:connecttype="custom" o:connectlocs="0,920750;27305,892810;52070,881380;15875,862330;45720,853440;52070,862330;37465,877570;53975,870585;64135,848995;79375,892175;113665,889000;79375,878840;116840,860425;91440,848995;102235,920750;116840,862330;102235,878840;118745,870585;129540,848995;145415,848995;160020,920750;189865,865505;175895,865505;214630,895985;241300,865505;241300,920750;217170,848995;224790,865505;292735,848995;265430,920750;311150,892175;301625,869950;299720,905510;316865,905510;294005,892175;358775,848995;346710,920750;370205,890270;386080,878840;384175,862330;368935,850265;354330,892175;371475,892175;414655,890270;430530,890270;407035,848995;369570,863600;386080,878840;457200,848995;439420,87566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spacing w:before="7"/>
        <w:rPr>
          <w:sz w:val="25"/>
        </w:rPr>
      </w:pPr>
    </w:p>
    <w:tbl>
      <w:tblPr>
        <w:tblW w:w="0" w:type="auto"/>
        <w:tblInd w:w="10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2754"/>
        <w:gridCol w:w="2754"/>
        <w:gridCol w:w="2862"/>
        <w:gridCol w:w="2813"/>
      </w:tblGrid>
      <w:tr w:rsidR="00516D3A">
        <w:trPr>
          <w:trHeight w:val="277"/>
        </w:trPr>
        <w:tc>
          <w:tcPr>
            <w:tcW w:w="2798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6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w w:val="105"/>
                <w:sz w:val="16"/>
              </w:rPr>
              <w:t>MONDAY 9 MARCH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135" w:right="1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TUESDAY 10 MARCH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4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w w:val="105"/>
                <w:sz w:val="16"/>
              </w:rPr>
              <w:t>WEDNESDAY 11 MARCH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156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THURSDAY 12 MARCH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6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FRIDAY 13 MARCH</w:t>
            </w:r>
          </w:p>
        </w:tc>
      </w:tr>
      <w:tr w:rsidR="00516D3A">
        <w:trPr>
          <w:trHeight w:val="893"/>
        </w:trPr>
        <w:tc>
          <w:tcPr>
            <w:tcW w:w="2798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200" w:right="15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Pork Sausage Toad in the Hole Mashed Potato and Gravy</w:t>
            </w:r>
          </w:p>
          <w:p w:rsidR="00516D3A" w:rsidRDefault="002F2964">
            <w:pPr>
              <w:pStyle w:val="TableParagraph"/>
              <w:spacing w:before="1"/>
              <w:ind w:left="197" w:right="1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(1, 7, 8, 9)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1281" w:right="467" w:hanging="81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Bolognaise Pasta Bake 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784" w:right="734" w:hanging="2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 Gammon with Pineapple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458" w:right="45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Sweet and Sour Chicken with a Prawn Cracker</w:t>
            </w:r>
          </w:p>
          <w:p w:rsidR="00516D3A" w:rsidRDefault="002F2964">
            <w:pPr>
              <w:pStyle w:val="TableParagraph"/>
              <w:spacing w:before="1"/>
              <w:ind w:left="156" w:right="1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(2, 8)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1102" w:right="561" w:hanging="47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Beefburger in a Bun (1, 8, 13)</w:t>
            </w:r>
          </w:p>
        </w:tc>
      </w:tr>
      <w:tr w:rsidR="00516D3A">
        <w:trPr>
          <w:trHeight w:val="1018"/>
        </w:trPr>
        <w:tc>
          <w:tcPr>
            <w:tcW w:w="2798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199" w:right="15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Chickpea and Sweet Potato Samosa with Rice</w:t>
            </w:r>
          </w:p>
          <w:p w:rsidR="00516D3A" w:rsidRDefault="002F2964">
            <w:pPr>
              <w:pStyle w:val="TableParagraph"/>
              <w:spacing w:before="1"/>
              <w:ind w:left="197" w:right="1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1047" w:right="141" w:hanging="77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Mixed Vegetable Moussaka (1, 9, 10)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135" w:right="13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Bean and Vegetable Goulash with Cous Cous</w:t>
            </w:r>
          </w:p>
          <w:p w:rsidR="00516D3A" w:rsidRDefault="002F2964">
            <w:pPr>
              <w:pStyle w:val="TableParagraph"/>
              <w:spacing w:before="1"/>
              <w:ind w:left="135" w:right="1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(1, 10)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1335" w:right="382" w:hanging="77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Vegetable Spring Roll (1)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1242" w:right="430" w:hanging="79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Cheese and Onion Pasty (1, 9)</w:t>
            </w:r>
          </w:p>
        </w:tc>
      </w:tr>
      <w:tr w:rsidR="00516D3A">
        <w:trPr>
          <w:trHeight w:val="853"/>
        </w:trPr>
        <w:tc>
          <w:tcPr>
            <w:tcW w:w="2798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327" w:right="359" w:hanging="90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Roasted Vegetable Pasta 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187" w:right="436" w:hanging="68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Creamy Tomato Pasta (1,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281" w:right="358" w:hanging="90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Roasted Vegetable Pasta (1)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16D3A" w:rsidRDefault="002F2964">
            <w:pPr>
              <w:pStyle w:val="TableParagraph"/>
              <w:ind w:left="156" w:right="15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Chunky Tomato Pasta (1)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336" w:right="710" w:hanging="5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Arrabiata Pasta (1)</w:t>
            </w:r>
          </w:p>
        </w:tc>
      </w:tr>
      <w:tr w:rsidR="00516D3A">
        <w:trPr>
          <w:trHeight w:val="1073"/>
        </w:trPr>
        <w:tc>
          <w:tcPr>
            <w:tcW w:w="2798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99" w:right="15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35" w:right="133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35" w:right="13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59" w:right="15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223" w:right="17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</w:tr>
      <w:tr w:rsidR="00516D3A">
        <w:trPr>
          <w:trHeight w:val="853"/>
        </w:trPr>
        <w:tc>
          <w:tcPr>
            <w:tcW w:w="2798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731" w:right="674" w:firstLine="15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Fresh Carrots and Green Beans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864" w:hanging="35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Fresh Cauliflower and Garden Peas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59" w:firstLine="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 Potatoes, Fresh Broccoli and Roasted Butternut Squash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432" w:right="169" w:hanging="7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Savoury Rice, Fresh Stir Fry Vegetables and Pak Choi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784" w:right="430" w:hanging="14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Chips, Baked Beans and Mushy Peas</w:t>
            </w:r>
          </w:p>
        </w:tc>
      </w:tr>
      <w:tr w:rsidR="00516D3A">
        <w:trPr>
          <w:trHeight w:val="1092"/>
        </w:trPr>
        <w:tc>
          <w:tcPr>
            <w:tcW w:w="2798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16D3A" w:rsidRDefault="002F2964">
            <w:pPr>
              <w:pStyle w:val="TableParagraph"/>
              <w:ind w:left="1233" w:right="674" w:hanging="48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Apricot Cupcake (1, 7)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16D3A" w:rsidRDefault="00516D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516D3A" w:rsidRDefault="002F2964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TUTTI FRUTTI TUESDAY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35" w:right="13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Peach and Banana Crumble with Custard</w:t>
            </w:r>
          </w:p>
          <w:p w:rsidR="00516D3A" w:rsidRDefault="002F2964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(1, 7, 8, 9)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661" w:right="657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Manadarin Sponge with Custard</w:t>
            </w:r>
          </w:p>
          <w:p w:rsidR="00516D3A" w:rsidRDefault="002F2964">
            <w:pPr>
              <w:pStyle w:val="TableParagraph"/>
              <w:ind w:left="156" w:right="1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(1, 7, 8, 9)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16D3A" w:rsidRDefault="002F2964">
            <w:pPr>
              <w:pStyle w:val="TableParagraph"/>
              <w:ind w:left="1242" w:right="430" w:hanging="74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Chocolate Krispie Cake (1, 9)</w:t>
            </w:r>
          </w:p>
        </w:tc>
      </w:tr>
      <w:tr w:rsidR="00516D3A">
        <w:trPr>
          <w:trHeight w:val="958"/>
        </w:trPr>
        <w:tc>
          <w:tcPr>
            <w:tcW w:w="2798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233" w:right="674" w:hanging="42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Tarragon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87" w:right="866" w:hanging="30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Garlic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87" w:right="705" w:hanging="42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Beetroot Bread (1, 8)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242" w:right="732" w:hanging="45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Farmhouse Loaf (1, 8)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242" w:right="263" w:hanging="82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Cheese and Onion Bread (1, 8)</w:t>
            </w:r>
          </w:p>
        </w:tc>
      </w:tr>
    </w:tbl>
    <w:p w:rsidR="00516D3A" w:rsidRDefault="002F2964">
      <w:pPr>
        <w:spacing w:before="11"/>
        <w:ind w:left="2336" w:right="2773"/>
        <w:jc w:val="center"/>
        <w:rPr>
          <w:rFonts w:ascii="Arial" w:hAnsi="Arial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9062754</wp:posOffset>
            </wp:positionH>
            <wp:positionV relativeFrom="paragraph">
              <wp:posOffset>110066</wp:posOffset>
            </wp:positionV>
            <wp:extent cx="1099225" cy="1099226"/>
            <wp:effectExtent l="0" t="0" r="0" b="0"/>
            <wp:wrapNone/>
            <wp:docPr id="7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25" cy="109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ED1C24"/>
          <w:w w:val="105"/>
          <w:sz w:val="16"/>
        </w:rPr>
        <w:t xml:space="preserve">AVAILABLE DAILY - HOMEMADE WHOLEMEAL BREAD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FRUITY YOGHURT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CHEESE AND BISCUITS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>FRESH SALAD BAR</w:t>
      </w:r>
    </w:p>
    <w:p w:rsidR="00516D3A" w:rsidRDefault="002F2964">
      <w:pPr>
        <w:spacing w:before="3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ALLERGEN KEY</w:t>
      </w:r>
    </w:p>
    <w:p w:rsidR="00516D3A" w:rsidRDefault="00516D3A">
      <w:pPr>
        <w:pStyle w:val="BodyText"/>
        <w:spacing w:before="11"/>
        <w:rPr>
          <w:sz w:val="7"/>
        </w:rPr>
      </w:pPr>
    </w:p>
    <w:tbl>
      <w:tblPr>
        <w:tblW w:w="0" w:type="auto"/>
        <w:tblInd w:w="2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8"/>
        <w:gridCol w:w="1605"/>
        <w:gridCol w:w="1811"/>
        <w:gridCol w:w="1823"/>
        <w:gridCol w:w="2126"/>
      </w:tblGrid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2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 </w:t>
            </w:r>
            <w:r>
              <w:rPr>
                <w:rFonts w:ascii="Arial"/>
                <w:b/>
                <w:color w:val="231F20"/>
                <w:sz w:val="16"/>
              </w:rPr>
              <w:t>CEREALS CONTAINING GLUTEN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2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4 </w:t>
            </w:r>
            <w:r>
              <w:rPr>
                <w:rFonts w:ascii="Arial"/>
                <w:b/>
                <w:color w:val="231F20"/>
                <w:sz w:val="16"/>
              </w:rPr>
              <w:t>FISH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2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7 </w:t>
            </w:r>
            <w:r>
              <w:rPr>
                <w:rFonts w:ascii="Arial"/>
                <w:b/>
                <w:color w:val="231F20"/>
                <w:sz w:val="16"/>
              </w:rPr>
              <w:t>EGGS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2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10 </w:t>
            </w:r>
            <w:r>
              <w:rPr>
                <w:rFonts w:ascii="Arial"/>
                <w:b/>
                <w:color w:val="231F20"/>
                <w:sz w:val="16"/>
              </w:rPr>
              <w:t>CELERY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2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13 </w:t>
            </w:r>
            <w:r>
              <w:rPr>
                <w:rFonts w:ascii="Arial"/>
                <w:b/>
                <w:color w:val="231F20"/>
                <w:sz w:val="16"/>
              </w:rPr>
              <w:t>SESAME</w:t>
            </w:r>
          </w:p>
        </w:tc>
      </w:tr>
      <w:tr w:rsidR="00516D3A">
        <w:trPr>
          <w:trHeight w:val="200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2 </w:t>
            </w:r>
            <w:r>
              <w:rPr>
                <w:rFonts w:ascii="Arial"/>
                <w:b/>
                <w:color w:val="231F20"/>
                <w:sz w:val="16"/>
              </w:rPr>
              <w:t>CRUSTACEANS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5 </w:t>
            </w:r>
            <w:r>
              <w:rPr>
                <w:rFonts w:ascii="Arial"/>
                <w:b/>
                <w:color w:val="231F20"/>
                <w:sz w:val="16"/>
              </w:rPr>
              <w:t>PEANUTS*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8 </w:t>
            </w:r>
            <w:r>
              <w:rPr>
                <w:rFonts w:ascii="Arial"/>
                <w:b/>
                <w:color w:val="231F20"/>
                <w:sz w:val="16"/>
              </w:rPr>
              <w:t>SOYBEANS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11 </w:t>
            </w:r>
            <w:r>
              <w:rPr>
                <w:rFonts w:ascii="Arial"/>
                <w:b/>
                <w:color w:val="231F20"/>
                <w:sz w:val="16"/>
              </w:rPr>
              <w:t>MUSTARD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7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14 </w:t>
            </w:r>
            <w:r>
              <w:rPr>
                <w:rFonts w:ascii="Arial"/>
                <w:b/>
                <w:color w:val="231F20"/>
                <w:sz w:val="16"/>
              </w:rPr>
              <w:t>SULPHUR DIOXIDE</w:t>
            </w:r>
          </w:p>
        </w:tc>
      </w:tr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68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3 </w:t>
            </w:r>
            <w:r>
              <w:rPr>
                <w:rFonts w:ascii="Arial"/>
                <w:b/>
                <w:color w:val="231F20"/>
                <w:sz w:val="16"/>
              </w:rPr>
              <w:t>MOLLUSCS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68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6 </w:t>
            </w:r>
            <w:r>
              <w:rPr>
                <w:rFonts w:ascii="Arial"/>
                <w:b/>
                <w:color w:val="231F20"/>
                <w:sz w:val="16"/>
              </w:rPr>
              <w:t>NUTS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68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9 </w:t>
            </w:r>
            <w:r>
              <w:rPr>
                <w:rFonts w:ascii="Arial"/>
                <w:b/>
                <w:color w:val="231F20"/>
                <w:sz w:val="16"/>
              </w:rPr>
              <w:t>MILK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68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12 </w:t>
            </w:r>
            <w:r>
              <w:rPr>
                <w:rFonts w:ascii="Arial"/>
                <w:b/>
                <w:color w:val="231F20"/>
                <w:sz w:val="16"/>
              </w:rPr>
              <w:t>LUPIN</w:t>
            </w:r>
          </w:p>
        </w:tc>
        <w:tc>
          <w:tcPr>
            <w:tcW w:w="2126" w:type="dxa"/>
          </w:tcPr>
          <w:p w:rsidR="00516D3A" w:rsidRDefault="00516D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516D3A" w:rsidRDefault="002F2964">
      <w:pPr>
        <w:spacing w:before="8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*ALL OUR MENUS ARE TREE NUT AND PEANUT FREE</w:t>
      </w:r>
    </w:p>
    <w:p w:rsidR="00516D3A" w:rsidRDefault="002F2964">
      <w:pPr>
        <w:pStyle w:val="BodyText"/>
        <w:spacing w:before="11"/>
        <w:ind w:left="2336" w:right="2773"/>
        <w:jc w:val="center"/>
      </w:pPr>
      <w:r>
        <w:rPr>
          <w:color w:val="ED1C24"/>
        </w:rPr>
        <w:t>INGREDIENTS CONTAINING GLUTEN (INDICATED BY THE NUMBER 1 ON THE MENU) WILL CONTAIN WHEAT, OATS, BARLEY,</w:t>
      </w:r>
    </w:p>
    <w:p w:rsidR="00516D3A" w:rsidRDefault="002F2964">
      <w:pPr>
        <w:pStyle w:val="BodyText"/>
        <w:spacing w:before="19"/>
        <w:ind w:left="2336" w:right="2773"/>
        <w:jc w:val="center"/>
      </w:pPr>
      <w:r>
        <w:rPr>
          <w:color w:val="ED1C24"/>
        </w:rPr>
        <w:t>SPELT, RYE OR KAMUT, OR A COMBINATION THEREOF. IF YOU HAVE ANY ALLERGEN CONCERNS PLEASE SPEAK TO THE CATERING MANAGER</w:t>
      </w:r>
    </w:p>
    <w:p w:rsidR="00516D3A" w:rsidRDefault="00516D3A">
      <w:pPr>
        <w:jc w:val="center"/>
        <w:sectPr w:rsidR="00516D3A">
          <w:pgSz w:w="16840" w:h="11910" w:orient="landscape"/>
          <w:pgMar w:top="220" w:right="640" w:bottom="1180" w:left="1080" w:header="0" w:footer="999" w:gutter="0"/>
          <w:cols w:space="720"/>
        </w:sectPr>
      </w:pPr>
    </w:p>
    <w:p w:rsidR="00516D3A" w:rsidRDefault="002F2964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357312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ge">
                  <wp:posOffset>139065</wp:posOffset>
                </wp:positionV>
                <wp:extent cx="1402080" cy="5764530"/>
                <wp:effectExtent l="0" t="0" r="0" b="0"/>
                <wp:wrapNone/>
                <wp:docPr id="34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5764530"/>
                          <a:chOff x="158" y="219"/>
                          <a:chExt cx="2208" cy="9078"/>
                        </a:xfrm>
                      </wpg:grpSpPr>
                      <wps:wsp>
                        <wps:cNvPr id="343" name="AutoShape 268"/>
                        <wps:cNvSpPr>
                          <a:spLocks/>
                        </wps:cNvSpPr>
                        <wps:spPr bwMode="auto">
                          <a:xfrm>
                            <a:off x="158" y="218"/>
                            <a:ext cx="2208" cy="9078"/>
                          </a:xfrm>
                          <a:custGeom>
                            <a:avLst/>
                            <a:gdLst>
                              <a:gd name="T0" fmla="+- 0 158 158"/>
                              <a:gd name="T1" fmla="*/ T0 w 2208"/>
                              <a:gd name="T2" fmla="+- 0 6864 219"/>
                              <a:gd name="T3" fmla="*/ 6864 h 9078"/>
                              <a:gd name="T4" fmla="+- 0 1563 158"/>
                              <a:gd name="T5" fmla="*/ T4 w 2208"/>
                              <a:gd name="T6" fmla="+- 0 8077 219"/>
                              <a:gd name="T7" fmla="*/ 8077 h 9078"/>
                              <a:gd name="T8" fmla="+- 0 158 158"/>
                              <a:gd name="T9" fmla="*/ T8 w 2208"/>
                              <a:gd name="T10" fmla="+- 0 8579 219"/>
                              <a:gd name="T11" fmla="*/ 8579 h 9078"/>
                              <a:gd name="T12" fmla="+- 0 2310 158"/>
                              <a:gd name="T13" fmla="*/ T12 w 2208"/>
                              <a:gd name="T14" fmla="+- 0 9296 219"/>
                              <a:gd name="T15" fmla="*/ 9296 h 9078"/>
                              <a:gd name="T16" fmla="+- 0 660 158"/>
                              <a:gd name="T17" fmla="*/ T16 w 2208"/>
                              <a:gd name="T18" fmla="+- 0 8822 219"/>
                              <a:gd name="T19" fmla="*/ 8822 h 9078"/>
                              <a:gd name="T20" fmla="+- 0 2310 158"/>
                              <a:gd name="T21" fmla="*/ T20 w 2208"/>
                              <a:gd name="T22" fmla="+- 0 8272 219"/>
                              <a:gd name="T23" fmla="*/ 8272 h 9078"/>
                              <a:gd name="T24" fmla="+- 0 660 158"/>
                              <a:gd name="T25" fmla="*/ T24 w 2208"/>
                              <a:gd name="T26" fmla="+- 0 7345 219"/>
                              <a:gd name="T27" fmla="*/ 7345 h 9078"/>
                              <a:gd name="T28" fmla="+- 0 2310 158"/>
                              <a:gd name="T29" fmla="*/ T28 w 2208"/>
                              <a:gd name="T30" fmla="+- 0 7338 219"/>
                              <a:gd name="T31" fmla="*/ 7338 h 9078"/>
                              <a:gd name="T32" fmla="+- 0 596 158"/>
                              <a:gd name="T33" fmla="*/ T32 w 2208"/>
                              <a:gd name="T34" fmla="+- 0 4946 219"/>
                              <a:gd name="T35" fmla="*/ 4946 h 9078"/>
                              <a:gd name="T36" fmla="+- 0 158 158"/>
                              <a:gd name="T37" fmla="*/ T36 w 2208"/>
                              <a:gd name="T38" fmla="+- 0 6408 219"/>
                              <a:gd name="T39" fmla="*/ 6408 h 9078"/>
                              <a:gd name="T40" fmla="+- 0 2310 158"/>
                              <a:gd name="T41" fmla="*/ T40 w 2208"/>
                              <a:gd name="T42" fmla="+- 0 5934 219"/>
                              <a:gd name="T43" fmla="*/ 5934 h 9078"/>
                              <a:gd name="T44" fmla="+- 0 596 158"/>
                              <a:gd name="T45" fmla="*/ T44 w 2208"/>
                              <a:gd name="T46" fmla="+- 0 4946 219"/>
                              <a:gd name="T47" fmla="*/ 4946 h 9078"/>
                              <a:gd name="T48" fmla="+- 0 997 158"/>
                              <a:gd name="T49" fmla="*/ T48 w 2208"/>
                              <a:gd name="T50" fmla="+- 0 5001 219"/>
                              <a:gd name="T51" fmla="*/ 5001 h 9078"/>
                              <a:gd name="T52" fmla="+- 0 1435 158"/>
                              <a:gd name="T53" fmla="*/ T52 w 2208"/>
                              <a:gd name="T54" fmla="+- 0 5934 219"/>
                              <a:gd name="T55" fmla="*/ 5934 h 9078"/>
                              <a:gd name="T56" fmla="+- 0 2310 158"/>
                              <a:gd name="T57" fmla="*/ T56 w 2208"/>
                              <a:gd name="T58" fmla="+- 0 4891 219"/>
                              <a:gd name="T59" fmla="*/ 4891 h 9078"/>
                              <a:gd name="T60" fmla="+- 0 1873 158"/>
                              <a:gd name="T61" fmla="*/ T60 w 2208"/>
                              <a:gd name="T62" fmla="+- 0 5934 219"/>
                              <a:gd name="T63" fmla="*/ 5934 h 9078"/>
                              <a:gd name="T64" fmla="+- 0 2310 158"/>
                              <a:gd name="T65" fmla="*/ T64 w 2208"/>
                              <a:gd name="T66" fmla="+- 0 4891 219"/>
                              <a:gd name="T67" fmla="*/ 4891 h 9078"/>
                              <a:gd name="T68" fmla="+- 0 158 158"/>
                              <a:gd name="T69" fmla="*/ T68 w 2208"/>
                              <a:gd name="T70" fmla="+- 0 2471 219"/>
                              <a:gd name="T71" fmla="*/ 2471 h 9078"/>
                              <a:gd name="T72" fmla="+- 0 1654 158"/>
                              <a:gd name="T73" fmla="*/ T72 w 2208"/>
                              <a:gd name="T74" fmla="+- 0 2946 219"/>
                              <a:gd name="T75" fmla="*/ 2946 h 9078"/>
                              <a:gd name="T76" fmla="+- 0 158 158"/>
                              <a:gd name="T77" fmla="*/ T76 w 2208"/>
                              <a:gd name="T78" fmla="+- 0 3867 219"/>
                              <a:gd name="T79" fmla="*/ 3867 h 9078"/>
                              <a:gd name="T80" fmla="+- 0 2310 158"/>
                              <a:gd name="T81" fmla="*/ T80 w 2208"/>
                              <a:gd name="T82" fmla="+- 0 4511 219"/>
                              <a:gd name="T83" fmla="*/ 4511 h 9078"/>
                              <a:gd name="T84" fmla="+- 0 778 158"/>
                              <a:gd name="T85" fmla="*/ T84 w 2208"/>
                              <a:gd name="T86" fmla="+- 0 4037 219"/>
                              <a:gd name="T87" fmla="*/ 4037 h 9078"/>
                              <a:gd name="T88" fmla="+- 0 2310 158"/>
                              <a:gd name="T89" fmla="*/ T88 w 2208"/>
                              <a:gd name="T90" fmla="+- 0 3092 219"/>
                              <a:gd name="T91" fmla="*/ 3092 h 9078"/>
                              <a:gd name="T92" fmla="+- 0 1480 158"/>
                              <a:gd name="T93" fmla="*/ T92 w 2208"/>
                              <a:gd name="T94" fmla="+- 0 219 219"/>
                              <a:gd name="T95" fmla="*/ 219 h 9078"/>
                              <a:gd name="T96" fmla="+- 0 158 158"/>
                              <a:gd name="T97" fmla="*/ T96 w 2208"/>
                              <a:gd name="T98" fmla="+- 0 693 219"/>
                              <a:gd name="T99" fmla="*/ 693 h 9078"/>
                              <a:gd name="T100" fmla="+- 0 1540 158"/>
                              <a:gd name="T101" fmla="*/ T100 w 2208"/>
                              <a:gd name="T102" fmla="+- 0 698 219"/>
                              <a:gd name="T103" fmla="*/ 698 h 9078"/>
                              <a:gd name="T104" fmla="+- 0 1679 158"/>
                              <a:gd name="T105" fmla="*/ T104 w 2208"/>
                              <a:gd name="T106" fmla="+- 0 739 219"/>
                              <a:gd name="T107" fmla="*/ 739 h 9078"/>
                              <a:gd name="T108" fmla="+- 0 1794 158"/>
                              <a:gd name="T109" fmla="*/ T108 w 2208"/>
                              <a:gd name="T110" fmla="+- 0 815 219"/>
                              <a:gd name="T111" fmla="*/ 815 h 9078"/>
                              <a:gd name="T112" fmla="+- 0 1877 158"/>
                              <a:gd name="T113" fmla="*/ T112 w 2208"/>
                              <a:gd name="T114" fmla="+- 0 922 219"/>
                              <a:gd name="T115" fmla="*/ 922 h 9078"/>
                              <a:gd name="T116" fmla="+- 0 1921 158"/>
                              <a:gd name="T117" fmla="*/ T116 w 2208"/>
                              <a:gd name="T118" fmla="+- 0 1052 219"/>
                              <a:gd name="T119" fmla="*/ 1052 h 9078"/>
                              <a:gd name="T120" fmla="+- 0 1921 158"/>
                              <a:gd name="T121" fmla="*/ T120 w 2208"/>
                              <a:gd name="T122" fmla="+- 0 1198 219"/>
                              <a:gd name="T123" fmla="*/ 1198 h 9078"/>
                              <a:gd name="T124" fmla="+- 0 1877 158"/>
                              <a:gd name="T125" fmla="*/ T124 w 2208"/>
                              <a:gd name="T126" fmla="+- 0 1330 219"/>
                              <a:gd name="T127" fmla="*/ 1330 h 9078"/>
                              <a:gd name="T128" fmla="+- 0 1794 158"/>
                              <a:gd name="T129" fmla="*/ T128 w 2208"/>
                              <a:gd name="T130" fmla="+- 0 1437 219"/>
                              <a:gd name="T131" fmla="*/ 1437 h 9078"/>
                              <a:gd name="T132" fmla="+- 0 1679 158"/>
                              <a:gd name="T133" fmla="*/ T132 w 2208"/>
                              <a:gd name="T134" fmla="+- 0 1513 219"/>
                              <a:gd name="T135" fmla="*/ 1513 h 9078"/>
                              <a:gd name="T136" fmla="+- 0 1540 158"/>
                              <a:gd name="T137" fmla="*/ T136 w 2208"/>
                              <a:gd name="T138" fmla="+- 0 1554 219"/>
                              <a:gd name="T139" fmla="*/ 1554 h 9078"/>
                              <a:gd name="T140" fmla="+- 0 158 158"/>
                              <a:gd name="T141" fmla="*/ T140 w 2208"/>
                              <a:gd name="T142" fmla="+- 0 1560 219"/>
                              <a:gd name="T143" fmla="*/ 1560 h 9078"/>
                              <a:gd name="T144" fmla="+- 0 1480 158"/>
                              <a:gd name="T145" fmla="*/ T144 w 2208"/>
                              <a:gd name="T146" fmla="+- 0 2034 219"/>
                              <a:gd name="T147" fmla="*/ 2034 h 9078"/>
                              <a:gd name="T148" fmla="+- 0 1629 158"/>
                              <a:gd name="T149" fmla="*/ T148 w 2208"/>
                              <a:gd name="T150" fmla="+- 0 2024 219"/>
                              <a:gd name="T151" fmla="*/ 2024 h 9078"/>
                              <a:gd name="T152" fmla="+- 0 1767 158"/>
                              <a:gd name="T153" fmla="*/ T152 w 2208"/>
                              <a:gd name="T154" fmla="+- 0 1997 219"/>
                              <a:gd name="T155" fmla="*/ 1997 h 9078"/>
                              <a:gd name="T156" fmla="+- 0 1895 158"/>
                              <a:gd name="T157" fmla="*/ T156 w 2208"/>
                              <a:gd name="T158" fmla="+- 0 1951 219"/>
                              <a:gd name="T159" fmla="*/ 1951 h 9078"/>
                              <a:gd name="T160" fmla="+- 0 2011 158"/>
                              <a:gd name="T161" fmla="*/ T160 w 2208"/>
                              <a:gd name="T162" fmla="+- 0 1886 219"/>
                              <a:gd name="T163" fmla="*/ 1886 h 9078"/>
                              <a:gd name="T164" fmla="+- 0 2113 158"/>
                              <a:gd name="T165" fmla="*/ T164 w 2208"/>
                              <a:gd name="T166" fmla="+- 0 1804 219"/>
                              <a:gd name="T167" fmla="*/ 1804 h 9078"/>
                              <a:gd name="T168" fmla="+- 0 2200 158"/>
                              <a:gd name="T169" fmla="*/ T168 w 2208"/>
                              <a:gd name="T170" fmla="+- 0 1703 219"/>
                              <a:gd name="T171" fmla="*/ 1703 h 9078"/>
                              <a:gd name="T172" fmla="+- 0 2270 158"/>
                              <a:gd name="T173" fmla="*/ T172 w 2208"/>
                              <a:gd name="T174" fmla="+- 0 1585 219"/>
                              <a:gd name="T175" fmla="*/ 1585 h 9078"/>
                              <a:gd name="T176" fmla="+- 0 2322 158"/>
                              <a:gd name="T177" fmla="*/ T176 w 2208"/>
                              <a:gd name="T178" fmla="+- 0 1449 219"/>
                              <a:gd name="T179" fmla="*/ 1449 h 9078"/>
                              <a:gd name="T180" fmla="+- 0 2354 158"/>
                              <a:gd name="T181" fmla="*/ T180 w 2208"/>
                              <a:gd name="T182" fmla="+- 0 1296 219"/>
                              <a:gd name="T183" fmla="*/ 1296 h 9078"/>
                              <a:gd name="T184" fmla="+- 0 2365 158"/>
                              <a:gd name="T185" fmla="*/ T184 w 2208"/>
                              <a:gd name="T186" fmla="+- 0 1125 219"/>
                              <a:gd name="T187" fmla="*/ 1125 h 9078"/>
                              <a:gd name="T188" fmla="+- 0 2354 158"/>
                              <a:gd name="T189" fmla="*/ T188 w 2208"/>
                              <a:gd name="T190" fmla="+- 0 955 219"/>
                              <a:gd name="T191" fmla="*/ 955 h 9078"/>
                              <a:gd name="T192" fmla="+- 0 2322 158"/>
                              <a:gd name="T193" fmla="*/ T192 w 2208"/>
                              <a:gd name="T194" fmla="+- 0 802 219"/>
                              <a:gd name="T195" fmla="*/ 802 h 9078"/>
                              <a:gd name="T196" fmla="+- 0 2270 158"/>
                              <a:gd name="T197" fmla="*/ T196 w 2208"/>
                              <a:gd name="T198" fmla="+- 0 666 219"/>
                              <a:gd name="T199" fmla="*/ 666 h 9078"/>
                              <a:gd name="T200" fmla="+- 0 2200 158"/>
                              <a:gd name="T201" fmla="*/ T200 w 2208"/>
                              <a:gd name="T202" fmla="+- 0 549 219"/>
                              <a:gd name="T203" fmla="*/ 549 h 9078"/>
                              <a:gd name="T204" fmla="+- 0 2113 158"/>
                              <a:gd name="T205" fmla="*/ T204 w 2208"/>
                              <a:gd name="T206" fmla="+- 0 448 219"/>
                              <a:gd name="T207" fmla="*/ 448 h 9078"/>
                              <a:gd name="T208" fmla="+- 0 2011 158"/>
                              <a:gd name="T209" fmla="*/ T208 w 2208"/>
                              <a:gd name="T210" fmla="+- 0 366 219"/>
                              <a:gd name="T211" fmla="*/ 366 h 9078"/>
                              <a:gd name="T212" fmla="+- 0 1895 158"/>
                              <a:gd name="T213" fmla="*/ T212 w 2208"/>
                              <a:gd name="T214" fmla="+- 0 302 219"/>
                              <a:gd name="T215" fmla="*/ 302 h 9078"/>
                              <a:gd name="T216" fmla="+- 0 1767 158"/>
                              <a:gd name="T217" fmla="*/ T216 w 2208"/>
                              <a:gd name="T218" fmla="+- 0 256 219"/>
                              <a:gd name="T219" fmla="*/ 256 h 9078"/>
                              <a:gd name="T220" fmla="+- 0 1629 158"/>
                              <a:gd name="T221" fmla="*/ T220 w 2208"/>
                              <a:gd name="T222" fmla="+- 0 228 219"/>
                              <a:gd name="T223" fmla="*/ 228 h 9078"/>
                              <a:gd name="T224" fmla="+- 0 1480 158"/>
                              <a:gd name="T225" fmla="*/ T224 w 2208"/>
                              <a:gd name="T226" fmla="+- 0 219 219"/>
                              <a:gd name="T227" fmla="*/ 219 h 9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8" h="9078">
                                <a:moveTo>
                                  <a:pt x="2152" y="6645"/>
                                </a:moveTo>
                                <a:lnTo>
                                  <a:pt x="0" y="6645"/>
                                </a:lnTo>
                                <a:lnTo>
                                  <a:pt x="0" y="7360"/>
                                </a:lnTo>
                                <a:lnTo>
                                  <a:pt x="1405" y="7858"/>
                                </a:lnTo>
                                <a:lnTo>
                                  <a:pt x="1405" y="7864"/>
                                </a:lnTo>
                                <a:lnTo>
                                  <a:pt x="0" y="8360"/>
                                </a:lnTo>
                                <a:lnTo>
                                  <a:pt x="0" y="9077"/>
                                </a:lnTo>
                                <a:lnTo>
                                  <a:pt x="2152" y="9077"/>
                                </a:lnTo>
                                <a:lnTo>
                                  <a:pt x="2152" y="8603"/>
                                </a:lnTo>
                                <a:lnTo>
                                  <a:pt x="502" y="8603"/>
                                </a:lnTo>
                                <a:lnTo>
                                  <a:pt x="502" y="8597"/>
                                </a:lnTo>
                                <a:lnTo>
                                  <a:pt x="2152" y="8053"/>
                                </a:lnTo>
                                <a:lnTo>
                                  <a:pt x="2152" y="7691"/>
                                </a:lnTo>
                                <a:lnTo>
                                  <a:pt x="502" y="7126"/>
                                </a:lnTo>
                                <a:lnTo>
                                  <a:pt x="502" y="7119"/>
                                </a:lnTo>
                                <a:lnTo>
                                  <a:pt x="2152" y="7119"/>
                                </a:lnTo>
                                <a:lnTo>
                                  <a:pt x="2152" y="6645"/>
                                </a:lnTo>
                                <a:close/>
                                <a:moveTo>
                                  <a:pt x="438" y="4727"/>
                                </a:moveTo>
                                <a:lnTo>
                                  <a:pt x="0" y="4727"/>
                                </a:lnTo>
                                <a:lnTo>
                                  <a:pt x="0" y="6189"/>
                                </a:lnTo>
                                <a:lnTo>
                                  <a:pt x="2152" y="6189"/>
                                </a:lnTo>
                                <a:lnTo>
                                  <a:pt x="2152" y="5715"/>
                                </a:lnTo>
                                <a:lnTo>
                                  <a:pt x="438" y="5715"/>
                                </a:lnTo>
                                <a:lnTo>
                                  <a:pt x="438" y="4727"/>
                                </a:lnTo>
                                <a:close/>
                                <a:moveTo>
                                  <a:pt x="1277" y="4782"/>
                                </a:moveTo>
                                <a:lnTo>
                                  <a:pt x="839" y="4782"/>
                                </a:lnTo>
                                <a:lnTo>
                                  <a:pt x="839" y="5715"/>
                                </a:lnTo>
                                <a:lnTo>
                                  <a:pt x="1277" y="5715"/>
                                </a:lnTo>
                                <a:lnTo>
                                  <a:pt x="1277" y="4782"/>
                                </a:lnTo>
                                <a:close/>
                                <a:moveTo>
                                  <a:pt x="2152" y="4672"/>
                                </a:moveTo>
                                <a:lnTo>
                                  <a:pt x="1715" y="4672"/>
                                </a:lnTo>
                                <a:lnTo>
                                  <a:pt x="1715" y="5715"/>
                                </a:lnTo>
                                <a:lnTo>
                                  <a:pt x="2152" y="5715"/>
                                </a:lnTo>
                                <a:lnTo>
                                  <a:pt x="2152" y="4672"/>
                                </a:lnTo>
                                <a:close/>
                                <a:moveTo>
                                  <a:pt x="2152" y="2252"/>
                                </a:moveTo>
                                <a:lnTo>
                                  <a:pt x="0" y="2252"/>
                                </a:lnTo>
                                <a:lnTo>
                                  <a:pt x="0" y="2727"/>
                                </a:lnTo>
                                <a:lnTo>
                                  <a:pt x="1496" y="2727"/>
                                </a:lnTo>
                                <a:lnTo>
                                  <a:pt x="1496" y="2733"/>
                                </a:lnTo>
                                <a:lnTo>
                                  <a:pt x="0" y="3648"/>
                                </a:lnTo>
                                <a:lnTo>
                                  <a:pt x="0" y="4292"/>
                                </a:lnTo>
                                <a:lnTo>
                                  <a:pt x="2152" y="4292"/>
                                </a:lnTo>
                                <a:lnTo>
                                  <a:pt x="2152" y="3818"/>
                                </a:lnTo>
                                <a:lnTo>
                                  <a:pt x="620" y="3818"/>
                                </a:lnTo>
                                <a:lnTo>
                                  <a:pt x="620" y="3812"/>
                                </a:lnTo>
                                <a:lnTo>
                                  <a:pt x="2152" y="2873"/>
                                </a:lnTo>
                                <a:lnTo>
                                  <a:pt x="2152" y="2252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lnTo>
                                  <a:pt x="1304" y="474"/>
                                </a:lnTo>
                                <a:lnTo>
                                  <a:pt x="1382" y="479"/>
                                </a:lnTo>
                                <a:lnTo>
                                  <a:pt x="1454" y="495"/>
                                </a:lnTo>
                                <a:lnTo>
                                  <a:pt x="1521" y="520"/>
                                </a:lnTo>
                                <a:lnTo>
                                  <a:pt x="1582" y="554"/>
                                </a:lnTo>
                                <a:lnTo>
                                  <a:pt x="1636" y="596"/>
                                </a:lnTo>
                                <a:lnTo>
                                  <a:pt x="1682" y="646"/>
                                </a:lnTo>
                                <a:lnTo>
                                  <a:pt x="1719" y="703"/>
                                </a:lnTo>
                                <a:lnTo>
                                  <a:pt x="1746" y="765"/>
                                </a:lnTo>
                                <a:lnTo>
                                  <a:pt x="1763" y="833"/>
                                </a:lnTo>
                                <a:lnTo>
                                  <a:pt x="1769" y="906"/>
                                </a:lnTo>
                                <a:lnTo>
                                  <a:pt x="1763" y="979"/>
                                </a:lnTo>
                                <a:lnTo>
                                  <a:pt x="1746" y="1048"/>
                                </a:lnTo>
                                <a:lnTo>
                                  <a:pt x="1719" y="1111"/>
                                </a:lnTo>
                                <a:lnTo>
                                  <a:pt x="1682" y="1168"/>
                                </a:lnTo>
                                <a:lnTo>
                                  <a:pt x="1636" y="1218"/>
                                </a:lnTo>
                                <a:lnTo>
                                  <a:pt x="1582" y="1260"/>
                                </a:lnTo>
                                <a:lnTo>
                                  <a:pt x="1521" y="1294"/>
                                </a:lnTo>
                                <a:lnTo>
                                  <a:pt x="1454" y="1320"/>
                                </a:lnTo>
                                <a:lnTo>
                                  <a:pt x="1382" y="1335"/>
                                </a:lnTo>
                                <a:lnTo>
                                  <a:pt x="1304" y="1341"/>
                                </a:lnTo>
                                <a:lnTo>
                                  <a:pt x="0" y="1341"/>
                                </a:lnTo>
                                <a:lnTo>
                                  <a:pt x="0" y="1815"/>
                                </a:lnTo>
                                <a:lnTo>
                                  <a:pt x="1322" y="1815"/>
                                </a:lnTo>
                                <a:lnTo>
                                  <a:pt x="1398" y="1812"/>
                                </a:lnTo>
                                <a:lnTo>
                                  <a:pt x="1471" y="1805"/>
                                </a:lnTo>
                                <a:lnTo>
                                  <a:pt x="1541" y="1794"/>
                                </a:lnTo>
                                <a:lnTo>
                                  <a:pt x="1609" y="1778"/>
                                </a:lnTo>
                                <a:lnTo>
                                  <a:pt x="1675" y="1757"/>
                                </a:lnTo>
                                <a:lnTo>
                                  <a:pt x="1737" y="1732"/>
                                </a:lnTo>
                                <a:lnTo>
                                  <a:pt x="1797" y="1702"/>
                                </a:lnTo>
                                <a:lnTo>
                                  <a:pt x="1853" y="1667"/>
                                </a:lnTo>
                                <a:lnTo>
                                  <a:pt x="1906" y="1628"/>
                                </a:lnTo>
                                <a:lnTo>
                                  <a:pt x="1955" y="1585"/>
                                </a:lnTo>
                                <a:lnTo>
                                  <a:pt x="2001" y="1537"/>
                                </a:lnTo>
                                <a:lnTo>
                                  <a:pt x="2042" y="1484"/>
                                </a:lnTo>
                                <a:lnTo>
                                  <a:pt x="2079" y="1428"/>
                                </a:lnTo>
                                <a:lnTo>
                                  <a:pt x="2112" y="1366"/>
                                </a:lnTo>
                                <a:lnTo>
                                  <a:pt x="2140" y="1300"/>
                                </a:lnTo>
                                <a:lnTo>
                                  <a:pt x="2164" y="1230"/>
                                </a:lnTo>
                                <a:lnTo>
                                  <a:pt x="2182" y="1156"/>
                                </a:lnTo>
                                <a:lnTo>
                                  <a:pt x="2196" y="1077"/>
                                </a:lnTo>
                                <a:lnTo>
                                  <a:pt x="2204" y="993"/>
                                </a:lnTo>
                                <a:lnTo>
                                  <a:pt x="2207" y="906"/>
                                </a:lnTo>
                                <a:lnTo>
                                  <a:pt x="2204" y="819"/>
                                </a:lnTo>
                                <a:lnTo>
                                  <a:pt x="2196" y="736"/>
                                </a:lnTo>
                                <a:lnTo>
                                  <a:pt x="2182" y="657"/>
                                </a:lnTo>
                                <a:lnTo>
                                  <a:pt x="2164" y="583"/>
                                </a:lnTo>
                                <a:lnTo>
                                  <a:pt x="2140" y="513"/>
                                </a:lnTo>
                                <a:lnTo>
                                  <a:pt x="2112" y="447"/>
                                </a:lnTo>
                                <a:lnTo>
                                  <a:pt x="2079" y="386"/>
                                </a:lnTo>
                                <a:lnTo>
                                  <a:pt x="2042" y="330"/>
                                </a:lnTo>
                                <a:lnTo>
                                  <a:pt x="2001" y="277"/>
                                </a:lnTo>
                                <a:lnTo>
                                  <a:pt x="1955" y="229"/>
                                </a:lnTo>
                                <a:lnTo>
                                  <a:pt x="1906" y="186"/>
                                </a:lnTo>
                                <a:lnTo>
                                  <a:pt x="1853" y="147"/>
                                </a:lnTo>
                                <a:lnTo>
                                  <a:pt x="1797" y="113"/>
                                </a:lnTo>
                                <a:lnTo>
                                  <a:pt x="1737" y="83"/>
                                </a:lnTo>
                                <a:lnTo>
                                  <a:pt x="1675" y="58"/>
                                </a:lnTo>
                                <a:lnTo>
                                  <a:pt x="1609" y="37"/>
                                </a:lnTo>
                                <a:lnTo>
                                  <a:pt x="1541" y="21"/>
                                </a:lnTo>
                                <a:lnTo>
                                  <a:pt x="1471" y="9"/>
                                </a:lnTo>
                                <a:lnTo>
                                  <a:pt x="1398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67"/>
                        <wps:cNvSpPr>
                          <a:spLocks/>
                        </wps:cNvSpPr>
                        <wps:spPr bwMode="auto">
                          <a:xfrm>
                            <a:off x="1057" y="2058"/>
                            <a:ext cx="715" cy="715"/>
                          </a:xfrm>
                          <a:custGeom>
                            <a:avLst/>
                            <a:gdLst>
                              <a:gd name="T0" fmla="+- 0 1415 1058"/>
                              <a:gd name="T1" fmla="*/ T0 w 715"/>
                              <a:gd name="T2" fmla="+- 0 2059 2059"/>
                              <a:gd name="T3" fmla="*/ 2059 h 715"/>
                              <a:gd name="T4" fmla="+- 0 1343 1058"/>
                              <a:gd name="T5" fmla="*/ T4 w 715"/>
                              <a:gd name="T6" fmla="+- 0 2066 2059"/>
                              <a:gd name="T7" fmla="*/ 2066 h 715"/>
                              <a:gd name="T8" fmla="+- 0 1276 1058"/>
                              <a:gd name="T9" fmla="*/ T8 w 715"/>
                              <a:gd name="T10" fmla="+- 0 2087 2059"/>
                              <a:gd name="T11" fmla="*/ 2087 h 715"/>
                              <a:gd name="T12" fmla="+- 0 1215 1058"/>
                              <a:gd name="T13" fmla="*/ T12 w 715"/>
                              <a:gd name="T14" fmla="+- 0 2120 2059"/>
                              <a:gd name="T15" fmla="*/ 2120 h 715"/>
                              <a:gd name="T16" fmla="+- 0 1162 1058"/>
                              <a:gd name="T17" fmla="*/ T16 w 715"/>
                              <a:gd name="T18" fmla="+- 0 2163 2059"/>
                              <a:gd name="T19" fmla="*/ 2163 h 715"/>
                              <a:gd name="T20" fmla="+- 0 1119 1058"/>
                              <a:gd name="T21" fmla="*/ T20 w 715"/>
                              <a:gd name="T22" fmla="+- 0 2216 2059"/>
                              <a:gd name="T23" fmla="*/ 2216 h 715"/>
                              <a:gd name="T24" fmla="+- 0 1086 1058"/>
                              <a:gd name="T25" fmla="*/ T24 w 715"/>
                              <a:gd name="T26" fmla="+- 0 2277 2059"/>
                              <a:gd name="T27" fmla="*/ 2277 h 715"/>
                              <a:gd name="T28" fmla="+- 0 1065 1058"/>
                              <a:gd name="T29" fmla="*/ T28 w 715"/>
                              <a:gd name="T30" fmla="+- 0 2344 2059"/>
                              <a:gd name="T31" fmla="*/ 2344 h 715"/>
                              <a:gd name="T32" fmla="+- 0 1058 1058"/>
                              <a:gd name="T33" fmla="*/ T32 w 715"/>
                              <a:gd name="T34" fmla="+- 0 2416 2059"/>
                              <a:gd name="T35" fmla="*/ 2416 h 715"/>
                              <a:gd name="T36" fmla="+- 0 1065 1058"/>
                              <a:gd name="T37" fmla="*/ T36 w 715"/>
                              <a:gd name="T38" fmla="+- 0 2488 2059"/>
                              <a:gd name="T39" fmla="*/ 2488 h 715"/>
                              <a:gd name="T40" fmla="+- 0 1086 1058"/>
                              <a:gd name="T41" fmla="*/ T40 w 715"/>
                              <a:gd name="T42" fmla="+- 0 2555 2059"/>
                              <a:gd name="T43" fmla="*/ 2555 h 715"/>
                              <a:gd name="T44" fmla="+- 0 1119 1058"/>
                              <a:gd name="T45" fmla="*/ T44 w 715"/>
                              <a:gd name="T46" fmla="+- 0 2615 2059"/>
                              <a:gd name="T47" fmla="*/ 2615 h 715"/>
                              <a:gd name="T48" fmla="+- 0 1162 1058"/>
                              <a:gd name="T49" fmla="*/ T48 w 715"/>
                              <a:gd name="T50" fmla="+- 0 2668 2059"/>
                              <a:gd name="T51" fmla="*/ 2668 h 715"/>
                              <a:gd name="T52" fmla="+- 0 1215 1058"/>
                              <a:gd name="T53" fmla="*/ T52 w 715"/>
                              <a:gd name="T54" fmla="+- 0 2712 2059"/>
                              <a:gd name="T55" fmla="*/ 2712 h 715"/>
                              <a:gd name="T56" fmla="+- 0 1276 1058"/>
                              <a:gd name="T57" fmla="*/ T56 w 715"/>
                              <a:gd name="T58" fmla="+- 0 2745 2059"/>
                              <a:gd name="T59" fmla="*/ 2745 h 715"/>
                              <a:gd name="T60" fmla="+- 0 1343 1058"/>
                              <a:gd name="T61" fmla="*/ T60 w 715"/>
                              <a:gd name="T62" fmla="+- 0 2766 2059"/>
                              <a:gd name="T63" fmla="*/ 2766 h 715"/>
                              <a:gd name="T64" fmla="+- 0 1415 1058"/>
                              <a:gd name="T65" fmla="*/ T64 w 715"/>
                              <a:gd name="T66" fmla="+- 0 2773 2059"/>
                              <a:gd name="T67" fmla="*/ 2773 h 715"/>
                              <a:gd name="T68" fmla="+- 0 1487 1058"/>
                              <a:gd name="T69" fmla="*/ T68 w 715"/>
                              <a:gd name="T70" fmla="+- 0 2766 2059"/>
                              <a:gd name="T71" fmla="*/ 2766 h 715"/>
                              <a:gd name="T72" fmla="+- 0 1554 1058"/>
                              <a:gd name="T73" fmla="*/ T72 w 715"/>
                              <a:gd name="T74" fmla="+- 0 2745 2059"/>
                              <a:gd name="T75" fmla="*/ 2745 h 715"/>
                              <a:gd name="T76" fmla="+- 0 1614 1058"/>
                              <a:gd name="T77" fmla="*/ T76 w 715"/>
                              <a:gd name="T78" fmla="+- 0 2712 2059"/>
                              <a:gd name="T79" fmla="*/ 2712 h 715"/>
                              <a:gd name="T80" fmla="+- 0 1667 1058"/>
                              <a:gd name="T81" fmla="*/ T80 w 715"/>
                              <a:gd name="T82" fmla="+- 0 2668 2059"/>
                              <a:gd name="T83" fmla="*/ 2668 h 715"/>
                              <a:gd name="T84" fmla="+- 0 1711 1058"/>
                              <a:gd name="T85" fmla="*/ T84 w 715"/>
                              <a:gd name="T86" fmla="+- 0 2615 2059"/>
                              <a:gd name="T87" fmla="*/ 2615 h 715"/>
                              <a:gd name="T88" fmla="+- 0 1744 1058"/>
                              <a:gd name="T89" fmla="*/ T88 w 715"/>
                              <a:gd name="T90" fmla="+- 0 2555 2059"/>
                              <a:gd name="T91" fmla="*/ 2555 h 715"/>
                              <a:gd name="T92" fmla="+- 0 1765 1058"/>
                              <a:gd name="T93" fmla="*/ T92 w 715"/>
                              <a:gd name="T94" fmla="+- 0 2488 2059"/>
                              <a:gd name="T95" fmla="*/ 2488 h 715"/>
                              <a:gd name="T96" fmla="+- 0 1772 1058"/>
                              <a:gd name="T97" fmla="*/ T96 w 715"/>
                              <a:gd name="T98" fmla="+- 0 2416 2059"/>
                              <a:gd name="T99" fmla="*/ 2416 h 715"/>
                              <a:gd name="T100" fmla="+- 0 1765 1058"/>
                              <a:gd name="T101" fmla="*/ T100 w 715"/>
                              <a:gd name="T102" fmla="+- 0 2344 2059"/>
                              <a:gd name="T103" fmla="*/ 2344 h 715"/>
                              <a:gd name="T104" fmla="+- 0 1744 1058"/>
                              <a:gd name="T105" fmla="*/ T104 w 715"/>
                              <a:gd name="T106" fmla="+- 0 2277 2059"/>
                              <a:gd name="T107" fmla="*/ 2277 h 715"/>
                              <a:gd name="T108" fmla="+- 0 1711 1058"/>
                              <a:gd name="T109" fmla="*/ T108 w 715"/>
                              <a:gd name="T110" fmla="+- 0 2216 2059"/>
                              <a:gd name="T111" fmla="*/ 2216 h 715"/>
                              <a:gd name="T112" fmla="+- 0 1667 1058"/>
                              <a:gd name="T113" fmla="*/ T112 w 715"/>
                              <a:gd name="T114" fmla="+- 0 2163 2059"/>
                              <a:gd name="T115" fmla="*/ 2163 h 715"/>
                              <a:gd name="T116" fmla="+- 0 1614 1058"/>
                              <a:gd name="T117" fmla="*/ T116 w 715"/>
                              <a:gd name="T118" fmla="+- 0 2120 2059"/>
                              <a:gd name="T119" fmla="*/ 2120 h 715"/>
                              <a:gd name="T120" fmla="+- 0 1554 1058"/>
                              <a:gd name="T121" fmla="*/ T120 w 715"/>
                              <a:gd name="T122" fmla="+- 0 2087 2059"/>
                              <a:gd name="T123" fmla="*/ 2087 h 715"/>
                              <a:gd name="T124" fmla="+- 0 1487 1058"/>
                              <a:gd name="T125" fmla="*/ T124 w 715"/>
                              <a:gd name="T126" fmla="+- 0 2066 2059"/>
                              <a:gd name="T127" fmla="*/ 2066 h 715"/>
                              <a:gd name="T128" fmla="+- 0 1415 1058"/>
                              <a:gd name="T129" fmla="*/ T128 w 715"/>
                              <a:gd name="T130" fmla="+- 0 2059 2059"/>
                              <a:gd name="T131" fmla="*/ 2059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6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6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66"/>
                        <wps:cNvSpPr>
                          <a:spLocks/>
                        </wps:cNvSpPr>
                        <wps:spPr bwMode="auto">
                          <a:xfrm>
                            <a:off x="1115" y="2116"/>
                            <a:ext cx="600" cy="600"/>
                          </a:xfrm>
                          <a:custGeom>
                            <a:avLst/>
                            <a:gdLst>
                              <a:gd name="T0" fmla="+- 0 1415 1115"/>
                              <a:gd name="T1" fmla="*/ T0 w 600"/>
                              <a:gd name="T2" fmla="+- 0 2116 2116"/>
                              <a:gd name="T3" fmla="*/ 2116 h 600"/>
                              <a:gd name="T4" fmla="+- 0 1346 1115"/>
                              <a:gd name="T5" fmla="*/ T4 w 600"/>
                              <a:gd name="T6" fmla="+- 0 2124 2116"/>
                              <a:gd name="T7" fmla="*/ 2124 h 600"/>
                              <a:gd name="T8" fmla="+- 0 1283 1115"/>
                              <a:gd name="T9" fmla="*/ T8 w 600"/>
                              <a:gd name="T10" fmla="+- 0 2147 2116"/>
                              <a:gd name="T11" fmla="*/ 2147 h 600"/>
                              <a:gd name="T12" fmla="+- 0 1227 1115"/>
                              <a:gd name="T13" fmla="*/ T12 w 600"/>
                              <a:gd name="T14" fmla="+- 0 2182 2116"/>
                              <a:gd name="T15" fmla="*/ 2182 h 600"/>
                              <a:gd name="T16" fmla="+- 0 1181 1115"/>
                              <a:gd name="T17" fmla="*/ T16 w 600"/>
                              <a:gd name="T18" fmla="+- 0 2228 2116"/>
                              <a:gd name="T19" fmla="*/ 2228 h 600"/>
                              <a:gd name="T20" fmla="+- 0 1145 1115"/>
                              <a:gd name="T21" fmla="*/ T20 w 600"/>
                              <a:gd name="T22" fmla="+- 0 2284 2116"/>
                              <a:gd name="T23" fmla="*/ 2284 h 600"/>
                              <a:gd name="T24" fmla="+- 0 1123 1115"/>
                              <a:gd name="T25" fmla="*/ T24 w 600"/>
                              <a:gd name="T26" fmla="+- 0 2347 2116"/>
                              <a:gd name="T27" fmla="*/ 2347 h 600"/>
                              <a:gd name="T28" fmla="+- 0 1115 1115"/>
                              <a:gd name="T29" fmla="*/ T28 w 600"/>
                              <a:gd name="T30" fmla="+- 0 2416 2116"/>
                              <a:gd name="T31" fmla="*/ 2416 h 600"/>
                              <a:gd name="T32" fmla="+- 0 1123 1115"/>
                              <a:gd name="T33" fmla="*/ T32 w 600"/>
                              <a:gd name="T34" fmla="+- 0 2485 2116"/>
                              <a:gd name="T35" fmla="*/ 2485 h 600"/>
                              <a:gd name="T36" fmla="+- 0 1145 1115"/>
                              <a:gd name="T37" fmla="*/ T36 w 600"/>
                              <a:gd name="T38" fmla="+- 0 2548 2116"/>
                              <a:gd name="T39" fmla="*/ 2548 h 600"/>
                              <a:gd name="T40" fmla="+- 0 1181 1115"/>
                              <a:gd name="T41" fmla="*/ T40 w 600"/>
                              <a:gd name="T42" fmla="+- 0 2603 2116"/>
                              <a:gd name="T43" fmla="*/ 2603 h 600"/>
                              <a:gd name="T44" fmla="+- 0 1227 1115"/>
                              <a:gd name="T45" fmla="*/ T44 w 600"/>
                              <a:gd name="T46" fmla="+- 0 2650 2116"/>
                              <a:gd name="T47" fmla="*/ 2650 h 600"/>
                              <a:gd name="T48" fmla="+- 0 1283 1115"/>
                              <a:gd name="T49" fmla="*/ T48 w 600"/>
                              <a:gd name="T50" fmla="+- 0 2685 2116"/>
                              <a:gd name="T51" fmla="*/ 2685 h 600"/>
                              <a:gd name="T52" fmla="+- 0 1346 1115"/>
                              <a:gd name="T53" fmla="*/ T52 w 600"/>
                              <a:gd name="T54" fmla="+- 0 2708 2116"/>
                              <a:gd name="T55" fmla="*/ 2708 h 600"/>
                              <a:gd name="T56" fmla="+- 0 1415 1115"/>
                              <a:gd name="T57" fmla="*/ T56 w 600"/>
                              <a:gd name="T58" fmla="+- 0 2715 2116"/>
                              <a:gd name="T59" fmla="*/ 2715 h 600"/>
                              <a:gd name="T60" fmla="+- 0 1483 1115"/>
                              <a:gd name="T61" fmla="*/ T60 w 600"/>
                              <a:gd name="T62" fmla="+- 0 2708 2116"/>
                              <a:gd name="T63" fmla="*/ 2708 h 600"/>
                              <a:gd name="T64" fmla="+- 0 1547 1115"/>
                              <a:gd name="T65" fmla="*/ T64 w 600"/>
                              <a:gd name="T66" fmla="+- 0 2685 2116"/>
                              <a:gd name="T67" fmla="*/ 2685 h 600"/>
                              <a:gd name="T68" fmla="+- 0 1602 1115"/>
                              <a:gd name="T69" fmla="*/ T68 w 600"/>
                              <a:gd name="T70" fmla="+- 0 2650 2116"/>
                              <a:gd name="T71" fmla="*/ 2650 h 600"/>
                              <a:gd name="T72" fmla="+- 0 1649 1115"/>
                              <a:gd name="T73" fmla="*/ T72 w 600"/>
                              <a:gd name="T74" fmla="+- 0 2603 2116"/>
                              <a:gd name="T75" fmla="*/ 2603 h 600"/>
                              <a:gd name="T76" fmla="+- 0 1684 1115"/>
                              <a:gd name="T77" fmla="*/ T76 w 600"/>
                              <a:gd name="T78" fmla="+- 0 2548 2116"/>
                              <a:gd name="T79" fmla="*/ 2548 h 600"/>
                              <a:gd name="T80" fmla="+- 0 1706 1115"/>
                              <a:gd name="T81" fmla="*/ T80 w 600"/>
                              <a:gd name="T82" fmla="+- 0 2485 2116"/>
                              <a:gd name="T83" fmla="*/ 2485 h 600"/>
                              <a:gd name="T84" fmla="+- 0 1714 1115"/>
                              <a:gd name="T85" fmla="*/ T84 w 600"/>
                              <a:gd name="T86" fmla="+- 0 2416 2116"/>
                              <a:gd name="T87" fmla="*/ 2416 h 600"/>
                              <a:gd name="T88" fmla="+- 0 1706 1115"/>
                              <a:gd name="T89" fmla="*/ T88 w 600"/>
                              <a:gd name="T90" fmla="+- 0 2347 2116"/>
                              <a:gd name="T91" fmla="*/ 2347 h 600"/>
                              <a:gd name="T92" fmla="+- 0 1684 1115"/>
                              <a:gd name="T93" fmla="*/ T92 w 600"/>
                              <a:gd name="T94" fmla="+- 0 2284 2116"/>
                              <a:gd name="T95" fmla="*/ 2284 h 600"/>
                              <a:gd name="T96" fmla="+- 0 1649 1115"/>
                              <a:gd name="T97" fmla="*/ T96 w 600"/>
                              <a:gd name="T98" fmla="+- 0 2228 2116"/>
                              <a:gd name="T99" fmla="*/ 2228 h 600"/>
                              <a:gd name="T100" fmla="+- 0 1602 1115"/>
                              <a:gd name="T101" fmla="*/ T100 w 600"/>
                              <a:gd name="T102" fmla="+- 0 2182 2116"/>
                              <a:gd name="T103" fmla="*/ 2182 h 600"/>
                              <a:gd name="T104" fmla="+- 0 1547 1115"/>
                              <a:gd name="T105" fmla="*/ T104 w 600"/>
                              <a:gd name="T106" fmla="+- 0 2147 2116"/>
                              <a:gd name="T107" fmla="*/ 2147 h 600"/>
                              <a:gd name="T108" fmla="+- 0 1483 1115"/>
                              <a:gd name="T109" fmla="*/ T108 w 600"/>
                              <a:gd name="T110" fmla="+- 0 2124 2116"/>
                              <a:gd name="T111" fmla="*/ 2124 h 600"/>
                              <a:gd name="T112" fmla="+- 0 1415 1115"/>
                              <a:gd name="T113" fmla="*/ T112 w 600"/>
                              <a:gd name="T114" fmla="+- 0 2116 2116"/>
                              <a:gd name="T115" fmla="*/ 211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0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599"/>
                                </a:lnTo>
                                <a:lnTo>
                                  <a:pt x="368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1" y="369"/>
                                </a:lnTo>
                                <a:lnTo>
                                  <a:pt x="599" y="300"/>
                                </a:lnTo>
                                <a:lnTo>
                                  <a:pt x="591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8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65"/>
                        <wps:cNvSpPr>
                          <a:spLocks/>
                        </wps:cNvSpPr>
                        <wps:spPr bwMode="auto">
                          <a:xfrm>
                            <a:off x="1034" y="3022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022 3022"/>
                              <a:gd name="T3" fmla="*/ 3022 h 715"/>
                              <a:gd name="T4" fmla="+- 0 1320 1035"/>
                              <a:gd name="T5" fmla="*/ T4 w 715"/>
                              <a:gd name="T6" fmla="+- 0 3030 3022"/>
                              <a:gd name="T7" fmla="*/ 3030 h 715"/>
                              <a:gd name="T8" fmla="+- 0 1253 1035"/>
                              <a:gd name="T9" fmla="*/ T8 w 715"/>
                              <a:gd name="T10" fmla="+- 0 3050 3022"/>
                              <a:gd name="T11" fmla="*/ 3050 h 715"/>
                              <a:gd name="T12" fmla="+- 0 1192 1035"/>
                              <a:gd name="T13" fmla="*/ T12 w 715"/>
                              <a:gd name="T14" fmla="+- 0 3083 3022"/>
                              <a:gd name="T15" fmla="*/ 3083 h 715"/>
                              <a:gd name="T16" fmla="+- 0 1139 1035"/>
                              <a:gd name="T17" fmla="*/ T16 w 715"/>
                              <a:gd name="T18" fmla="+- 0 3127 3022"/>
                              <a:gd name="T19" fmla="*/ 3127 h 715"/>
                              <a:gd name="T20" fmla="+- 0 1096 1035"/>
                              <a:gd name="T21" fmla="*/ T20 w 715"/>
                              <a:gd name="T22" fmla="+- 0 3180 3022"/>
                              <a:gd name="T23" fmla="*/ 3180 h 715"/>
                              <a:gd name="T24" fmla="+- 0 1063 1035"/>
                              <a:gd name="T25" fmla="*/ T24 w 715"/>
                              <a:gd name="T26" fmla="+- 0 3241 3022"/>
                              <a:gd name="T27" fmla="*/ 3241 h 715"/>
                              <a:gd name="T28" fmla="+- 0 1042 1035"/>
                              <a:gd name="T29" fmla="*/ T28 w 715"/>
                              <a:gd name="T30" fmla="+- 0 3308 3022"/>
                              <a:gd name="T31" fmla="*/ 3308 h 715"/>
                              <a:gd name="T32" fmla="+- 0 1035 1035"/>
                              <a:gd name="T33" fmla="*/ T32 w 715"/>
                              <a:gd name="T34" fmla="+- 0 3380 3022"/>
                              <a:gd name="T35" fmla="*/ 3380 h 715"/>
                              <a:gd name="T36" fmla="+- 0 1042 1035"/>
                              <a:gd name="T37" fmla="*/ T36 w 715"/>
                              <a:gd name="T38" fmla="+- 0 3452 3022"/>
                              <a:gd name="T39" fmla="*/ 3452 h 715"/>
                              <a:gd name="T40" fmla="+- 0 1063 1035"/>
                              <a:gd name="T41" fmla="*/ T40 w 715"/>
                              <a:gd name="T42" fmla="+- 0 3519 3022"/>
                              <a:gd name="T43" fmla="*/ 3519 h 715"/>
                              <a:gd name="T44" fmla="+- 0 1096 1035"/>
                              <a:gd name="T45" fmla="*/ T44 w 715"/>
                              <a:gd name="T46" fmla="+- 0 3579 3022"/>
                              <a:gd name="T47" fmla="*/ 3579 h 715"/>
                              <a:gd name="T48" fmla="+- 0 1139 1035"/>
                              <a:gd name="T49" fmla="*/ T48 w 715"/>
                              <a:gd name="T50" fmla="+- 0 3632 3022"/>
                              <a:gd name="T51" fmla="*/ 3632 h 715"/>
                              <a:gd name="T52" fmla="+- 0 1192 1035"/>
                              <a:gd name="T53" fmla="*/ T52 w 715"/>
                              <a:gd name="T54" fmla="+- 0 3676 3022"/>
                              <a:gd name="T55" fmla="*/ 3676 h 715"/>
                              <a:gd name="T56" fmla="+- 0 1253 1035"/>
                              <a:gd name="T57" fmla="*/ T56 w 715"/>
                              <a:gd name="T58" fmla="+- 0 3709 3022"/>
                              <a:gd name="T59" fmla="*/ 3709 h 715"/>
                              <a:gd name="T60" fmla="+- 0 1320 1035"/>
                              <a:gd name="T61" fmla="*/ T60 w 715"/>
                              <a:gd name="T62" fmla="+- 0 3729 3022"/>
                              <a:gd name="T63" fmla="*/ 3729 h 715"/>
                              <a:gd name="T64" fmla="+- 0 1392 1035"/>
                              <a:gd name="T65" fmla="*/ T64 w 715"/>
                              <a:gd name="T66" fmla="+- 0 3737 3022"/>
                              <a:gd name="T67" fmla="*/ 3737 h 715"/>
                              <a:gd name="T68" fmla="+- 0 1464 1035"/>
                              <a:gd name="T69" fmla="*/ T68 w 715"/>
                              <a:gd name="T70" fmla="+- 0 3729 3022"/>
                              <a:gd name="T71" fmla="*/ 3729 h 715"/>
                              <a:gd name="T72" fmla="+- 0 1531 1035"/>
                              <a:gd name="T73" fmla="*/ T72 w 715"/>
                              <a:gd name="T74" fmla="+- 0 3709 3022"/>
                              <a:gd name="T75" fmla="*/ 3709 h 715"/>
                              <a:gd name="T76" fmla="+- 0 1592 1035"/>
                              <a:gd name="T77" fmla="*/ T76 w 715"/>
                              <a:gd name="T78" fmla="+- 0 3676 3022"/>
                              <a:gd name="T79" fmla="*/ 3676 h 715"/>
                              <a:gd name="T80" fmla="+- 0 1644 1035"/>
                              <a:gd name="T81" fmla="*/ T80 w 715"/>
                              <a:gd name="T82" fmla="+- 0 3632 3022"/>
                              <a:gd name="T83" fmla="*/ 3632 h 715"/>
                              <a:gd name="T84" fmla="+- 0 1688 1035"/>
                              <a:gd name="T85" fmla="*/ T84 w 715"/>
                              <a:gd name="T86" fmla="+- 0 3579 3022"/>
                              <a:gd name="T87" fmla="*/ 3579 h 715"/>
                              <a:gd name="T88" fmla="+- 0 1721 1035"/>
                              <a:gd name="T89" fmla="*/ T88 w 715"/>
                              <a:gd name="T90" fmla="+- 0 3519 3022"/>
                              <a:gd name="T91" fmla="*/ 3519 h 715"/>
                              <a:gd name="T92" fmla="+- 0 1742 1035"/>
                              <a:gd name="T93" fmla="*/ T92 w 715"/>
                              <a:gd name="T94" fmla="+- 0 3452 3022"/>
                              <a:gd name="T95" fmla="*/ 3452 h 715"/>
                              <a:gd name="T96" fmla="+- 0 1749 1035"/>
                              <a:gd name="T97" fmla="*/ T96 w 715"/>
                              <a:gd name="T98" fmla="+- 0 3380 3022"/>
                              <a:gd name="T99" fmla="*/ 3380 h 715"/>
                              <a:gd name="T100" fmla="+- 0 1742 1035"/>
                              <a:gd name="T101" fmla="*/ T100 w 715"/>
                              <a:gd name="T102" fmla="+- 0 3308 3022"/>
                              <a:gd name="T103" fmla="*/ 3308 h 715"/>
                              <a:gd name="T104" fmla="+- 0 1721 1035"/>
                              <a:gd name="T105" fmla="*/ T104 w 715"/>
                              <a:gd name="T106" fmla="+- 0 3241 3022"/>
                              <a:gd name="T107" fmla="*/ 3241 h 715"/>
                              <a:gd name="T108" fmla="+- 0 1688 1035"/>
                              <a:gd name="T109" fmla="*/ T108 w 715"/>
                              <a:gd name="T110" fmla="+- 0 3180 3022"/>
                              <a:gd name="T111" fmla="*/ 3180 h 715"/>
                              <a:gd name="T112" fmla="+- 0 1644 1035"/>
                              <a:gd name="T113" fmla="*/ T112 w 715"/>
                              <a:gd name="T114" fmla="+- 0 3127 3022"/>
                              <a:gd name="T115" fmla="*/ 3127 h 715"/>
                              <a:gd name="T116" fmla="+- 0 1592 1035"/>
                              <a:gd name="T117" fmla="*/ T116 w 715"/>
                              <a:gd name="T118" fmla="+- 0 3083 3022"/>
                              <a:gd name="T119" fmla="*/ 3083 h 715"/>
                              <a:gd name="T120" fmla="+- 0 1531 1035"/>
                              <a:gd name="T121" fmla="*/ T120 w 715"/>
                              <a:gd name="T122" fmla="+- 0 3050 3022"/>
                              <a:gd name="T123" fmla="*/ 3050 h 715"/>
                              <a:gd name="T124" fmla="+- 0 1464 1035"/>
                              <a:gd name="T125" fmla="*/ T124 w 715"/>
                              <a:gd name="T126" fmla="+- 0 3030 3022"/>
                              <a:gd name="T127" fmla="*/ 3030 h 715"/>
                              <a:gd name="T128" fmla="+- 0 1392 1035"/>
                              <a:gd name="T129" fmla="*/ T128 w 715"/>
                              <a:gd name="T130" fmla="+- 0 3022 3022"/>
                              <a:gd name="T131" fmla="*/ 3022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0"/>
                                </a:lnTo>
                                <a:lnTo>
                                  <a:pt x="28" y="497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7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7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7"/>
                                </a:lnTo>
                                <a:lnTo>
                                  <a:pt x="707" y="430"/>
                                </a:lnTo>
                                <a:lnTo>
                                  <a:pt x="714" y="358"/>
                                </a:lnTo>
                                <a:lnTo>
                                  <a:pt x="707" y="286"/>
                                </a:lnTo>
                                <a:lnTo>
                                  <a:pt x="686" y="219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64"/>
                        <wps:cNvSpPr>
                          <a:spLocks/>
                        </wps:cNvSpPr>
                        <wps:spPr bwMode="auto">
                          <a:xfrm>
                            <a:off x="1092" y="3079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3080 3080"/>
                              <a:gd name="T3" fmla="*/ 3080 h 600"/>
                              <a:gd name="T4" fmla="+- 0 1323 1092"/>
                              <a:gd name="T5" fmla="*/ T4 w 600"/>
                              <a:gd name="T6" fmla="+- 0 3088 3080"/>
                              <a:gd name="T7" fmla="*/ 3088 h 600"/>
                              <a:gd name="T8" fmla="+- 0 1260 1092"/>
                              <a:gd name="T9" fmla="*/ T8 w 600"/>
                              <a:gd name="T10" fmla="+- 0 3110 3080"/>
                              <a:gd name="T11" fmla="*/ 3110 h 600"/>
                              <a:gd name="T12" fmla="+- 0 1204 1092"/>
                              <a:gd name="T13" fmla="*/ T12 w 600"/>
                              <a:gd name="T14" fmla="+- 0 3146 3080"/>
                              <a:gd name="T15" fmla="*/ 3146 h 600"/>
                              <a:gd name="T16" fmla="+- 0 1158 1092"/>
                              <a:gd name="T17" fmla="*/ T16 w 600"/>
                              <a:gd name="T18" fmla="+- 0 3192 3080"/>
                              <a:gd name="T19" fmla="*/ 3192 h 600"/>
                              <a:gd name="T20" fmla="+- 0 1123 1092"/>
                              <a:gd name="T21" fmla="*/ T20 w 600"/>
                              <a:gd name="T22" fmla="+- 0 3248 3080"/>
                              <a:gd name="T23" fmla="*/ 3248 h 600"/>
                              <a:gd name="T24" fmla="+- 0 1100 1092"/>
                              <a:gd name="T25" fmla="*/ T24 w 600"/>
                              <a:gd name="T26" fmla="+- 0 3311 3080"/>
                              <a:gd name="T27" fmla="*/ 3311 h 600"/>
                              <a:gd name="T28" fmla="+- 0 1092 1092"/>
                              <a:gd name="T29" fmla="*/ T28 w 600"/>
                              <a:gd name="T30" fmla="+- 0 3380 3080"/>
                              <a:gd name="T31" fmla="*/ 3380 h 600"/>
                              <a:gd name="T32" fmla="+- 0 1100 1092"/>
                              <a:gd name="T33" fmla="*/ T32 w 600"/>
                              <a:gd name="T34" fmla="+- 0 3448 3080"/>
                              <a:gd name="T35" fmla="*/ 3448 h 600"/>
                              <a:gd name="T36" fmla="+- 0 1123 1092"/>
                              <a:gd name="T37" fmla="*/ T36 w 600"/>
                              <a:gd name="T38" fmla="+- 0 3511 3080"/>
                              <a:gd name="T39" fmla="*/ 3511 h 600"/>
                              <a:gd name="T40" fmla="+- 0 1158 1092"/>
                              <a:gd name="T41" fmla="*/ T40 w 600"/>
                              <a:gd name="T42" fmla="+- 0 3567 3080"/>
                              <a:gd name="T43" fmla="*/ 3567 h 600"/>
                              <a:gd name="T44" fmla="+- 0 1204 1092"/>
                              <a:gd name="T45" fmla="*/ T44 w 600"/>
                              <a:gd name="T46" fmla="+- 0 3613 3080"/>
                              <a:gd name="T47" fmla="*/ 3613 h 600"/>
                              <a:gd name="T48" fmla="+- 0 1260 1092"/>
                              <a:gd name="T49" fmla="*/ T48 w 600"/>
                              <a:gd name="T50" fmla="+- 0 3649 3080"/>
                              <a:gd name="T51" fmla="*/ 3649 h 600"/>
                              <a:gd name="T52" fmla="+- 0 1323 1092"/>
                              <a:gd name="T53" fmla="*/ T52 w 600"/>
                              <a:gd name="T54" fmla="+- 0 3671 3080"/>
                              <a:gd name="T55" fmla="*/ 3671 h 600"/>
                              <a:gd name="T56" fmla="+- 0 1392 1092"/>
                              <a:gd name="T57" fmla="*/ T56 w 600"/>
                              <a:gd name="T58" fmla="+- 0 3679 3080"/>
                              <a:gd name="T59" fmla="*/ 3679 h 600"/>
                              <a:gd name="T60" fmla="+- 0 1461 1092"/>
                              <a:gd name="T61" fmla="*/ T60 w 600"/>
                              <a:gd name="T62" fmla="+- 0 3671 3080"/>
                              <a:gd name="T63" fmla="*/ 3671 h 600"/>
                              <a:gd name="T64" fmla="+- 0 1524 1092"/>
                              <a:gd name="T65" fmla="*/ T64 w 600"/>
                              <a:gd name="T66" fmla="+- 0 3649 3080"/>
                              <a:gd name="T67" fmla="*/ 3649 h 600"/>
                              <a:gd name="T68" fmla="+- 0 1579 1092"/>
                              <a:gd name="T69" fmla="*/ T68 w 600"/>
                              <a:gd name="T70" fmla="+- 0 3613 3080"/>
                              <a:gd name="T71" fmla="*/ 3613 h 600"/>
                              <a:gd name="T72" fmla="+- 0 1626 1092"/>
                              <a:gd name="T73" fmla="*/ T72 w 600"/>
                              <a:gd name="T74" fmla="+- 0 3567 3080"/>
                              <a:gd name="T75" fmla="*/ 3567 h 600"/>
                              <a:gd name="T76" fmla="+- 0 1661 1092"/>
                              <a:gd name="T77" fmla="*/ T76 w 600"/>
                              <a:gd name="T78" fmla="+- 0 3511 3080"/>
                              <a:gd name="T79" fmla="*/ 3511 h 600"/>
                              <a:gd name="T80" fmla="+- 0 1684 1092"/>
                              <a:gd name="T81" fmla="*/ T80 w 600"/>
                              <a:gd name="T82" fmla="+- 0 3448 3080"/>
                              <a:gd name="T83" fmla="*/ 3448 h 600"/>
                              <a:gd name="T84" fmla="+- 0 1692 1092"/>
                              <a:gd name="T85" fmla="*/ T84 w 600"/>
                              <a:gd name="T86" fmla="+- 0 3380 3080"/>
                              <a:gd name="T87" fmla="*/ 3380 h 600"/>
                              <a:gd name="T88" fmla="+- 0 1684 1092"/>
                              <a:gd name="T89" fmla="*/ T88 w 600"/>
                              <a:gd name="T90" fmla="+- 0 3311 3080"/>
                              <a:gd name="T91" fmla="*/ 3311 h 600"/>
                              <a:gd name="T92" fmla="+- 0 1661 1092"/>
                              <a:gd name="T93" fmla="*/ T92 w 600"/>
                              <a:gd name="T94" fmla="+- 0 3248 3080"/>
                              <a:gd name="T95" fmla="*/ 3248 h 600"/>
                              <a:gd name="T96" fmla="+- 0 1626 1092"/>
                              <a:gd name="T97" fmla="*/ T96 w 600"/>
                              <a:gd name="T98" fmla="+- 0 3192 3080"/>
                              <a:gd name="T99" fmla="*/ 3192 h 600"/>
                              <a:gd name="T100" fmla="+- 0 1579 1092"/>
                              <a:gd name="T101" fmla="*/ T100 w 600"/>
                              <a:gd name="T102" fmla="+- 0 3146 3080"/>
                              <a:gd name="T103" fmla="*/ 3146 h 600"/>
                              <a:gd name="T104" fmla="+- 0 1524 1092"/>
                              <a:gd name="T105" fmla="*/ T104 w 600"/>
                              <a:gd name="T106" fmla="+- 0 3110 3080"/>
                              <a:gd name="T107" fmla="*/ 3110 h 600"/>
                              <a:gd name="T108" fmla="+- 0 1461 1092"/>
                              <a:gd name="T109" fmla="*/ T108 w 600"/>
                              <a:gd name="T110" fmla="+- 0 3088 3080"/>
                              <a:gd name="T111" fmla="*/ 3088 h 600"/>
                              <a:gd name="T112" fmla="+- 0 1392 1092"/>
                              <a:gd name="T113" fmla="*/ T112 w 600"/>
                              <a:gd name="T114" fmla="+- 0 3080 3080"/>
                              <a:gd name="T115" fmla="*/ 30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63"/>
                        <wps:cNvSpPr>
                          <a:spLocks/>
                        </wps:cNvSpPr>
                        <wps:spPr bwMode="auto">
                          <a:xfrm>
                            <a:off x="1034" y="3986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986 3986"/>
                              <a:gd name="T3" fmla="*/ 3986 h 715"/>
                              <a:gd name="T4" fmla="+- 0 1320 1035"/>
                              <a:gd name="T5" fmla="*/ T4 w 715"/>
                              <a:gd name="T6" fmla="+- 0 3993 3986"/>
                              <a:gd name="T7" fmla="*/ 3993 h 715"/>
                              <a:gd name="T8" fmla="+- 0 1253 1035"/>
                              <a:gd name="T9" fmla="*/ T8 w 715"/>
                              <a:gd name="T10" fmla="+- 0 4014 3986"/>
                              <a:gd name="T11" fmla="*/ 4014 h 715"/>
                              <a:gd name="T12" fmla="+- 0 1192 1035"/>
                              <a:gd name="T13" fmla="*/ T12 w 715"/>
                              <a:gd name="T14" fmla="+- 0 4047 3986"/>
                              <a:gd name="T15" fmla="*/ 4047 h 715"/>
                              <a:gd name="T16" fmla="+- 0 1139 1035"/>
                              <a:gd name="T17" fmla="*/ T16 w 715"/>
                              <a:gd name="T18" fmla="+- 0 4091 3986"/>
                              <a:gd name="T19" fmla="*/ 4091 h 715"/>
                              <a:gd name="T20" fmla="+- 0 1096 1035"/>
                              <a:gd name="T21" fmla="*/ T20 w 715"/>
                              <a:gd name="T22" fmla="+- 0 4144 3986"/>
                              <a:gd name="T23" fmla="*/ 4144 h 715"/>
                              <a:gd name="T24" fmla="+- 0 1063 1035"/>
                              <a:gd name="T25" fmla="*/ T24 w 715"/>
                              <a:gd name="T26" fmla="+- 0 4204 3986"/>
                              <a:gd name="T27" fmla="*/ 4204 h 715"/>
                              <a:gd name="T28" fmla="+- 0 1042 1035"/>
                              <a:gd name="T29" fmla="*/ T28 w 715"/>
                              <a:gd name="T30" fmla="+- 0 4271 3986"/>
                              <a:gd name="T31" fmla="*/ 4271 h 715"/>
                              <a:gd name="T32" fmla="+- 0 1035 1035"/>
                              <a:gd name="T33" fmla="*/ T32 w 715"/>
                              <a:gd name="T34" fmla="+- 0 4343 3986"/>
                              <a:gd name="T35" fmla="*/ 4343 h 715"/>
                              <a:gd name="T36" fmla="+- 0 1042 1035"/>
                              <a:gd name="T37" fmla="*/ T36 w 715"/>
                              <a:gd name="T38" fmla="+- 0 4415 3986"/>
                              <a:gd name="T39" fmla="*/ 4415 h 715"/>
                              <a:gd name="T40" fmla="+- 0 1063 1035"/>
                              <a:gd name="T41" fmla="*/ T40 w 715"/>
                              <a:gd name="T42" fmla="+- 0 4482 3986"/>
                              <a:gd name="T43" fmla="*/ 4482 h 715"/>
                              <a:gd name="T44" fmla="+- 0 1096 1035"/>
                              <a:gd name="T45" fmla="*/ T44 w 715"/>
                              <a:gd name="T46" fmla="+- 0 4543 3986"/>
                              <a:gd name="T47" fmla="*/ 4543 h 715"/>
                              <a:gd name="T48" fmla="+- 0 1139 1035"/>
                              <a:gd name="T49" fmla="*/ T48 w 715"/>
                              <a:gd name="T50" fmla="+- 0 4596 3986"/>
                              <a:gd name="T51" fmla="*/ 4596 h 715"/>
                              <a:gd name="T52" fmla="+- 0 1192 1035"/>
                              <a:gd name="T53" fmla="*/ T52 w 715"/>
                              <a:gd name="T54" fmla="+- 0 4640 3986"/>
                              <a:gd name="T55" fmla="*/ 4640 h 715"/>
                              <a:gd name="T56" fmla="+- 0 1253 1035"/>
                              <a:gd name="T57" fmla="*/ T56 w 715"/>
                              <a:gd name="T58" fmla="+- 0 4672 3986"/>
                              <a:gd name="T59" fmla="*/ 4672 h 715"/>
                              <a:gd name="T60" fmla="+- 0 1320 1035"/>
                              <a:gd name="T61" fmla="*/ T60 w 715"/>
                              <a:gd name="T62" fmla="+- 0 4693 3986"/>
                              <a:gd name="T63" fmla="*/ 4693 h 715"/>
                              <a:gd name="T64" fmla="+- 0 1392 1035"/>
                              <a:gd name="T65" fmla="*/ T64 w 715"/>
                              <a:gd name="T66" fmla="+- 0 4701 3986"/>
                              <a:gd name="T67" fmla="*/ 4701 h 715"/>
                              <a:gd name="T68" fmla="+- 0 1464 1035"/>
                              <a:gd name="T69" fmla="*/ T68 w 715"/>
                              <a:gd name="T70" fmla="+- 0 4693 3986"/>
                              <a:gd name="T71" fmla="*/ 4693 h 715"/>
                              <a:gd name="T72" fmla="+- 0 1531 1035"/>
                              <a:gd name="T73" fmla="*/ T72 w 715"/>
                              <a:gd name="T74" fmla="+- 0 4672 3986"/>
                              <a:gd name="T75" fmla="*/ 4672 h 715"/>
                              <a:gd name="T76" fmla="+- 0 1592 1035"/>
                              <a:gd name="T77" fmla="*/ T76 w 715"/>
                              <a:gd name="T78" fmla="+- 0 4640 3986"/>
                              <a:gd name="T79" fmla="*/ 4640 h 715"/>
                              <a:gd name="T80" fmla="+- 0 1644 1035"/>
                              <a:gd name="T81" fmla="*/ T80 w 715"/>
                              <a:gd name="T82" fmla="+- 0 4596 3986"/>
                              <a:gd name="T83" fmla="*/ 4596 h 715"/>
                              <a:gd name="T84" fmla="+- 0 1688 1035"/>
                              <a:gd name="T85" fmla="*/ T84 w 715"/>
                              <a:gd name="T86" fmla="+- 0 4543 3986"/>
                              <a:gd name="T87" fmla="*/ 4543 h 715"/>
                              <a:gd name="T88" fmla="+- 0 1721 1035"/>
                              <a:gd name="T89" fmla="*/ T88 w 715"/>
                              <a:gd name="T90" fmla="+- 0 4482 3986"/>
                              <a:gd name="T91" fmla="*/ 4482 h 715"/>
                              <a:gd name="T92" fmla="+- 0 1742 1035"/>
                              <a:gd name="T93" fmla="*/ T92 w 715"/>
                              <a:gd name="T94" fmla="+- 0 4415 3986"/>
                              <a:gd name="T95" fmla="*/ 4415 h 715"/>
                              <a:gd name="T96" fmla="+- 0 1749 1035"/>
                              <a:gd name="T97" fmla="*/ T96 w 715"/>
                              <a:gd name="T98" fmla="+- 0 4343 3986"/>
                              <a:gd name="T99" fmla="*/ 4343 h 715"/>
                              <a:gd name="T100" fmla="+- 0 1742 1035"/>
                              <a:gd name="T101" fmla="*/ T100 w 715"/>
                              <a:gd name="T102" fmla="+- 0 4271 3986"/>
                              <a:gd name="T103" fmla="*/ 4271 h 715"/>
                              <a:gd name="T104" fmla="+- 0 1721 1035"/>
                              <a:gd name="T105" fmla="*/ T104 w 715"/>
                              <a:gd name="T106" fmla="+- 0 4204 3986"/>
                              <a:gd name="T107" fmla="*/ 4204 h 715"/>
                              <a:gd name="T108" fmla="+- 0 1688 1035"/>
                              <a:gd name="T109" fmla="*/ T108 w 715"/>
                              <a:gd name="T110" fmla="+- 0 4144 3986"/>
                              <a:gd name="T111" fmla="*/ 4144 h 715"/>
                              <a:gd name="T112" fmla="+- 0 1644 1035"/>
                              <a:gd name="T113" fmla="*/ T112 w 715"/>
                              <a:gd name="T114" fmla="+- 0 4091 3986"/>
                              <a:gd name="T115" fmla="*/ 4091 h 715"/>
                              <a:gd name="T116" fmla="+- 0 1592 1035"/>
                              <a:gd name="T117" fmla="*/ T116 w 715"/>
                              <a:gd name="T118" fmla="+- 0 4047 3986"/>
                              <a:gd name="T119" fmla="*/ 4047 h 715"/>
                              <a:gd name="T120" fmla="+- 0 1531 1035"/>
                              <a:gd name="T121" fmla="*/ T120 w 715"/>
                              <a:gd name="T122" fmla="+- 0 4014 3986"/>
                              <a:gd name="T123" fmla="*/ 4014 h 715"/>
                              <a:gd name="T124" fmla="+- 0 1464 1035"/>
                              <a:gd name="T125" fmla="*/ T124 w 715"/>
                              <a:gd name="T126" fmla="+- 0 3993 3986"/>
                              <a:gd name="T127" fmla="*/ 3993 h 715"/>
                              <a:gd name="T128" fmla="+- 0 1392 1035"/>
                              <a:gd name="T129" fmla="*/ T128 w 715"/>
                              <a:gd name="T130" fmla="+- 0 3986 3986"/>
                              <a:gd name="T131" fmla="*/ 3986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62"/>
                        <wps:cNvSpPr>
                          <a:spLocks/>
                        </wps:cNvSpPr>
                        <wps:spPr bwMode="auto">
                          <a:xfrm>
                            <a:off x="1092" y="4043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4044 4044"/>
                              <a:gd name="T3" fmla="*/ 4044 h 600"/>
                              <a:gd name="T4" fmla="+- 0 1323 1092"/>
                              <a:gd name="T5" fmla="*/ T4 w 600"/>
                              <a:gd name="T6" fmla="+- 0 4052 4044"/>
                              <a:gd name="T7" fmla="*/ 4052 h 600"/>
                              <a:gd name="T8" fmla="+- 0 1260 1092"/>
                              <a:gd name="T9" fmla="*/ T8 w 600"/>
                              <a:gd name="T10" fmla="+- 0 4074 4044"/>
                              <a:gd name="T11" fmla="*/ 4074 h 600"/>
                              <a:gd name="T12" fmla="+- 0 1204 1092"/>
                              <a:gd name="T13" fmla="*/ T12 w 600"/>
                              <a:gd name="T14" fmla="+- 0 4109 4044"/>
                              <a:gd name="T15" fmla="*/ 4109 h 600"/>
                              <a:gd name="T16" fmla="+- 0 1158 1092"/>
                              <a:gd name="T17" fmla="*/ T16 w 600"/>
                              <a:gd name="T18" fmla="+- 0 4156 4044"/>
                              <a:gd name="T19" fmla="*/ 4156 h 600"/>
                              <a:gd name="T20" fmla="+- 0 1123 1092"/>
                              <a:gd name="T21" fmla="*/ T20 w 600"/>
                              <a:gd name="T22" fmla="+- 0 4212 4044"/>
                              <a:gd name="T23" fmla="*/ 4212 h 600"/>
                              <a:gd name="T24" fmla="+- 0 1100 1092"/>
                              <a:gd name="T25" fmla="*/ T24 w 600"/>
                              <a:gd name="T26" fmla="+- 0 4275 4044"/>
                              <a:gd name="T27" fmla="*/ 4275 h 600"/>
                              <a:gd name="T28" fmla="+- 0 1092 1092"/>
                              <a:gd name="T29" fmla="*/ T28 w 600"/>
                              <a:gd name="T30" fmla="+- 0 4343 4044"/>
                              <a:gd name="T31" fmla="*/ 4343 h 600"/>
                              <a:gd name="T32" fmla="+- 0 1100 1092"/>
                              <a:gd name="T33" fmla="*/ T32 w 600"/>
                              <a:gd name="T34" fmla="+- 0 4412 4044"/>
                              <a:gd name="T35" fmla="*/ 4412 h 600"/>
                              <a:gd name="T36" fmla="+- 0 1123 1092"/>
                              <a:gd name="T37" fmla="*/ T36 w 600"/>
                              <a:gd name="T38" fmla="+- 0 4475 4044"/>
                              <a:gd name="T39" fmla="*/ 4475 h 600"/>
                              <a:gd name="T40" fmla="+- 0 1158 1092"/>
                              <a:gd name="T41" fmla="*/ T40 w 600"/>
                              <a:gd name="T42" fmla="+- 0 4531 4044"/>
                              <a:gd name="T43" fmla="*/ 4531 h 600"/>
                              <a:gd name="T44" fmla="+- 0 1204 1092"/>
                              <a:gd name="T45" fmla="*/ T44 w 600"/>
                              <a:gd name="T46" fmla="+- 0 4577 4044"/>
                              <a:gd name="T47" fmla="*/ 4577 h 600"/>
                              <a:gd name="T48" fmla="+- 0 1260 1092"/>
                              <a:gd name="T49" fmla="*/ T48 w 600"/>
                              <a:gd name="T50" fmla="+- 0 4613 4044"/>
                              <a:gd name="T51" fmla="*/ 4613 h 600"/>
                              <a:gd name="T52" fmla="+- 0 1323 1092"/>
                              <a:gd name="T53" fmla="*/ T52 w 600"/>
                              <a:gd name="T54" fmla="+- 0 4635 4044"/>
                              <a:gd name="T55" fmla="*/ 4635 h 600"/>
                              <a:gd name="T56" fmla="+- 0 1392 1092"/>
                              <a:gd name="T57" fmla="*/ T56 w 600"/>
                              <a:gd name="T58" fmla="+- 0 4643 4044"/>
                              <a:gd name="T59" fmla="*/ 4643 h 600"/>
                              <a:gd name="T60" fmla="+- 0 1461 1092"/>
                              <a:gd name="T61" fmla="*/ T60 w 600"/>
                              <a:gd name="T62" fmla="+- 0 4635 4044"/>
                              <a:gd name="T63" fmla="*/ 4635 h 600"/>
                              <a:gd name="T64" fmla="+- 0 1524 1092"/>
                              <a:gd name="T65" fmla="*/ T64 w 600"/>
                              <a:gd name="T66" fmla="+- 0 4613 4044"/>
                              <a:gd name="T67" fmla="*/ 4613 h 600"/>
                              <a:gd name="T68" fmla="+- 0 1579 1092"/>
                              <a:gd name="T69" fmla="*/ T68 w 600"/>
                              <a:gd name="T70" fmla="+- 0 4577 4044"/>
                              <a:gd name="T71" fmla="*/ 4577 h 600"/>
                              <a:gd name="T72" fmla="+- 0 1626 1092"/>
                              <a:gd name="T73" fmla="*/ T72 w 600"/>
                              <a:gd name="T74" fmla="+- 0 4531 4044"/>
                              <a:gd name="T75" fmla="*/ 4531 h 600"/>
                              <a:gd name="T76" fmla="+- 0 1661 1092"/>
                              <a:gd name="T77" fmla="*/ T76 w 600"/>
                              <a:gd name="T78" fmla="+- 0 4475 4044"/>
                              <a:gd name="T79" fmla="*/ 4475 h 600"/>
                              <a:gd name="T80" fmla="+- 0 1684 1092"/>
                              <a:gd name="T81" fmla="*/ T80 w 600"/>
                              <a:gd name="T82" fmla="+- 0 4412 4044"/>
                              <a:gd name="T83" fmla="*/ 4412 h 600"/>
                              <a:gd name="T84" fmla="+- 0 1692 1092"/>
                              <a:gd name="T85" fmla="*/ T84 w 600"/>
                              <a:gd name="T86" fmla="+- 0 4343 4044"/>
                              <a:gd name="T87" fmla="*/ 4343 h 600"/>
                              <a:gd name="T88" fmla="+- 0 1684 1092"/>
                              <a:gd name="T89" fmla="*/ T88 w 600"/>
                              <a:gd name="T90" fmla="+- 0 4275 4044"/>
                              <a:gd name="T91" fmla="*/ 4275 h 600"/>
                              <a:gd name="T92" fmla="+- 0 1661 1092"/>
                              <a:gd name="T93" fmla="*/ T92 w 600"/>
                              <a:gd name="T94" fmla="+- 0 4212 4044"/>
                              <a:gd name="T95" fmla="*/ 4212 h 600"/>
                              <a:gd name="T96" fmla="+- 0 1626 1092"/>
                              <a:gd name="T97" fmla="*/ T96 w 600"/>
                              <a:gd name="T98" fmla="+- 0 4156 4044"/>
                              <a:gd name="T99" fmla="*/ 4156 h 600"/>
                              <a:gd name="T100" fmla="+- 0 1579 1092"/>
                              <a:gd name="T101" fmla="*/ T100 w 600"/>
                              <a:gd name="T102" fmla="+- 0 4109 4044"/>
                              <a:gd name="T103" fmla="*/ 4109 h 600"/>
                              <a:gd name="T104" fmla="+- 0 1524 1092"/>
                              <a:gd name="T105" fmla="*/ T104 w 600"/>
                              <a:gd name="T106" fmla="+- 0 4074 4044"/>
                              <a:gd name="T107" fmla="*/ 4074 h 600"/>
                              <a:gd name="T108" fmla="+- 0 1461 1092"/>
                              <a:gd name="T109" fmla="*/ T108 w 600"/>
                              <a:gd name="T110" fmla="+- 0 4052 4044"/>
                              <a:gd name="T111" fmla="*/ 4052 h 600"/>
                              <a:gd name="T112" fmla="+- 0 1392 1092"/>
                              <a:gd name="T113" fmla="*/ T112 w 600"/>
                              <a:gd name="T114" fmla="+- 0 4044 4044"/>
                              <a:gd name="T115" fmla="*/ 40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5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299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299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5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61"/>
                        <wps:cNvSpPr>
                          <a:spLocks/>
                        </wps:cNvSpPr>
                        <wps:spPr bwMode="auto">
                          <a:xfrm>
                            <a:off x="1034" y="4949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4950 4950"/>
                              <a:gd name="T3" fmla="*/ 4950 h 715"/>
                              <a:gd name="T4" fmla="+- 0 1320 1035"/>
                              <a:gd name="T5" fmla="*/ T4 w 715"/>
                              <a:gd name="T6" fmla="+- 0 4957 4950"/>
                              <a:gd name="T7" fmla="*/ 4957 h 715"/>
                              <a:gd name="T8" fmla="+- 0 1253 1035"/>
                              <a:gd name="T9" fmla="*/ T8 w 715"/>
                              <a:gd name="T10" fmla="+- 0 4978 4950"/>
                              <a:gd name="T11" fmla="*/ 4978 h 715"/>
                              <a:gd name="T12" fmla="+- 0 1192 1035"/>
                              <a:gd name="T13" fmla="*/ T12 w 715"/>
                              <a:gd name="T14" fmla="+- 0 5011 4950"/>
                              <a:gd name="T15" fmla="*/ 5011 h 715"/>
                              <a:gd name="T16" fmla="+- 0 1139 1035"/>
                              <a:gd name="T17" fmla="*/ T16 w 715"/>
                              <a:gd name="T18" fmla="+- 0 5055 4950"/>
                              <a:gd name="T19" fmla="*/ 5055 h 715"/>
                              <a:gd name="T20" fmla="+- 0 1096 1035"/>
                              <a:gd name="T21" fmla="*/ T20 w 715"/>
                              <a:gd name="T22" fmla="+- 0 5107 4950"/>
                              <a:gd name="T23" fmla="*/ 5107 h 715"/>
                              <a:gd name="T24" fmla="+- 0 1063 1035"/>
                              <a:gd name="T25" fmla="*/ T24 w 715"/>
                              <a:gd name="T26" fmla="+- 0 5168 4950"/>
                              <a:gd name="T27" fmla="*/ 5168 h 715"/>
                              <a:gd name="T28" fmla="+- 0 1042 1035"/>
                              <a:gd name="T29" fmla="*/ T28 w 715"/>
                              <a:gd name="T30" fmla="+- 0 5235 4950"/>
                              <a:gd name="T31" fmla="*/ 5235 h 715"/>
                              <a:gd name="T32" fmla="+- 0 1035 1035"/>
                              <a:gd name="T33" fmla="*/ T32 w 715"/>
                              <a:gd name="T34" fmla="+- 0 5307 4950"/>
                              <a:gd name="T35" fmla="*/ 5307 h 715"/>
                              <a:gd name="T36" fmla="+- 0 1042 1035"/>
                              <a:gd name="T37" fmla="*/ T36 w 715"/>
                              <a:gd name="T38" fmla="+- 0 5379 4950"/>
                              <a:gd name="T39" fmla="*/ 5379 h 715"/>
                              <a:gd name="T40" fmla="+- 0 1063 1035"/>
                              <a:gd name="T41" fmla="*/ T40 w 715"/>
                              <a:gd name="T42" fmla="+- 0 5446 4950"/>
                              <a:gd name="T43" fmla="*/ 5446 h 715"/>
                              <a:gd name="T44" fmla="+- 0 1096 1035"/>
                              <a:gd name="T45" fmla="*/ T44 w 715"/>
                              <a:gd name="T46" fmla="+- 0 5507 4950"/>
                              <a:gd name="T47" fmla="*/ 5507 h 715"/>
                              <a:gd name="T48" fmla="+- 0 1139 1035"/>
                              <a:gd name="T49" fmla="*/ T48 w 715"/>
                              <a:gd name="T50" fmla="+- 0 5560 4950"/>
                              <a:gd name="T51" fmla="*/ 5560 h 715"/>
                              <a:gd name="T52" fmla="+- 0 1192 1035"/>
                              <a:gd name="T53" fmla="*/ T52 w 715"/>
                              <a:gd name="T54" fmla="+- 0 5603 4950"/>
                              <a:gd name="T55" fmla="*/ 5603 h 715"/>
                              <a:gd name="T56" fmla="+- 0 1253 1035"/>
                              <a:gd name="T57" fmla="*/ T56 w 715"/>
                              <a:gd name="T58" fmla="+- 0 5636 4950"/>
                              <a:gd name="T59" fmla="*/ 5636 h 715"/>
                              <a:gd name="T60" fmla="+- 0 1320 1035"/>
                              <a:gd name="T61" fmla="*/ T60 w 715"/>
                              <a:gd name="T62" fmla="+- 0 5657 4950"/>
                              <a:gd name="T63" fmla="*/ 5657 h 715"/>
                              <a:gd name="T64" fmla="+- 0 1392 1035"/>
                              <a:gd name="T65" fmla="*/ T64 w 715"/>
                              <a:gd name="T66" fmla="+- 0 5664 4950"/>
                              <a:gd name="T67" fmla="*/ 5664 h 715"/>
                              <a:gd name="T68" fmla="+- 0 1464 1035"/>
                              <a:gd name="T69" fmla="*/ T68 w 715"/>
                              <a:gd name="T70" fmla="+- 0 5657 4950"/>
                              <a:gd name="T71" fmla="*/ 5657 h 715"/>
                              <a:gd name="T72" fmla="+- 0 1531 1035"/>
                              <a:gd name="T73" fmla="*/ T72 w 715"/>
                              <a:gd name="T74" fmla="+- 0 5636 4950"/>
                              <a:gd name="T75" fmla="*/ 5636 h 715"/>
                              <a:gd name="T76" fmla="+- 0 1592 1035"/>
                              <a:gd name="T77" fmla="*/ T76 w 715"/>
                              <a:gd name="T78" fmla="+- 0 5603 4950"/>
                              <a:gd name="T79" fmla="*/ 5603 h 715"/>
                              <a:gd name="T80" fmla="+- 0 1644 1035"/>
                              <a:gd name="T81" fmla="*/ T80 w 715"/>
                              <a:gd name="T82" fmla="+- 0 5560 4950"/>
                              <a:gd name="T83" fmla="*/ 5560 h 715"/>
                              <a:gd name="T84" fmla="+- 0 1688 1035"/>
                              <a:gd name="T85" fmla="*/ T84 w 715"/>
                              <a:gd name="T86" fmla="+- 0 5507 4950"/>
                              <a:gd name="T87" fmla="*/ 5507 h 715"/>
                              <a:gd name="T88" fmla="+- 0 1721 1035"/>
                              <a:gd name="T89" fmla="*/ T88 w 715"/>
                              <a:gd name="T90" fmla="+- 0 5446 4950"/>
                              <a:gd name="T91" fmla="*/ 5446 h 715"/>
                              <a:gd name="T92" fmla="+- 0 1742 1035"/>
                              <a:gd name="T93" fmla="*/ T92 w 715"/>
                              <a:gd name="T94" fmla="+- 0 5379 4950"/>
                              <a:gd name="T95" fmla="*/ 5379 h 715"/>
                              <a:gd name="T96" fmla="+- 0 1749 1035"/>
                              <a:gd name="T97" fmla="*/ T96 w 715"/>
                              <a:gd name="T98" fmla="+- 0 5307 4950"/>
                              <a:gd name="T99" fmla="*/ 5307 h 715"/>
                              <a:gd name="T100" fmla="+- 0 1742 1035"/>
                              <a:gd name="T101" fmla="*/ T100 w 715"/>
                              <a:gd name="T102" fmla="+- 0 5235 4950"/>
                              <a:gd name="T103" fmla="*/ 5235 h 715"/>
                              <a:gd name="T104" fmla="+- 0 1721 1035"/>
                              <a:gd name="T105" fmla="*/ T104 w 715"/>
                              <a:gd name="T106" fmla="+- 0 5168 4950"/>
                              <a:gd name="T107" fmla="*/ 5168 h 715"/>
                              <a:gd name="T108" fmla="+- 0 1688 1035"/>
                              <a:gd name="T109" fmla="*/ T108 w 715"/>
                              <a:gd name="T110" fmla="+- 0 5107 4950"/>
                              <a:gd name="T111" fmla="*/ 5107 h 715"/>
                              <a:gd name="T112" fmla="+- 0 1644 1035"/>
                              <a:gd name="T113" fmla="*/ T112 w 715"/>
                              <a:gd name="T114" fmla="+- 0 5055 4950"/>
                              <a:gd name="T115" fmla="*/ 5055 h 715"/>
                              <a:gd name="T116" fmla="+- 0 1592 1035"/>
                              <a:gd name="T117" fmla="*/ T116 w 715"/>
                              <a:gd name="T118" fmla="+- 0 5011 4950"/>
                              <a:gd name="T119" fmla="*/ 5011 h 715"/>
                              <a:gd name="T120" fmla="+- 0 1531 1035"/>
                              <a:gd name="T121" fmla="*/ T120 w 715"/>
                              <a:gd name="T122" fmla="+- 0 4978 4950"/>
                              <a:gd name="T123" fmla="*/ 4978 h 715"/>
                              <a:gd name="T124" fmla="+- 0 1464 1035"/>
                              <a:gd name="T125" fmla="*/ T124 w 715"/>
                              <a:gd name="T126" fmla="+- 0 4957 4950"/>
                              <a:gd name="T127" fmla="*/ 4957 h 715"/>
                              <a:gd name="T128" fmla="+- 0 1392 1035"/>
                              <a:gd name="T129" fmla="*/ T128 w 715"/>
                              <a:gd name="T130" fmla="+- 0 4950 4950"/>
                              <a:gd name="T131" fmla="*/ 4950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60"/>
                        <wps:cNvSpPr>
                          <a:spLocks/>
                        </wps:cNvSpPr>
                        <wps:spPr bwMode="auto">
                          <a:xfrm>
                            <a:off x="1092" y="5007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007 5007"/>
                              <a:gd name="T3" fmla="*/ 5007 h 600"/>
                              <a:gd name="T4" fmla="+- 0 1323 1092"/>
                              <a:gd name="T5" fmla="*/ T4 w 600"/>
                              <a:gd name="T6" fmla="+- 0 5015 5007"/>
                              <a:gd name="T7" fmla="*/ 5015 h 600"/>
                              <a:gd name="T8" fmla="+- 0 1260 1092"/>
                              <a:gd name="T9" fmla="*/ T8 w 600"/>
                              <a:gd name="T10" fmla="+- 0 5038 5007"/>
                              <a:gd name="T11" fmla="*/ 5038 h 600"/>
                              <a:gd name="T12" fmla="+- 0 1204 1092"/>
                              <a:gd name="T13" fmla="*/ T12 w 600"/>
                              <a:gd name="T14" fmla="+- 0 5073 5007"/>
                              <a:gd name="T15" fmla="*/ 5073 h 600"/>
                              <a:gd name="T16" fmla="+- 0 1158 1092"/>
                              <a:gd name="T17" fmla="*/ T16 w 600"/>
                              <a:gd name="T18" fmla="+- 0 5120 5007"/>
                              <a:gd name="T19" fmla="*/ 5120 h 600"/>
                              <a:gd name="T20" fmla="+- 0 1123 1092"/>
                              <a:gd name="T21" fmla="*/ T20 w 600"/>
                              <a:gd name="T22" fmla="+- 0 5175 5007"/>
                              <a:gd name="T23" fmla="*/ 5175 h 600"/>
                              <a:gd name="T24" fmla="+- 0 1100 1092"/>
                              <a:gd name="T25" fmla="*/ T24 w 600"/>
                              <a:gd name="T26" fmla="+- 0 5238 5007"/>
                              <a:gd name="T27" fmla="*/ 5238 h 600"/>
                              <a:gd name="T28" fmla="+- 0 1092 1092"/>
                              <a:gd name="T29" fmla="*/ T28 w 600"/>
                              <a:gd name="T30" fmla="+- 0 5307 5007"/>
                              <a:gd name="T31" fmla="*/ 5307 h 600"/>
                              <a:gd name="T32" fmla="+- 0 1100 1092"/>
                              <a:gd name="T33" fmla="*/ T32 w 600"/>
                              <a:gd name="T34" fmla="+- 0 5376 5007"/>
                              <a:gd name="T35" fmla="*/ 5376 h 600"/>
                              <a:gd name="T36" fmla="+- 0 1123 1092"/>
                              <a:gd name="T37" fmla="*/ T36 w 600"/>
                              <a:gd name="T38" fmla="+- 0 5439 5007"/>
                              <a:gd name="T39" fmla="*/ 5439 h 600"/>
                              <a:gd name="T40" fmla="+- 0 1158 1092"/>
                              <a:gd name="T41" fmla="*/ T40 w 600"/>
                              <a:gd name="T42" fmla="+- 0 5495 5007"/>
                              <a:gd name="T43" fmla="*/ 5495 h 600"/>
                              <a:gd name="T44" fmla="+- 0 1204 1092"/>
                              <a:gd name="T45" fmla="*/ T44 w 600"/>
                              <a:gd name="T46" fmla="+- 0 5541 5007"/>
                              <a:gd name="T47" fmla="*/ 5541 h 600"/>
                              <a:gd name="T48" fmla="+- 0 1260 1092"/>
                              <a:gd name="T49" fmla="*/ T48 w 600"/>
                              <a:gd name="T50" fmla="+- 0 5576 5007"/>
                              <a:gd name="T51" fmla="*/ 5576 h 600"/>
                              <a:gd name="T52" fmla="+- 0 1323 1092"/>
                              <a:gd name="T53" fmla="*/ T52 w 600"/>
                              <a:gd name="T54" fmla="+- 0 5599 5007"/>
                              <a:gd name="T55" fmla="*/ 5599 h 600"/>
                              <a:gd name="T56" fmla="+- 0 1392 1092"/>
                              <a:gd name="T57" fmla="*/ T56 w 600"/>
                              <a:gd name="T58" fmla="+- 0 5607 5007"/>
                              <a:gd name="T59" fmla="*/ 5607 h 600"/>
                              <a:gd name="T60" fmla="+- 0 1461 1092"/>
                              <a:gd name="T61" fmla="*/ T60 w 600"/>
                              <a:gd name="T62" fmla="+- 0 5599 5007"/>
                              <a:gd name="T63" fmla="*/ 5599 h 600"/>
                              <a:gd name="T64" fmla="+- 0 1524 1092"/>
                              <a:gd name="T65" fmla="*/ T64 w 600"/>
                              <a:gd name="T66" fmla="+- 0 5576 5007"/>
                              <a:gd name="T67" fmla="*/ 5576 h 600"/>
                              <a:gd name="T68" fmla="+- 0 1579 1092"/>
                              <a:gd name="T69" fmla="*/ T68 w 600"/>
                              <a:gd name="T70" fmla="+- 0 5541 5007"/>
                              <a:gd name="T71" fmla="*/ 5541 h 600"/>
                              <a:gd name="T72" fmla="+- 0 1626 1092"/>
                              <a:gd name="T73" fmla="*/ T72 w 600"/>
                              <a:gd name="T74" fmla="+- 0 5495 5007"/>
                              <a:gd name="T75" fmla="*/ 5495 h 600"/>
                              <a:gd name="T76" fmla="+- 0 1661 1092"/>
                              <a:gd name="T77" fmla="*/ T76 w 600"/>
                              <a:gd name="T78" fmla="+- 0 5439 5007"/>
                              <a:gd name="T79" fmla="*/ 5439 h 600"/>
                              <a:gd name="T80" fmla="+- 0 1684 1092"/>
                              <a:gd name="T81" fmla="*/ T80 w 600"/>
                              <a:gd name="T82" fmla="+- 0 5376 5007"/>
                              <a:gd name="T83" fmla="*/ 5376 h 600"/>
                              <a:gd name="T84" fmla="+- 0 1692 1092"/>
                              <a:gd name="T85" fmla="*/ T84 w 600"/>
                              <a:gd name="T86" fmla="+- 0 5307 5007"/>
                              <a:gd name="T87" fmla="*/ 5307 h 600"/>
                              <a:gd name="T88" fmla="+- 0 1684 1092"/>
                              <a:gd name="T89" fmla="*/ T88 w 600"/>
                              <a:gd name="T90" fmla="+- 0 5238 5007"/>
                              <a:gd name="T91" fmla="*/ 5238 h 600"/>
                              <a:gd name="T92" fmla="+- 0 1661 1092"/>
                              <a:gd name="T93" fmla="*/ T92 w 600"/>
                              <a:gd name="T94" fmla="+- 0 5175 5007"/>
                              <a:gd name="T95" fmla="*/ 5175 h 600"/>
                              <a:gd name="T96" fmla="+- 0 1626 1092"/>
                              <a:gd name="T97" fmla="*/ T96 w 600"/>
                              <a:gd name="T98" fmla="+- 0 5120 5007"/>
                              <a:gd name="T99" fmla="*/ 5120 h 600"/>
                              <a:gd name="T100" fmla="+- 0 1579 1092"/>
                              <a:gd name="T101" fmla="*/ T100 w 600"/>
                              <a:gd name="T102" fmla="+- 0 5073 5007"/>
                              <a:gd name="T103" fmla="*/ 5073 h 600"/>
                              <a:gd name="T104" fmla="+- 0 1524 1092"/>
                              <a:gd name="T105" fmla="*/ T104 w 600"/>
                              <a:gd name="T106" fmla="+- 0 5038 5007"/>
                              <a:gd name="T107" fmla="*/ 5038 h 600"/>
                              <a:gd name="T108" fmla="+- 0 1461 1092"/>
                              <a:gd name="T109" fmla="*/ T108 w 600"/>
                              <a:gd name="T110" fmla="+- 0 5015 5007"/>
                              <a:gd name="T111" fmla="*/ 5015 h 600"/>
                              <a:gd name="T112" fmla="+- 0 1392 1092"/>
                              <a:gd name="T113" fmla="*/ T112 w 600"/>
                              <a:gd name="T114" fmla="+- 0 5007 5007"/>
                              <a:gd name="T115" fmla="*/ 500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3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8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8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3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59"/>
                        <wps:cNvSpPr>
                          <a:spLocks/>
                        </wps:cNvSpPr>
                        <wps:spPr bwMode="auto">
                          <a:xfrm>
                            <a:off x="1034" y="5913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5914 5914"/>
                              <a:gd name="T3" fmla="*/ 5914 h 715"/>
                              <a:gd name="T4" fmla="+- 0 1320 1035"/>
                              <a:gd name="T5" fmla="*/ T4 w 715"/>
                              <a:gd name="T6" fmla="+- 0 5921 5914"/>
                              <a:gd name="T7" fmla="*/ 5921 h 715"/>
                              <a:gd name="T8" fmla="+- 0 1253 1035"/>
                              <a:gd name="T9" fmla="*/ T8 w 715"/>
                              <a:gd name="T10" fmla="+- 0 5942 5914"/>
                              <a:gd name="T11" fmla="*/ 5942 h 715"/>
                              <a:gd name="T12" fmla="+- 0 1192 1035"/>
                              <a:gd name="T13" fmla="*/ T12 w 715"/>
                              <a:gd name="T14" fmla="+- 0 5975 5914"/>
                              <a:gd name="T15" fmla="*/ 5975 h 715"/>
                              <a:gd name="T16" fmla="+- 0 1139 1035"/>
                              <a:gd name="T17" fmla="*/ T16 w 715"/>
                              <a:gd name="T18" fmla="+- 0 6018 5914"/>
                              <a:gd name="T19" fmla="*/ 6018 h 715"/>
                              <a:gd name="T20" fmla="+- 0 1096 1035"/>
                              <a:gd name="T21" fmla="*/ T20 w 715"/>
                              <a:gd name="T22" fmla="+- 0 6071 5914"/>
                              <a:gd name="T23" fmla="*/ 6071 h 715"/>
                              <a:gd name="T24" fmla="+- 0 1063 1035"/>
                              <a:gd name="T25" fmla="*/ T24 w 715"/>
                              <a:gd name="T26" fmla="+- 0 6132 5914"/>
                              <a:gd name="T27" fmla="*/ 6132 h 715"/>
                              <a:gd name="T28" fmla="+- 0 1042 1035"/>
                              <a:gd name="T29" fmla="*/ T28 w 715"/>
                              <a:gd name="T30" fmla="+- 0 6199 5914"/>
                              <a:gd name="T31" fmla="*/ 6199 h 715"/>
                              <a:gd name="T32" fmla="+- 0 1035 1035"/>
                              <a:gd name="T33" fmla="*/ T32 w 715"/>
                              <a:gd name="T34" fmla="+- 0 6271 5914"/>
                              <a:gd name="T35" fmla="*/ 6271 h 715"/>
                              <a:gd name="T36" fmla="+- 0 1042 1035"/>
                              <a:gd name="T37" fmla="*/ T36 w 715"/>
                              <a:gd name="T38" fmla="+- 0 6343 5914"/>
                              <a:gd name="T39" fmla="*/ 6343 h 715"/>
                              <a:gd name="T40" fmla="+- 0 1063 1035"/>
                              <a:gd name="T41" fmla="*/ T40 w 715"/>
                              <a:gd name="T42" fmla="+- 0 6410 5914"/>
                              <a:gd name="T43" fmla="*/ 6410 h 715"/>
                              <a:gd name="T44" fmla="+- 0 1096 1035"/>
                              <a:gd name="T45" fmla="*/ T44 w 715"/>
                              <a:gd name="T46" fmla="+- 0 6471 5914"/>
                              <a:gd name="T47" fmla="*/ 6471 h 715"/>
                              <a:gd name="T48" fmla="+- 0 1139 1035"/>
                              <a:gd name="T49" fmla="*/ T48 w 715"/>
                              <a:gd name="T50" fmla="+- 0 6523 5914"/>
                              <a:gd name="T51" fmla="*/ 6523 h 715"/>
                              <a:gd name="T52" fmla="+- 0 1192 1035"/>
                              <a:gd name="T53" fmla="*/ T52 w 715"/>
                              <a:gd name="T54" fmla="+- 0 6567 5914"/>
                              <a:gd name="T55" fmla="*/ 6567 h 715"/>
                              <a:gd name="T56" fmla="+- 0 1253 1035"/>
                              <a:gd name="T57" fmla="*/ T56 w 715"/>
                              <a:gd name="T58" fmla="+- 0 6600 5914"/>
                              <a:gd name="T59" fmla="*/ 6600 h 715"/>
                              <a:gd name="T60" fmla="+- 0 1320 1035"/>
                              <a:gd name="T61" fmla="*/ T60 w 715"/>
                              <a:gd name="T62" fmla="+- 0 6621 5914"/>
                              <a:gd name="T63" fmla="*/ 6621 h 715"/>
                              <a:gd name="T64" fmla="+- 0 1392 1035"/>
                              <a:gd name="T65" fmla="*/ T64 w 715"/>
                              <a:gd name="T66" fmla="+- 0 6628 5914"/>
                              <a:gd name="T67" fmla="*/ 6628 h 715"/>
                              <a:gd name="T68" fmla="+- 0 1464 1035"/>
                              <a:gd name="T69" fmla="*/ T68 w 715"/>
                              <a:gd name="T70" fmla="+- 0 6621 5914"/>
                              <a:gd name="T71" fmla="*/ 6621 h 715"/>
                              <a:gd name="T72" fmla="+- 0 1531 1035"/>
                              <a:gd name="T73" fmla="*/ T72 w 715"/>
                              <a:gd name="T74" fmla="+- 0 6600 5914"/>
                              <a:gd name="T75" fmla="*/ 6600 h 715"/>
                              <a:gd name="T76" fmla="+- 0 1592 1035"/>
                              <a:gd name="T77" fmla="*/ T76 w 715"/>
                              <a:gd name="T78" fmla="+- 0 6567 5914"/>
                              <a:gd name="T79" fmla="*/ 6567 h 715"/>
                              <a:gd name="T80" fmla="+- 0 1644 1035"/>
                              <a:gd name="T81" fmla="*/ T80 w 715"/>
                              <a:gd name="T82" fmla="+- 0 6523 5914"/>
                              <a:gd name="T83" fmla="*/ 6523 h 715"/>
                              <a:gd name="T84" fmla="+- 0 1688 1035"/>
                              <a:gd name="T85" fmla="*/ T84 w 715"/>
                              <a:gd name="T86" fmla="+- 0 6471 5914"/>
                              <a:gd name="T87" fmla="*/ 6471 h 715"/>
                              <a:gd name="T88" fmla="+- 0 1721 1035"/>
                              <a:gd name="T89" fmla="*/ T88 w 715"/>
                              <a:gd name="T90" fmla="+- 0 6410 5914"/>
                              <a:gd name="T91" fmla="*/ 6410 h 715"/>
                              <a:gd name="T92" fmla="+- 0 1742 1035"/>
                              <a:gd name="T93" fmla="*/ T92 w 715"/>
                              <a:gd name="T94" fmla="+- 0 6343 5914"/>
                              <a:gd name="T95" fmla="*/ 6343 h 715"/>
                              <a:gd name="T96" fmla="+- 0 1749 1035"/>
                              <a:gd name="T97" fmla="*/ T96 w 715"/>
                              <a:gd name="T98" fmla="+- 0 6271 5914"/>
                              <a:gd name="T99" fmla="*/ 6271 h 715"/>
                              <a:gd name="T100" fmla="+- 0 1742 1035"/>
                              <a:gd name="T101" fmla="*/ T100 w 715"/>
                              <a:gd name="T102" fmla="+- 0 6199 5914"/>
                              <a:gd name="T103" fmla="*/ 6199 h 715"/>
                              <a:gd name="T104" fmla="+- 0 1721 1035"/>
                              <a:gd name="T105" fmla="*/ T104 w 715"/>
                              <a:gd name="T106" fmla="+- 0 6132 5914"/>
                              <a:gd name="T107" fmla="*/ 6132 h 715"/>
                              <a:gd name="T108" fmla="+- 0 1688 1035"/>
                              <a:gd name="T109" fmla="*/ T108 w 715"/>
                              <a:gd name="T110" fmla="+- 0 6071 5914"/>
                              <a:gd name="T111" fmla="*/ 6071 h 715"/>
                              <a:gd name="T112" fmla="+- 0 1644 1035"/>
                              <a:gd name="T113" fmla="*/ T112 w 715"/>
                              <a:gd name="T114" fmla="+- 0 6018 5914"/>
                              <a:gd name="T115" fmla="*/ 6018 h 715"/>
                              <a:gd name="T116" fmla="+- 0 1592 1035"/>
                              <a:gd name="T117" fmla="*/ T116 w 715"/>
                              <a:gd name="T118" fmla="+- 0 5975 5914"/>
                              <a:gd name="T119" fmla="*/ 5975 h 715"/>
                              <a:gd name="T120" fmla="+- 0 1531 1035"/>
                              <a:gd name="T121" fmla="*/ T120 w 715"/>
                              <a:gd name="T122" fmla="+- 0 5942 5914"/>
                              <a:gd name="T123" fmla="*/ 5942 h 715"/>
                              <a:gd name="T124" fmla="+- 0 1464 1035"/>
                              <a:gd name="T125" fmla="*/ T124 w 715"/>
                              <a:gd name="T126" fmla="+- 0 5921 5914"/>
                              <a:gd name="T127" fmla="*/ 5921 h 715"/>
                              <a:gd name="T128" fmla="+- 0 1392 1035"/>
                              <a:gd name="T129" fmla="*/ T128 w 715"/>
                              <a:gd name="T130" fmla="+- 0 5914 5914"/>
                              <a:gd name="T131" fmla="*/ 5914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58"/>
                        <wps:cNvSpPr>
                          <a:spLocks/>
                        </wps:cNvSpPr>
                        <wps:spPr bwMode="auto">
                          <a:xfrm>
                            <a:off x="1092" y="5971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971 5971"/>
                              <a:gd name="T3" fmla="*/ 5971 h 600"/>
                              <a:gd name="T4" fmla="+- 0 1323 1092"/>
                              <a:gd name="T5" fmla="*/ T4 w 600"/>
                              <a:gd name="T6" fmla="+- 0 5979 5971"/>
                              <a:gd name="T7" fmla="*/ 5979 h 600"/>
                              <a:gd name="T8" fmla="+- 0 1260 1092"/>
                              <a:gd name="T9" fmla="*/ T8 w 600"/>
                              <a:gd name="T10" fmla="+- 0 6002 5971"/>
                              <a:gd name="T11" fmla="*/ 6002 h 600"/>
                              <a:gd name="T12" fmla="+- 0 1204 1092"/>
                              <a:gd name="T13" fmla="*/ T12 w 600"/>
                              <a:gd name="T14" fmla="+- 0 6037 5971"/>
                              <a:gd name="T15" fmla="*/ 6037 h 600"/>
                              <a:gd name="T16" fmla="+- 0 1158 1092"/>
                              <a:gd name="T17" fmla="*/ T16 w 600"/>
                              <a:gd name="T18" fmla="+- 0 6083 5971"/>
                              <a:gd name="T19" fmla="*/ 6083 h 600"/>
                              <a:gd name="T20" fmla="+- 0 1123 1092"/>
                              <a:gd name="T21" fmla="*/ T20 w 600"/>
                              <a:gd name="T22" fmla="+- 0 6139 5971"/>
                              <a:gd name="T23" fmla="*/ 6139 h 600"/>
                              <a:gd name="T24" fmla="+- 0 1100 1092"/>
                              <a:gd name="T25" fmla="*/ T24 w 600"/>
                              <a:gd name="T26" fmla="+- 0 6202 5971"/>
                              <a:gd name="T27" fmla="*/ 6202 h 600"/>
                              <a:gd name="T28" fmla="+- 0 1092 1092"/>
                              <a:gd name="T29" fmla="*/ T28 w 600"/>
                              <a:gd name="T30" fmla="+- 0 6271 5971"/>
                              <a:gd name="T31" fmla="*/ 6271 h 600"/>
                              <a:gd name="T32" fmla="+- 0 1100 1092"/>
                              <a:gd name="T33" fmla="*/ T32 w 600"/>
                              <a:gd name="T34" fmla="+- 0 6340 5971"/>
                              <a:gd name="T35" fmla="*/ 6340 h 600"/>
                              <a:gd name="T36" fmla="+- 0 1123 1092"/>
                              <a:gd name="T37" fmla="*/ T36 w 600"/>
                              <a:gd name="T38" fmla="+- 0 6403 5971"/>
                              <a:gd name="T39" fmla="*/ 6403 h 600"/>
                              <a:gd name="T40" fmla="+- 0 1158 1092"/>
                              <a:gd name="T41" fmla="*/ T40 w 600"/>
                              <a:gd name="T42" fmla="+- 0 6458 5971"/>
                              <a:gd name="T43" fmla="*/ 6458 h 600"/>
                              <a:gd name="T44" fmla="+- 0 1204 1092"/>
                              <a:gd name="T45" fmla="*/ T44 w 600"/>
                              <a:gd name="T46" fmla="+- 0 6505 5971"/>
                              <a:gd name="T47" fmla="*/ 6505 h 600"/>
                              <a:gd name="T48" fmla="+- 0 1260 1092"/>
                              <a:gd name="T49" fmla="*/ T48 w 600"/>
                              <a:gd name="T50" fmla="+- 0 6540 5971"/>
                              <a:gd name="T51" fmla="*/ 6540 h 600"/>
                              <a:gd name="T52" fmla="+- 0 1323 1092"/>
                              <a:gd name="T53" fmla="*/ T52 w 600"/>
                              <a:gd name="T54" fmla="+- 0 6563 5971"/>
                              <a:gd name="T55" fmla="*/ 6563 h 600"/>
                              <a:gd name="T56" fmla="+- 0 1392 1092"/>
                              <a:gd name="T57" fmla="*/ T56 w 600"/>
                              <a:gd name="T58" fmla="+- 0 6571 5971"/>
                              <a:gd name="T59" fmla="*/ 6571 h 600"/>
                              <a:gd name="T60" fmla="+- 0 1461 1092"/>
                              <a:gd name="T61" fmla="*/ T60 w 600"/>
                              <a:gd name="T62" fmla="+- 0 6563 5971"/>
                              <a:gd name="T63" fmla="*/ 6563 h 600"/>
                              <a:gd name="T64" fmla="+- 0 1524 1092"/>
                              <a:gd name="T65" fmla="*/ T64 w 600"/>
                              <a:gd name="T66" fmla="+- 0 6540 5971"/>
                              <a:gd name="T67" fmla="*/ 6540 h 600"/>
                              <a:gd name="T68" fmla="+- 0 1579 1092"/>
                              <a:gd name="T69" fmla="*/ T68 w 600"/>
                              <a:gd name="T70" fmla="+- 0 6505 5971"/>
                              <a:gd name="T71" fmla="*/ 6505 h 600"/>
                              <a:gd name="T72" fmla="+- 0 1626 1092"/>
                              <a:gd name="T73" fmla="*/ T72 w 600"/>
                              <a:gd name="T74" fmla="+- 0 6458 5971"/>
                              <a:gd name="T75" fmla="*/ 6458 h 600"/>
                              <a:gd name="T76" fmla="+- 0 1661 1092"/>
                              <a:gd name="T77" fmla="*/ T76 w 600"/>
                              <a:gd name="T78" fmla="+- 0 6403 5971"/>
                              <a:gd name="T79" fmla="*/ 6403 h 600"/>
                              <a:gd name="T80" fmla="+- 0 1684 1092"/>
                              <a:gd name="T81" fmla="*/ T80 w 600"/>
                              <a:gd name="T82" fmla="+- 0 6340 5971"/>
                              <a:gd name="T83" fmla="*/ 6340 h 600"/>
                              <a:gd name="T84" fmla="+- 0 1692 1092"/>
                              <a:gd name="T85" fmla="*/ T84 w 600"/>
                              <a:gd name="T86" fmla="+- 0 6271 5971"/>
                              <a:gd name="T87" fmla="*/ 6271 h 600"/>
                              <a:gd name="T88" fmla="+- 0 1684 1092"/>
                              <a:gd name="T89" fmla="*/ T88 w 600"/>
                              <a:gd name="T90" fmla="+- 0 6202 5971"/>
                              <a:gd name="T91" fmla="*/ 6202 h 600"/>
                              <a:gd name="T92" fmla="+- 0 1661 1092"/>
                              <a:gd name="T93" fmla="*/ T92 w 600"/>
                              <a:gd name="T94" fmla="+- 0 6139 5971"/>
                              <a:gd name="T95" fmla="*/ 6139 h 600"/>
                              <a:gd name="T96" fmla="+- 0 1626 1092"/>
                              <a:gd name="T97" fmla="*/ T96 w 600"/>
                              <a:gd name="T98" fmla="+- 0 6083 5971"/>
                              <a:gd name="T99" fmla="*/ 6083 h 600"/>
                              <a:gd name="T100" fmla="+- 0 1579 1092"/>
                              <a:gd name="T101" fmla="*/ T100 w 600"/>
                              <a:gd name="T102" fmla="+- 0 6037 5971"/>
                              <a:gd name="T103" fmla="*/ 6037 h 600"/>
                              <a:gd name="T104" fmla="+- 0 1524 1092"/>
                              <a:gd name="T105" fmla="*/ T104 w 600"/>
                              <a:gd name="T106" fmla="+- 0 6002 5971"/>
                              <a:gd name="T107" fmla="*/ 6002 h 600"/>
                              <a:gd name="T108" fmla="+- 0 1461 1092"/>
                              <a:gd name="T109" fmla="*/ T108 w 600"/>
                              <a:gd name="T110" fmla="+- 0 5979 5971"/>
                              <a:gd name="T111" fmla="*/ 5979 h 600"/>
                              <a:gd name="T112" fmla="+- 0 1392 1092"/>
                              <a:gd name="T113" fmla="*/ T112 w 600"/>
                              <a:gd name="T114" fmla="+- 0 5971 5971"/>
                              <a:gd name="T115" fmla="*/ 597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57"/>
                        <wps:cNvSpPr>
                          <a:spLocks/>
                        </wps:cNvSpPr>
                        <wps:spPr bwMode="auto">
                          <a:xfrm>
                            <a:off x="1034" y="6877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6878 6878"/>
                              <a:gd name="T3" fmla="*/ 6878 h 715"/>
                              <a:gd name="T4" fmla="+- 0 1320 1035"/>
                              <a:gd name="T5" fmla="*/ T4 w 715"/>
                              <a:gd name="T6" fmla="+- 0 6885 6878"/>
                              <a:gd name="T7" fmla="*/ 6885 h 715"/>
                              <a:gd name="T8" fmla="+- 0 1253 1035"/>
                              <a:gd name="T9" fmla="*/ T8 w 715"/>
                              <a:gd name="T10" fmla="+- 0 6906 6878"/>
                              <a:gd name="T11" fmla="*/ 6906 h 715"/>
                              <a:gd name="T12" fmla="+- 0 1192 1035"/>
                              <a:gd name="T13" fmla="*/ T12 w 715"/>
                              <a:gd name="T14" fmla="+- 0 6939 6878"/>
                              <a:gd name="T15" fmla="*/ 6939 h 715"/>
                              <a:gd name="T16" fmla="+- 0 1139 1035"/>
                              <a:gd name="T17" fmla="*/ T16 w 715"/>
                              <a:gd name="T18" fmla="+- 0 6982 6878"/>
                              <a:gd name="T19" fmla="*/ 6982 h 715"/>
                              <a:gd name="T20" fmla="+- 0 1096 1035"/>
                              <a:gd name="T21" fmla="*/ T20 w 715"/>
                              <a:gd name="T22" fmla="+- 0 7035 6878"/>
                              <a:gd name="T23" fmla="*/ 7035 h 715"/>
                              <a:gd name="T24" fmla="+- 0 1063 1035"/>
                              <a:gd name="T25" fmla="*/ T24 w 715"/>
                              <a:gd name="T26" fmla="+- 0 7096 6878"/>
                              <a:gd name="T27" fmla="*/ 7096 h 715"/>
                              <a:gd name="T28" fmla="+- 0 1042 1035"/>
                              <a:gd name="T29" fmla="*/ T28 w 715"/>
                              <a:gd name="T30" fmla="+- 0 7163 6878"/>
                              <a:gd name="T31" fmla="*/ 7163 h 715"/>
                              <a:gd name="T32" fmla="+- 0 1035 1035"/>
                              <a:gd name="T33" fmla="*/ T32 w 715"/>
                              <a:gd name="T34" fmla="+- 0 7235 6878"/>
                              <a:gd name="T35" fmla="*/ 7235 h 715"/>
                              <a:gd name="T36" fmla="+- 0 1042 1035"/>
                              <a:gd name="T37" fmla="*/ T36 w 715"/>
                              <a:gd name="T38" fmla="+- 0 7307 6878"/>
                              <a:gd name="T39" fmla="*/ 7307 h 715"/>
                              <a:gd name="T40" fmla="+- 0 1063 1035"/>
                              <a:gd name="T41" fmla="*/ T40 w 715"/>
                              <a:gd name="T42" fmla="+- 0 7374 6878"/>
                              <a:gd name="T43" fmla="*/ 7374 h 715"/>
                              <a:gd name="T44" fmla="+- 0 1096 1035"/>
                              <a:gd name="T45" fmla="*/ T44 w 715"/>
                              <a:gd name="T46" fmla="+- 0 7434 6878"/>
                              <a:gd name="T47" fmla="*/ 7434 h 715"/>
                              <a:gd name="T48" fmla="+- 0 1139 1035"/>
                              <a:gd name="T49" fmla="*/ T48 w 715"/>
                              <a:gd name="T50" fmla="+- 0 7487 6878"/>
                              <a:gd name="T51" fmla="*/ 7487 h 715"/>
                              <a:gd name="T52" fmla="+- 0 1192 1035"/>
                              <a:gd name="T53" fmla="*/ T52 w 715"/>
                              <a:gd name="T54" fmla="+- 0 7531 6878"/>
                              <a:gd name="T55" fmla="*/ 7531 h 715"/>
                              <a:gd name="T56" fmla="+- 0 1253 1035"/>
                              <a:gd name="T57" fmla="*/ T56 w 715"/>
                              <a:gd name="T58" fmla="+- 0 7564 6878"/>
                              <a:gd name="T59" fmla="*/ 7564 h 715"/>
                              <a:gd name="T60" fmla="+- 0 1320 1035"/>
                              <a:gd name="T61" fmla="*/ T60 w 715"/>
                              <a:gd name="T62" fmla="+- 0 7585 6878"/>
                              <a:gd name="T63" fmla="*/ 7585 h 715"/>
                              <a:gd name="T64" fmla="+- 0 1392 1035"/>
                              <a:gd name="T65" fmla="*/ T64 w 715"/>
                              <a:gd name="T66" fmla="+- 0 7592 6878"/>
                              <a:gd name="T67" fmla="*/ 7592 h 715"/>
                              <a:gd name="T68" fmla="+- 0 1464 1035"/>
                              <a:gd name="T69" fmla="*/ T68 w 715"/>
                              <a:gd name="T70" fmla="+- 0 7585 6878"/>
                              <a:gd name="T71" fmla="*/ 7585 h 715"/>
                              <a:gd name="T72" fmla="+- 0 1531 1035"/>
                              <a:gd name="T73" fmla="*/ T72 w 715"/>
                              <a:gd name="T74" fmla="+- 0 7564 6878"/>
                              <a:gd name="T75" fmla="*/ 7564 h 715"/>
                              <a:gd name="T76" fmla="+- 0 1592 1035"/>
                              <a:gd name="T77" fmla="*/ T76 w 715"/>
                              <a:gd name="T78" fmla="+- 0 7531 6878"/>
                              <a:gd name="T79" fmla="*/ 7531 h 715"/>
                              <a:gd name="T80" fmla="+- 0 1644 1035"/>
                              <a:gd name="T81" fmla="*/ T80 w 715"/>
                              <a:gd name="T82" fmla="+- 0 7487 6878"/>
                              <a:gd name="T83" fmla="*/ 7487 h 715"/>
                              <a:gd name="T84" fmla="+- 0 1688 1035"/>
                              <a:gd name="T85" fmla="*/ T84 w 715"/>
                              <a:gd name="T86" fmla="+- 0 7434 6878"/>
                              <a:gd name="T87" fmla="*/ 7434 h 715"/>
                              <a:gd name="T88" fmla="+- 0 1721 1035"/>
                              <a:gd name="T89" fmla="*/ T88 w 715"/>
                              <a:gd name="T90" fmla="+- 0 7374 6878"/>
                              <a:gd name="T91" fmla="*/ 7374 h 715"/>
                              <a:gd name="T92" fmla="+- 0 1742 1035"/>
                              <a:gd name="T93" fmla="*/ T92 w 715"/>
                              <a:gd name="T94" fmla="+- 0 7307 6878"/>
                              <a:gd name="T95" fmla="*/ 7307 h 715"/>
                              <a:gd name="T96" fmla="+- 0 1749 1035"/>
                              <a:gd name="T97" fmla="*/ T96 w 715"/>
                              <a:gd name="T98" fmla="+- 0 7235 6878"/>
                              <a:gd name="T99" fmla="*/ 7235 h 715"/>
                              <a:gd name="T100" fmla="+- 0 1742 1035"/>
                              <a:gd name="T101" fmla="*/ T100 w 715"/>
                              <a:gd name="T102" fmla="+- 0 7163 6878"/>
                              <a:gd name="T103" fmla="*/ 7163 h 715"/>
                              <a:gd name="T104" fmla="+- 0 1721 1035"/>
                              <a:gd name="T105" fmla="*/ T104 w 715"/>
                              <a:gd name="T106" fmla="+- 0 7096 6878"/>
                              <a:gd name="T107" fmla="*/ 7096 h 715"/>
                              <a:gd name="T108" fmla="+- 0 1688 1035"/>
                              <a:gd name="T109" fmla="*/ T108 w 715"/>
                              <a:gd name="T110" fmla="+- 0 7035 6878"/>
                              <a:gd name="T111" fmla="*/ 7035 h 715"/>
                              <a:gd name="T112" fmla="+- 0 1644 1035"/>
                              <a:gd name="T113" fmla="*/ T112 w 715"/>
                              <a:gd name="T114" fmla="+- 0 6982 6878"/>
                              <a:gd name="T115" fmla="*/ 6982 h 715"/>
                              <a:gd name="T116" fmla="+- 0 1592 1035"/>
                              <a:gd name="T117" fmla="*/ T116 w 715"/>
                              <a:gd name="T118" fmla="+- 0 6939 6878"/>
                              <a:gd name="T119" fmla="*/ 6939 h 715"/>
                              <a:gd name="T120" fmla="+- 0 1531 1035"/>
                              <a:gd name="T121" fmla="*/ T120 w 715"/>
                              <a:gd name="T122" fmla="+- 0 6906 6878"/>
                              <a:gd name="T123" fmla="*/ 6906 h 715"/>
                              <a:gd name="T124" fmla="+- 0 1464 1035"/>
                              <a:gd name="T125" fmla="*/ T124 w 715"/>
                              <a:gd name="T126" fmla="+- 0 6885 6878"/>
                              <a:gd name="T127" fmla="*/ 6885 h 715"/>
                              <a:gd name="T128" fmla="+- 0 1392 1035"/>
                              <a:gd name="T129" fmla="*/ T128 w 715"/>
                              <a:gd name="T130" fmla="+- 0 6878 6878"/>
                              <a:gd name="T131" fmla="*/ 6878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56"/>
                        <wps:cNvSpPr>
                          <a:spLocks/>
                        </wps:cNvSpPr>
                        <wps:spPr bwMode="auto">
                          <a:xfrm>
                            <a:off x="1092" y="6934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6935 6935"/>
                              <a:gd name="T3" fmla="*/ 6935 h 600"/>
                              <a:gd name="T4" fmla="+- 0 1323 1092"/>
                              <a:gd name="T5" fmla="*/ T4 w 600"/>
                              <a:gd name="T6" fmla="+- 0 6943 6935"/>
                              <a:gd name="T7" fmla="*/ 6943 h 600"/>
                              <a:gd name="T8" fmla="+- 0 1260 1092"/>
                              <a:gd name="T9" fmla="*/ T8 w 600"/>
                              <a:gd name="T10" fmla="+- 0 6965 6935"/>
                              <a:gd name="T11" fmla="*/ 6965 h 600"/>
                              <a:gd name="T12" fmla="+- 0 1204 1092"/>
                              <a:gd name="T13" fmla="*/ T12 w 600"/>
                              <a:gd name="T14" fmla="+- 0 7001 6935"/>
                              <a:gd name="T15" fmla="*/ 7001 h 600"/>
                              <a:gd name="T16" fmla="+- 0 1158 1092"/>
                              <a:gd name="T17" fmla="*/ T16 w 600"/>
                              <a:gd name="T18" fmla="+- 0 7047 6935"/>
                              <a:gd name="T19" fmla="*/ 7047 h 600"/>
                              <a:gd name="T20" fmla="+- 0 1123 1092"/>
                              <a:gd name="T21" fmla="*/ T20 w 600"/>
                              <a:gd name="T22" fmla="+- 0 7103 6935"/>
                              <a:gd name="T23" fmla="*/ 7103 h 600"/>
                              <a:gd name="T24" fmla="+- 0 1100 1092"/>
                              <a:gd name="T25" fmla="*/ T24 w 600"/>
                              <a:gd name="T26" fmla="+- 0 7166 6935"/>
                              <a:gd name="T27" fmla="*/ 7166 h 600"/>
                              <a:gd name="T28" fmla="+- 0 1092 1092"/>
                              <a:gd name="T29" fmla="*/ T28 w 600"/>
                              <a:gd name="T30" fmla="+- 0 7235 6935"/>
                              <a:gd name="T31" fmla="*/ 7235 h 600"/>
                              <a:gd name="T32" fmla="+- 0 1100 1092"/>
                              <a:gd name="T33" fmla="*/ T32 w 600"/>
                              <a:gd name="T34" fmla="+- 0 7303 6935"/>
                              <a:gd name="T35" fmla="*/ 7303 h 600"/>
                              <a:gd name="T36" fmla="+- 0 1123 1092"/>
                              <a:gd name="T37" fmla="*/ T36 w 600"/>
                              <a:gd name="T38" fmla="+- 0 7366 6935"/>
                              <a:gd name="T39" fmla="*/ 7366 h 600"/>
                              <a:gd name="T40" fmla="+- 0 1158 1092"/>
                              <a:gd name="T41" fmla="*/ T40 w 600"/>
                              <a:gd name="T42" fmla="+- 0 7422 6935"/>
                              <a:gd name="T43" fmla="*/ 7422 h 600"/>
                              <a:gd name="T44" fmla="+- 0 1204 1092"/>
                              <a:gd name="T45" fmla="*/ T44 w 600"/>
                              <a:gd name="T46" fmla="+- 0 7469 6935"/>
                              <a:gd name="T47" fmla="*/ 7469 h 600"/>
                              <a:gd name="T48" fmla="+- 0 1260 1092"/>
                              <a:gd name="T49" fmla="*/ T48 w 600"/>
                              <a:gd name="T50" fmla="+- 0 7504 6935"/>
                              <a:gd name="T51" fmla="*/ 7504 h 600"/>
                              <a:gd name="T52" fmla="+- 0 1323 1092"/>
                              <a:gd name="T53" fmla="*/ T52 w 600"/>
                              <a:gd name="T54" fmla="+- 0 7526 6935"/>
                              <a:gd name="T55" fmla="*/ 7526 h 600"/>
                              <a:gd name="T56" fmla="+- 0 1392 1092"/>
                              <a:gd name="T57" fmla="*/ T56 w 600"/>
                              <a:gd name="T58" fmla="+- 0 7534 6935"/>
                              <a:gd name="T59" fmla="*/ 7534 h 600"/>
                              <a:gd name="T60" fmla="+- 0 1461 1092"/>
                              <a:gd name="T61" fmla="*/ T60 w 600"/>
                              <a:gd name="T62" fmla="+- 0 7526 6935"/>
                              <a:gd name="T63" fmla="*/ 7526 h 600"/>
                              <a:gd name="T64" fmla="+- 0 1524 1092"/>
                              <a:gd name="T65" fmla="*/ T64 w 600"/>
                              <a:gd name="T66" fmla="+- 0 7504 6935"/>
                              <a:gd name="T67" fmla="*/ 7504 h 600"/>
                              <a:gd name="T68" fmla="+- 0 1579 1092"/>
                              <a:gd name="T69" fmla="*/ T68 w 600"/>
                              <a:gd name="T70" fmla="+- 0 7469 6935"/>
                              <a:gd name="T71" fmla="*/ 7469 h 600"/>
                              <a:gd name="T72" fmla="+- 0 1626 1092"/>
                              <a:gd name="T73" fmla="*/ T72 w 600"/>
                              <a:gd name="T74" fmla="+- 0 7422 6935"/>
                              <a:gd name="T75" fmla="*/ 7422 h 600"/>
                              <a:gd name="T76" fmla="+- 0 1661 1092"/>
                              <a:gd name="T77" fmla="*/ T76 w 600"/>
                              <a:gd name="T78" fmla="+- 0 7366 6935"/>
                              <a:gd name="T79" fmla="*/ 7366 h 600"/>
                              <a:gd name="T80" fmla="+- 0 1684 1092"/>
                              <a:gd name="T81" fmla="*/ T80 w 600"/>
                              <a:gd name="T82" fmla="+- 0 7303 6935"/>
                              <a:gd name="T83" fmla="*/ 7303 h 600"/>
                              <a:gd name="T84" fmla="+- 0 1692 1092"/>
                              <a:gd name="T85" fmla="*/ T84 w 600"/>
                              <a:gd name="T86" fmla="+- 0 7235 6935"/>
                              <a:gd name="T87" fmla="*/ 7235 h 600"/>
                              <a:gd name="T88" fmla="+- 0 1684 1092"/>
                              <a:gd name="T89" fmla="*/ T88 w 600"/>
                              <a:gd name="T90" fmla="+- 0 7166 6935"/>
                              <a:gd name="T91" fmla="*/ 7166 h 600"/>
                              <a:gd name="T92" fmla="+- 0 1661 1092"/>
                              <a:gd name="T93" fmla="*/ T92 w 600"/>
                              <a:gd name="T94" fmla="+- 0 7103 6935"/>
                              <a:gd name="T95" fmla="*/ 7103 h 600"/>
                              <a:gd name="T96" fmla="+- 0 1626 1092"/>
                              <a:gd name="T97" fmla="*/ T96 w 600"/>
                              <a:gd name="T98" fmla="+- 0 7047 6935"/>
                              <a:gd name="T99" fmla="*/ 7047 h 600"/>
                              <a:gd name="T100" fmla="+- 0 1579 1092"/>
                              <a:gd name="T101" fmla="*/ T100 w 600"/>
                              <a:gd name="T102" fmla="+- 0 7001 6935"/>
                              <a:gd name="T103" fmla="*/ 7001 h 600"/>
                              <a:gd name="T104" fmla="+- 0 1524 1092"/>
                              <a:gd name="T105" fmla="*/ T104 w 600"/>
                              <a:gd name="T106" fmla="+- 0 6965 6935"/>
                              <a:gd name="T107" fmla="*/ 6965 h 600"/>
                              <a:gd name="T108" fmla="+- 0 1461 1092"/>
                              <a:gd name="T109" fmla="*/ T108 w 600"/>
                              <a:gd name="T110" fmla="+- 0 6943 6935"/>
                              <a:gd name="T111" fmla="*/ 6943 h 600"/>
                              <a:gd name="T112" fmla="+- 0 1392 1092"/>
                              <a:gd name="T113" fmla="*/ T112 w 600"/>
                              <a:gd name="T114" fmla="+- 0 6935 6935"/>
                              <a:gd name="T115" fmla="*/ 693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55"/>
                        <wps:cNvSpPr>
                          <a:spLocks/>
                        </wps:cNvSpPr>
                        <wps:spPr bwMode="auto">
                          <a:xfrm>
                            <a:off x="1034" y="7790"/>
                            <a:ext cx="766" cy="766"/>
                          </a:xfrm>
                          <a:custGeom>
                            <a:avLst/>
                            <a:gdLst>
                              <a:gd name="T0" fmla="+- 0 1417 1035"/>
                              <a:gd name="T1" fmla="*/ T0 w 766"/>
                              <a:gd name="T2" fmla="+- 0 7790 7790"/>
                              <a:gd name="T3" fmla="*/ 7790 h 766"/>
                              <a:gd name="T4" fmla="+- 0 1340 1035"/>
                              <a:gd name="T5" fmla="*/ T4 w 766"/>
                              <a:gd name="T6" fmla="+- 0 7798 7790"/>
                              <a:gd name="T7" fmla="*/ 7798 h 766"/>
                              <a:gd name="T8" fmla="+- 0 1268 1035"/>
                              <a:gd name="T9" fmla="*/ T8 w 766"/>
                              <a:gd name="T10" fmla="+- 0 7820 7790"/>
                              <a:gd name="T11" fmla="*/ 7820 h 766"/>
                              <a:gd name="T12" fmla="+- 0 1203 1035"/>
                              <a:gd name="T13" fmla="*/ T12 w 766"/>
                              <a:gd name="T14" fmla="+- 0 7856 7790"/>
                              <a:gd name="T15" fmla="*/ 7856 h 766"/>
                              <a:gd name="T16" fmla="+- 0 1147 1035"/>
                              <a:gd name="T17" fmla="*/ T16 w 766"/>
                              <a:gd name="T18" fmla="+- 0 7902 7790"/>
                              <a:gd name="T19" fmla="*/ 7902 h 766"/>
                              <a:gd name="T20" fmla="+- 0 1100 1035"/>
                              <a:gd name="T21" fmla="*/ T20 w 766"/>
                              <a:gd name="T22" fmla="+- 0 7959 7790"/>
                              <a:gd name="T23" fmla="*/ 7959 h 766"/>
                              <a:gd name="T24" fmla="+- 0 1065 1035"/>
                              <a:gd name="T25" fmla="*/ T24 w 766"/>
                              <a:gd name="T26" fmla="+- 0 8024 7790"/>
                              <a:gd name="T27" fmla="*/ 8024 h 766"/>
                              <a:gd name="T28" fmla="+- 0 1042 1035"/>
                              <a:gd name="T29" fmla="*/ T28 w 766"/>
                              <a:gd name="T30" fmla="+- 0 8096 7790"/>
                              <a:gd name="T31" fmla="*/ 8096 h 766"/>
                              <a:gd name="T32" fmla="+- 0 1035 1035"/>
                              <a:gd name="T33" fmla="*/ T32 w 766"/>
                              <a:gd name="T34" fmla="+- 0 8173 7790"/>
                              <a:gd name="T35" fmla="*/ 8173 h 766"/>
                              <a:gd name="T36" fmla="+- 0 1042 1035"/>
                              <a:gd name="T37" fmla="*/ T36 w 766"/>
                              <a:gd name="T38" fmla="+- 0 8250 7790"/>
                              <a:gd name="T39" fmla="*/ 8250 h 766"/>
                              <a:gd name="T40" fmla="+- 0 1065 1035"/>
                              <a:gd name="T41" fmla="*/ T40 w 766"/>
                              <a:gd name="T42" fmla="+- 0 8322 7790"/>
                              <a:gd name="T43" fmla="*/ 8322 h 766"/>
                              <a:gd name="T44" fmla="+- 0 1100 1035"/>
                              <a:gd name="T45" fmla="*/ T44 w 766"/>
                              <a:gd name="T46" fmla="+- 0 8387 7790"/>
                              <a:gd name="T47" fmla="*/ 8387 h 766"/>
                              <a:gd name="T48" fmla="+- 0 1147 1035"/>
                              <a:gd name="T49" fmla="*/ T48 w 766"/>
                              <a:gd name="T50" fmla="+- 0 8443 7790"/>
                              <a:gd name="T51" fmla="*/ 8443 h 766"/>
                              <a:gd name="T52" fmla="+- 0 1203 1035"/>
                              <a:gd name="T53" fmla="*/ T52 w 766"/>
                              <a:gd name="T54" fmla="+- 0 8490 7790"/>
                              <a:gd name="T55" fmla="*/ 8490 h 766"/>
                              <a:gd name="T56" fmla="+- 0 1268 1035"/>
                              <a:gd name="T57" fmla="*/ T56 w 766"/>
                              <a:gd name="T58" fmla="+- 0 8525 7790"/>
                              <a:gd name="T59" fmla="*/ 8525 h 766"/>
                              <a:gd name="T60" fmla="+- 0 1340 1035"/>
                              <a:gd name="T61" fmla="*/ T60 w 766"/>
                              <a:gd name="T62" fmla="+- 0 8548 7790"/>
                              <a:gd name="T63" fmla="*/ 8548 h 766"/>
                              <a:gd name="T64" fmla="+- 0 1417 1035"/>
                              <a:gd name="T65" fmla="*/ T64 w 766"/>
                              <a:gd name="T66" fmla="+- 0 8556 7790"/>
                              <a:gd name="T67" fmla="*/ 8556 h 766"/>
                              <a:gd name="T68" fmla="+- 0 1494 1035"/>
                              <a:gd name="T69" fmla="*/ T68 w 766"/>
                              <a:gd name="T70" fmla="+- 0 8548 7790"/>
                              <a:gd name="T71" fmla="*/ 8548 h 766"/>
                              <a:gd name="T72" fmla="+- 0 1566 1035"/>
                              <a:gd name="T73" fmla="*/ T72 w 766"/>
                              <a:gd name="T74" fmla="+- 0 8525 7790"/>
                              <a:gd name="T75" fmla="*/ 8525 h 766"/>
                              <a:gd name="T76" fmla="+- 0 1631 1035"/>
                              <a:gd name="T77" fmla="*/ T76 w 766"/>
                              <a:gd name="T78" fmla="+- 0 8490 7790"/>
                              <a:gd name="T79" fmla="*/ 8490 h 766"/>
                              <a:gd name="T80" fmla="+- 0 1688 1035"/>
                              <a:gd name="T81" fmla="*/ T80 w 766"/>
                              <a:gd name="T82" fmla="+- 0 8443 7790"/>
                              <a:gd name="T83" fmla="*/ 8443 h 766"/>
                              <a:gd name="T84" fmla="+- 0 1735 1035"/>
                              <a:gd name="T85" fmla="*/ T84 w 766"/>
                              <a:gd name="T86" fmla="+- 0 8387 7790"/>
                              <a:gd name="T87" fmla="*/ 8387 h 766"/>
                              <a:gd name="T88" fmla="+- 0 1770 1035"/>
                              <a:gd name="T89" fmla="*/ T88 w 766"/>
                              <a:gd name="T90" fmla="+- 0 8322 7790"/>
                              <a:gd name="T91" fmla="*/ 8322 h 766"/>
                              <a:gd name="T92" fmla="+- 0 1792 1035"/>
                              <a:gd name="T93" fmla="*/ T92 w 766"/>
                              <a:gd name="T94" fmla="+- 0 8250 7790"/>
                              <a:gd name="T95" fmla="*/ 8250 h 766"/>
                              <a:gd name="T96" fmla="+- 0 1800 1035"/>
                              <a:gd name="T97" fmla="*/ T96 w 766"/>
                              <a:gd name="T98" fmla="+- 0 8173 7790"/>
                              <a:gd name="T99" fmla="*/ 8173 h 766"/>
                              <a:gd name="T100" fmla="+- 0 1792 1035"/>
                              <a:gd name="T101" fmla="*/ T100 w 766"/>
                              <a:gd name="T102" fmla="+- 0 8096 7790"/>
                              <a:gd name="T103" fmla="*/ 8096 h 766"/>
                              <a:gd name="T104" fmla="+- 0 1770 1035"/>
                              <a:gd name="T105" fmla="*/ T104 w 766"/>
                              <a:gd name="T106" fmla="+- 0 8024 7790"/>
                              <a:gd name="T107" fmla="*/ 8024 h 766"/>
                              <a:gd name="T108" fmla="+- 0 1735 1035"/>
                              <a:gd name="T109" fmla="*/ T108 w 766"/>
                              <a:gd name="T110" fmla="+- 0 7959 7790"/>
                              <a:gd name="T111" fmla="*/ 7959 h 766"/>
                              <a:gd name="T112" fmla="+- 0 1688 1035"/>
                              <a:gd name="T113" fmla="*/ T112 w 766"/>
                              <a:gd name="T114" fmla="+- 0 7902 7790"/>
                              <a:gd name="T115" fmla="*/ 7902 h 766"/>
                              <a:gd name="T116" fmla="+- 0 1631 1035"/>
                              <a:gd name="T117" fmla="*/ T116 w 766"/>
                              <a:gd name="T118" fmla="+- 0 7856 7790"/>
                              <a:gd name="T119" fmla="*/ 7856 h 766"/>
                              <a:gd name="T120" fmla="+- 0 1566 1035"/>
                              <a:gd name="T121" fmla="*/ T120 w 766"/>
                              <a:gd name="T122" fmla="+- 0 7820 7790"/>
                              <a:gd name="T123" fmla="*/ 7820 h 766"/>
                              <a:gd name="T124" fmla="+- 0 1494 1035"/>
                              <a:gd name="T125" fmla="*/ T124 w 766"/>
                              <a:gd name="T126" fmla="+- 0 7798 7790"/>
                              <a:gd name="T127" fmla="*/ 7798 h 766"/>
                              <a:gd name="T128" fmla="+- 0 1417 1035"/>
                              <a:gd name="T129" fmla="*/ T128 w 766"/>
                              <a:gd name="T130" fmla="+- 0 7790 7790"/>
                              <a:gd name="T131" fmla="*/ 779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6">
                                <a:moveTo>
                                  <a:pt x="382" y="0"/>
                                </a:moveTo>
                                <a:lnTo>
                                  <a:pt x="305" y="8"/>
                                </a:lnTo>
                                <a:lnTo>
                                  <a:pt x="233" y="30"/>
                                </a:lnTo>
                                <a:lnTo>
                                  <a:pt x="168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7" y="306"/>
                                </a:lnTo>
                                <a:lnTo>
                                  <a:pt x="0" y="383"/>
                                </a:lnTo>
                                <a:lnTo>
                                  <a:pt x="7" y="460"/>
                                </a:lnTo>
                                <a:lnTo>
                                  <a:pt x="30" y="532"/>
                                </a:lnTo>
                                <a:lnTo>
                                  <a:pt x="65" y="597"/>
                                </a:lnTo>
                                <a:lnTo>
                                  <a:pt x="112" y="653"/>
                                </a:lnTo>
                                <a:lnTo>
                                  <a:pt x="168" y="700"/>
                                </a:lnTo>
                                <a:lnTo>
                                  <a:pt x="233" y="735"/>
                                </a:lnTo>
                                <a:lnTo>
                                  <a:pt x="305" y="758"/>
                                </a:lnTo>
                                <a:lnTo>
                                  <a:pt x="382" y="766"/>
                                </a:lnTo>
                                <a:lnTo>
                                  <a:pt x="459" y="758"/>
                                </a:lnTo>
                                <a:lnTo>
                                  <a:pt x="531" y="735"/>
                                </a:lnTo>
                                <a:lnTo>
                                  <a:pt x="596" y="700"/>
                                </a:lnTo>
                                <a:lnTo>
                                  <a:pt x="653" y="653"/>
                                </a:lnTo>
                                <a:lnTo>
                                  <a:pt x="700" y="597"/>
                                </a:lnTo>
                                <a:lnTo>
                                  <a:pt x="735" y="532"/>
                                </a:lnTo>
                                <a:lnTo>
                                  <a:pt x="757" y="460"/>
                                </a:lnTo>
                                <a:lnTo>
                                  <a:pt x="765" y="383"/>
                                </a:lnTo>
                                <a:lnTo>
                                  <a:pt x="757" y="306"/>
                                </a:lnTo>
                                <a:lnTo>
                                  <a:pt x="735" y="234"/>
                                </a:lnTo>
                                <a:lnTo>
                                  <a:pt x="700" y="169"/>
                                </a:lnTo>
                                <a:lnTo>
                                  <a:pt x="653" y="112"/>
                                </a:lnTo>
                                <a:lnTo>
                                  <a:pt x="596" y="66"/>
                                </a:lnTo>
                                <a:lnTo>
                                  <a:pt x="531" y="30"/>
                                </a:lnTo>
                                <a:lnTo>
                                  <a:pt x="459" y="8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54"/>
                        <wps:cNvSpPr>
                          <a:spLocks/>
                        </wps:cNvSpPr>
                        <wps:spPr bwMode="auto">
                          <a:xfrm>
                            <a:off x="1096" y="7851"/>
                            <a:ext cx="643" cy="643"/>
                          </a:xfrm>
                          <a:custGeom>
                            <a:avLst/>
                            <a:gdLst>
                              <a:gd name="T0" fmla="+- 0 1417 1096"/>
                              <a:gd name="T1" fmla="*/ T0 w 643"/>
                              <a:gd name="T2" fmla="+- 0 7852 7852"/>
                              <a:gd name="T3" fmla="*/ 7852 h 643"/>
                              <a:gd name="T4" fmla="+- 0 1344 1096"/>
                              <a:gd name="T5" fmla="*/ T4 w 643"/>
                              <a:gd name="T6" fmla="+- 0 7860 7852"/>
                              <a:gd name="T7" fmla="*/ 7860 h 643"/>
                              <a:gd name="T8" fmla="+- 0 1276 1096"/>
                              <a:gd name="T9" fmla="*/ T8 w 643"/>
                              <a:gd name="T10" fmla="+- 0 7884 7852"/>
                              <a:gd name="T11" fmla="*/ 7884 h 643"/>
                              <a:gd name="T12" fmla="+- 0 1217 1096"/>
                              <a:gd name="T13" fmla="*/ T12 w 643"/>
                              <a:gd name="T14" fmla="+- 0 7922 7852"/>
                              <a:gd name="T15" fmla="*/ 7922 h 643"/>
                              <a:gd name="T16" fmla="+- 0 1167 1096"/>
                              <a:gd name="T17" fmla="*/ T16 w 643"/>
                              <a:gd name="T18" fmla="+- 0 7972 7852"/>
                              <a:gd name="T19" fmla="*/ 7972 h 643"/>
                              <a:gd name="T20" fmla="+- 0 1129 1096"/>
                              <a:gd name="T21" fmla="*/ T20 w 643"/>
                              <a:gd name="T22" fmla="+- 0 8032 7852"/>
                              <a:gd name="T23" fmla="*/ 8032 h 643"/>
                              <a:gd name="T24" fmla="+- 0 1105 1096"/>
                              <a:gd name="T25" fmla="*/ T24 w 643"/>
                              <a:gd name="T26" fmla="+- 0 8099 7852"/>
                              <a:gd name="T27" fmla="*/ 8099 h 643"/>
                              <a:gd name="T28" fmla="+- 0 1096 1096"/>
                              <a:gd name="T29" fmla="*/ T28 w 643"/>
                              <a:gd name="T30" fmla="+- 0 8173 7852"/>
                              <a:gd name="T31" fmla="*/ 8173 h 643"/>
                              <a:gd name="T32" fmla="+- 0 1105 1096"/>
                              <a:gd name="T33" fmla="*/ T32 w 643"/>
                              <a:gd name="T34" fmla="+- 0 8247 7852"/>
                              <a:gd name="T35" fmla="*/ 8247 h 643"/>
                              <a:gd name="T36" fmla="+- 0 1129 1096"/>
                              <a:gd name="T37" fmla="*/ T36 w 643"/>
                              <a:gd name="T38" fmla="+- 0 8314 7852"/>
                              <a:gd name="T39" fmla="*/ 8314 h 643"/>
                              <a:gd name="T40" fmla="+- 0 1167 1096"/>
                              <a:gd name="T41" fmla="*/ T40 w 643"/>
                              <a:gd name="T42" fmla="+- 0 8374 7852"/>
                              <a:gd name="T43" fmla="*/ 8374 h 643"/>
                              <a:gd name="T44" fmla="+- 0 1217 1096"/>
                              <a:gd name="T45" fmla="*/ T44 w 643"/>
                              <a:gd name="T46" fmla="+- 0 8423 7852"/>
                              <a:gd name="T47" fmla="*/ 8423 h 643"/>
                              <a:gd name="T48" fmla="+- 0 1276 1096"/>
                              <a:gd name="T49" fmla="*/ T48 w 643"/>
                              <a:gd name="T50" fmla="+- 0 8461 7852"/>
                              <a:gd name="T51" fmla="*/ 8461 h 643"/>
                              <a:gd name="T52" fmla="+- 0 1344 1096"/>
                              <a:gd name="T53" fmla="*/ T52 w 643"/>
                              <a:gd name="T54" fmla="+- 0 8486 7852"/>
                              <a:gd name="T55" fmla="*/ 8486 h 643"/>
                              <a:gd name="T56" fmla="+- 0 1417 1096"/>
                              <a:gd name="T57" fmla="*/ T56 w 643"/>
                              <a:gd name="T58" fmla="+- 0 8494 7852"/>
                              <a:gd name="T59" fmla="*/ 8494 h 643"/>
                              <a:gd name="T60" fmla="+- 0 1491 1096"/>
                              <a:gd name="T61" fmla="*/ T60 w 643"/>
                              <a:gd name="T62" fmla="+- 0 8486 7852"/>
                              <a:gd name="T63" fmla="*/ 8486 h 643"/>
                              <a:gd name="T64" fmla="+- 0 1559 1096"/>
                              <a:gd name="T65" fmla="*/ T64 w 643"/>
                              <a:gd name="T66" fmla="+- 0 8461 7852"/>
                              <a:gd name="T67" fmla="*/ 8461 h 643"/>
                              <a:gd name="T68" fmla="+- 0 1618 1096"/>
                              <a:gd name="T69" fmla="*/ T68 w 643"/>
                              <a:gd name="T70" fmla="+- 0 8423 7852"/>
                              <a:gd name="T71" fmla="*/ 8423 h 643"/>
                              <a:gd name="T72" fmla="+- 0 1668 1096"/>
                              <a:gd name="T73" fmla="*/ T72 w 643"/>
                              <a:gd name="T74" fmla="+- 0 8374 7852"/>
                              <a:gd name="T75" fmla="*/ 8374 h 643"/>
                              <a:gd name="T76" fmla="+- 0 1706 1096"/>
                              <a:gd name="T77" fmla="*/ T76 w 643"/>
                              <a:gd name="T78" fmla="+- 0 8314 7852"/>
                              <a:gd name="T79" fmla="*/ 8314 h 643"/>
                              <a:gd name="T80" fmla="+- 0 1730 1096"/>
                              <a:gd name="T81" fmla="*/ T80 w 643"/>
                              <a:gd name="T82" fmla="+- 0 8247 7852"/>
                              <a:gd name="T83" fmla="*/ 8247 h 643"/>
                              <a:gd name="T84" fmla="+- 0 1738 1096"/>
                              <a:gd name="T85" fmla="*/ T84 w 643"/>
                              <a:gd name="T86" fmla="+- 0 8173 7852"/>
                              <a:gd name="T87" fmla="*/ 8173 h 643"/>
                              <a:gd name="T88" fmla="+- 0 1730 1096"/>
                              <a:gd name="T89" fmla="*/ T88 w 643"/>
                              <a:gd name="T90" fmla="+- 0 8099 7852"/>
                              <a:gd name="T91" fmla="*/ 8099 h 643"/>
                              <a:gd name="T92" fmla="+- 0 1706 1096"/>
                              <a:gd name="T93" fmla="*/ T92 w 643"/>
                              <a:gd name="T94" fmla="+- 0 8032 7852"/>
                              <a:gd name="T95" fmla="*/ 8032 h 643"/>
                              <a:gd name="T96" fmla="+- 0 1668 1096"/>
                              <a:gd name="T97" fmla="*/ T96 w 643"/>
                              <a:gd name="T98" fmla="+- 0 7972 7852"/>
                              <a:gd name="T99" fmla="*/ 7972 h 643"/>
                              <a:gd name="T100" fmla="+- 0 1618 1096"/>
                              <a:gd name="T101" fmla="*/ T100 w 643"/>
                              <a:gd name="T102" fmla="+- 0 7922 7852"/>
                              <a:gd name="T103" fmla="*/ 7922 h 643"/>
                              <a:gd name="T104" fmla="+- 0 1559 1096"/>
                              <a:gd name="T105" fmla="*/ T104 w 643"/>
                              <a:gd name="T106" fmla="+- 0 7884 7852"/>
                              <a:gd name="T107" fmla="*/ 7884 h 643"/>
                              <a:gd name="T108" fmla="+- 0 1491 1096"/>
                              <a:gd name="T109" fmla="*/ T108 w 643"/>
                              <a:gd name="T110" fmla="+- 0 7860 7852"/>
                              <a:gd name="T111" fmla="*/ 7860 h 643"/>
                              <a:gd name="T112" fmla="+- 0 1417 1096"/>
                              <a:gd name="T113" fmla="*/ T112 w 643"/>
                              <a:gd name="T114" fmla="+- 0 7852 7852"/>
                              <a:gd name="T115" fmla="*/ 785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321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3" y="462"/>
                                </a:lnTo>
                                <a:lnTo>
                                  <a:pt x="71" y="522"/>
                                </a:lnTo>
                                <a:lnTo>
                                  <a:pt x="121" y="571"/>
                                </a:lnTo>
                                <a:lnTo>
                                  <a:pt x="180" y="609"/>
                                </a:lnTo>
                                <a:lnTo>
                                  <a:pt x="248" y="634"/>
                                </a:lnTo>
                                <a:lnTo>
                                  <a:pt x="321" y="642"/>
                                </a:lnTo>
                                <a:lnTo>
                                  <a:pt x="395" y="634"/>
                                </a:lnTo>
                                <a:lnTo>
                                  <a:pt x="463" y="609"/>
                                </a:lnTo>
                                <a:lnTo>
                                  <a:pt x="522" y="571"/>
                                </a:lnTo>
                                <a:lnTo>
                                  <a:pt x="572" y="522"/>
                                </a:lnTo>
                                <a:lnTo>
                                  <a:pt x="610" y="462"/>
                                </a:lnTo>
                                <a:lnTo>
                                  <a:pt x="634" y="395"/>
                                </a:lnTo>
                                <a:lnTo>
                                  <a:pt x="642" y="321"/>
                                </a:lnTo>
                                <a:lnTo>
                                  <a:pt x="634" y="247"/>
                                </a:lnTo>
                                <a:lnTo>
                                  <a:pt x="610" y="180"/>
                                </a:lnTo>
                                <a:lnTo>
                                  <a:pt x="572" y="120"/>
                                </a:lnTo>
                                <a:lnTo>
                                  <a:pt x="522" y="70"/>
                                </a:lnTo>
                                <a:lnTo>
                                  <a:pt x="463" y="32"/>
                                </a:lnTo>
                                <a:lnTo>
                                  <a:pt x="395" y="8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253"/>
                        <wps:cNvSpPr>
                          <a:spLocks/>
                        </wps:cNvSpPr>
                        <wps:spPr bwMode="auto">
                          <a:xfrm>
                            <a:off x="1128" y="8030"/>
                            <a:ext cx="577" cy="222"/>
                          </a:xfrm>
                          <a:custGeom>
                            <a:avLst/>
                            <a:gdLst>
                              <a:gd name="T0" fmla="+- 0 1303 1129"/>
                              <a:gd name="T1" fmla="*/ T0 w 577"/>
                              <a:gd name="T2" fmla="+- 0 8043 8030"/>
                              <a:gd name="T3" fmla="*/ 8043 h 222"/>
                              <a:gd name="T4" fmla="+- 0 1233 1129"/>
                              <a:gd name="T5" fmla="*/ T4 w 577"/>
                              <a:gd name="T6" fmla="+- 0 8066 8030"/>
                              <a:gd name="T7" fmla="*/ 8066 h 222"/>
                              <a:gd name="T8" fmla="+- 0 1178 1129"/>
                              <a:gd name="T9" fmla="*/ T8 w 577"/>
                              <a:gd name="T10" fmla="+- 0 8099 8030"/>
                              <a:gd name="T11" fmla="*/ 8099 h 222"/>
                              <a:gd name="T12" fmla="+- 0 1142 1129"/>
                              <a:gd name="T13" fmla="*/ T12 w 577"/>
                              <a:gd name="T14" fmla="+- 0 8139 8030"/>
                              <a:gd name="T15" fmla="*/ 8139 h 222"/>
                              <a:gd name="T16" fmla="+- 0 1129 1129"/>
                              <a:gd name="T17" fmla="*/ T16 w 577"/>
                              <a:gd name="T18" fmla="+- 0 8184 8030"/>
                              <a:gd name="T19" fmla="*/ 8184 h 222"/>
                              <a:gd name="T20" fmla="+- 0 1144 1129"/>
                              <a:gd name="T21" fmla="*/ T20 w 577"/>
                              <a:gd name="T22" fmla="+- 0 8224 8030"/>
                              <a:gd name="T23" fmla="*/ 8224 h 222"/>
                              <a:gd name="T24" fmla="+- 0 1185 1129"/>
                              <a:gd name="T25" fmla="*/ T24 w 577"/>
                              <a:gd name="T26" fmla="+- 0 8244 8030"/>
                              <a:gd name="T27" fmla="*/ 8244 h 222"/>
                              <a:gd name="T28" fmla="+- 0 1247 1129"/>
                              <a:gd name="T29" fmla="*/ T28 w 577"/>
                              <a:gd name="T30" fmla="+- 0 8252 8030"/>
                              <a:gd name="T31" fmla="*/ 8252 h 222"/>
                              <a:gd name="T32" fmla="+- 0 1326 1129"/>
                              <a:gd name="T33" fmla="*/ T32 w 577"/>
                              <a:gd name="T34" fmla="+- 0 8252 8030"/>
                              <a:gd name="T35" fmla="*/ 8252 h 222"/>
                              <a:gd name="T36" fmla="+- 0 1417 1129"/>
                              <a:gd name="T37" fmla="*/ T36 w 577"/>
                              <a:gd name="T38" fmla="+- 0 8250 8030"/>
                              <a:gd name="T39" fmla="*/ 8250 h 222"/>
                              <a:gd name="T40" fmla="+- 0 1598 1129"/>
                              <a:gd name="T41" fmla="*/ T40 w 577"/>
                              <a:gd name="T42" fmla="+- 0 8250 8030"/>
                              <a:gd name="T43" fmla="*/ 8250 h 222"/>
                              <a:gd name="T44" fmla="+- 0 1650 1129"/>
                              <a:gd name="T45" fmla="*/ T44 w 577"/>
                              <a:gd name="T46" fmla="+- 0 8244 8030"/>
                              <a:gd name="T47" fmla="*/ 8244 h 222"/>
                              <a:gd name="T48" fmla="+- 0 1691 1129"/>
                              <a:gd name="T49" fmla="*/ T48 w 577"/>
                              <a:gd name="T50" fmla="+- 0 8224 8030"/>
                              <a:gd name="T51" fmla="*/ 8224 h 222"/>
                              <a:gd name="T52" fmla="+- 0 1706 1129"/>
                              <a:gd name="T53" fmla="*/ T52 w 577"/>
                              <a:gd name="T54" fmla="+- 0 8184 8030"/>
                              <a:gd name="T55" fmla="*/ 8184 h 222"/>
                              <a:gd name="T56" fmla="+- 0 1694 1129"/>
                              <a:gd name="T57" fmla="*/ T56 w 577"/>
                              <a:gd name="T58" fmla="+- 0 8141 8030"/>
                              <a:gd name="T59" fmla="*/ 8141 h 222"/>
                              <a:gd name="T60" fmla="+- 0 1683 1129"/>
                              <a:gd name="T61" fmla="*/ T60 w 577"/>
                              <a:gd name="T62" fmla="+- 0 8128 8030"/>
                              <a:gd name="T63" fmla="*/ 8128 h 222"/>
                              <a:gd name="T64" fmla="+- 0 1278 1129"/>
                              <a:gd name="T65" fmla="*/ T64 w 577"/>
                              <a:gd name="T66" fmla="+- 0 8128 8030"/>
                              <a:gd name="T67" fmla="*/ 8128 h 222"/>
                              <a:gd name="T68" fmla="+- 0 1263 1129"/>
                              <a:gd name="T69" fmla="*/ T68 w 577"/>
                              <a:gd name="T70" fmla="+- 0 8118 8030"/>
                              <a:gd name="T71" fmla="*/ 8118 h 222"/>
                              <a:gd name="T72" fmla="+- 0 1261 1129"/>
                              <a:gd name="T73" fmla="*/ T72 w 577"/>
                              <a:gd name="T74" fmla="+- 0 8108 8030"/>
                              <a:gd name="T75" fmla="*/ 8108 h 222"/>
                              <a:gd name="T76" fmla="+- 0 1303 1129"/>
                              <a:gd name="T77" fmla="*/ T76 w 577"/>
                              <a:gd name="T78" fmla="+- 0 8043 8030"/>
                              <a:gd name="T79" fmla="*/ 8043 h 222"/>
                              <a:gd name="T80" fmla="+- 0 1598 1129"/>
                              <a:gd name="T81" fmla="*/ T80 w 577"/>
                              <a:gd name="T82" fmla="+- 0 8250 8030"/>
                              <a:gd name="T83" fmla="*/ 8250 h 222"/>
                              <a:gd name="T84" fmla="+- 0 1417 1129"/>
                              <a:gd name="T85" fmla="*/ T84 w 577"/>
                              <a:gd name="T86" fmla="+- 0 8250 8030"/>
                              <a:gd name="T87" fmla="*/ 8250 h 222"/>
                              <a:gd name="T88" fmla="+- 0 1508 1129"/>
                              <a:gd name="T89" fmla="*/ T88 w 577"/>
                              <a:gd name="T90" fmla="+- 0 8252 8030"/>
                              <a:gd name="T91" fmla="*/ 8252 h 222"/>
                              <a:gd name="T92" fmla="+- 0 1508 1129"/>
                              <a:gd name="T93" fmla="*/ T92 w 577"/>
                              <a:gd name="T94" fmla="+- 0 8252 8030"/>
                              <a:gd name="T95" fmla="*/ 8252 h 222"/>
                              <a:gd name="T96" fmla="+- 0 1588 1129"/>
                              <a:gd name="T97" fmla="*/ T96 w 577"/>
                              <a:gd name="T98" fmla="+- 0 8252 8030"/>
                              <a:gd name="T99" fmla="*/ 8252 h 222"/>
                              <a:gd name="T100" fmla="+- 0 1598 1129"/>
                              <a:gd name="T101" fmla="*/ T100 w 577"/>
                              <a:gd name="T102" fmla="+- 0 8250 8030"/>
                              <a:gd name="T103" fmla="*/ 8250 h 222"/>
                              <a:gd name="T104" fmla="+- 0 1381 1129"/>
                              <a:gd name="T105" fmla="*/ T104 w 577"/>
                              <a:gd name="T106" fmla="+- 0 8031 8030"/>
                              <a:gd name="T107" fmla="*/ 8031 h 222"/>
                              <a:gd name="T108" fmla="+- 0 1369 1129"/>
                              <a:gd name="T109" fmla="*/ T108 w 577"/>
                              <a:gd name="T110" fmla="+- 0 8032 8030"/>
                              <a:gd name="T111" fmla="*/ 8032 h 222"/>
                              <a:gd name="T112" fmla="+- 0 1358 1129"/>
                              <a:gd name="T113" fmla="*/ T112 w 577"/>
                              <a:gd name="T114" fmla="+- 0 8033 8030"/>
                              <a:gd name="T115" fmla="*/ 8033 h 222"/>
                              <a:gd name="T116" fmla="+- 0 1347 1129"/>
                              <a:gd name="T117" fmla="*/ T116 w 577"/>
                              <a:gd name="T118" fmla="+- 0 8035 8030"/>
                              <a:gd name="T119" fmla="*/ 8035 h 222"/>
                              <a:gd name="T120" fmla="+- 0 1288 1129"/>
                              <a:gd name="T121" fmla="*/ T120 w 577"/>
                              <a:gd name="T122" fmla="+- 0 8126 8030"/>
                              <a:gd name="T123" fmla="*/ 8126 h 222"/>
                              <a:gd name="T124" fmla="+- 0 1278 1129"/>
                              <a:gd name="T125" fmla="*/ T124 w 577"/>
                              <a:gd name="T126" fmla="+- 0 8128 8030"/>
                              <a:gd name="T127" fmla="*/ 8128 h 222"/>
                              <a:gd name="T128" fmla="+- 0 1348 1129"/>
                              <a:gd name="T129" fmla="*/ T128 w 577"/>
                              <a:gd name="T130" fmla="+- 0 8128 8030"/>
                              <a:gd name="T131" fmla="*/ 8128 h 222"/>
                              <a:gd name="T132" fmla="+- 0 1333 1129"/>
                              <a:gd name="T133" fmla="*/ T132 w 577"/>
                              <a:gd name="T134" fmla="+- 0 8118 8030"/>
                              <a:gd name="T135" fmla="*/ 8118 h 222"/>
                              <a:gd name="T136" fmla="+- 0 1331 1129"/>
                              <a:gd name="T137" fmla="*/ T136 w 577"/>
                              <a:gd name="T138" fmla="+- 0 8108 8030"/>
                              <a:gd name="T139" fmla="*/ 8108 h 222"/>
                              <a:gd name="T140" fmla="+- 0 1381 1129"/>
                              <a:gd name="T141" fmla="*/ T140 w 577"/>
                              <a:gd name="T142" fmla="+- 0 8031 8030"/>
                              <a:gd name="T143" fmla="*/ 8031 h 222"/>
                              <a:gd name="T144" fmla="+- 0 1420 1129"/>
                              <a:gd name="T145" fmla="*/ T144 w 577"/>
                              <a:gd name="T146" fmla="+- 0 8030 8030"/>
                              <a:gd name="T147" fmla="*/ 8030 h 222"/>
                              <a:gd name="T148" fmla="+- 0 1358 1129"/>
                              <a:gd name="T149" fmla="*/ T148 w 577"/>
                              <a:gd name="T150" fmla="+- 0 8126 8030"/>
                              <a:gd name="T151" fmla="*/ 8126 h 222"/>
                              <a:gd name="T152" fmla="+- 0 1348 1129"/>
                              <a:gd name="T153" fmla="*/ T152 w 577"/>
                              <a:gd name="T154" fmla="+- 0 8128 8030"/>
                              <a:gd name="T155" fmla="*/ 8128 h 222"/>
                              <a:gd name="T156" fmla="+- 0 1418 1129"/>
                              <a:gd name="T157" fmla="*/ T156 w 577"/>
                              <a:gd name="T158" fmla="+- 0 8128 8030"/>
                              <a:gd name="T159" fmla="*/ 8128 h 222"/>
                              <a:gd name="T160" fmla="+- 0 1403 1129"/>
                              <a:gd name="T161" fmla="*/ T160 w 577"/>
                              <a:gd name="T162" fmla="+- 0 8118 8030"/>
                              <a:gd name="T163" fmla="*/ 8118 h 222"/>
                              <a:gd name="T164" fmla="+- 0 1401 1129"/>
                              <a:gd name="T165" fmla="*/ T164 w 577"/>
                              <a:gd name="T166" fmla="+- 0 8108 8030"/>
                              <a:gd name="T167" fmla="*/ 8108 h 222"/>
                              <a:gd name="T168" fmla="+- 0 1451 1129"/>
                              <a:gd name="T169" fmla="*/ T168 w 577"/>
                              <a:gd name="T170" fmla="+- 0 8031 8030"/>
                              <a:gd name="T171" fmla="*/ 8031 h 222"/>
                              <a:gd name="T172" fmla="+- 0 1441 1129"/>
                              <a:gd name="T173" fmla="*/ T172 w 577"/>
                              <a:gd name="T174" fmla="+- 0 8031 8030"/>
                              <a:gd name="T175" fmla="*/ 8031 h 222"/>
                              <a:gd name="T176" fmla="+- 0 1430 1129"/>
                              <a:gd name="T177" fmla="*/ T176 w 577"/>
                              <a:gd name="T178" fmla="+- 0 8030 8030"/>
                              <a:gd name="T179" fmla="*/ 8030 h 222"/>
                              <a:gd name="T180" fmla="+- 0 1420 1129"/>
                              <a:gd name="T181" fmla="*/ T180 w 577"/>
                              <a:gd name="T182" fmla="+- 0 8030 8030"/>
                              <a:gd name="T183" fmla="*/ 8030 h 222"/>
                              <a:gd name="T184" fmla="+- 0 1487 1129"/>
                              <a:gd name="T185" fmla="*/ T184 w 577"/>
                              <a:gd name="T186" fmla="+- 0 8035 8030"/>
                              <a:gd name="T187" fmla="*/ 8035 h 222"/>
                              <a:gd name="T188" fmla="+- 0 1428 1129"/>
                              <a:gd name="T189" fmla="*/ T188 w 577"/>
                              <a:gd name="T190" fmla="+- 0 8126 8030"/>
                              <a:gd name="T191" fmla="*/ 8126 h 222"/>
                              <a:gd name="T192" fmla="+- 0 1418 1129"/>
                              <a:gd name="T193" fmla="*/ T192 w 577"/>
                              <a:gd name="T194" fmla="+- 0 8128 8030"/>
                              <a:gd name="T195" fmla="*/ 8128 h 222"/>
                              <a:gd name="T196" fmla="+- 0 1488 1129"/>
                              <a:gd name="T197" fmla="*/ T196 w 577"/>
                              <a:gd name="T198" fmla="+- 0 8128 8030"/>
                              <a:gd name="T199" fmla="*/ 8128 h 222"/>
                              <a:gd name="T200" fmla="+- 0 1473 1129"/>
                              <a:gd name="T201" fmla="*/ T200 w 577"/>
                              <a:gd name="T202" fmla="+- 0 8118 8030"/>
                              <a:gd name="T203" fmla="*/ 8118 h 222"/>
                              <a:gd name="T204" fmla="+- 0 1471 1129"/>
                              <a:gd name="T205" fmla="*/ T204 w 577"/>
                              <a:gd name="T206" fmla="+- 0 8108 8030"/>
                              <a:gd name="T207" fmla="*/ 8108 h 222"/>
                              <a:gd name="T208" fmla="+- 0 1516 1129"/>
                              <a:gd name="T209" fmla="*/ T208 w 577"/>
                              <a:gd name="T210" fmla="+- 0 8040 8030"/>
                              <a:gd name="T211" fmla="*/ 8040 h 222"/>
                              <a:gd name="T212" fmla="+- 0 1506 1129"/>
                              <a:gd name="T213" fmla="*/ T212 w 577"/>
                              <a:gd name="T214" fmla="+- 0 8038 8030"/>
                              <a:gd name="T215" fmla="*/ 8038 h 222"/>
                              <a:gd name="T216" fmla="+- 0 1497 1129"/>
                              <a:gd name="T217" fmla="*/ T216 w 577"/>
                              <a:gd name="T218" fmla="+- 0 8036 8030"/>
                              <a:gd name="T219" fmla="*/ 8036 h 222"/>
                              <a:gd name="T220" fmla="+- 0 1487 1129"/>
                              <a:gd name="T221" fmla="*/ T220 w 577"/>
                              <a:gd name="T222" fmla="+- 0 8035 8030"/>
                              <a:gd name="T223" fmla="*/ 8035 h 222"/>
                              <a:gd name="T224" fmla="+- 0 1549 1129"/>
                              <a:gd name="T225" fmla="*/ T224 w 577"/>
                              <a:gd name="T226" fmla="+- 0 8047 8030"/>
                              <a:gd name="T227" fmla="*/ 8047 h 222"/>
                              <a:gd name="T228" fmla="+- 0 1498 1129"/>
                              <a:gd name="T229" fmla="*/ T228 w 577"/>
                              <a:gd name="T230" fmla="+- 0 8126 8030"/>
                              <a:gd name="T231" fmla="*/ 8126 h 222"/>
                              <a:gd name="T232" fmla="+- 0 1488 1129"/>
                              <a:gd name="T233" fmla="*/ T232 w 577"/>
                              <a:gd name="T234" fmla="+- 0 8128 8030"/>
                              <a:gd name="T235" fmla="*/ 8128 h 222"/>
                              <a:gd name="T236" fmla="+- 0 1683 1129"/>
                              <a:gd name="T237" fmla="*/ T236 w 577"/>
                              <a:gd name="T238" fmla="+- 0 8128 8030"/>
                              <a:gd name="T239" fmla="*/ 8128 h 222"/>
                              <a:gd name="T240" fmla="+- 0 1662 1129"/>
                              <a:gd name="T241" fmla="*/ T240 w 577"/>
                              <a:gd name="T242" fmla="+- 0 8103 8030"/>
                              <a:gd name="T243" fmla="*/ 8103 h 222"/>
                              <a:gd name="T244" fmla="+- 0 1613 1129"/>
                              <a:gd name="T245" fmla="*/ T244 w 577"/>
                              <a:gd name="T246" fmla="+- 0 8071 8030"/>
                              <a:gd name="T247" fmla="*/ 8071 h 222"/>
                              <a:gd name="T248" fmla="+- 0 1549 1129"/>
                              <a:gd name="T249" fmla="*/ T248 w 577"/>
                              <a:gd name="T250" fmla="+- 0 8047 8030"/>
                              <a:gd name="T251" fmla="*/ 8047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7" h="222">
                                <a:moveTo>
                                  <a:pt x="174" y="13"/>
                                </a:moveTo>
                                <a:lnTo>
                                  <a:pt x="104" y="36"/>
                                </a:lnTo>
                                <a:lnTo>
                                  <a:pt x="49" y="69"/>
                                </a:lnTo>
                                <a:lnTo>
                                  <a:pt x="13" y="109"/>
                                </a:lnTo>
                                <a:lnTo>
                                  <a:pt x="0" y="154"/>
                                </a:lnTo>
                                <a:lnTo>
                                  <a:pt x="15" y="194"/>
                                </a:lnTo>
                                <a:lnTo>
                                  <a:pt x="56" y="214"/>
                                </a:lnTo>
                                <a:lnTo>
                                  <a:pt x="118" y="222"/>
                                </a:lnTo>
                                <a:lnTo>
                                  <a:pt x="197" y="222"/>
                                </a:lnTo>
                                <a:lnTo>
                                  <a:pt x="288" y="220"/>
                                </a:lnTo>
                                <a:lnTo>
                                  <a:pt x="469" y="220"/>
                                </a:lnTo>
                                <a:lnTo>
                                  <a:pt x="521" y="214"/>
                                </a:lnTo>
                                <a:lnTo>
                                  <a:pt x="562" y="194"/>
                                </a:lnTo>
                                <a:lnTo>
                                  <a:pt x="577" y="154"/>
                                </a:lnTo>
                                <a:lnTo>
                                  <a:pt x="565" y="111"/>
                                </a:lnTo>
                                <a:lnTo>
                                  <a:pt x="554" y="98"/>
                                </a:lnTo>
                                <a:lnTo>
                                  <a:pt x="149" y="98"/>
                                </a:lnTo>
                                <a:lnTo>
                                  <a:pt x="134" y="88"/>
                                </a:lnTo>
                                <a:lnTo>
                                  <a:pt x="132" y="78"/>
                                </a:lnTo>
                                <a:lnTo>
                                  <a:pt x="174" y="13"/>
                                </a:lnTo>
                                <a:close/>
                                <a:moveTo>
                                  <a:pt x="469" y="220"/>
                                </a:moveTo>
                                <a:lnTo>
                                  <a:pt x="288" y="220"/>
                                </a:lnTo>
                                <a:lnTo>
                                  <a:pt x="379" y="222"/>
                                </a:lnTo>
                                <a:lnTo>
                                  <a:pt x="459" y="222"/>
                                </a:lnTo>
                                <a:lnTo>
                                  <a:pt x="469" y="220"/>
                                </a:lnTo>
                                <a:close/>
                                <a:moveTo>
                                  <a:pt x="252" y="1"/>
                                </a:moveTo>
                                <a:lnTo>
                                  <a:pt x="240" y="2"/>
                                </a:lnTo>
                                <a:lnTo>
                                  <a:pt x="229" y="3"/>
                                </a:lnTo>
                                <a:lnTo>
                                  <a:pt x="218" y="5"/>
                                </a:lnTo>
                                <a:lnTo>
                                  <a:pt x="159" y="96"/>
                                </a:lnTo>
                                <a:lnTo>
                                  <a:pt x="149" y="98"/>
                                </a:lnTo>
                                <a:lnTo>
                                  <a:pt x="219" y="98"/>
                                </a:lnTo>
                                <a:lnTo>
                                  <a:pt x="204" y="88"/>
                                </a:lnTo>
                                <a:lnTo>
                                  <a:pt x="202" y="78"/>
                                </a:lnTo>
                                <a:lnTo>
                                  <a:pt x="252" y="1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29" y="96"/>
                                </a:lnTo>
                                <a:lnTo>
                                  <a:pt x="219" y="98"/>
                                </a:lnTo>
                                <a:lnTo>
                                  <a:pt x="289" y="98"/>
                                </a:lnTo>
                                <a:lnTo>
                                  <a:pt x="274" y="88"/>
                                </a:lnTo>
                                <a:lnTo>
                                  <a:pt x="272" y="78"/>
                                </a:lnTo>
                                <a:lnTo>
                                  <a:pt x="322" y="1"/>
                                </a:lnTo>
                                <a:lnTo>
                                  <a:pt x="312" y="1"/>
                                </a:lnTo>
                                <a:lnTo>
                                  <a:pt x="301" y="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58" y="5"/>
                                </a:moveTo>
                                <a:lnTo>
                                  <a:pt x="299" y="96"/>
                                </a:lnTo>
                                <a:lnTo>
                                  <a:pt x="289" y="98"/>
                                </a:lnTo>
                                <a:lnTo>
                                  <a:pt x="359" y="98"/>
                                </a:lnTo>
                                <a:lnTo>
                                  <a:pt x="344" y="88"/>
                                </a:lnTo>
                                <a:lnTo>
                                  <a:pt x="342" y="78"/>
                                </a:lnTo>
                                <a:lnTo>
                                  <a:pt x="387" y="10"/>
                                </a:lnTo>
                                <a:lnTo>
                                  <a:pt x="377" y="8"/>
                                </a:lnTo>
                                <a:lnTo>
                                  <a:pt x="368" y="6"/>
                                </a:lnTo>
                                <a:lnTo>
                                  <a:pt x="358" y="5"/>
                                </a:lnTo>
                                <a:close/>
                                <a:moveTo>
                                  <a:pt x="420" y="17"/>
                                </a:moveTo>
                                <a:lnTo>
                                  <a:pt x="369" y="96"/>
                                </a:lnTo>
                                <a:lnTo>
                                  <a:pt x="359" y="98"/>
                                </a:lnTo>
                                <a:lnTo>
                                  <a:pt x="554" y="98"/>
                                </a:lnTo>
                                <a:lnTo>
                                  <a:pt x="533" y="73"/>
                                </a:lnTo>
                                <a:lnTo>
                                  <a:pt x="484" y="41"/>
                                </a:lnTo>
                                <a:lnTo>
                                  <a:pt x="42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2079"/>
                            <a:ext cx="47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562" w:lineRule="exact"/>
                                <w:rPr>
                                  <w:rFonts w:ascii="Century Goth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w w:val="104"/>
                                  <w:sz w:val="4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2551"/>
                            <a:ext cx="26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04" w:lineRule="exact"/>
                                <w:rPr>
                                  <w:rFonts w:ascii="Century Gothic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sz w:val="9"/>
                                </w:rPr>
                                <w:t>MAIN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3515"/>
                            <a:ext cx="35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sz w:val="9"/>
                                </w:rPr>
                                <w:t>VEGGIE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3042"/>
                            <a:ext cx="34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w w:val="101"/>
                                  <w:sz w:val="4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4478"/>
                            <a:ext cx="29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spacing w:val="-4"/>
                                  <w:w w:val="110"/>
                                  <w:sz w:val="9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006"/>
                            <a:ext cx="3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w w:val="105"/>
                                  <w:sz w:val="4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5442"/>
                            <a:ext cx="37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sz w:val="9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4970"/>
                            <a:ext cx="263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w w:val="91"/>
                                  <w:sz w:val="4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5934"/>
                            <a:ext cx="29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3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265" y="6406"/>
                            <a:ext cx="27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SIDES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7370"/>
                            <a:ext cx="40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6898"/>
                            <a:ext cx="38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9"/>
                                  <w:sz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8318"/>
                            <a:ext cx="34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A97B50"/>
                                  <w:w w:val="120"/>
                                  <w:sz w:val="9"/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131" style="position:absolute;margin-left:7.9pt;margin-top:10.95pt;width:110.4pt;height:453.9pt;z-index:-253959168;mso-position-horizontal-relative:page;mso-position-vertical-relative:page" coordorigin="158,219" coordsize="2208,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">
                <v:shape id="AutoShape 268" o:spid="_x0000_s1132" style="position:absolute;left:158;top:218;width:2208;height:9078;visibility:visible;mso-wrap-style:square;v-text-anchor:top" coordsize="2208,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NsMUA&#10;AADcAAAADwAAAGRycy9kb3ducmV2LnhtbESP0WrCQBRE3wv+w3KFvulGDaWmbkKxKkIttOoH3Gav&#10;SWj2bsiumvTru4LQx2HmzDCLrDO1uFDrKssKJuMIBHFudcWFguNhPXoG4TyyxtoyKejJQZYOHhaY&#10;aHvlL7rsfSFCCbsEFZTeN4mULi/JoBvbhjh4J9sa9EG2hdQtXkO5qeU0ip6kwYrDQokNLUvKf/Zn&#10;o2C26+cf+u0Yf65+82+52WnzvvJKPQ671xcQnjr/H77TWx24eAa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M2wxQAAANwAAAAPAAAAAAAAAAAAAAAAAJgCAABkcnMv&#10;ZG93bnJldi54bWxQSwUGAAAAAAQABAD1AAAAigMAAAAA&#10;" path="m2152,6645l,6645r,715l1405,7858r,6l,8360r,717l2152,9077r,-474l502,8603r,-6l2152,8053r,-362l502,7126r,-7l2152,7119r,-474xm438,4727l,4727,,6189r2152,l2152,5715r-1714,l438,4727xm1277,4782r-438,l839,5715r438,l1277,4782xm2152,4672r-437,l1715,5715r437,l2152,4672xm2152,2252l,2252r,475l1496,2727r,6l,3648r,644l2152,4292r,-474l620,3818r,-6l2152,2873r,-621xm1322,l,,,474r1304,l1382,479r72,16l1521,520r61,34l1636,596r46,50l1719,703r27,62l1763,833r6,73l1763,979r-17,69l1719,1111r-37,57l1636,1218r-54,42l1521,1294r-67,26l1382,1335r-78,6l,1341r,474l1322,1815r76,-3l1471,1805r70,-11l1609,1778r66,-21l1737,1732r60,-30l1853,1667r53,-39l1955,1585r46,-48l2042,1484r37,-56l2112,1366r28,-66l2164,1230r18,-74l2196,1077r8,-84l2207,906r-3,-87l2196,736r-14,-79l2164,583r-24,-70l2112,447r-33,-61l2042,330r-41,-53l1955,229r-49,-43l1853,147r-56,-34l1737,83,1675,58,1609,37,1541,21,1471,9,1398,2,1322,xe" fillcolor="#dbe0e4" stroked="f">
                  <v:path arrowok="t" o:connecttype="custom" o:connectlocs="0,6864;1405,8077;0,8579;2152,9296;502,8822;2152,8272;502,7345;2152,7338;438,4946;0,6408;2152,5934;438,4946;839,5001;1277,5934;2152,4891;1715,5934;2152,4891;0,2471;1496,2946;0,3867;2152,4511;620,4037;2152,3092;1322,219;0,693;1382,698;1521,739;1636,815;1719,922;1763,1052;1763,1198;1719,1330;1636,1437;1521,1513;1382,1554;0,1560;1322,2034;1471,2024;1609,1997;1737,1951;1853,1886;1955,1804;2042,1703;2112,1585;2164,1449;2196,1296;2207,1125;2196,955;2164,802;2112,666;2042,549;1955,448;1853,366;1737,302;1609,256;1471,228;1322,219" o:connectangles="0,0,0,0,0,0,0,0,0,0,0,0,0,0,0,0,0,0,0,0,0,0,0,0,0,0,0,0,0,0,0,0,0,0,0,0,0,0,0,0,0,0,0,0,0,0,0,0,0,0,0,0,0,0,0,0,0"/>
                </v:shape>
                <v:shape id="Freeform 267" o:spid="_x0000_s1133" style="position:absolute;left:1057;top:2058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xU8MA&#10;AADcAAAADwAAAGRycy9kb3ducmV2LnhtbESPQYvCMBSE7wv+h/AWvK2pq0ipRhFR8CBCWw8eH82z&#10;Ldu8lCSr9d9vFgSPw8x8w6w2g+nEnZxvLSuYThIQxJXVLdcKLuXhKwXhA7LGzjIpeJKHzXr0scJM&#10;2wfndC9CLSKEfYYKmhD6TEpfNWTQT2xPHL2bdQZDlK6W2uEjwk0nv5NkIQ22HBca7GnXUPVT/BoF&#10;bTHdp5TmR1eW19P2zKf9LfdKjT+H7RJEoCG8w6/2USuYzefwfy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xU8MAAADcAAAADwAAAAAAAAAAAAAAAACYAgAAZHJzL2Rv&#10;d25yZXYueG1sUEsFBgAAAAAEAAQA9QAAAIgDAAAAAA==&#10;" path="m357,l285,7,218,28,157,61r-53,43l61,157,28,218,7,285,,357r7,72l28,496r33,60l104,609r53,44l218,686r67,21l357,714r72,-7l496,686r60,-33l609,609r44,-53l686,496r21,-67l714,357r-7,-72l686,218,653,157,609,104,556,61,496,28,429,7,357,xe" fillcolor="#f0492b" stroked="f">
                  <v:path arrowok="t" o:connecttype="custom" o:connectlocs="357,2059;285,2066;218,2087;157,2120;104,2163;61,2216;28,2277;7,2344;0,2416;7,2488;28,2555;61,2615;104,2668;157,2712;218,2745;285,2766;357,2773;429,2766;496,2745;556,2712;609,2668;653,2615;686,2555;707,2488;714,2416;707,2344;686,2277;653,2216;609,2163;556,2120;496,2087;429,2066;357,2059" o:connectangles="0,0,0,0,0,0,0,0,0,0,0,0,0,0,0,0,0,0,0,0,0,0,0,0,0,0,0,0,0,0,0,0,0"/>
                </v:shape>
                <v:shape id="Freeform 266" o:spid="_x0000_s1134" style="position:absolute;left:1115;top:2116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BGMYA&#10;AADcAAAADwAAAGRycy9kb3ducmV2LnhtbESPT4vCMBTE7wt+h/AEL6KpuopWo/gHYQ/LglUP3h7N&#10;sy02L6WJWr/9ZkHY4zAzv2EWq8aU4kG1KywrGPQjEMSp1QVnCk7HfW8KwnlkjaVlUvAiB6tl62OB&#10;sbZPPtAj8ZkIEHYxKsi9r2IpXZqTQde3FXHwrrY26IOsM6lrfAa4KeUwiibSYMFhIceKtjmlt+Ru&#10;FMjZdI2X7+39Wp67yea8e81+XKFUp92s5yA8Nf4//G5/aQWjzzH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ABGMYAAADcAAAADwAAAAAAAAAAAAAAAACYAgAAZHJz&#10;L2Rvd25yZXYueG1sUEsFBgAAAAAEAAQA9QAAAIsDAAAAAA==&#10;" path="m300,l231,8,168,31,112,66,66,112,30,168,8,231,,300r8,69l30,432r36,55l112,534r56,35l231,592r69,7l368,592r64,-23l487,534r47,-47l569,432r22,-63l599,300r-8,-69l569,168,534,112,487,66,432,31,368,8,300,xe" stroked="f">
                  <v:path arrowok="t" o:connecttype="custom" o:connectlocs="300,2116;231,2124;168,2147;112,2182;66,2228;30,2284;8,2347;0,2416;8,2485;30,2548;66,2603;112,2650;168,2685;231,2708;300,2715;368,2708;432,2685;487,2650;534,2603;569,2548;591,2485;599,2416;591,2347;569,2284;534,2228;487,2182;432,2147;368,2124;300,2116" o:connectangles="0,0,0,0,0,0,0,0,0,0,0,0,0,0,0,0,0,0,0,0,0,0,0,0,0,0,0,0,0"/>
                </v:shape>
                <v:shape id="Freeform 265" o:spid="_x0000_s1135" style="position:absolute;left:1034;top:3022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3hsYA&#10;AADcAAAADwAAAGRycy9kb3ducmV2LnhtbESP3WrCQBSE74W+w3IK3ummP2iJrqEtBCJ4o+0DHLPH&#10;bGr2bMhuk+jTdwWhl8PMfMOss9E2oqfO144VPM0TEMSl0zVXCr6/8tkbCB+QNTaOScGFPGSbh8ka&#10;U+0G3lN/CJWIEPYpKjAhtKmUvjRk0c9dSxy9k+sshii7SuoOhwi3jXxOkoW0WHNcMNjSp6HyfPi1&#10;Cj6u1S7Pz6NJivKyXObH69aefpSaPo7vKxCBxvAfvrcLreDldQG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43hsYAAADcAAAADwAAAAAAAAAAAAAAAACYAgAAZHJz&#10;L2Rvd25yZXYueG1sUEsFBgAAAAAEAAQA9QAAAIsDAAAAAA==&#10;" path="m357,l285,8,218,28,157,61r-53,44l61,158,28,219,7,286,,358r7,72l28,497r33,60l104,610r53,44l218,687r67,20l357,715r72,-8l496,687r61,-33l609,610r44,-53l686,497r21,-67l714,358r-7,-72l686,219,653,158,609,105,557,61,496,28,429,8,357,xe" fillcolor="#8dc63f" stroked="f">
                  <v:path arrowok="t" o:connecttype="custom" o:connectlocs="357,3022;285,3030;218,3050;157,3083;104,3127;61,3180;28,3241;7,3308;0,3380;7,3452;28,3519;61,3579;104,3632;157,3676;218,3709;285,3729;357,3737;429,3729;496,3709;557,3676;609,3632;653,3579;686,3519;707,3452;714,3380;707,3308;686,3241;653,3180;609,3127;557,3083;496,3050;429,3030;357,3022" o:connectangles="0,0,0,0,0,0,0,0,0,0,0,0,0,0,0,0,0,0,0,0,0,0,0,0,0,0,0,0,0,0,0,0,0"/>
                </v:shape>
                <v:shape id="Freeform 264" o:spid="_x0000_s1136" style="position:absolute;left:1092;top:3079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69MYA&#10;AADcAAAADwAAAGRycy9kb3ducmV2LnhtbESPS4vCQBCE7wv+h6EFL6ITdfERHcUHwh6WBaMevDWZ&#10;NglmekJm1PjvdxaEPRZV9RW1WDWmFA+qXWFZwaAfgSBOrS44U3A67ntTEM4jaywtk4IXOVgtWx8L&#10;jLV98oEeic9EgLCLUUHufRVL6dKcDLq+rYiDd7W1QR9knUld4zPATSmHUTSWBgsOCzlWtM0pvSV3&#10;o0DOpmu8fG/v1/LcTTbn3Wv24wqlOu1mPQfhqfH/4Xf7SysYfU7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469MYAAADcAAAADwAAAAAAAAAAAAAAAACYAgAAZHJz&#10;L2Rvd25yZXYueG1sUEsFBgAAAAAEAAQA9QAAAIsDAAAAAA==&#10;" path="m300,l231,8,168,30,112,66,66,112,31,168,8,231,,300r8,68l31,431r35,56l112,533r56,36l231,591r69,8l369,591r63,-22l487,533r47,-46l569,431r23,-63l600,300r-8,-69l569,168,534,112,487,66,432,30,369,8,300,xe" stroked="f">
                  <v:path arrowok="t" o:connecttype="custom" o:connectlocs="300,3080;231,3088;168,3110;112,3146;66,3192;31,3248;8,3311;0,3380;8,3448;31,3511;66,3567;112,3613;168,3649;231,3671;300,3679;369,3671;432,3649;487,3613;534,3567;569,3511;592,3448;600,3380;592,3311;569,3248;534,3192;487,3146;432,3110;369,3088;300,3080" o:connectangles="0,0,0,0,0,0,0,0,0,0,0,0,0,0,0,0,0,0,0,0,0,0,0,0,0,0,0,0,0"/>
                </v:shape>
                <v:shape id="Freeform 263" o:spid="_x0000_s1137" style="position:absolute;left:1034;top:3986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vB8EA&#10;AADcAAAADwAAAGRycy9kb3ducmV2LnhtbERPTWsCMRC9F/wPYYTeatJ2kbI1SlFaeqmg9tLbsBk3&#10;i5vJsonutr++cxA8Pt73YjWGVl2oT01kC48zA4q4iq7h2sL34f3hBVTKyA7byGThlxKslpO7BZYu&#10;Dryjyz7XSkI4lWjB59yVWqfKU8A0ix2xcMfYB8wC+1q7HgcJD61+MmauAzYsDR47WnuqTvtzsPA8&#10;8PiXf4qPbcO+Hb52ZlOcjbX30/HtFVSmMd/EV/enE18ha+WMHA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h7wfBAAAA3AAAAA8AAAAAAAAAAAAAAAAAmAIAAGRycy9kb3du&#10;cmV2LnhtbFBLBQYAAAAABAAEAPUAAACGAwAAAAA=&#10;" path="m357,l285,7,218,28,157,61r-53,44l61,158,28,218,7,285,,357r7,72l28,496r33,61l104,610r53,44l218,686r67,21l357,715r72,-8l496,686r61,-32l609,610r44,-53l686,496r21,-67l714,357r-7,-72l686,218,653,158,609,105,557,61,496,28,429,7,357,xe" fillcolor="#ffcb04" stroked="f">
                  <v:path arrowok="t" o:connecttype="custom" o:connectlocs="357,3986;285,3993;218,4014;157,4047;104,4091;61,4144;28,4204;7,4271;0,4343;7,4415;28,4482;61,4543;104,4596;157,4640;218,4672;285,4693;357,4701;429,4693;496,4672;557,4640;609,4596;653,4543;686,4482;707,4415;714,4343;707,4271;686,4204;653,4144;609,4091;557,4047;496,4014;429,3993;357,3986" o:connectangles="0,0,0,0,0,0,0,0,0,0,0,0,0,0,0,0,0,0,0,0,0,0,0,0,0,0,0,0,0,0,0,0,0"/>
                </v:shape>
                <v:shape id="Freeform 262" o:spid="_x0000_s1138" style="position:absolute;left:1092;top:4043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LHcUA&#10;AADcAAAADwAAAGRycy9kb3ducmV2LnhtbESPQYvCMBSE78L+h/AW9iKa7ipiq1FclwUPIlj14O3R&#10;PNti81KaqPXfG0HwOMzMN8x03ppKXKlxpWUF3/0IBHFmdcm5gv3uvzcG4TyyxsoyKbiTg/nsozPF&#10;RNsbb+ma+lwECLsEFRTe14mULivIoOvbmjh4J9sY9EE2udQN3gLcVPInikbSYMlhocCalgVl5/Ri&#10;FMh4vMDjenk5VYdu+nv4u8cbVyr19dkuJiA8tf4dfrVXWsFgG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QsdxQAAANwAAAAPAAAAAAAAAAAAAAAAAJgCAABkcnMv&#10;ZG93bnJldi54bWxQSwUGAAAAAAQABAD1AAAAigMAAAAA&#10;" path="m300,l231,8,168,30,112,65,66,112,31,168,8,231,,299r8,69l31,431r35,56l112,533r56,36l231,591r69,8l369,591r63,-22l487,533r47,-46l569,431r23,-63l600,299r-8,-68l569,168,534,112,487,65,432,30,369,8,300,xe" stroked="f">
                  <v:path arrowok="t" o:connecttype="custom" o:connectlocs="300,4044;231,4052;168,4074;112,4109;66,4156;31,4212;8,4275;0,4343;8,4412;31,4475;66,4531;112,4577;168,4613;231,4635;300,4643;369,4635;432,4613;487,4577;534,4531;569,4475;592,4412;600,4343;592,4275;569,4212;534,4156;487,4109;432,4074;369,4052;300,4044" o:connectangles="0,0,0,0,0,0,0,0,0,0,0,0,0,0,0,0,0,0,0,0,0,0,0,0,0,0,0,0,0"/>
                </v:shape>
                <v:shape id="Freeform 261" o:spid="_x0000_s1139" style="position:absolute;left:1034;top:4949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M2L8A&#10;AADcAAAADwAAAGRycy9kb3ducmV2LnhtbERPy4rCMBTdC/5DuIIb0dS3VKMMSsGtVUF3l+baFpub&#10;0mS0/r1ZDMzycN6bXWsq8aLGlZYVjEcRCOLM6pJzBZdzMlyBcB5ZY2WZFHzIwW7b7Www1vbNJ3ql&#10;PhchhF2MCgrv61hKlxVk0I1sTRy4h20M+gCbXOoG3yHcVHISRQtpsOTQUGBN+4KyZ/prFKQrXt70&#10;ZSYTzO7nanJIBlN3Varfa3/WIDy1/l/85z5qBdN5mB/OhCMgt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lozYvwAAANwAAAAPAAAAAAAAAAAAAAAAAJgCAABkcnMvZG93bnJl&#10;di54bWxQSwUGAAAAAAQABAD1AAAAhAMAAAAA&#10;" path="m357,l285,7,218,28,157,61r-53,44l61,157,28,218,7,285,,357r7,72l28,496r33,61l104,610r53,43l218,686r67,21l357,714r72,-7l496,686r61,-33l609,610r44,-53l686,496r21,-67l714,357r-7,-72l686,218,653,157,609,105,557,61,496,28,429,7,357,xe" fillcolor="#0095da" stroked="f">
                  <v:path arrowok="t" o:connecttype="custom" o:connectlocs="357,4950;285,4957;218,4978;157,5011;104,5055;61,5107;28,5168;7,5235;0,5307;7,5379;28,5446;61,5507;104,5560;157,5603;218,5636;285,5657;357,5664;429,5657;496,5636;557,5603;609,5560;653,5507;686,5446;707,5379;714,5307;707,5235;686,5168;653,5107;609,5055;557,5011;496,4978;429,4957;357,4950" o:connectangles="0,0,0,0,0,0,0,0,0,0,0,0,0,0,0,0,0,0,0,0,0,0,0,0,0,0,0,0,0,0,0,0,0"/>
                </v:shape>
                <v:shape id="Freeform 260" o:spid="_x0000_s1140" style="position:absolute;left:1092;top:5007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RxscA&#10;AADcAAAADwAAAGRycy9kb3ducmV2LnhtbESPQWvCQBSE74L/YXlCL6VurFiS1FXUUuhBCk2bQ2+P&#10;7DMJZt+G7CbGf+8WCh6HmfmGWW9H04iBOldbVrCYRyCIC6trLhX8fL8/xSCcR9bYWCYFV3Kw3Uwn&#10;a0y1vfAXDZkvRYCwS1FB5X2bSumKigy6uW2Jg3eynUEfZFdK3eElwE0jn6PoRRqsOSxU2NKhouKc&#10;9UaBTOId/h4P/anJH7N9/nZNPl2t1MNs3L2C8DT6e/i//aEVLFcL+DsTj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ykcbHAAAA3AAAAA8AAAAAAAAAAAAAAAAAmAIAAGRy&#10;cy9kb3ducmV2LnhtbFBLBQYAAAAABAAEAPUAAACMAwAAAAA=&#10;" path="m300,l231,8,168,31,112,66,66,113,31,168,8,231,,300r8,69l31,432r35,56l112,534r56,35l231,592r69,8l369,592r63,-23l487,534r47,-46l569,432r23,-63l600,300r-8,-69l569,168,534,113,487,66,432,31,369,8,300,xe" stroked="f">
                  <v:path arrowok="t" o:connecttype="custom" o:connectlocs="300,5007;231,5015;168,5038;112,5073;66,5120;31,5175;8,5238;0,5307;8,5376;31,5439;66,5495;112,5541;168,5576;231,5599;300,5607;369,5599;432,5576;487,5541;534,5495;569,5439;592,5376;600,5307;592,5238;569,5175;534,5120;487,5073;432,5038;369,5015;300,5007" o:connectangles="0,0,0,0,0,0,0,0,0,0,0,0,0,0,0,0,0,0,0,0,0,0,0,0,0,0,0,0,0"/>
                </v:shape>
                <v:shape id="Freeform 259" o:spid="_x0000_s1141" style="position:absolute;left:1034;top:5913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oKhcYA&#10;AADcAAAADwAAAGRycy9kb3ducmV2LnhtbESPQWvCQBSE70L/w/IK3nTTSEVTV7FCSxFEakXw9si+&#10;JqnZt2F3Nam/vlsQPA4z8w0zW3SmFhdyvrKs4GmYgCDOra64ULD/ehtMQPiArLG2TAp+ycNi/tCb&#10;YaZty5902YVCRAj7DBWUITSZlD4vyaAf2oY4et/WGQxRukJqh22Em1qmSTKWBiuOCyU2tCopP+3O&#10;RsFxJQ+b9XWcTtvR+4+ztptsq1el+o/d8gVEoC7cw7f2h1Ywek7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oKhcYAAADcAAAADwAAAAAAAAAAAAAAAACYAgAAZHJz&#10;L2Rvd25yZXYueG1sUEsFBgAAAAAEAAQA9QAAAIsDAAAAAA==&#10;" path="m357,l285,7,218,28,157,61r-53,43l61,157,28,218,7,285,,357r7,72l28,496r33,61l104,609r53,44l218,686r67,21l357,714r72,-7l496,686r61,-33l609,609r44,-52l686,496r21,-67l714,357r-7,-72l686,218,653,157,609,104,557,61,496,28,429,7,357,xe" fillcolor="#95a3ab" stroked="f">
                  <v:path arrowok="t" o:connecttype="custom" o:connectlocs="357,5914;285,5921;218,5942;157,5975;104,6018;61,6071;28,6132;7,6199;0,6271;7,6343;28,6410;61,6471;104,6523;157,6567;218,6600;285,6621;357,6628;429,6621;496,6600;557,6567;609,6523;653,6471;686,6410;707,6343;714,6271;707,6199;686,6132;653,6071;609,6018;557,5975;496,5942;429,5921;357,5914" o:connectangles="0,0,0,0,0,0,0,0,0,0,0,0,0,0,0,0,0,0,0,0,0,0,0,0,0,0,0,0,0,0,0,0,0"/>
                </v:shape>
                <v:shape id="Freeform 258" o:spid="_x0000_s1142" style="position:absolute;left:1092;top:5971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qKscA&#10;AADcAAAADwAAAGRycy9kb3ducmV2LnhtbESPT2vCQBTE74LfYXmFXqRurFiSNKtYS8GDFJrWQ2+P&#10;7Msfmn0bshuN374rCB6HmfkNk21G04oT9a6xrGAxj0AQF1Y3XCn4+f54ikE4j6yxtUwKLuRgs55O&#10;Mky1PfMXnXJfiQBhl6KC2vsuldIVNRl0c9sRB6+0vUEfZF9J3eM5wE0rn6PoRRpsOCzU2NGupuIv&#10;H4wCmcRb/D3shrI9zvK34/sl+XSNUo8P4/YVhKfR38O39l4rWK6WcD0Tjo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sqirHAAAA3AAAAA8AAAAAAAAAAAAAAAAAmAIAAGRy&#10;cy9kb3ducmV2LnhtbFBLBQYAAAAABAAEAPUAAACMAwAAAAA=&#10;" path="m300,l231,8,168,31,112,66,66,112,31,168,8,231,,300r8,69l31,432r35,55l112,534r56,35l231,592r69,8l369,592r63,-23l487,534r47,-47l569,432r23,-63l600,300r-8,-69l569,168,534,112,487,66,432,31,369,8,300,xe" stroked="f">
                  <v:path arrowok="t" o:connecttype="custom" o:connectlocs="300,5971;231,5979;168,6002;112,6037;66,6083;31,6139;8,6202;0,6271;8,6340;31,6403;66,6458;112,6505;168,6540;231,6563;300,6571;369,6563;432,6540;487,6505;534,6458;569,6403;592,6340;600,6271;592,6202;569,6139;534,6083;487,6037;432,6002;369,5979;300,5971" o:connectangles="0,0,0,0,0,0,0,0,0,0,0,0,0,0,0,0,0,0,0,0,0,0,0,0,0,0,0,0,0"/>
                </v:shape>
                <v:shape id="Freeform 257" o:spid="_x0000_s1143" style="position:absolute;left:1034;top:6877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3ascA&#10;AADcAAAADwAAAGRycy9kb3ducmV2LnhtbESP3WoCMRSE7wXfIRzBO81WW7GrUVSwlIIUfyh4d9ic&#10;7m67OVmS1N369I1Q8HKYmW+Y+bI1lbiQ86VlBQ/DBARxZnXJuYLTcTuYgvABWWNlmRT8koflotuZ&#10;Y6ptw3u6HEIuIoR9igqKEOpUSp8VZNAPbU0cvU/rDIYoXS61wybCTSVHSTKRBkuOCwXWtCko+z78&#10;GAXnjfzYvV0no+dm/PLlrG2n7+VaqX6vXc1ABGrDPfzfftUKxk+PcDs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PN2rHAAAA3AAAAA8AAAAAAAAAAAAAAAAAmAIAAGRy&#10;cy9kb3ducmV2LnhtbFBLBQYAAAAABAAEAPUAAACMAwAAAAA=&#10;" path="m357,l285,7,218,28,157,61r-53,43l61,157,28,218,7,285,,357r7,72l28,496r33,60l104,609r53,44l218,686r67,21l357,714r72,-7l496,686r61,-33l609,609r44,-53l686,496r21,-67l714,357r-7,-72l686,218,653,157,609,104,557,61,496,28,429,7,357,xe" fillcolor="#95a3ab" stroked="f">
                  <v:path arrowok="t" o:connecttype="custom" o:connectlocs="357,6878;285,6885;218,6906;157,6939;104,6982;61,7035;28,7096;7,7163;0,7235;7,7307;28,7374;61,7434;104,7487;157,7531;218,7564;285,7585;357,7592;429,7585;496,7564;557,7531;609,7487;653,7434;686,7374;707,7307;714,7235;707,7163;686,7096;653,7035;609,6982;557,6939;496,6906;429,6885;357,6878" o:connectangles="0,0,0,0,0,0,0,0,0,0,0,0,0,0,0,0,0,0,0,0,0,0,0,0,0,0,0,0,0,0,0,0,0"/>
                </v:shape>
                <v:shape id="Freeform 256" o:spid="_x0000_s1144" style="position:absolute;left:1092;top:6934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XxcUA&#10;AADcAAAADwAAAGRycy9kb3ducmV2LnhtbESPQYvCMBSE74L/ITzBy6KpK4pWo7iK4EEWturB26N5&#10;tsXmpTRR6783woLHYWa+YebLxpTiTrUrLCsY9CMQxKnVBWcKjodtbwLCeWSNpWVS8CQHy0W7NcdY&#10;2wf/0T3xmQgQdjEqyL2vYildmpNB17cVcfAutjbog6wzqWt8BLgp5XcUjaXBgsNCjhWtc0qvyc0o&#10;kNPJCs/79e1Snr6Sn9PmOf11hVLdTrOagfDU+E/4v73TCoajEbzP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ZfFxQAAANwAAAAPAAAAAAAAAAAAAAAAAJgCAABkcnMv&#10;ZG93bnJldi54bWxQSwUGAAAAAAQABAD1AAAAigMAAAAA&#10;" path="m300,l231,8,168,30,112,66,66,112,31,168,8,231,,300r8,68l31,431r35,56l112,534r56,35l231,591r69,8l369,591r63,-22l487,534r47,-47l569,431r23,-63l600,300r-8,-69l569,168,534,112,487,66,432,30,369,8,300,xe" stroked="f">
                  <v:path arrowok="t" o:connecttype="custom" o:connectlocs="300,6935;231,6943;168,6965;112,7001;66,7047;31,7103;8,7166;0,7235;8,7303;31,7366;66,7422;112,7469;168,7504;231,7526;300,7534;369,7526;432,7504;487,7469;534,7422;569,7366;592,7303;600,7235;592,7166;569,7103;534,7047;487,7001;432,6965;369,6943;300,6935" o:connectangles="0,0,0,0,0,0,0,0,0,0,0,0,0,0,0,0,0,0,0,0,0,0,0,0,0,0,0,0,0"/>
                </v:shape>
                <v:shape id="Freeform 255" o:spid="_x0000_s1145" style="position:absolute;left:1034;top:7790;width:766;height:766;visibility:visible;mso-wrap-style:square;v-text-anchor:top" coordsize="766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w9MYA&#10;AADcAAAADwAAAGRycy9kb3ducmV2LnhtbESPQWvCQBSE7wX/w/IEb3Wj0qDRVURaWhGFpqVen9ln&#10;Esy+Ddmtif/eFQo9DjPzDbNYdaYSV2pcaVnBaBiBIM6sLjlX8P319jwF4TyyxsoyKbiRg9Wy97TA&#10;RNuWP+ma+lwECLsEFRTe14mULivIoBvamjh4Z9sY9EE2udQNtgFuKjmOolgaLDksFFjTpqDskv4a&#10;BRHGm1m6P3XjfbtNf3aH4+h19q7UoN+t5yA8df4//Nf+0AomLzE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Jw9MYAAADcAAAADwAAAAAAAAAAAAAAAACYAgAAZHJz&#10;L2Rvd25yZXYueG1sUEsFBgAAAAAEAAQA9QAAAIsDAAAAAA==&#10;" path="m382,l305,8,233,30,168,66r-56,46l65,169,30,234,7,306,,383r7,77l30,532r35,65l112,653r56,47l233,735r72,23l382,766r77,-8l531,735r65,-35l653,653r47,-56l735,532r22,-72l765,383r-8,-77l735,234,700,169,653,112,596,66,531,30,459,8,382,xe" fillcolor="#a97b50" stroked="f">
                  <v:path arrowok="t" o:connecttype="custom" o:connectlocs="382,7790;305,7798;233,7820;168,7856;112,7902;65,7959;30,8024;7,8096;0,8173;7,8250;30,8322;65,8387;112,8443;168,8490;233,8525;305,8548;382,8556;459,8548;531,8525;596,8490;653,8443;700,8387;735,8322;757,8250;765,8173;757,8096;735,8024;700,7959;653,7902;596,7856;531,7820;459,7798;382,7790" o:connectangles="0,0,0,0,0,0,0,0,0,0,0,0,0,0,0,0,0,0,0,0,0,0,0,0,0,0,0,0,0,0,0,0,0"/>
                </v:shape>
                <v:shape id="Freeform 254" o:spid="_x0000_s1146" style="position:absolute;left:1096;top:7851;width:643;height:643;visibility:visible;mso-wrap-style:square;v-text-anchor:top" coordsize="64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TnsUA&#10;AADcAAAADwAAAGRycy9kb3ducmV2LnhtbESPQWvCQBSE7wX/w/IEb3Wjba2kWUWKBT1UqQq9PrLP&#10;JJp9G3bXGP+9WxB6HGbmGyabd6YWLTlfWVYwGiYgiHOrKy4UHPZfz1MQPiBrrC2Tght5mM96Txmm&#10;2l75h9pdKESEsE9RQRlCk0rp85IM+qFtiKN3tM5giNIVUju8Rrip5ThJJtJgxXGhxIY+S8rPu4tR&#10;sJi+Sr6duo371Zvld71abtd8VmrQ7xYfIAJ14T/8aK+0gpe3d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35OexQAAANwAAAAPAAAAAAAAAAAAAAAAAJgCAABkcnMv&#10;ZG93bnJldi54bWxQSwUGAAAAAAQABAD1AAAAigMAAAAA&#10;" path="m321,l248,8,180,32,121,70,71,120,33,180,9,247,,321r9,74l33,462r38,60l121,571r59,38l248,634r73,8l395,634r68,-25l522,571r50,-49l610,462r24,-67l642,321r-8,-74l610,180,572,120,522,70,463,32,395,8,321,xe" stroked="f">
                  <v:path arrowok="t" o:connecttype="custom" o:connectlocs="321,7852;248,7860;180,7884;121,7922;71,7972;33,8032;9,8099;0,8173;9,8247;33,8314;71,8374;121,8423;180,8461;248,8486;321,8494;395,8486;463,8461;522,8423;572,8374;610,8314;634,8247;642,8173;634,8099;610,8032;572,7972;522,7922;463,7884;395,7860;321,7852" o:connectangles="0,0,0,0,0,0,0,0,0,0,0,0,0,0,0,0,0,0,0,0,0,0,0,0,0,0,0,0,0"/>
                </v:shape>
                <v:shape id="AutoShape 253" o:spid="_x0000_s1147" style="position:absolute;left:1128;top:8030;width:577;height:222;visibility:visible;mso-wrap-style:square;v-text-anchor:top" coordsize="57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CN8AA&#10;AADcAAAADwAAAGRycy9kb3ducmV2LnhtbERPTYvCMBC9C/6HMII3TVUUqUYRRVjwIGq9j83YVptJ&#10;bbK1/vvNYcHj430v160pRUO1KywrGA0jEMSp1QVnCpLLfjAH4TyyxtIyKfiQg/Wq21lirO2bT9Sc&#10;fSZCCLsYFeTeV7GULs3JoBvaijhwd1sb9AHWmdQ1vkO4KeU4imbSYMGhIceKtjmlz/OvUeBGh13y&#10;iHbN/nNNx7fjq9VHfVKq32s3CxCeWv8V/7t/tILJNKwNZ8IR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uCN8AAAADcAAAADwAAAAAAAAAAAAAAAACYAgAAZHJzL2Rvd25y&#10;ZXYueG1sUEsFBgAAAAAEAAQA9QAAAIUDAAAAAA==&#10;" path="m174,13l104,36,49,69,13,109,,154r15,40l56,214r62,8l197,222r91,-2l469,220r52,-6l562,194r15,-40l565,111,554,98r-405,l134,88,132,78,174,13xm469,220r-181,l379,222r80,l469,220xm252,1l240,2,229,3,218,5,159,96r-10,2l219,98,204,88,202,78,252,1xm291,l229,96r-10,2l289,98,274,88,272,78,322,1r-10,l301,,291,xm358,5l299,96r-10,2l359,98,344,88,342,78,387,10,377,8,368,6,358,5xm420,17l369,96r-10,2l554,98,533,73,484,41,420,17xe" fillcolor="#a97b50" stroked="f">
                  <v:path arrowok="t" o:connecttype="custom" o:connectlocs="174,8043;104,8066;49,8099;13,8139;0,8184;15,8224;56,8244;118,8252;197,8252;288,8250;469,8250;521,8244;562,8224;577,8184;565,8141;554,8128;149,8128;134,8118;132,8108;174,8043;469,8250;288,8250;379,8252;379,8252;459,8252;469,8250;252,8031;240,8032;229,8033;218,8035;159,8126;149,8128;219,8128;204,8118;202,8108;252,8031;291,8030;229,8126;219,8128;289,8128;274,8118;272,8108;322,8031;312,8031;301,8030;291,8030;358,8035;299,8126;289,8128;359,8128;344,8118;342,8108;387,8040;377,8038;368,8036;358,8035;420,8047;369,8126;359,8128;554,8128;533,8103;484,8071;420,8047" o:connectangles="0,0,0,0,0,0,0,0,0,0,0,0,0,0,0,0,0,0,0,0,0,0,0,0,0,0,0,0,0,0,0,0,0,0,0,0,0,0,0,0,0,0,0,0,0,0,0,0,0,0,0,0,0,0,0,0,0,0,0,0,0,0,0"/>
                </v:shape>
                <v:shape id="Text Box 252" o:spid="_x0000_s1148" type="#_x0000_t202" style="position:absolute;left:1189;top:2079;width:471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562" w:lineRule="exact"/>
                          <w:rPr>
                            <w:rFonts w:ascii="Century Gothic"/>
                            <w:b/>
                            <w:sz w:val="4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w w:val="104"/>
                            <w:sz w:val="48"/>
                          </w:rPr>
                          <w:t>M</w:t>
                        </w:r>
                      </w:p>
                    </w:txbxContent>
                  </v:textbox>
                </v:shape>
                <v:shape id="Text Box 251" o:spid="_x0000_s1149" type="#_x0000_t202" style="position:absolute;left:1291;top:2551;width:265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516D3A" w:rsidRDefault="002F2964">
                        <w:pPr>
                          <w:spacing w:line="104" w:lineRule="exact"/>
                          <w:rPr>
                            <w:rFonts w:ascii="Century Gothic"/>
                            <w:b/>
                            <w:sz w:val="9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sz w:val="9"/>
                          </w:rPr>
                          <w:t>MAIN</w:t>
                        </w:r>
                      </w:p>
                    </w:txbxContent>
                  </v:textbox>
                </v:shape>
                <v:shape id="Text Box 250" o:spid="_x0000_s1150" type="#_x0000_t202" style="position:absolute;left:1223;top:3515;width:356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sz w:val="9"/>
                          </w:rPr>
                          <w:t>VEGGIE</w:t>
                        </w:r>
                      </w:p>
                    </w:txbxContent>
                  </v:textbox>
                </v:shape>
                <v:shape id="Text Box 249" o:spid="_x0000_s1151" type="#_x0000_t202" style="position:absolute;left:1229;top:3042;width:34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w w:val="101"/>
                            <w:sz w:val="48"/>
                          </w:rPr>
                          <w:t>V</w:t>
                        </w:r>
                      </w:p>
                    </w:txbxContent>
                  </v:textbox>
                </v:shape>
                <v:shape id="Text Box 248" o:spid="_x0000_s1152" type="#_x0000_t202" style="position:absolute;left:1254;top:4478;width:29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spacing w:val="-4"/>
                            <w:w w:val="110"/>
                            <w:sz w:val="9"/>
                          </w:rPr>
                          <w:t>PASTA</w:t>
                        </w:r>
                      </w:p>
                    </w:txbxContent>
                  </v:textbox>
                </v:shape>
                <v:shape id="Text Box 247" o:spid="_x0000_s1153" type="#_x0000_t202" style="position:absolute;left:1260;top:4006;width:317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w w:val="105"/>
                            <w:sz w:val="48"/>
                          </w:rPr>
                          <w:t>P</w:t>
                        </w:r>
                      </w:p>
                    </w:txbxContent>
                  </v:textbox>
                </v:shape>
                <v:shape id="Text Box 246" o:spid="_x0000_s1154" type="#_x0000_t202" style="position:absolute;left:1212;top:5442;width:377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sz w:val="9"/>
                          </w:rPr>
                          <w:t>POTATO</w:t>
                        </w:r>
                      </w:p>
                    </w:txbxContent>
                  </v:textbox>
                </v:shape>
                <v:shape id="Text Box 245" o:spid="_x0000_s1155" type="#_x0000_t202" style="position:absolute;left:1270;top:4970;width:263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w w:val="91"/>
                            <w:sz w:val="48"/>
                          </w:rPr>
                          <w:t>J</w:t>
                        </w:r>
                      </w:p>
                    </w:txbxContent>
                  </v:textbox>
                </v:shape>
                <v:shape id="Text Box 244" o:spid="_x0000_s1156" type="#_x0000_t202" style="position:absolute;left:1252;top:5934;width:29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3"/>
                            <w:sz w:val="48"/>
                          </w:rPr>
                          <w:t>S</w:t>
                        </w:r>
                      </w:p>
                    </w:txbxContent>
                  </v:textbox>
                </v:shape>
                <v:shape id="Text Box 243" o:spid="_x0000_s1157" type="#_x0000_t202" style="position:absolute;left:1265;top:6406;width:272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SIDES</w:t>
                        </w:r>
                      </w:p>
                    </w:txbxContent>
                  </v:textbox>
                </v:shape>
                <v:shape id="Text Box 242" o:spid="_x0000_s1158" type="#_x0000_t202" style="position:absolute;left:1197;top:7370;width:409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DESSERT</w:t>
                        </w:r>
                      </w:p>
                    </w:txbxContent>
                  </v:textbox>
                </v:shape>
                <v:shape id="Text Box 241" o:spid="_x0000_s1159" type="#_x0000_t202" style="position:absolute;left:1219;top:6898;width:38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9"/>
                            <w:sz w:val="48"/>
                          </w:rPr>
                          <w:t>D</w:t>
                        </w:r>
                      </w:p>
                    </w:txbxContent>
                  </v:textbox>
                </v:shape>
                <v:shape id="Text Box 240" o:spid="_x0000_s1160" type="#_x0000_t202" style="position:absolute;left:1254;top:8318;width:34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A97B50"/>
                            <w:w w:val="120"/>
                            <w:sz w:val="9"/>
                          </w:rPr>
                          <w:t>BREAD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707390</wp:posOffset>
                </wp:positionV>
                <wp:extent cx="5528945" cy="249555"/>
                <wp:effectExtent l="0" t="0" r="0" b="0"/>
                <wp:wrapNone/>
                <wp:docPr id="33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49555"/>
                          <a:chOff x="4071" y="1114"/>
                          <a:chExt cx="8707" cy="393"/>
                        </a:xfrm>
                      </wpg:grpSpPr>
                      <pic:pic xmlns:pic="http://schemas.openxmlformats.org/drawingml/2006/picture">
                        <pic:nvPicPr>
                          <pic:cNvPr id="34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1338"/>
                            <a:ext cx="626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114"/>
                            <a:ext cx="870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203.55pt;margin-top:55.7pt;width:435.35pt;height:19.65pt;z-index:251800576;mso-position-horizontal-relative:page;mso-position-vertical-relative:page" coordorigin="4071,1114" coordsize="8707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">
                <v:shape id="Picture 238" o:spid="_x0000_s1027" type="#_x0000_t75" style="position:absolute;left:5282;top:1338;width:626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YWLCAAAA3AAAAA8AAABkcnMvZG93bnJldi54bWxET89rwjAUvg/8H8ITdhFN50aRahRxCBvb&#10;ZSqit0fzbIPNS0mytvvvl8Ngx4/v92oz2EZ05INxrOBploEgLp02XCk4HffTBYgQkTU2jknBDwXY&#10;rEcPKyy06/mLukOsRArhUKCCOsa2kDKUNVkMM9cSJ+7mvMWYoK+k9tincNvIeZbl0qLh1FBjS7ua&#10;yvvh2yow3eTT7Tjn1/wj+st98m7681Wpx/GwXYKINMR/8Z/7TSt4fknz05l0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1GFiwgAAANwAAAAPAAAAAAAAAAAAAAAAAJ8C&#10;AABkcnMvZG93bnJldi54bWxQSwUGAAAAAAQABAD3AAAAjgMAAAAA&#10;">
                  <v:imagedata r:id="rId10" o:title=""/>
                </v:shape>
                <v:shape id="Picture 237" o:spid="_x0000_s1028" type="#_x0000_t75" style="position:absolute;left:4070;top:1114;width:870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YgIrFAAAA3AAAAA8AAABkcnMvZG93bnJldi54bWxEj0FrwkAUhO8F/8PyCl5C3RhLK6mriBiI&#10;BQ+Nen9kX5PQ7NuQXU38926h0OMwM98wq81oWnGj3jWWFcxnMQji0uqGKwXnU/ayBOE8ssbWMim4&#10;k4PNevK0wlTbgb/oVvhKBAi7FBXU3neplK6syaCb2Y44eN+2N+iD7CupexwC3LQyieM3abDhsFBj&#10;R7uayp/iahTss93lnEef4/vBJn5RnKKjjiKlps/j9gOEp9H/h//auVaweJ3D75lwBO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mICKxQAAANw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2729865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33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95pt,34.25pt" to="214.9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431800</wp:posOffset>
                </wp:positionV>
                <wp:extent cx="1262380" cy="139065"/>
                <wp:effectExtent l="0" t="0" r="0" b="0"/>
                <wp:wrapNone/>
                <wp:docPr id="32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39065"/>
                          <a:chOff x="5766" y="680"/>
                          <a:chExt cx="1988" cy="219"/>
                        </a:xfrm>
                      </wpg:grpSpPr>
                      <wps:wsp>
                        <wps:cNvPr id="328" name="Line 234"/>
                        <wps:cNvCnPr/>
                        <wps:spPr bwMode="auto">
                          <a:xfrm>
                            <a:off x="7739" y="685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Line 230"/>
                        <wps:cNvCnPr/>
                        <wps:spPr bwMode="auto">
                          <a:xfrm>
                            <a:off x="6538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29"/>
                        <wps:cNvCnPr/>
                        <wps:spPr bwMode="auto">
                          <a:xfrm>
                            <a:off x="6457" y="698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685"/>
                            <a:ext cx="37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679"/>
                            <a:ext cx="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0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685"/>
                            <a:ext cx="14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288.3pt;margin-top:34pt;width:99.4pt;height:10.95pt;z-index:251802624;mso-position-horizontal-relative:page;mso-position-vertical-relative:page" coordorigin="5766,680" coordsize="198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">
                <v:line id="Line 234" o:spid="_x0000_s1027" style="position:absolute;visibility:visible;mso-wrap-style:square" from="7739,685" to="773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HLcIAAADcAAAADwAAAGRycy9kb3ducmV2LnhtbERPy4rCMBTdD/gP4QruxtQKKtUo6ig4&#10;goKv/aW5ttXmptNErX8/WQzM8nDek1ljSvGk2hWWFfS6EQji1OqCMwXn0/pzBMJ5ZI2lZVLwJgez&#10;aetjgom2Lz7Q8+gzEULYJagg975KpHRpTgZd11bEgbva2qAPsM6krvEVwk0p4ygaSIMFh4YcK1rm&#10;lN6PD6Mgvn+vd4t0X1aL3tdwe8mi9+1npVSn3czHIDw1/l/8595oBf04rA1nwhGQ0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LHLcIAAADcAAAADwAAAAAAAAAAAAAA&#10;AAChAgAAZHJzL2Rvd25yZXYueG1sUEsFBgAAAAAEAAQA+QAAAJADAAAAAA==&#10;" strokecolor="#ed1c24" strokeweight="1.41pt"/>
                <v:shape id="Picture 233" o:spid="_x0000_s1028" type="#_x0000_t75" style="position:absolute;left:5765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MmHFAAAA3AAAAA8AAABkcnMvZG93bnJldi54bWxEj0FrwkAUhO8F/8PyBG91o6K20VUkKEgP&#10;Ndri+ZF9TUKzb0N2TeK/dwsFj8PMfMOst72pREuNKy0rmIwjEMSZ1SXnCr6/Dq9vIJxH1lhZJgV3&#10;crDdDF7WGGvb8Znai89FgLCLUUHhfR1L6bKCDLqxrYmD92Mbgz7IJpe6wS7ATSWnUbSQBksOCwXW&#10;lBSU/V5uRkG3zLO03V2T9EMuDvvkKD/np5NSo2G/W4Hw1Ptn+L991Apm03f4OxOOgN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FzJhxQAAANwAAAAPAAAAAAAAAAAAAAAA&#10;AJ8CAABkcnMvZG93bnJldi54bWxQSwUGAAAAAAQABAD3AAAAkQMAAAAA&#10;">
                  <v:imagedata r:id="rId19" o:title=""/>
                </v:shape>
                <v:shape id="Picture 232" o:spid="_x0000_s1029" type="#_x0000_t75" style="position:absolute;left:601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cWrBAAAA3AAAAA8AAABkcnMvZG93bnJldi54bWxET8uKwjAU3Qv+Q7iCm0FTFWSmGkV8zAjS&#10;hVX3l+baVpub0kTt/P1kMeDycN7zZWsq8aTGlZYVjIYRCOLM6pJzBefTbvAJwnlkjZVlUvBLDpaL&#10;bmeOsbYvPtIz9bkIIexiVFB4X8dSuqwgg25oa+LAXW1j0AfY5FI3+ArhppLjKJpKgyWHhgJrWheU&#10;3dOHUYAfx8PtJnnrNylGl68k+f6hRKl+r13NQHhq/Vv8795rBZNJmB/OhCM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6cWrBAAAA3AAAAA8AAAAAAAAAAAAAAAAAnwIA&#10;AGRycy9kb3ducmV2LnhtbFBLBQYAAAAABAAEAPcAAACNAwAAAAA=&#10;">
                  <v:imagedata r:id="rId20" o:title=""/>
                </v:shape>
                <v:shape id="Picture 231" o:spid="_x0000_s1030" type="#_x0000_t75" style="position:absolute;left:622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MWHCAAAA3AAAAA8AAABkcnMvZG93bnJldi54bWxEj8FqwzAQRO+F/IPYQm6NnCaU4EYJJRDo&#10;NXZ7yG2xNpaptXKkreP+fVQo9DjMzBtmu598r0aKqQtsYLkoQBE3wXbcGvioj08bUEmQLfaBycAP&#10;JdjvZg9bLG248YnGSlqVIZxKNOBEhlLr1DjymBZhIM7eJUSPkmVstY14y3Df6+eieNEeO84LDgc6&#10;OGq+qm9voK9qJxFP1/FaR4kxfK7P66Mx88fp7RWU0CT/4b/2uzWwWi3h90w+Anp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7DFhwgAAANwAAAAPAAAAAAAAAAAAAAAAAJ8C&#10;AABkcnMvZG93bnJldi54bWxQSwUGAAAAAAQABAD3AAAAjgMAAAAA&#10;">
                  <v:imagedata r:id="rId21" o:title=""/>
                </v:shape>
                <v:line id="Line 230" o:spid="_x0000_s1031" style="position:absolute;visibility:visible;mso-wrap-style:square" from="6538,711" to="6538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+eMgAAADcAAAADwAAAGRycy9kb3ducmV2LnhtbESPW2vCQBSE34X+h+UU+iK6qUIr0Y1I&#10;aaE+SPGKvp1mTy41ezZktzH++64g9HGYmW+Y2bwzlWipcaVlBc/DCARxanXJuYLd9mMwAeE8ssbK&#10;Mim4koN58tCbYazthdfUbnwuAoRdjAoK7+tYSpcWZNANbU0cvMw2Bn2QTS51g5cAN5UcRdGLNFhy&#10;WCiwpreC0vPm1yjg/Wr/evh+n2TndntcROnpq/+zVOrpsVtMQXjq/H/43v7UCsbjEdzOhCMgk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p+eMgAAADcAAAADwAAAAAA&#10;AAAAAAAAAAChAgAAZHJzL2Rvd25yZXYueG1sUEsFBgAAAAAEAAQA+QAAAJYDAAAAAA==&#10;" strokecolor="#231f20" strokeweight=".49778mm"/>
                <v:line id="Line 229" o:spid="_x0000_s1032" style="position:absolute;visibility:visible;mso-wrap-style:square" from="6457,698" to="662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wHpsYAAADcAAAADwAAAGRycy9kb3ducmV2LnhtbESPT2sCMRTE70K/Q3gFb5qti1q2RqmC&#10;6Enwz6G9vW5eN4ubl3UTdfXTNwXB4zAzv2Ems9ZW4kKNLx0reOsnIIhzp0suFBz2y947CB+QNVaO&#10;ScGNPMymL50JZtpdeUuXXShEhLDPUIEJoc6k9Lkhi77vauLo/brGYoiyKaRu8BrhtpKDJBlJiyXH&#10;BYM1LQzlx93ZKlhuTusfM7zbLzO+HVbV/NiOvhOluq/t5weIQG14hh/ttVaQpin8n4lH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cB6bGAAAA3AAAAA8AAAAAAAAA&#10;AAAAAAAAoQIAAGRycy9kb3ducmV2LnhtbFBLBQYAAAAABAAEAPkAAACUAwAAAAA=&#10;" strokecolor="#231f20" strokeweight=".46672mm"/>
                <v:shape id="Picture 228" o:spid="_x0000_s1033" type="#_x0000_t75" style="position:absolute;left:6882;top:685;width:37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1sJLDAAAA3AAAAA8AAABkcnMvZG93bnJldi54bWxEj81qwzAQhO+FvoPYQm61nLgNxbESjEmg&#10;PTbJocfFWv9ga2UsxXbePioUehxm5hsmOyymFxONrrWsYB3FIIhLq1uuFVwvp9cPEM4ja+wtk4I7&#10;OTjsn58yTLWd+Zums69FgLBLUUHj/ZBK6cqGDLrIDsTBq+xo0Ac51lKPOAe46eUmjrfSYMthocGB&#10;iobK7nwzCqovk+DyfvWbXh47yz/5NBe1UquXJd+B8LT4//Bf+1MrSJI3+D0TjoD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WwksMAAADcAAAADwAAAAAAAAAAAAAAAACf&#10;AgAAZHJzL2Rvd25yZXYueG1sUEsFBgAAAAAEAAQA9wAAAI8DAAAAAA==&#10;">
                  <v:imagedata r:id="rId23" o:title=""/>
                </v:shape>
                <v:shape id="Picture 227" o:spid="_x0000_s1034" type="#_x0000_t75" style="position:absolute;left:6663;top:679;width:18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+zKnGAAAA3AAAAA8AAABkcnMvZG93bnJldi54bWxEj0FrwkAUhO9C/8PyCr1I3dSgSMxGpNDS&#10;Qy9VEby9Zp9JSPZt3N1o+u+7hYLHYWa+YfLNaDpxJecbywpeZgkI4tLqhisFh/3b8wqED8gaO8uk&#10;4Ic8bIqHSY6Ztjf+ousuVCJC2GeooA6hz6T0ZU0G/cz2xNE7W2cwROkqqR3eItx0cp4kS2mw4bhQ&#10;Y0+vNZXtbjAKpvo0H/j7dGmds8f3JG0/V8NBqafHcbsGEWgM9/B/+0MrSNMF/J2JR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7MqcYAAADcAAAADwAAAAAAAAAAAAAA&#10;AACfAgAAZHJzL2Rvd25yZXYueG1sUEsFBgAAAAAEAAQA9wAAAJIDAAAAAA==&#10;">
                  <v:imagedata r:id="rId22" o:title=""/>
                </v:shape>
                <v:shape id="Picture 226" o:spid="_x0000_s1035" type="#_x0000_t75" style="position:absolute;left:7310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w3HEAAAA3AAAAA8AAABkcnMvZG93bnJldi54bWxEj1FrwjAUhd8H+w/hDnybqRPc6IwiA6Eg&#10;Dq37AZfmNu1MbkoTbf33ZiDs8XDO+Q5nuR6dFVfqQ+tZwWyagSCuvG7ZKPg5bV8/QISIrNF6JgU3&#10;CrBePT8tMdd+4CNdy2hEgnDIUUETY5dLGaqGHIap74iTV/veYUyyN1L3OCS4s/ItyxbSYctpocGO&#10;vhqqzuXFKejs5vu3Pux8WRSW3009bI97o9TkZdx8gog0xv/wo11oBfP5Av7Op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2w3HEAAAA3AAAAA8AAAAAAAAAAAAAAAAA&#10;nwIAAGRycy9kb3ducmV2LnhtbFBLBQYAAAAABAAEAPcAAACQAwAAAAA=&#10;">
                  <v:imagedata r:id="rId24" o:title=""/>
                </v:shape>
                <v:shape id="Picture 225" o:spid="_x0000_s1036" type="#_x0000_t75" style="position:absolute;left:7516;top:685;width:148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Cn7DAAAA3AAAAA8AAABkcnMvZG93bnJldi54bWxEj0FrAjEUhO8F/0N4greaVUuV1SiLINRD&#10;oV31/tw8N4ublyVJ3e2/bwqFHoeZ+YbZ7Abbigf50DhWMJtmIIgrpxuuFZxPh+cViBCRNbaOScE3&#10;BdhtR08bzLXr+ZMeZaxFgnDIUYGJsculDJUhi2HqOuLk3Zy3GJP0tdQe+wS3rZxn2au02HBaMNjR&#10;3lB1L7+sgsLM/f7SU0l4XL68B6yv9qNQajIeijWISEP8D/+137SCxWIJv2fSE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AKfsMAAADc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434975</wp:posOffset>
                </wp:positionV>
                <wp:extent cx="661670" cy="132715"/>
                <wp:effectExtent l="0" t="0" r="0" b="0"/>
                <wp:wrapNone/>
                <wp:docPr id="32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132715"/>
                          <a:chOff x="4649" y="685"/>
                          <a:chExt cx="1042" cy="209"/>
                        </a:xfrm>
                      </wpg:grpSpPr>
                      <pic:pic xmlns:pic="http://schemas.openxmlformats.org/drawingml/2006/picture">
                        <pic:nvPicPr>
                          <pic:cNvPr id="32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232.45pt;margin-top:34.25pt;width:52.1pt;height:10.45pt;z-index:251803648;mso-position-horizontal-relative:page;mso-position-vertical-relative:page" coordorigin="4649,685" coordsize="10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">
                <v:shape id="Picture 223" o:spid="_x0000_s1027" type="#_x0000_t75" style="position:absolute;left:4648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rCDFAAAA3AAAAA8AAABkcnMvZG93bnJldi54bWxEj0FrAjEUhO+F/ofwhF6kZrtVKVujaEtB&#10;BA9ae39sXncXNy9rEt347xtB6HGYmW+Y2SKaVlzI+caygpdRBoK4tLrhSsHh++v5DYQPyBpby6Tg&#10;Sh4W88eHGRba9ryjyz5UIkHYF6igDqErpPRlTQb9yHbEyfu1zmBI0lVSO+wT3LQyz7KpNNhwWqix&#10;o4+ayuP+bBRMmut41Q7dtDtttj/ng1zG+Nkr9TSIy3cQgWL4D9/ba63gNc/hdiYd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I6wgxQAAANwAAAAPAAAAAAAAAAAAAAAA&#10;AJ8CAABkcnMvZG93bnJldi54bWxQSwUGAAAAAAQABAD3AAAAkQMAAAAA&#10;">
                  <v:imagedata r:id="rId30" o:title=""/>
                </v:shape>
                <v:shape id="Picture 222" o:spid="_x0000_s1028" type="#_x0000_t75" style="position:absolute;left:4897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OCvvCAAAA3AAAAA8AAABkcnMvZG93bnJldi54bWxEj82qwjAUhPeC7xCO4E5TK8i1GkUU0YUb&#10;f8DtsTm2xeakNLGtb28uXLjLYWa+YZbrzpSiodoVlhVMxhEI4tTqgjMFt+t+9APCeWSNpWVS8CEH&#10;61W/t8RE25bP1Fx8JgKEXYIKcu+rREqX5mTQjW1FHLynrQ36IOtM6hrbADeljKNoJg0WHBZyrGib&#10;U/q6vI2Cw7spP5F/7J9xYXYVte48v5+UGg66zQKEp87/h//aR61gGk/h90w4AnL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gr7wgAAANwAAAAPAAAAAAAAAAAAAAAAAJ8C&#10;AABkcnMvZG93bnJldi54bWxQSwUGAAAAAAQABAD3AAAAjgMAAAAA&#10;">
                  <v:imagedata r:id="rId31" o:title=""/>
                </v:shape>
                <v:shape id="Picture 221" o:spid="_x0000_s1029" type="#_x0000_t75" style="position:absolute;left:5103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BUmvGAAAA3AAAAA8AAABkcnMvZG93bnJldi54bWxEj0FrAjEUhO8F/0N4Qi9Ss2oVWY1SpEKR&#10;imgLxdtz89ws3bysm6jrv2+EgsdhZr5hpvPGluJCtS8cK+h1ExDEmdMF5wq+v5YvYxA+IGssHZOC&#10;G3mYz1pPU0y1u/KWLruQiwhhn6ICE0KVSukzQxZ911XE0Tu62mKIss6lrvEa4baU/SQZSYsFxwWD&#10;FS0MZb+7s1Ww72yL9/VwbH5WuO98Hk5HzHsbpZ7bzdsERKAmPML/7Q+tYNB/hfuZe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0FSa8YAAADcAAAADwAAAAAAAAAAAAAA&#10;AACfAgAAZHJzL2Rvd25yZXYueG1sUEsFBgAAAAAEAAQA9wAAAJIDAAAAAA==&#10;">
                  <v:imagedata r:id="rId32" o:title=""/>
                </v:shape>
                <v:shape id="Picture 220" o:spid="_x0000_s1030" type="#_x0000_t75" style="position:absolute;left:530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RC/EAAAA3AAAAA8AAABkcnMvZG93bnJldi54bWxEj0FrwkAUhO8F/8PyBC+imyoVja4itbaC&#10;5GDU+yP7TKLZtyG71fTfdwtCj8PMfMMsVq2pxJ0aV1pW8DqMQBBnVpecKzgdt4MpCOeRNVaWScEP&#10;OVgtOy8LjLV98IHuqc9FgLCLUUHhfR1L6bKCDLqhrYmDd7GNQR9kk0vd4CPATSVHUTSRBksOCwXW&#10;9F5Qdku/jQLsH/bXq+QPv0kxOs+S5POLEqV63XY9B+Gp9f/hZ3unFYxHb/B3Jhw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URC/EAAAA3AAAAA8AAAAAAAAAAAAAAAAA&#10;nwIAAGRycy9kb3ducmV2LnhtbFBLBQYAAAAABAAEAPcAAACQAwAAAAA=&#10;">
                  <v:imagedata r:id="rId20" o:title=""/>
                </v:shape>
                <v:shape id="Picture 219" o:spid="_x0000_s1031" type="#_x0000_t75" style="position:absolute;left:551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8W+fGAAAA3AAAAA8AAABkcnMvZG93bnJldi54bWxEj0FrwkAUhO+F/oflFXqrG1MIJXUTRChU&#10;EaSaS2/P7DMJZt/G7JrE/vpuoeBxmJlvmEU+mVYM1LvGsoL5LAJBXFrdcKWgOHy8vIFwHllja5kU&#10;3MhBnj0+LDDVduQvGva+EgHCLkUFtfddKqUrazLoZrYjDt7J9gZ9kH0ldY9jgJtWxlGUSIMNh4Ua&#10;O1rVVJ73V6PgOux2zXG5vay6+PKTDO57LDZrpZ6fpuU7CE+Tv4f/259awWucwN+Zc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xb58YAAADcAAAADwAAAAAAAAAAAAAA&#10;AACfAgAAZHJzL2Rvd25yZXYueG1sUEsFBgAAAAAEAAQA9wAAAJI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04672" behindDoc="0" locked="0" layoutInCell="1" allowOverlap="1">
            <wp:simplePos x="0" y="0"/>
            <wp:positionH relativeFrom="page">
              <wp:posOffset>2789646</wp:posOffset>
            </wp:positionH>
            <wp:positionV relativeFrom="page">
              <wp:posOffset>435000</wp:posOffset>
            </wp:positionV>
            <wp:extent cx="115655" cy="133350"/>
            <wp:effectExtent l="0" t="0" r="0" b="0"/>
            <wp:wrapNone/>
            <wp:docPr id="7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5339715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320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1494">
                          <a:solidFill>
                            <a:srgbClr val="92B6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45pt,34.25pt" to="420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" strokecolor="#92b6c7" strokeweight=".31928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4972685</wp:posOffset>
                </wp:positionH>
                <wp:positionV relativeFrom="page">
                  <wp:posOffset>431800</wp:posOffset>
                </wp:positionV>
                <wp:extent cx="278130" cy="139065"/>
                <wp:effectExtent l="0" t="0" r="0" b="0"/>
                <wp:wrapNone/>
                <wp:docPr id="31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139065"/>
                          <a:chOff x="7831" y="680"/>
                          <a:chExt cx="438" cy="219"/>
                        </a:xfrm>
                      </wpg:grpSpPr>
                      <pic:pic xmlns:pic="http://schemas.openxmlformats.org/drawingml/2006/picture">
                        <pic:nvPicPr>
                          <pic:cNvPr id="31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679"/>
                            <a:ext cx="19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391.55pt;margin-top:34pt;width:21.9pt;height:10.95pt;z-index:251806720;mso-position-horizontal-relative:page;mso-position-vertical-relative:page" coordorigin="7831,680" coordsize="43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">
                <v:shape id="Picture 216" o:spid="_x0000_s1027" type="#_x0000_t75" style="position:absolute;left:783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pIPFAAAA3AAAAA8AAABkcnMvZG93bnJldi54bWxET01rwkAQvQv+h2WEXsRsbKG1qauIopRI&#10;W7SBXsfsmASzszG71fTfdw+Cx8f7ns47U4sLta6yrGAcxSCIc6srLhRk3+vRBITzyBpry6TgjxzM&#10;Z/3eFBNtr7yjy94XIoSwS1BB6X2TSOnykgy6yDbEgTva1qAPsC2kbvEawk0tH+P4WRqsODSU2NCy&#10;pPy0/zUKhttsd/45nNP0Y7H5pPT162WVH5V6GHSLNxCeOn8X39zvWsHTOKwNZ8IR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6SDxQAAANwAAAAPAAAAAAAAAAAAAAAA&#10;AJ8CAABkcnMvZG93bnJldi54bWxQSwUGAAAAAAQABAD3AAAAkQMAAAAA&#10;">
                  <v:imagedata r:id="rId37" o:title=""/>
                </v:shape>
                <v:shape id="Picture 215" o:spid="_x0000_s1028" type="#_x0000_t75" style="position:absolute;left:8077;top:679;width:19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IlrEAAAA3AAAAA8AAABkcnMvZG93bnJldi54bWxEj0GLwjAUhO8L/ofwBG9rqoKs1SgqCApe&#10;tnrw+GiebbV5KU2srb/eCAt7HGbmG2axak0pGqpdYVnBaBiBIE6tLjhTcD7tvn9AOI+ssbRMCjpy&#10;sFr2vhYYa/vkX2oSn4kAYRejgtz7KpbSpTkZdENbEQfvamuDPsg6k7rGZ4CbUo6jaCoNFhwWcqxo&#10;m1N6Tx5GwaEr7G7fXq7ry7F73Rq3SbrDRqlBv13PQXhq/X/4r73XCiajGXzOhCMg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sIlrEAAAA3AAAAA8AAAAAAAAAAAAAAAAA&#10;nwIAAGRycy9kb3ducmV2LnhtbFBLBQYAAAAABAAEAPcAAACQAw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07744" behindDoc="0" locked="0" layoutInCell="1" allowOverlap="1">
            <wp:simplePos x="0" y="0"/>
            <wp:positionH relativeFrom="page">
              <wp:posOffset>5439928</wp:posOffset>
            </wp:positionH>
            <wp:positionV relativeFrom="page">
              <wp:posOffset>434921</wp:posOffset>
            </wp:positionV>
            <wp:extent cx="89464" cy="133350"/>
            <wp:effectExtent l="0" t="0" r="0" b="0"/>
            <wp:wrapNone/>
            <wp:docPr id="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08768" behindDoc="0" locked="0" layoutInCell="1" allowOverlap="1">
            <wp:simplePos x="0" y="0"/>
            <wp:positionH relativeFrom="page">
              <wp:posOffset>5613058</wp:posOffset>
            </wp:positionH>
            <wp:positionV relativeFrom="page">
              <wp:posOffset>434915</wp:posOffset>
            </wp:positionV>
            <wp:extent cx="116567" cy="133350"/>
            <wp:effectExtent l="0" t="0" r="0" b="0"/>
            <wp:wrapNone/>
            <wp:docPr id="8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09792" behindDoc="0" locked="0" layoutInCell="1" allowOverlap="1">
            <wp:simplePos x="0" y="0"/>
            <wp:positionH relativeFrom="page">
              <wp:posOffset>5813988</wp:posOffset>
            </wp:positionH>
            <wp:positionV relativeFrom="page">
              <wp:posOffset>434921</wp:posOffset>
            </wp:positionV>
            <wp:extent cx="102688" cy="136017"/>
            <wp:effectExtent l="0" t="0" r="0" b="0"/>
            <wp:wrapNone/>
            <wp:docPr id="8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10816" behindDoc="0" locked="0" layoutInCell="1" allowOverlap="1">
            <wp:simplePos x="0" y="0"/>
            <wp:positionH relativeFrom="page">
              <wp:posOffset>6001669</wp:posOffset>
            </wp:positionH>
            <wp:positionV relativeFrom="page">
              <wp:posOffset>431556</wp:posOffset>
            </wp:positionV>
            <wp:extent cx="117313" cy="138112"/>
            <wp:effectExtent l="0" t="0" r="0" b="0"/>
            <wp:wrapNone/>
            <wp:docPr id="8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11840" behindDoc="0" locked="0" layoutInCell="1" allowOverlap="1">
            <wp:simplePos x="0" y="0"/>
            <wp:positionH relativeFrom="page">
              <wp:posOffset>6186539</wp:posOffset>
            </wp:positionH>
            <wp:positionV relativeFrom="page">
              <wp:posOffset>434917</wp:posOffset>
            </wp:positionV>
            <wp:extent cx="132221" cy="133350"/>
            <wp:effectExtent l="0" t="0" r="0" b="0"/>
            <wp:wrapNone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6364605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31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0023" y="685"/>
                          <a:chExt cx="163" cy="209"/>
                        </a:xfrm>
                      </wpg:grpSpPr>
                      <wps:wsp>
                        <wps:cNvPr id="315" name="Line 213"/>
                        <wps:cNvCnPr/>
                        <wps:spPr bwMode="auto">
                          <a:xfrm>
                            <a:off x="10104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12"/>
                        <wps:cNvCnPr/>
                        <wps:spPr bwMode="auto">
                          <a:xfrm>
                            <a:off x="10023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501.15pt;margin-top:34.25pt;width:8.15pt;height:10.45pt;z-index:251812864;mso-position-horizontal-relative:page;mso-position-vertical-relative:page" coordorigin="10023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">
                <v:line id="Line 213" o:spid="_x0000_s1027" style="position:absolute;visibility:visible;mso-wrap-style:square" from="10104,711" to="10104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0a7cUAAADcAAAADwAAAGRycy9kb3ducmV2LnhtbESPQWvCQBSE7wX/w/KE3ppNqrUluooU&#10;CxUK2iTF6yP7TILZtyG71fjv3YLQ4zAz3zCL1WBacabeNZYVJFEMgri0uuFKQZF/PL2BcB5ZY2uZ&#10;FFzJwWo5elhgqu2Fv+mc+UoECLsUFdTed6mUrqzJoItsRxy8o+0N+iD7SuoeLwFuWvkcxzNpsOGw&#10;UGNH7zWVp+zXKOjy7U7/JHzYG/ravm70bjotjko9jof1HISnwf+H7+1PrWCSvMDfmXA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0a7cUAAADcAAAADwAAAAAAAAAA&#10;AAAAAAChAgAAZHJzL2Rvd25yZXYueG1sUEsFBgAAAAAEAAQA+QAAAJMDAAAAAA==&#10;" strokecolor="#ed1c24" strokeweight=".49778mm"/>
                <v:line id="Line 212" o:spid="_x0000_s1028" style="position:absolute;visibility:visible;mso-wrap-style:square" from="10023,698" to="10185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REIcYAAADcAAAADwAAAGRycy9kb3ducmV2LnhtbESPQWvCQBSE70L/w/IKvUjdpAWrMRsp&#10;lkLRU9IePD6yzyQk+zZmtyb9911B8DjMzDdMup1MJy40uMaygngRgSAurW64UvDz/fm8AuE8ssbO&#10;Min4Iwfb7GGWYqLtyDldCl+JAGGXoILa+z6R0pU1GXQL2xMH72QHgz7IoZJ6wDHATSdfomgpDTYc&#10;FmrsaVdT2Ra/RsH+4xx3Rxe158M8b8fVzr/l5Vqpp8fpfQPC0+Tv4Vv7Syt4jZdwPROO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URCHGAAAA3AAAAA8AAAAAAAAA&#10;AAAAAAAAoQIAAGRycy9kb3ducmV2LnhtbFBLBQYAAAAABAAEAPkAAACUAwAAAAA=&#10;" strokecolor="#ed1c24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13888" behindDoc="0" locked="0" layoutInCell="1" allowOverlap="1">
            <wp:simplePos x="0" y="0"/>
            <wp:positionH relativeFrom="page">
              <wp:posOffset>6548860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6724986</wp:posOffset>
            </wp:positionH>
            <wp:positionV relativeFrom="page">
              <wp:posOffset>434911</wp:posOffset>
            </wp:positionV>
            <wp:extent cx="94733" cy="133350"/>
            <wp:effectExtent l="0" t="0" r="0" b="0"/>
            <wp:wrapNone/>
            <wp:docPr id="9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6901180</wp:posOffset>
                </wp:positionH>
                <wp:positionV relativeFrom="page">
                  <wp:posOffset>434975</wp:posOffset>
                </wp:positionV>
                <wp:extent cx="78740" cy="132080"/>
                <wp:effectExtent l="0" t="0" r="0" b="0"/>
                <wp:wrapNone/>
                <wp:docPr id="31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32080"/>
                          <a:chOff x="10868" y="685"/>
                          <a:chExt cx="124" cy="208"/>
                        </a:xfrm>
                      </wpg:grpSpPr>
                      <wps:wsp>
                        <wps:cNvPr id="312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867" y="866"/>
                            <a:ext cx="124" cy="2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209"/>
                        <wps:cNvCnPr/>
                        <wps:spPr bwMode="auto">
                          <a:xfrm>
                            <a:off x="10882" y="685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543.4pt;margin-top:34.25pt;width:6.2pt;height:10.4pt;z-index:251815936;mso-position-horizontal-relative:page;mso-position-vertical-relative:page" coordorigin="10868,685" coordsize="124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">
                <v:rect id="Rectangle 210" o:spid="_x0000_s1027" style="position:absolute;left:10867;top:866;width:12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00ascA&#10;AADcAAAADwAAAGRycy9kb3ducmV2LnhtbESPQWsCMRSE74L/ITzBi9Ss1kq7GkUUSw9e1BY8Pjav&#10;u6ublzWJuu2vN4WCx2FmvmGm88ZU4krOl5YVDPoJCOLM6pJzBZ/79dMrCB+QNVaWScEPeZjP2q0p&#10;ptreeEvXXchFhLBPUUERQp1K6bOCDPq+rYmj922dwRCly6V2eItwU8lhkoylwZLjQoE1LQvKTruL&#10;UfA7Wo2+3nr77Ubmy5f6fDyU7+6gVLfTLCYgAjXhEf5vf2gFz4Mh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9NGrHAAAA3AAAAA8AAAAAAAAAAAAAAAAAmAIAAGRy&#10;cy9kb3ducmV2LnhtbFBLBQYAAAAABAAEAPUAAACMAwAAAAA=&#10;" fillcolor="#231f20" stroked="f"/>
                <v:line id="Line 209" o:spid="_x0000_s1028" style="position:absolute;visibility:visible;mso-wrap-style:square" from="10882,685" to="1088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LfkMUAAADcAAAADwAAAGRycy9kb3ducmV2LnhtbESPQWvCQBSE74X+h+UVequbKJQ0uooI&#10;Ke2hSK3g9Zl9JsHs27C7icm/7xaEHoeZ+YZZbUbTioGcbywrSGcJCOLS6oYrBcef4iUD4QOyxtYy&#10;KZjIw2b9+LDCXNsbf9NwCJWIEPY5KqhD6HIpfVmTQT+zHXH0LtYZDFG6SmqHtwg3rZwnyas02HBc&#10;qLGjXU3l9dAbBafs3fBb91U2feEmMxSX82fYK/X8NG6XIAKN4T98b39oBYt0AX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LfkMUAAADcAAAADwAAAAAAAAAA&#10;AAAAAAChAgAAZHJzL2Rvd25yZXYueG1sUEsFBgAAAAAEAAQA+QAAAJMDAAAAAA==&#10;" strokecolor="#231f20" strokeweight="1.4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310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6pt,34.25pt" to="556.6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C/IAIAAEUEAAAOAAAAZHJzL2Uyb0RvYy54bWysU02P2yAQvVfqf0C+J/6Im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17984" behindDoc="0" locked="0" layoutInCell="1" allowOverlap="1">
            <wp:simplePos x="0" y="0"/>
            <wp:positionH relativeFrom="page">
              <wp:posOffset>7172721</wp:posOffset>
            </wp:positionH>
            <wp:positionV relativeFrom="page">
              <wp:posOffset>434921</wp:posOffset>
            </wp:positionV>
            <wp:extent cx="139004" cy="133350"/>
            <wp:effectExtent l="0" t="0" r="0" b="0"/>
            <wp:wrapNone/>
            <wp:docPr id="9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7414260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309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90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8pt,34.25pt" to="583.8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3EIAIAAEUEAAAOAAAAZHJzL2Uyb0RvYy54bWysU02P2yAQvVfqf0C+J/6Im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" strokecolor="#231f20" strokeweight="1.4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30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1818" y="685"/>
                          <a:chExt cx="163" cy="209"/>
                        </a:xfrm>
                      </wpg:grpSpPr>
                      <wps:wsp>
                        <wps:cNvPr id="307" name="Line 205"/>
                        <wps:cNvCnPr/>
                        <wps:spPr bwMode="auto">
                          <a:xfrm>
                            <a:off x="11899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04"/>
                        <wps:cNvCnPr/>
                        <wps:spPr bwMode="auto">
                          <a:xfrm>
                            <a:off x="11818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590.9pt;margin-top:34.25pt;width:8.15pt;height:10.45pt;z-index:251820032;mso-position-horizontal-relative:page;mso-position-vertical-relative:page" coordorigin="11818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">
                <v:line id="Line 205" o:spid="_x0000_s1027" style="position:absolute;visibility:visible;mso-wrap-style:square" from="11899,711" to="1189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EXXccAAADcAAAADwAAAGRycy9kb3ducmV2LnhtbESPT2sCMRTE74V+h/AKXoombaHK1igi&#10;LdiDFP+it9fNc3d187Js0nX99o0geBxm5jfMcNzaUjRU+8KxhpeeAkGcOlNwpmG9+uoOQPiAbLB0&#10;TBou5GE8enwYYmLcmRfULEMmIoR9ghryEKpESp/mZNH3XEUcvYOrLYYo60yaGs8Rbkv5qtS7tFhw&#10;XMixomlO6Wn5ZzXwZr7pb38/B4dTs9pNVLr/eT5+a915aicfIAK14R6+tWdGw5vqw/VMPAJy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wRddxwAAANwAAAAPAAAAAAAA&#10;AAAAAAAAAKECAABkcnMvZG93bnJldi54bWxQSwUGAAAAAAQABAD5AAAAlQMAAAAA&#10;" strokecolor="#231f20" strokeweight=".49778mm"/>
                <v:line id="Line 204" o:spid="_x0000_s1028" style="position:absolute;visibility:visible;mso-wrap-style:square" from="11818,698" to="1198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RfasIAAADcAAAADwAAAGRycy9kb3ducmV2LnhtbERPTWsCMRC9C/0PYQreNKmiLatRqiB6&#10;Kmg9tLfpZtwsbibrJurqr28OgsfH+57OW1eJCzWh9Kzhra9AEOfelFxo2H+veh8gQkQ2WHkmDTcK&#10;MJ+9dKaYGX/lLV12sRAphEOGGmyMdSZlyC05DH1fEyfu4BuHMcGmkKbBawp3lRwoNZYOS04NFmta&#10;WsqPu7PTsPo6bf7s6O5+7Pttv64Wx3b8q7TuvrafExCR2vgUP9wbo2Go0tp0Jh0B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RfasIAAADcAAAADwAAAAAAAAAAAAAA&#10;AAChAgAAZHJzL2Rvd25yZXYueG1sUEsFBgAAAAAEAAQA+QAAAJADAAAAAA==&#10;" strokecolor="#231f20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21056" behindDoc="0" locked="0" layoutInCell="1" allowOverlap="1">
            <wp:simplePos x="0" y="0"/>
            <wp:positionH relativeFrom="page">
              <wp:posOffset>7688393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22080" behindDoc="0" locked="0" layoutInCell="1" allowOverlap="1">
            <wp:simplePos x="0" y="0"/>
            <wp:positionH relativeFrom="page">
              <wp:posOffset>7861510</wp:posOffset>
            </wp:positionH>
            <wp:positionV relativeFrom="page">
              <wp:posOffset>434915</wp:posOffset>
            </wp:positionV>
            <wp:extent cx="116593" cy="133350"/>
            <wp:effectExtent l="0" t="0" r="0" b="0"/>
            <wp:wrapNone/>
            <wp:docPr id="9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289560</wp:posOffset>
                </wp:positionV>
                <wp:extent cx="504190" cy="504190"/>
                <wp:effectExtent l="0" t="0" r="0" b="0"/>
                <wp:wrapNone/>
                <wp:docPr id="30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5139" y="456"/>
                          <a:chExt cx="794" cy="794"/>
                        </a:xfrm>
                      </wpg:grpSpPr>
                      <wps:wsp>
                        <wps:cNvPr id="302" name="Freeform 202"/>
                        <wps:cNvSpPr>
                          <a:spLocks/>
                        </wps:cNvSpPr>
                        <wps:spPr bwMode="auto">
                          <a:xfrm>
                            <a:off x="15138" y="455"/>
                            <a:ext cx="794" cy="794"/>
                          </a:xfrm>
                          <a:custGeom>
                            <a:avLst/>
                            <a:gdLst>
                              <a:gd name="T0" fmla="+- 0 15536 15139"/>
                              <a:gd name="T1" fmla="*/ T0 w 794"/>
                              <a:gd name="T2" fmla="+- 0 456 456"/>
                              <a:gd name="T3" fmla="*/ 456 h 794"/>
                              <a:gd name="T4" fmla="+- 0 15464 15139"/>
                              <a:gd name="T5" fmla="*/ T4 w 794"/>
                              <a:gd name="T6" fmla="+- 0 462 456"/>
                              <a:gd name="T7" fmla="*/ 462 h 794"/>
                              <a:gd name="T8" fmla="+- 0 15397 15139"/>
                              <a:gd name="T9" fmla="*/ T8 w 794"/>
                              <a:gd name="T10" fmla="+- 0 481 456"/>
                              <a:gd name="T11" fmla="*/ 481 h 794"/>
                              <a:gd name="T12" fmla="+- 0 15336 15139"/>
                              <a:gd name="T13" fmla="*/ T12 w 794"/>
                              <a:gd name="T14" fmla="+- 0 510 456"/>
                              <a:gd name="T15" fmla="*/ 510 h 794"/>
                              <a:gd name="T16" fmla="+- 0 15280 15139"/>
                              <a:gd name="T17" fmla="*/ T16 w 794"/>
                              <a:gd name="T18" fmla="+- 0 549 456"/>
                              <a:gd name="T19" fmla="*/ 549 h 794"/>
                              <a:gd name="T20" fmla="+- 0 15232 15139"/>
                              <a:gd name="T21" fmla="*/ T20 w 794"/>
                              <a:gd name="T22" fmla="+- 0 597 456"/>
                              <a:gd name="T23" fmla="*/ 597 h 794"/>
                              <a:gd name="T24" fmla="+- 0 15193 15139"/>
                              <a:gd name="T25" fmla="*/ T24 w 794"/>
                              <a:gd name="T26" fmla="+- 0 652 456"/>
                              <a:gd name="T27" fmla="*/ 652 h 794"/>
                              <a:gd name="T28" fmla="+- 0 15164 15139"/>
                              <a:gd name="T29" fmla="*/ T28 w 794"/>
                              <a:gd name="T30" fmla="+- 0 714 456"/>
                              <a:gd name="T31" fmla="*/ 714 h 794"/>
                              <a:gd name="T32" fmla="+- 0 15145 15139"/>
                              <a:gd name="T33" fmla="*/ T32 w 794"/>
                              <a:gd name="T34" fmla="+- 0 781 456"/>
                              <a:gd name="T35" fmla="*/ 781 h 794"/>
                              <a:gd name="T36" fmla="+- 0 15139 15139"/>
                              <a:gd name="T37" fmla="*/ T36 w 794"/>
                              <a:gd name="T38" fmla="+- 0 853 456"/>
                              <a:gd name="T39" fmla="*/ 853 h 794"/>
                              <a:gd name="T40" fmla="+- 0 15145 15139"/>
                              <a:gd name="T41" fmla="*/ T40 w 794"/>
                              <a:gd name="T42" fmla="+- 0 924 456"/>
                              <a:gd name="T43" fmla="*/ 924 h 794"/>
                              <a:gd name="T44" fmla="+- 0 15164 15139"/>
                              <a:gd name="T45" fmla="*/ T44 w 794"/>
                              <a:gd name="T46" fmla="+- 0 991 456"/>
                              <a:gd name="T47" fmla="*/ 991 h 794"/>
                              <a:gd name="T48" fmla="+- 0 15193 15139"/>
                              <a:gd name="T49" fmla="*/ T48 w 794"/>
                              <a:gd name="T50" fmla="+- 0 1053 456"/>
                              <a:gd name="T51" fmla="*/ 1053 h 794"/>
                              <a:gd name="T52" fmla="+- 0 15232 15139"/>
                              <a:gd name="T53" fmla="*/ T52 w 794"/>
                              <a:gd name="T54" fmla="+- 0 1108 456"/>
                              <a:gd name="T55" fmla="*/ 1108 h 794"/>
                              <a:gd name="T56" fmla="+- 0 15280 15139"/>
                              <a:gd name="T57" fmla="*/ T56 w 794"/>
                              <a:gd name="T58" fmla="+- 0 1156 456"/>
                              <a:gd name="T59" fmla="*/ 1156 h 794"/>
                              <a:gd name="T60" fmla="+- 0 15336 15139"/>
                              <a:gd name="T61" fmla="*/ T60 w 794"/>
                              <a:gd name="T62" fmla="+- 0 1195 456"/>
                              <a:gd name="T63" fmla="*/ 1195 h 794"/>
                              <a:gd name="T64" fmla="+- 0 15397 15139"/>
                              <a:gd name="T65" fmla="*/ T64 w 794"/>
                              <a:gd name="T66" fmla="+- 0 1225 456"/>
                              <a:gd name="T67" fmla="*/ 1225 h 794"/>
                              <a:gd name="T68" fmla="+- 0 15464 15139"/>
                              <a:gd name="T69" fmla="*/ T68 w 794"/>
                              <a:gd name="T70" fmla="+- 0 1243 456"/>
                              <a:gd name="T71" fmla="*/ 1243 h 794"/>
                              <a:gd name="T72" fmla="+- 0 15536 15139"/>
                              <a:gd name="T73" fmla="*/ T72 w 794"/>
                              <a:gd name="T74" fmla="+- 0 1250 456"/>
                              <a:gd name="T75" fmla="*/ 1250 h 794"/>
                              <a:gd name="T76" fmla="+- 0 15607 15139"/>
                              <a:gd name="T77" fmla="*/ T76 w 794"/>
                              <a:gd name="T78" fmla="+- 0 1243 456"/>
                              <a:gd name="T79" fmla="*/ 1243 h 794"/>
                              <a:gd name="T80" fmla="+- 0 15674 15139"/>
                              <a:gd name="T81" fmla="*/ T80 w 794"/>
                              <a:gd name="T82" fmla="+- 0 1225 456"/>
                              <a:gd name="T83" fmla="*/ 1225 h 794"/>
                              <a:gd name="T84" fmla="+- 0 15736 15139"/>
                              <a:gd name="T85" fmla="*/ T84 w 794"/>
                              <a:gd name="T86" fmla="+- 0 1195 456"/>
                              <a:gd name="T87" fmla="*/ 1195 h 794"/>
                              <a:gd name="T88" fmla="+- 0 15792 15139"/>
                              <a:gd name="T89" fmla="*/ T88 w 794"/>
                              <a:gd name="T90" fmla="+- 0 1156 456"/>
                              <a:gd name="T91" fmla="*/ 1156 h 794"/>
                              <a:gd name="T92" fmla="+- 0 15839 15139"/>
                              <a:gd name="T93" fmla="*/ T92 w 794"/>
                              <a:gd name="T94" fmla="+- 0 1108 456"/>
                              <a:gd name="T95" fmla="*/ 1108 h 794"/>
                              <a:gd name="T96" fmla="+- 0 15878 15139"/>
                              <a:gd name="T97" fmla="*/ T96 w 794"/>
                              <a:gd name="T98" fmla="+- 0 1053 456"/>
                              <a:gd name="T99" fmla="*/ 1053 h 794"/>
                              <a:gd name="T100" fmla="+- 0 15908 15139"/>
                              <a:gd name="T101" fmla="*/ T100 w 794"/>
                              <a:gd name="T102" fmla="+- 0 991 456"/>
                              <a:gd name="T103" fmla="*/ 991 h 794"/>
                              <a:gd name="T104" fmla="+- 0 15926 15139"/>
                              <a:gd name="T105" fmla="*/ T104 w 794"/>
                              <a:gd name="T106" fmla="+- 0 924 456"/>
                              <a:gd name="T107" fmla="*/ 924 h 794"/>
                              <a:gd name="T108" fmla="+- 0 15933 15139"/>
                              <a:gd name="T109" fmla="*/ T108 w 794"/>
                              <a:gd name="T110" fmla="+- 0 853 456"/>
                              <a:gd name="T111" fmla="*/ 853 h 794"/>
                              <a:gd name="T112" fmla="+- 0 15926 15139"/>
                              <a:gd name="T113" fmla="*/ T112 w 794"/>
                              <a:gd name="T114" fmla="+- 0 781 456"/>
                              <a:gd name="T115" fmla="*/ 781 h 794"/>
                              <a:gd name="T116" fmla="+- 0 15908 15139"/>
                              <a:gd name="T117" fmla="*/ T116 w 794"/>
                              <a:gd name="T118" fmla="+- 0 714 456"/>
                              <a:gd name="T119" fmla="*/ 714 h 794"/>
                              <a:gd name="T120" fmla="+- 0 15878 15139"/>
                              <a:gd name="T121" fmla="*/ T120 w 794"/>
                              <a:gd name="T122" fmla="+- 0 652 456"/>
                              <a:gd name="T123" fmla="*/ 652 h 794"/>
                              <a:gd name="T124" fmla="+- 0 15839 15139"/>
                              <a:gd name="T125" fmla="*/ T124 w 794"/>
                              <a:gd name="T126" fmla="+- 0 597 456"/>
                              <a:gd name="T127" fmla="*/ 597 h 794"/>
                              <a:gd name="T128" fmla="+- 0 15792 15139"/>
                              <a:gd name="T129" fmla="*/ T128 w 794"/>
                              <a:gd name="T130" fmla="+- 0 549 456"/>
                              <a:gd name="T131" fmla="*/ 549 h 794"/>
                              <a:gd name="T132" fmla="+- 0 15736 15139"/>
                              <a:gd name="T133" fmla="*/ T132 w 794"/>
                              <a:gd name="T134" fmla="+- 0 510 456"/>
                              <a:gd name="T135" fmla="*/ 510 h 794"/>
                              <a:gd name="T136" fmla="+- 0 15674 15139"/>
                              <a:gd name="T137" fmla="*/ T136 w 794"/>
                              <a:gd name="T138" fmla="+- 0 481 456"/>
                              <a:gd name="T139" fmla="*/ 481 h 794"/>
                              <a:gd name="T140" fmla="+- 0 15607 15139"/>
                              <a:gd name="T141" fmla="*/ T140 w 794"/>
                              <a:gd name="T142" fmla="+- 0 462 456"/>
                              <a:gd name="T143" fmla="*/ 462 h 794"/>
                              <a:gd name="T144" fmla="+- 0 15536 15139"/>
                              <a:gd name="T145" fmla="*/ T144 w 794"/>
                              <a:gd name="T146" fmla="+- 0 456 456"/>
                              <a:gd name="T147" fmla="*/ 456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7"/>
                                </a:lnTo>
                                <a:lnTo>
                                  <a:pt x="6" y="468"/>
                                </a:lnTo>
                                <a:lnTo>
                                  <a:pt x="25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7" y="739"/>
                                </a:lnTo>
                                <a:lnTo>
                                  <a:pt x="258" y="769"/>
                                </a:lnTo>
                                <a:lnTo>
                                  <a:pt x="325" y="787"/>
                                </a:lnTo>
                                <a:lnTo>
                                  <a:pt x="397" y="794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9"/>
                                </a:lnTo>
                                <a:lnTo>
                                  <a:pt x="597" y="739"/>
                                </a:lnTo>
                                <a:lnTo>
                                  <a:pt x="653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9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4" y="397"/>
                                </a:lnTo>
                                <a:lnTo>
                                  <a:pt x="787" y="325"/>
                                </a:lnTo>
                                <a:lnTo>
                                  <a:pt x="769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3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5"/>
                                </a:lnTo>
                                <a:lnTo>
                                  <a:pt x="46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01"/>
                        <wps:cNvSpPr>
                          <a:spLocks/>
                        </wps:cNvSpPr>
                        <wps:spPr bwMode="auto">
                          <a:xfrm>
                            <a:off x="15202" y="519"/>
                            <a:ext cx="666" cy="666"/>
                          </a:xfrm>
                          <a:custGeom>
                            <a:avLst/>
                            <a:gdLst>
                              <a:gd name="T0" fmla="+- 0 15536 15203"/>
                              <a:gd name="T1" fmla="*/ T0 w 666"/>
                              <a:gd name="T2" fmla="+- 0 520 520"/>
                              <a:gd name="T3" fmla="*/ 520 h 666"/>
                              <a:gd name="T4" fmla="+- 0 15459 15203"/>
                              <a:gd name="T5" fmla="*/ T4 w 666"/>
                              <a:gd name="T6" fmla="+- 0 529 520"/>
                              <a:gd name="T7" fmla="*/ 529 h 666"/>
                              <a:gd name="T8" fmla="+- 0 15389 15203"/>
                              <a:gd name="T9" fmla="*/ T8 w 666"/>
                              <a:gd name="T10" fmla="+- 0 554 520"/>
                              <a:gd name="T11" fmla="*/ 554 h 666"/>
                              <a:gd name="T12" fmla="+- 0 15328 15203"/>
                              <a:gd name="T13" fmla="*/ T12 w 666"/>
                              <a:gd name="T14" fmla="+- 0 593 520"/>
                              <a:gd name="T15" fmla="*/ 593 h 666"/>
                              <a:gd name="T16" fmla="+- 0 15276 15203"/>
                              <a:gd name="T17" fmla="*/ T16 w 666"/>
                              <a:gd name="T18" fmla="+- 0 644 520"/>
                              <a:gd name="T19" fmla="*/ 644 h 666"/>
                              <a:gd name="T20" fmla="+- 0 15237 15203"/>
                              <a:gd name="T21" fmla="*/ T20 w 666"/>
                              <a:gd name="T22" fmla="+- 0 706 520"/>
                              <a:gd name="T23" fmla="*/ 706 h 666"/>
                              <a:gd name="T24" fmla="+- 0 15212 15203"/>
                              <a:gd name="T25" fmla="*/ T24 w 666"/>
                              <a:gd name="T26" fmla="+- 0 776 520"/>
                              <a:gd name="T27" fmla="*/ 776 h 666"/>
                              <a:gd name="T28" fmla="+- 0 15203 15203"/>
                              <a:gd name="T29" fmla="*/ T28 w 666"/>
                              <a:gd name="T30" fmla="+- 0 853 520"/>
                              <a:gd name="T31" fmla="*/ 853 h 666"/>
                              <a:gd name="T32" fmla="+- 0 15212 15203"/>
                              <a:gd name="T33" fmla="*/ T32 w 666"/>
                              <a:gd name="T34" fmla="+- 0 929 520"/>
                              <a:gd name="T35" fmla="*/ 929 h 666"/>
                              <a:gd name="T36" fmla="+- 0 15237 15203"/>
                              <a:gd name="T37" fmla="*/ T36 w 666"/>
                              <a:gd name="T38" fmla="+- 0 999 520"/>
                              <a:gd name="T39" fmla="*/ 999 h 666"/>
                              <a:gd name="T40" fmla="+- 0 15276 15203"/>
                              <a:gd name="T41" fmla="*/ T40 w 666"/>
                              <a:gd name="T42" fmla="+- 0 1061 520"/>
                              <a:gd name="T43" fmla="*/ 1061 h 666"/>
                              <a:gd name="T44" fmla="+- 0 15328 15203"/>
                              <a:gd name="T45" fmla="*/ T44 w 666"/>
                              <a:gd name="T46" fmla="+- 0 1113 520"/>
                              <a:gd name="T47" fmla="*/ 1113 h 666"/>
                              <a:gd name="T48" fmla="+- 0 15389 15203"/>
                              <a:gd name="T49" fmla="*/ T48 w 666"/>
                              <a:gd name="T50" fmla="+- 0 1152 520"/>
                              <a:gd name="T51" fmla="*/ 1152 h 666"/>
                              <a:gd name="T52" fmla="+- 0 15459 15203"/>
                              <a:gd name="T53" fmla="*/ T52 w 666"/>
                              <a:gd name="T54" fmla="+- 0 1177 520"/>
                              <a:gd name="T55" fmla="*/ 1177 h 666"/>
                              <a:gd name="T56" fmla="+- 0 15536 15203"/>
                              <a:gd name="T57" fmla="*/ T56 w 666"/>
                              <a:gd name="T58" fmla="+- 0 1186 520"/>
                              <a:gd name="T59" fmla="*/ 1186 h 666"/>
                              <a:gd name="T60" fmla="+- 0 15612 15203"/>
                              <a:gd name="T61" fmla="*/ T60 w 666"/>
                              <a:gd name="T62" fmla="+- 0 1177 520"/>
                              <a:gd name="T63" fmla="*/ 1177 h 666"/>
                              <a:gd name="T64" fmla="+- 0 15682 15203"/>
                              <a:gd name="T65" fmla="*/ T64 w 666"/>
                              <a:gd name="T66" fmla="+- 0 1152 520"/>
                              <a:gd name="T67" fmla="*/ 1152 h 666"/>
                              <a:gd name="T68" fmla="+- 0 15744 15203"/>
                              <a:gd name="T69" fmla="*/ T68 w 666"/>
                              <a:gd name="T70" fmla="+- 0 1113 520"/>
                              <a:gd name="T71" fmla="*/ 1113 h 666"/>
                              <a:gd name="T72" fmla="+- 0 15796 15203"/>
                              <a:gd name="T73" fmla="*/ T72 w 666"/>
                              <a:gd name="T74" fmla="+- 0 1061 520"/>
                              <a:gd name="T75" fmla="*/ 1061 h 666"/>
                              <a:gd name="T76" fmla="+- 0 15835 15203"/>
                              <a:gd name="T77" fmla="*/ T76 w 666"/>
                              <a:gd name="T78" fmla="+- 0 999 520"/>
                              <a:gd name="T79" fmla="*/ 999 h 666"/>
                              <a:gd name="T80" fmla="+- 0 15860 15203"/>
                              <a:gd name="T81" fmla="*/ T80 w 666"/>
                              <a:gd name="T82" fmla="+- 0 929 520"/>
                              <a:gd name="T83" fmla="*/ 929 h 666"/>
                              <a:gd name="T84" fmla="+- 0 15869 15203"/>
                              <a:gd name="T85" fmla="*/ T84 w 666"/>
                              <a:gd name="T86" fmla="+- 0 853 520"/>
                              <a:gd name="T87" fmla="*/ 853 h 666"/>
                              <a:gd name="T88" fmla="+- 0 15860 15203"/>
                              <a:gd name="T89" fmla="*/ T88 w 666"/>
                              <a:gd name="T90" fmla="+- 0 776 520"/>
                              <a:gd name="T91" fmla="*/ 776 h 666"/>
                              <a:gd name="T92" fmla="+- 0 15835 15203"/>
                              <a:gd name="T93" fmla="*/ T92 w 666"/>
                              <a:gd name="T94" fmla="+- 0 706 520"/>
                              <a:gd name="T95" fmla="*/ 706 h 666"/>
                              <a:gd name="T96" fmla="+- 0 15796 15203"/>
                              <a:gd name="T97" fmla="*/ T96 w 666"/>
                              <a:gd name="T98" fmla="+- 0 644 520"/>
                              <a:gd name="T99" fmla="*/ 644 h 666"/>
                              <a:gd name="T100" fmla="+- 0 15744 15203"/>
                              <a:gd name="T101" fmla="*/ T100 w 666"/>
                              <a:gd name="T102" fmla="+- 0 593 520"/>
                              <a:gd name="T103" fmla="*/ 593 h 666"/>
                              <a:gd name="T104" fmla="+- 0 15682 15203"/>
                              <a:gd name="T105" fmla="*/ T104 w 666"/>
                              <a:gd name="T106" fmla="+- 0 554 520"/>
                              <a:gd name="T107" fmla="*/ 554 h 666"/>
                              <a:gd name="T108" fmla="+- 0 15612 15203"/>
                              <a:gd name="T109" fmla="*/ T108 w 666"/>
                              <a:gd name="T110" fmla="+- 0 529 520"/>
                              <a:gd name="T111" fmla="*/ 529 h 666"/>
                              <a:gd name="T112" fmla="+- 0 15536 15203"/>
                              <a:gd name="T113" fmla="*/ T112 w 666"/>
                              <a:gd name="T114" fmla="+- 0 520 520"/>
                              <a:gd name="T115" fmla="*/ 52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6" h="666">
                                <a:moveTo>
                                  <a:pt x="333" y="0"/>
                                </a:move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3"/>
                                </a:lnTo>
                                <a:lnTo>
                                  <a:pt x="9" y="409"/>
                                </a:lnTo>
                                <a:lnTo>
                                  <a:pt x="34" y="479"/>
                                </a:lnTo>
                                <a:lnTo>
                                  <a:pt x="73" y="541"/>
                                </a:lnTo>
                                <a:lnTo>
                                  <a:pt x="125" y="593"/>
                                </a:lnTo>
                                <a:lnTo>
                                  <a:pt x="186" y="632"/>
                                </a:lnTo>
                                <a:lnTo>
                                  <a:pt x="256" y="657"/>
                                </a:lnTo>
                                <a:lnTo>
                                  <a:pt x="333" y="666"/>
                                </a:lnTo>
                                <a:lnTo>
                                  <a:pt x="409" y="657"/>
                                </a:lnTo>
                                <a:lnTo>
                                  <a:pt x="479" y="632"/>
                                </a:lnTo>
                                <a:lnTo>
                                  <a:pt x="541" y="593"/>
                                </a:lnTo>
                                <a:lnTo>
                                  <a:pt x="593" y="541"/>
                                </a:lnTo>
                                <a:lnTo>
                                  <a:pt x="632" y="479"/>
                                </a:lnTo>
                                <a:lnTo>
                                  <a:pt x="657" y="409"/>
                                </a:lnTo>
                                <a:lnTo>
                                  <a:pt x="666" y="333"/>
                                </a:lnTo>
                                <a:lnTo>
                                  <a:pt x="657" y="256"/>
                                </a:lnTo>
                                <a:lnTo>
                                  <a:pt x="632" y="186"/>
                                </a:lnTo>
                                <a:lnTo>
                                  <a:pt x="593" y="124"/>
                                </a:lnTo>
                                <a:lnTo>
                                  <a:pt x="541" y="73"/>
                                </a:lnTo>
                                <a:lnTo>
                                  <a:pt x="479" y="34"/>
                                </a:lnTo>
                                <a:lnTo>
                                  <a:pt x="409" y="9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5346" y="1003"/>
                            <a:ext cx="39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15" w:lineRule="exact"/>
                                <w:rPr>
                                  <w:rFonts w:ascii="Tahoma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sz w:val="10"/>
                                </w:rPr>
                                <w:t>WEEK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5348" y="478"/>
                            <a:ext cx="340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619" w:lineRule="exact"/>
                                <w:rPr>
                                  <w:rFonts w:ascii="Tahoma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w w:val="92"/>
                                  <w:sz w:val="5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161" style="position:absolute;margin-left:756.95pt;margin-top:22.8pt;width:39.7pt;height:39.7pt;z-index:251825152;mso-position-horizontal-relative:page;mso-position-vertical-relative:page" coordorigin="15139,456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">
                <v:shape id="Freeform 202" o:spid="_x0000_s1162" style="position:absolute;left:15138;top:455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yzMUA&#10;AADcAAAADwAAAGRycy9kb3ducmV2LnhtbESPX2vCMBTF34V9h3AHexkzWQUZ1bTIhjKQgXOir5fm&#10;2pY1N6WJtfrpzWDg4+H8+XHm+WAb0VPna8caXscKBHHhTM2lht3P8uUNhA/IBhvHpOFCHvLsYTTH&#10;1Lgzf1O/DaWII+xT1FCF0KZS+qIii37sWuLoHV1nMUTZldJ0eI7jtpGJUlNpseZIqLCl94qK3+3J&#10;Rm6/Xuw/Nqfr6mtdhGSnDs+XZqL10+OwmIEINIR7+L/9aTRMVAJ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rLMxQAAANwAAAAPAAAAAAAAAAAAAAAAAJgCAABkcnMv&#10;ZG93bnJldi54bWxQSwUGAAAAAAQABAD1AAAAigMAAAAA&#10;" path="m397,l325,6,258,25,197,54,141,93,93,141,54,196,25,258,6,325,,397r6,71l25,535r29,62l93,652r48,48l197,739r61,30l325,787r72,7l468,787r67,-18l597,739r56,-39l700,652r39,-55l769,535r18,-67l794,397r-7,-72l769,258,739,196,700,141,653,93,597,54,535,25,468,6,397,xe" fillcolor="#bbc4ca" stroked="f">
                  <v:path arrowok="t" o:connecttype="custom" o:connectlocs="397,456;325,462;258,481;197,510;141,549;93,597;54,652;25,714;6,781;0,853;6,924;25,991;54,1053;93,1108;141,1156;197,1195;258,1225;325,1243;397,1250;468,1243;535,1225;597,1195;653,1156;700,1108;739,1053;769,991;787,924;794,853;787,781;769,714;739,652;700,597;653,549;597,510;535,481;468,462;397,456" o:connectangles="0,0,0,0,0,0,0,0,0,0,0,0,0,0,0,0,0,0,0,0,0,0,0,0,0,0,0,0,0,0,0,0,0,0,0,0,0"/>
                </v:shape>
                <v:shape id="Freeform 201" o:spid="_x0000_s1163" style="position:absolute;left:15202;top:519;width:666;height:666;visibility:visible;mso-wrap-style:square;v-text-anchor:top" coordsize="66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98sMA&#10;AADcAAAADwAAAGRycy9kb3ducmV2LnhtbESPUUvEMBCE3wX/Q1jBF/ESrR5HvdwhiiCCB1f1fWn2&#10;mmKzKcl6rf/eCIKPw8x8w6y3cxjUkVLuI1u4WhhQxG10PXcW3t+eLlegsiA7HCKThW/KsN2cnqyx&#10;dnHiPR0b6VSBcK7RghcZa61z6ylgXsSRuHiHmAJKkanTLuFU4GHQ18YsdcCey4LHkR48tZ/NV7CQ&#10;bhp+rT6mpTePF6vb3d7Jy0GsPT+b7+9ACc3yH/5rPzsLlang90w5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N98sMAAADcAAAADwAAAAAAAAAAAAAAAACYAgAAZHJzL2Rv&#10;d25yZXYueG1sUEsFBgAAAAAEAAQA9QAAAIgDAAAAAA==&#10;" path="m333,l256,9,186,34,125,73,73,124,34,186,9,256,,333r9,76l34,479r39,62l125,593r61,39l256,657r77,9l409,657r70,-25l541,593r52,-52l632,479r25,-70l666,333r-9,-77l632,186,593,124,541,73,479,34,409,9,333,xe" stroked="f">
                  <v:path arrowok="t" o:connecttype="custom" o:connectlocs="333,520;256,529;186,554;125,593;73,644;34,706;9,776;0,853;9,929;34,999;73,1061;125,1113;186,1152;256,1177;333,1186;409,1177;479,1152;541,1113;593,1061;632,999;657,929;666,853;657,776;632,706;593,644;541,593;479,554;409,529;333,520" o:connectangles="0,0,0,0,0,0,0,0,0,0,0,0,0,0,0,0,0,0,0,0,0,0,0,0,0,0,0,0,0"/>
                </v:shape>
                <v:shape id="Text Box 200" o:spid="_x0000_s1164" type="#_x0000_t202" style="position:absolute;left:15346;top:1003;width:39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115" w:lineRule="exact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sz w:val="10"/>
                          </w:rPr>
                          <w:t>WEEK 4</w:t>
                        </w:r>
                      </w:p>
                    </w:txbxContent>
                  </v:textbox>
                </v:shape>
                <v:shape id="Text Box 199" o:spid="_x0000_s1165" type="#_x0000_t202" style="position:absolute;left:15348;top:478;width:340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619" w:lineRule="exact"/>
                          <w:rPr>
                            <w:rFonts w:ascii="Tahoma"/>
                            <w:b/>
                            <w:sz w:val="54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w w:val="92"/>
                            <w:sz w:val="54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9645650</wp:posOffset>
                </wp:positionH>
                <wp:positionV relativeFrom="page">
                  <wp:posOffset>848995</wp:posOffset>
                </wp:positionV>
                <wp:extent cx="457835" cy="72390"/>
                <wp:effectExtent l="0" t="0" r="0" b="0"/>
                <wp:wrapNone/>
                <wp:docPr id="300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72390"/>
                        </a:xfrm>
                        <a:custGeom>
                          <a:avLst/>
                          <a:gdLst>
                            <a:gd name="T0" fmla="+- 0 15190 15190"/>
                            <a:gd name="T1" fmla="*/ T0 w 721"/>
                            <a:gd name="T2" fmla="+- 0 1450 1337"/>
                            <a:gd name="T3" fmla="*/ 1450 h 114"/>
                            <a:gd name="T4" fmla="+- 0 15233 15190"/>
                            <a:gd name="T5" fmla="*/ T4 w 721"/>
                            <a:gd name="T6" fmla="+- 0 1406 1337"/>
                            <a:gd name="T7" fmla="*/ 1406 h 114"/>
                            <a:gd name="T8" fmla="+- 0 15272 15190"/>
                            <a:gd name="T9" fmla="*/ T8 w 721"/>
                            <a:gd name="T10" fmla="+- 0 1388 1337"/>
                            <a:gd name="T11" fmla="*/ 1388 h 114"/>
                            <a:gd name="T12" fmla="+- 0 15215 15190"/>
                            <a:gd name="T13" fmla="*/ T12 w 721"/>
                            <a:gd name="T14" fmla="+- 0 1358 1337"/>
                            <a:gd name="T15" fmla="*/ 1358 h 114"/>
                            <a:gd name="T16" fmla="+- 0 15262 15190"/>
                            <a:gd name="T17" fmla="*/ T16 w 721"/>
                            <a:gd name="T18" fmla="+- 0 1344 1337"/>
                            <a:gd name="T19" fmla="*/ 1344 h 114"/>
                            <a:gd name="T20" fmla="+- 0 15272 15190"/>
                            <a:gd name="T21" fmla="*/ T20 w 721"/>
                            <a:gd name="T22" fmla="+- 0 1358 1337"/>
                            <a:gd name="T23" fmla="*/ 1358 h 114"/>
                            <a:gd name="T24" fmla="+- 0 15249 15190"/>
                            <a:gd name="T25" fmla="*/ T24 w 721"/>
                            <a:gd name="T26" fmla="+- 0 1382 1337"/>
                            <a:gd name="T27" fmla="*/ 1382 h 114"/>
                            <a:gd name="T28" fmla="+- 0 15275 15190"/>
                            <a:gd name="T29" fmla="*/ T28 w 721"/>
                            <a:gd name="T30" fmla="+- 0 1371 1337"/>
                            <a:gd name="T31" fmla="*/ 1371 h 114"/>
                            <a:gd name="T32" fmla="+- 0 15291 15190"/>
                            <a:gd name="T33" fmla="*/ T32 w 721"/>
                            <a:gd name="T34" fmla="+- 0 1337 1337"/>
                            <a:gd name="T35" fmla="*/ 1337 h 114"/>
                            <a:gd name="T36" fmla="+- 0 15315 15190"/>
                            <a:gd name="T37" fmla="*/ T36 w 721"/>
                            <a:gd name="T38" fmla="+- 0 1405 1337"/>
                            <a:gd name="T39" fmla="*/ 1405 h 114"/>
                            <a:gd name="T40" fmla="+- 0 15369 15190"/>
                            <a:gd name="T41" fmla="*/ T40 w 721"/>
                            <a:gd name="T42" fmla="+- 0 1400 1337"/>
                            <a:gd name="T43" fmla="*/ 1400 h 114"/>
                            <a:gd name="T44" fmla="+- 0 15315 15190"/>
                            <a:gd name="T45" fmla="*/ T44 w 721"/>
                            <a:gd name="T46" fmla="+- 0 1384 1337"/>
                            <a:gd name="T47" fmla="*/ 1384 h 114"/>
                            <a:gd name="T48" fmla="+- 0 15374 15190"/>
                            <a:gd name="T49" fmla="*/ T48 w 721"/>
                            <a:gd name="T50" fmla="+- 0 1355 1337"/>
                            <a:gd name="T51" fmla="*/ 1355 h 114"/>
                            <a:gd name="T52" fmla="+- 0 15334 15190"/>
                            <a:gd name="T53" fmla="*/ T52 w 721"/>
                            <a:gd name="T54" fmla="+- 0 1337 1337"/>
                            <a:gd name="T55" fmla="*/ 1337 h 114"/>
                            <a:gd name="T56" fmla="+- 0 15351 15190"/>
                            <a:gd name="T57" fmla="*/ T56 w 721"/>
                            <a:gd name="T58" fmla="+- 0 1450 1337"/>
                            <a:gd name="T59" fmla="*/ 1450 h 114"/>
                            <a:gd name="T60" fmla="+- 0 15374 15190"/>
                            <a:gd name="T61" fmla="*/ T60 w 721"/>
                            <a:gd name="T62" fmla="+- 0 1358 1337"/>
                            <a:gd name="T63" fmla="*/ 1358 h 114"/>
                            <a:gd name="T64" fmla="+- 0 15351 15190"/>
                            <a:gd name="T65" fmla="*/ T64 w 721"/>
                            <a:gd name="T66" fmla="+- 0 1384 1337"/>
                            <a:gd name="T67" fmla="*/ 1384 h 114"/>
                            <a:gd name="T68" fmla="+- 0 15377 15190"/>
                            <a:gd name="T69" fmla="*/ T68 w 721"/>
                            <a:gd name="T70" fmla="+- 0 1371 1337"/>
                            <a:gd name="T71" fmla="*/ 1371 h 114"/>
                            <a:gd name="T72" fmla="+- 0 15394 15190"/>
                            <a:gd name="T73" fmla="*/ T72 w 721"/>
                            <a:gd name="T74" fmla="+- 0 1337 1337"/>
                            <a:gd name="T75" fmla="*/ 1337 h 114"/>
                            <a:gd name="T76" fmla="+- 0 15419 15190"/>
                            <a:gd name="T77" fmla="*/ T76 w 721"/>
                            <a:gd name="T78" fmla="+- 0 1337 1337"/>
                            <a:gd name="T79" fmla="*/ 1337 h 114"/>
                            <a:gd name="T80" fmla="+- 0 15442 15190"/>
                            <a:gd name="T81" fmla="*/ T80 w 721"/>
                            <a:gd name="T82" fmla="+- 0 1450 1337"/>
                            <a:gd name="T83" fmla="*/ 1450 h 114"/>
                            <a:gd name="T84" fmla="+- 0 15489 15190"/>
                            <a:gd name="T85" fmla="*/ T84 w 721"/>
                            <a:gd name="T86" fmla="+- 0 1363 1337"/>
                            <a:gd name="T87" fmla="*/ 1363 h 114"/>
                            <a:gd name="T88" fmla="+- 0 15467 15190"/>
                            <a:gd name="T89" fmla="*/ T88 w 721"/>
                            <a:gd name="T90" fmla="+- 0 1363 1337"/>
                            <a:gd name="T91" fmla="*/ 1363 h 114"/>
                            <a:gd name="T92" fmla="+- 0 15528 15190"/>
                            <a:gd name="T93" fmla="*/ T92 w 721"/>
                            <a:gd name="T94" fmla="+- 0 1411 1337"/>
                            <a:gd name="T95" fmla="*/ 1411 h 114"/>
                            <a:gd name="T96" fmla="+- 0 15570 15190"/>
                            <a:gd name="T97" fmla="*/ T96 w 721"/>
                            <a:gd name="T98" fmla="+- 0 1363 1337"/>
                            <a:gd name="T99" fmla="*/ 1363 h 114"/>
                            <a:gd name="T100" fmla="+- 0 15570 15190"/>
                            <a:gd name="T101" fmla="*/ T100 w 721"/>
                            <a:gd name="T102" fmla="+- 0 1450 1337"/>
                            <a:gd name="T103" fmla="*/ 1450 h 114"/>
                            <a:gd name="T104" fmla="+- 0 15532 15190"/>
                            <a:gd name="T105" fmla="*/ T104 w 721"/>
                            <a:gd name="T106" fmla="+- 0 1337 1337"/>
                            <a:gd name="T107" fmla="*/ 1337 h 114"/>
                            <a:gd name="T108" fmla="+- 0 15544 15190"/>
                            <a:gd name="T109" fmla="*/ T108 w 721"/>
                            <a:gd name="T110" fmla="+- 0 1363 1337"/>
                            <a:gd name="T111" fmla="*/ 1363 h 114"/>
                            <a:gd name="T112" fmla="+- 0 15651 15190"/>
                            <a:gd name="T113" fmla="*/ T112 w 721"/>
                            <a:gd name="T114" fmla="+- 0 1337 1337"/>
                            <a:gd name="T115" fmla="*/ 1337 h 114"/>
                            <a:gd name="T116" fmla="+- 0 15608 15190"/>
                            <a:gd name="T117" fmla="*/ T116 w 721"/>
                            <a:gd name="T118" fmla="+- 0 1450 1337"/>
                            <a:gd name="T119" fmla="*/ 1450 h 114"/>
                            <a:gd name="T120" fmla="+- 0 15680 15190"/>
                            <a:gd name="T121" fmla="*/ T120 w 721"/>
                            <a:gd name="T122" fmla="+- 0 1405 1337"/>
                            <a:gd name="T123" fmla="*/ 1405 h 114"/>
                            <a:gd name="T124" fmla="+- 0 15665 15190"/>
                            <a:gd name="T125" fmla="*/ T124 w 721"/>
                            <a:gd name="T126" fmla="+- 0 1370 1337"/>
                            <a:gd name="T127" fmla="*/ 1370 h 114"/>
                            <a:gd name="T128" fmla="+- 0 15662 15190"/>
                            <a:gd name="T129" fmla="*/ T128 w 721"/>
                            <a:gd name="T130" fmla="+- 0 1426 1337"/>
                            <a:gd name="T131" fmla="*/ 1426 h 114"/>
                            <a:gd name="T132" fmla="+- 0 15689 15190"/>
                            <a:gd name="T133" fmla="*/ T132 w 721"/>
                            <a:gd name="T134" fmla="+- 0 1426 1337"/>
                            <a:gd name="T135" fmla="*/ 1426 h 114"/>
                            <a:gd name="T136" fmla="+- 0 15653 15190"/>
                            <a:gd name="T137" fmla="*/ T136 w 721"/>
                            <a:gd name="T138" fmla="+- 0 1405 1337"/>
                            <a:gd name="T139" fmla="*/ 1405 h 114"/>
                            <a:gd name="T140" fmla="+- 0 15755 15190"/>
                            <a:gd name="T141" fmla="*/ T140 w 721"/>
                            <a:gd name="T142" fmla="+- 0 1337 1337"/>
                            <a:gd name="T143" fmla="*/ 1337 h 114"/>
                            <a:gd name="T144" fmla="+- 0 15736 15190"/>
                            <a:gd name="T145" fmla="*/ T144 w 721"/>
                            <a:gd name="T146" fmla="+- 0 1450 1337"/>
                            <a:gd name="T147" fmla="*/ 1450 h 114"/>
                            <a:gd name="T148" fmla="+- 0 15773 15190"/>
                            <a:gd name="T149" fmla="*/ T148 w 721"/>
                            <a:gd name="T150" fmla="+- 0 1402 1337"/>
                            <a:gd name="T151" fmla="*/ 1402 h 114"/>
                            <a:gd name="T152" fmla="+- 0 15798 15190"/>
                            <a:gd name="T153" fmla="*/ T152 w 721"/>
                            <a:gd name="T154" fmla="+- 0 1384 1337"/>
                            <a:gd name="T155" fmla="*/ 1384 h 114"/>
                            <a:gd name="T156" fmla="+- 0 15795 15190"/>
                            <a:gd name="T157" fmla="*/ T156 w 721"/>
                            <a:gd name="T158" fmla="+- 0 1358 1337"/>
                            <a:gd name="T159" fmla="*/ 1358 h 114"/>
                            <a:gd name="T160" fmla="+- 0 15771 15190"/>
                            <a:gd name="T161" fmla="*/ T160 w 721"/>
                            <a:gd name="T162" fmla="+- 0 1339 1337"/>
                            <a:gd name="T163" fmla="*/ 1339 h 114"/>
                            <a:gd name="T164" fmla="+- 0 15748 15190"/>
                            <a:gd name="T165" fmla="*/ T164 w 721"/>
                            <a:gd name="T166" fmla="+- 0 1405 1337"/>
                            <a:gd name="T167" fmla="*/ 1405 h 114"/>
                            <a:gd name="T168" fmla="+- 0 15775 15190"/>
                            <a:gd name="T169" fmla="*/ T168 w 721"/>
                            <a:gd name="T170" fmla="+- 0 1405 1337"/>
                            <a:gd name="T171" fmla="*/ 1405 h 114"/>
                            <a:gd name="T172" fmla="+- 0 15843 15190"/>
                            <a:gd name="T173" fmla="*/ T172 w 721"/>
                            <a:gd name="T174" fmla="+- 0 1402 1337"/>
                            <a:gd name="T175" fmla="*/ 1402 h 114"/>
                            <a:gd name="T176" fmla="+- 0 15868 15190"/>
                            <a:gd name="T177" fmla="*/ T176 w 721"/>
                            <a:gd name="T178" fmla="+- 0 1402 1337"/>
                            <a:gd name="T179" fmla="*/ 1402 h 114"/>
                            <a:gd name="T180" fmla="+- 0 15831 15190"/>
                            <a:gd name="T181" fmla="*/ T180 w 721"/>
                            <a:gd name="T182" fmla="+- 0 1337 1337"/>
                            <a:gd name="T183" fmla="*/ 1337 h 114"/>
                            <a:gd name="T184" fmla="+- 0 15772 15190"/>
                            <a:gd name="T185" fmla="*/ T184 w 721"/>
                            <a:gd name="T186" fmla="+- 0 1360 1337"/>
                            <a:gd name="T187" fmla="*/ 1360 h 114"/>
                            <a:gd name="T188" fmla="+- 0 15798 15190"/>
                            <a:gd name="T189" fmla="*/ T188 w 721"/>
                            <a:gd name="T190" fmla="+- 0 1384 1337"/>
                            <a:gd name="T191" fmla="*/ 1384 h 114"/>
                            <a:gd name="T192" fmla="+- 0 15910 15190"/>
                            <a:gd name="T193" fmla="*/ T192 w 721"/>
                            <a:gd name="T194" fmla="+- 0 1337 1337"/>
                            <a:gd name="T195" fmla="*/ 1337 h 114"/>
                            <a:gd name="T196" fmla="+- 0 15882 15190"/>
                            <a:gd name="T197" fmla="*/ T196 w 721"/>
                            <a:gd name="T198" fmla="+- 0 1379 1337"/>
                            <a:gd name="T199" fmla="*/ 1379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21" h="114">
                              <a:moveTo>
                                <a:pt x="42" y="0"/>
                              </a:moveTo>
                              <a:lnTo>
                                <a:pt x="0" y="0"/>
                              </a:lnTo>
                              <a:lnTo>
                                <a:pt x="0" y="113"/>
                              </a:lnTo>
                              <a:lnTo>
                                <a:pt x="25" y="113"/>
                              </a:lnTo>
                              <a:lnTo>
                                <a:pt x="25" y="69"/>
                              </a:lnTo>
                              <a:lnTo>
                                <a:pt x="43" y="69"/>
                              </a:lnTo>
                              <a:lnTo>
                                <a:pt x="60" y="67"/>
                              </a:lnTo>
                              <a:lnTo>
                                <a:pt x="73" y="62"/>
                              </a:lnTo>
                              <a:lnTo>
                                <a:pt x="82" y="51"/>
                              </a:lnTo>
                              <a:lnTo>
                                <a:pt x="82" y="48"/>
                              </a:lnTo>
                              <a:lnTo>
                                <a:pt x="25" y="48"/>
                              </a:lnTo>
                              <a:lnTo>
                                <a:pt x="25" y="21"/>
                              </a:lnTo>
                              <a:lnTo>
                                <a:pt x="82" y="21"/>
                              </a:lnTo>
                              <a:lnTo>
                                <a:pt x="81" y="18"/>
                              </a:lnTo>
                              <a:lnTo>
                                <a:pt x="72" y="7"/>
                              </a:lnTo>
                              <a:lnTo>
                                <a:pt x="58" y="2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82" y="21"/>
                              </a:moveTo>
                              <a:lnTo>
                                <a:pt x="47" y="21"/>
                              </a:lnTo>
                              <a:lnTo>
                                <a:pt x="59" y="23"/>
                              </a:lnTo>
                              <a:lnTo>
                                <a:pt x="59" y="45"/>
                              </a:lnTo>
                              <a:lnTo>
                                <a:pt x="50" y="48"/>
                              </a:lnTo>
                              <a:lnTo>
                                <a:pt x="82" y="48"/>
                              </a:lnTo>
                              <a:lnTo>
                                <a:pt x="85" y="34"/>
                              </a:lnTo>
                              <a:lnTo>
                                <a:pt x="82" y="21"/>
                              </a:lnTo>
                              <a:close/>
                              <a:moveTo>
                                <a:pt x="144" y="0"/>
                              </a:moveTo>
                              <a:lnTo>
                                <a:pt x="101" y="0"/>
                              </a:lnTo>
                              <a:lnTo>
                                <a:pt x="101" y="113"/>
                              </a:lnTo>
                              <a:lnTo>
                                <a:pt x="125" y="113"/>
                              </a:lnTo>
                              <a:lnTo>
                                <a:pt x="125" y="68"/>
                              </a:lnTo>
                              <a:lnTo>
                                <a:pt x="164" y="68"/>
                              </a:lnTo>
                              <a:lnTo>
                                <a:pt x="163" y="65"/>
                              </a:lnTo>
                              <a:lnTo>
                                <a:pt x="179" y="63"/>
                              </a:lnTo>
                              <a:lnTo>
                                <a:pt x="187" y="50"/>
                              </a:lnTo>
                              <a:lnTo>
                                <a:pt x="187" y="47"/>
                              </a:lnTo>
                              <a:lnTo>
                                <a:pt x="125" y="47"/>
                              </a:lnTo>
                              <a:lnTo>
                                <a:pt x="125" y="21"/>
                              </a:lnTo>
                              <a:lnTo>
                                <a:pt x="184" y="21"/>
                              </a:lnTo>
                              <a:lnTo>
                                <a:pt x="184" y="18"/>
                              </a:lnTo>
                              <a:lnTo>
                                <a:pt x="174" y="7"/>
                              </a:lnTo>
                              <a:lnTo>
                                <a:pt x="161" y="2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64" y="68"/>
                              </a:moveTo>
                              <a:lnTo>
                                <a:pt x="138" y="68"/>
                              </a:lnTo>
                              <a:lnTo>
                                <a:pt x="161" y="113"/>
                              </a:lnTo>
                              <a:lnTo>
                                <a:pt x="191" y="113"/>
                              </a:lnTo>
                              <a:lnTo>
                                <a:pt x="164" y="68"/>
                              </a:lnTo>
                              <a:close/>
                              <a:moveTo>
                                <a:pt x="184" y="21"/>
                              </a:moveTo>
                              <a:lnTo>
                                <a:pt x="151" y="21"/>
                              </a:lnTo>
                              <a:lnTo>
                                <a:pt x="161" y="23"/>
                              </a:lnTo>
                              <a:lnTo>
                                <a:pt x="161" y="47"/>
                              </a:lnTo>
                              <a:lnTo>
                                <a:pt x="149" y="47"/>
                              </a:lnTo>
                              <a:lnTo>
                                <a:pt x="187" y="47"/>
                              </a:lnTo>
                              <a:lnTo>
                                <a:pt x="187" y="34"/>
                              </a:lnTo>
                              <a:lnTo>
                                <a:pt x="184" y="21"/>
                              </a:lnTo>
                              <a:close/>
                              <a:moveTo>
                                <a:pt x="229" y="0"/>
                              </a:moveTo>
                              <a:lnTo>
                                <a:pt x="204" y="0"/>
                              </a:lnTo>
                              <a:lnTo>
                                <a:pt x="204" y="113"/>
                              </a:lnTo>
                              <a:lnTo>
                                <a:pt x="229" y="113"/>
                              </a:lnTo>
                              <a:lnTo>
                                <a:pt x="229" y="0"/>
                              </a:lnTo>
                              <a:close/>
                              <a:moveTo>
                                <a:pt x="289" y="0"/>
                              </a:moveTo>
                              <a:lnTo>
                                <a:pt x="252" y="0"/>
                              </a:lnTo>
                              <a:lnTo>
                                <a:pt x="252" y="113"/>
                              </a:lnTo>
                              <a:lnTo>
                                <a:pt x="277" y="113"/>
                              </a:lnTo>
                              <a:lnTo>
                                <a:pt x="277" y="26"/>
                              </a:lnTo>
                              <a:lnTo>
                                <a:pt x="299" y="26"/>
                              </a:lnTo>
                              <a:lnTo>
                                <a:pt x="289" y="0"/>
                              </a:lnTo>
                              <a:close/>
                              <a:moveTo>
                                <a:pt x="299" y="26"/>
                              </a:moveTo>
                              <a:lnTo>
                                <a:pt x="277" y="26"/>
                              </a:lnTo>
                              <a:lnTo>
                                <a:pt x="305" y="113"/>
                              </a:lnTo>
                              <a:lnTo>
                                <a:pt x="325" y="113"/>
                              </a:lnTo>
                              <a:lnTo>
                                <a:pt x="338" y="74"/>
                              </a:lnTo>
                              <a:lnTo>
                                <a:pt x="315" y="74"/>
                              </a:lnTo>
                              <a:lnTo>
                                <a:pt x="299" y="26"/>
                              </a:lnTo>
                              <a:close/>
                              <a:moveTo>
                                <a:pt x="380" y="26"/>
                              </a:moveTo>
                              <a:lnTo>
                                <a:pt x="355" y="26"/>
                              </a:lnTo>
                              <a:lnTo>
                                <a:pt x="355" y="113"/>
                              </a:lnTo>
                              <a:lnTo>
                                <a:pt x="380" y="113"/>
                              </a:lnTo>
                              <a:lnTo>
                                <a:pt x="380" y="26"/>
                              </a:lnTo>
                              <a:close/>
                              <a:moveTo>
                                <a:pt x="380" y="0"/>
                              </a:moveTo>
                              <a:lnTo>
                                <a:pt x="342" y="0"/>
                              </a:lnTo>
                              <a:lnTo>
                                <a:pt x="316" y="74"/>
                              </a:lnTo>
                              <a:lnTo>
                                <a:pt x="338" y="74"/>
                              </a:lnTo>
                              <a:lnTo>
                                <a:pt x="354" y="26"/>
                              </a:lnTo>
                              <a:lnTo>
                                <a:pt x="380" y="26"/>
                              </a:lnTo>
                              <a:lnTo>
                                <a:pt x="380" y="0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40" y="0"/>
                              </a:lnTo>
                              <a:lnTo>
                                <a:pt x="391" y="113"/>
                              </a:lnTo>
                              <a:lnTo>
                                <a:pt x="418" y="113"/>
                              </a:lnTo>
                              <a:lnTo>
                                <a:pt x="428" y="89"/>
                              </a:lnTo>
                              <a:lnTo>
                                <a:pt x="499" y="89"/>
                              </a:lnTo>
                              <a:lnTo>
                                <a:pt x="490" y="68"/>
                              </a:lnTo>
                              <a:lnTo>
                                <a:pt x="436" y="68"/>
                              </a:lnTo>
                              <a:lnTo>
                                <a:pt x="449" y="33"/>
                              </a:lnTo>
                              <a:lnTo>
                                <a:pt x="475" y="33"/>
                              </a:lnTo>
                              <a:lnTo>
                                <a:pt x="461" y="0"/>
                              </a:lnTo>
                              <a:close/>
                              <a:moveTo>
                                <a:pt x="499" y="89"/>
                              </a:moveTo>
                              <a:lnTo>
                                <a:pt x="472" y="89"/>
                              </a:lnTo>
                              <a:lnTo>
                                <a:pt x="482" y="113"/>
                              </a:lnTo>
                              <a:lnTo>
                                <a:pt x="510" y="113"/>
                              </a:lnTo>
                              <a:lnTo>
                                <a:pt x="499" y="89"/>
                              </a:lnTo>
                              <a:close/>
                              <a:moveTo>
                                <a:pt x="475" y="33"/>
                              </a:moveTo>
                              <a:lnTo>
                                <a:pt x="449" y="33"/>
                              </a:lnTo>
                              <a:lnTo>
                                <a:pt x="463" y="68"/>
                              </a:lnTo>
                              <a:lnTo>
                                <a:pt x="490" y="68"/>
                              </a:lnTo>
                              <a:lnTo>
                                <a:pt x="475" y="33"/>
                              </a:lnTo>
                              <a:close/>
                              <a:moveTo>
                                <a:pt x="565" y="0"/>
                              </a:moveTo>
                              <a:lnTo>
                                <a:pt x="521" y="0"/>
                              </a:lnTo>
                              <a:lnTo>
                                <a:pt x="521" y="113"/>
                              </a:lnTo>
                              <a:lnTo>
                                <a:pt x="546" y="113"/>
                              </a:lnTo>
                              <a:lnTo>
                                <a:pt x="546" y="68"/>
                              </a:lnTo>
                              <a:lnTo>
                                <a:pt x="585" y="68"/>
                              </a:lnTo>
                              <a:lnTo>
                                <a:pt x="583" y="65"/>
                              </a:lnTo>
                              <a:lnTo>
                                <a:pt x="599" y="63"/>
                              </a:lnTo>
                              <a:lnTo>
                                <a:pt x="608" y="50"/>
                              </a:lnTo>
                              <a:lnTo>
                                <a:pt x="608" y="47"/>
                              </a:lnTo>
                              <a:lnTo>
                                <a:pt x="546" y="47"/>
                              </a:lnTo>
                              <a:lnTo>
                                <a:pt x="546" y="21"/>
                              </a:lnTo>
                              <a:lnTo>
                                <a:pt x="605" y="21"/>
                              </a:lnTo>
                              <a:lnTo>
                                <a:pt x="604" y="18"/>
                              </a:lnTo>
                              <a:lnTo>
                                <a:pt x="595" y="7"/>
                              </a:lnTo>
                              <a:lnTo>
                                <a:pt x="581" y="2"/>
                              </a:lnTo>
                              <a:lnTo>
                                <a:pt x="565" y="0"/>
                              </a:lnTo>
                              <a:close/>
                              <a:moveTo>
                                <a:pt x="585" y="68"/>
                              </a:moveTo>
                              <a:lnTo>
                                <a:pt x="558" y="68"/>
                              </a:lnTo>
                              <a:lnTo>
                                <a:pt x="582" y="113"/>
                              </a:lnTo>
                              <a:lnTo>
                                <a:pt x="612" y="113"/>
                              </a:lnTo>
                              <a:lnTo>
                                <a:pt x="585" y="68"/>
                              </a:lnTo>
                              <a:close/>
                              <a:moveTo>
                                <a:pt x="641" y="0"/>
                              </a:moveTo>
                              <a:lnTo>
                                <a:pt x="610" y="0"/>
                              </a:lnTo>
                              <a:lnTo>
                                <a:pt x="653" y="65"/>
                              </a:lnTo>
                              <a:lnTo>
                                <a:pt x="653" y="113"/>
                              </a:lnTo>
                              <a:lnTo>
                                <a:pt x="678" y="113"/>
                              </a:lnTo>
                              <a:lnTo>
                                <a:pt x="678" y="65"/>
                              </a:lnTo>
                              <a:lnTo>
                                <a:pt x="692" y="42"/>
                              </a:lnTo>
                              <a:lnTo>
                                <a:pt x="665" y="42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605" y="21"/>
                              </a:moveTo>
                              <a:lnTo>
                                <a:pt x="572" y="21"/>
                              </a:lnTo>
                              <a:lnTo>
                                <a:pt x="582" y="23"/>
                              </a:lnTo>
                              <a:lnTo>
                                <a:pt x="582" y="47"/>
                              </a:lnTo>
                              <a:lnTo>
                                <a:pt x="570" y="47"/>
                              </a:lnTo>
                              <a:lnTo>
                                <a:pt x="608" y="47"/>
                              </a:lnTo>
                              <a:lnTo>
                                <a:pt x="608" y="34"/>
                              </a:lnTo>
                              <a:lnTo>
                                <a:pt x="605" y="21"/>
                              </a:lnTo>
                              <a:close/>
                              <a:moveTo>
                                <a:pt x="720" y="0"/>
                              </a:moveTo>
                              <a:lnTo>
                                <a:pt x="691" y="0"/>
                              </a:lnTo>
                              <a:lnTo>
                                <a:pt x="665" y="42"/>
                              </a:lnTo>
                              <a:lnTo>
                                <a:pt x="692" y="42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style="position:absolute;margin-left:759.5pt;margin-top:66.85pt;width:36.05pt;height:5.7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" path="m42,l,,,113r25,l25,69r18,l60,67,73,62,82,51r,-3l25,48r,-27l82,21,81,18,72,7,58,2,42,xm82,21r-35,l59,23r,22l50,48r32,l85,34,82,21xm144,l101,r,113l125,113r,-45l164,68r-1,-3l179,63r8,-13l187,47r-62,l125,21r59,l184,18,174,7,161,2,144,xm164,68r-26,l161,113r30,l164,68xm184,21r-33,l161,23r,24l149,47r38,l187,34,184,21xm229,l204,r,113l229,113,229,xm289,l252,r,113l277,113r,-87l299,26,289,xm299,26r-22,l305,113r20,l338,74r-23,l299,26xm380,26r-25,l355,113r25,l380,26xm380,l342,,316,74r22,l354,26r26,l380,xm461,l440,,391,113r27,l428,89r71,l490,68r-54,l449,33r26,l461,xm499,89r-27,l482,113r28,l499,89xm475,33r-26,l463,68r27,l475,33xm565,l521,r,113l546,113r,-45l585,68r-2,-3l599,63r9,-13l608,47r-62,l546,21r59,l604,18,595,7,581,2,565,xm585,68r-27,l582,113r30,l585,68xm641,l610,r43,65l653,113r25,l678,65,692,42r-27,l641,xm605,21r-33,l582,23r,24l570,47r38,l608,34,605,21xm720,l691,,665,42r27,l720,xe" fillcolor="#bbc4ca" stroked="f">
                <v:path arrowok="t" o:connecttype="custom" o:connectlocs="0,920750;27305,892810;52070,881380;15875,862330;45720,853440;52070,862330;37465,877570;53975,870585;64135,848995;79375,892175;113665,889000;79375,878840;116840,860425;91440,848995;102235,920750;116840,862330;102235,878840;118745,870585;129540,848995;145415,848995;160020,920750;189865,865505;175895,865505;214630,895985;241300,865505;241300,920750;217170,848995;224790,865505;292735,848995;265430,920750;311150,892175;301625,869950;299720,905510;316865,905510;294005,892175;358775,848995;346710,920750;370205,890270;386080,878840;384175,862330;368935,850265;354330,892175;371475,892175;414655,890270;430530,890270;407035,848995;369570,863600;386080,878840;457200,848995;439420,87566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spacing w:before="7"/>
        <w:rPr>
          <w:sz w:val="25"/>
        </w:rPr>
      </w:pPr>
    </w:p>
    <w:tbl>
      <w:tblPr>
        <w:tblW w:w="0" w:type="auto"/>
        <w:tblInd w:w="10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2754"/>
        <w:gridCol w:w="2754"/>
        <w:gridCol w:w="2862"/>
        <w:gridCol w:w="2813"/>
      </w:tblGrid>
      <w:tr w:rsidR="00516D3A">
        <w:trPr>
          <w:trHeight w:val="277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5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w w:val="105"/>
                <w:sz w:val="16"/>
              </w:rPr>
              <w:t>MONDAY 16 MARCH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5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TUESDAY 17 MARCH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4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w w:val="105"/>
                <w:sz w:val="16"/>
              </w:rPr>
              <w:t>WEDNESDAY 18 MARCH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157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THURSDAY 19 MARCH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6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FRIDAY 20 MARCH</w:t>
            </w:r>
          </w:p>
        </w:tc>
      </w:tr>
      <w:tr w:rsidR="00516D3A">
        <w:trPr>
          <w:trHeight w:val="89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861" w:right="289" w:hanging="26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Sticky BBQ Chicken with Rice (14)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1234" w:right="705" w:hanging="44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Shepherd’s Pie (10)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376" w:right="37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 Chicken with Stuffing Balls</w:t>
            </w:r>
          </w:p>
          <w:p w:rsidR="00516D3A" w:rsidRDefault="002F2964">
            <w:pPr>
              <w:pStyle w:val="TableParagraph"/>
              <w:spacing w:before="1"/>
              <w:ind w:left="135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(1, 7, 8, 9)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1242" w:right="732" w:hanging="35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Beef Lasagne (1, 9)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16D3A" w:rsidRDefault="002F2964">
            <w:pPr>
              <w:pStyle w:val="TableParagraph"/>
              <w:ind w:left="1336" w:right="430" w:hanging="70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Bubble Coated Fish (4)</w:t>
            </w:r>
          </w:p>
        </w:tc>
      </w:tr>
      <w:tr w:rsidR="00516D3A">
        <w:trPr>
          <w:trHeight w:val="1018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505" w:right="49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Tagine of Beans and Winter Vegetables (10)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1000" w:right="334" w:hanging="64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Cheese and Tomato Pizza (1, 7, 8,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722" w:right="719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Layered Potato and Onion Bake (1,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662" w:right="657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Stir Fry Vegetables in a Pitta Bread</w:t>
            </w:r>
          </w:p>
          <w:p w:rsidR="00516D3A" w:rsidRDefault="002F2964">
            <w:pPr>
              <w:pStyle w:val="TableParagraph"/>
              <w:spacing w:before="1"/>
              <w:ind w:left="157" w:right="1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700" w:right="430" w:hanging="7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Falafel Kebab with a Sweet Chilli Sauce</w:t>
            </w:r>
          </w:p>
        </w:tc>
      </w:tr>
      <w:tr w:rsidR="00516D3A">
        <w:trPr>
          <w:trHeight w:val="85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054" w:right="561" w:hanging="3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Macaroni Cheese (1, 9, 11)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281" w:right="552" w:hanging="70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Mixed Pepper Pasta 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281" w:right="256" w:hanging="82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Tomato and Basil Pasta (1)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149" w:right="732" w:hanging="3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Tuna Pasta Bake (1, 4, 9)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336" w:right="430" w:hanging="76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Chunky Tomato Pasta (1)</w:t>
            </w:r>
          </w:p>
        </w:tc>
      </w:tr>
      <w:tr w:rsidR="00516D3A">
        <w:trPr>
          <w:trHeight w:val="107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76" w:right="166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35" w:right="13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35" w:right="13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60" w:right="15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224" w:right="17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</w:tr>
      <w:tr w:rsidR="00516D3A">
        <w:trPr>
          <w:trHeight w:val="85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693" w:right="673" w:firstLine="15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Fresh Carrots and Green Beans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841" w:right="705" w:hanging="2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Fresh Broccoli and Coleslaw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398" w:hanging="22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 Potatoes, Fresh Mashed Swede and Garden Peas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834" w:right="732" w:firstLine="6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Fresh Carrots and Sweetcorn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783" w:right="430" w:hanging="16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Chips, Baked Beans and Chefs Salad</w:t>
            </w:r>
          </w:p>
        </w:tc>
      </w:tr>
      <w:tr w:rsidR="00516D3A">
        <w:trPr>
          <w:trHeight w:val="1092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805" w:right="79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Lemon 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Sponge </w:t>
            </w:r>
            <w:r>
              <w:rPr>
                <w:color w:val="231F20"/>
                <w:w w:val="105"/>
                <w:sz w:val="18"/>
              </w:rPr>
              <w:t>with Custard  (1, 7, 8,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16D3A" w:rsidRDefault="002F2964">
            <w:pPr>
              <w:pStyle w:val="TableParagraph"/>
              <w:ind w:left="1094" w:right="552" w:hanging="45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Fruity Cheesecake (1, 8,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35" w:right="13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Pineapple Upside Down Cake with Custard</w:t>
            </w:r>
          </w:p>
          <w:p w:rsidR="00516D3A" w:rsidRDefault="002F2964">
            <w:pPr>
              <w:pStyle w:val="TableParagraph"/>
              <w:ind w:left="135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(1, 7, 8, 9)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16D3A" w:rsidRDefault="00516D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516D3A" w:rsidRDefault="002F2964">
            <w:pPr>
              <w:pStyle w:val="TableParagraph"/>
              <w:ind w:left="157" w:right="155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TUTTI FRUTTI THURSDAY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16D3A" w:rsidRDefault="002F2964">
            <w:pPr>
              <w:pStyle w:val="TableParagraph"/>
              <w:ind w:left="1336" w:right="710" w:hanging="43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Oatie Cookie (1)</w:t>
            </w:r>
          </w:p>
        </w:tc>
      </w:tr>
      <w:tr w:rsidR="00516D3A">
        <w:trPr>
          <w:trHeight w:val="958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95" w:right="561" w:hanging="55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Poppy Seed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87" w:right="866" w:hanging="31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Herby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88" w:right="663" w:hanging="51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Black Olive Bread (1, 8)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242" w:right="526" w:hanging="55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Garlic Dough Balls (1, 8)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243" w:right="263" w:hanging="82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Cheese and Onion Bread (1, 8)</w:t>
            </w:r>
          </w:p>
        </w:tc>
      </w:tr>
    </w:tbl>
    <w:p w:rsidR="00516D3A" w:rsidRDefault="002F2964">
      <w:pPr>
        <w:spacing w:before="11"/>
        <w:ind w:left="2336" w:right="2773"/>
        <w:jc w:val="center"/>
        <w:rPr>
          <w:rFonts w:ascii="Arial" w:hAnsi="Arial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9062754</wp:posOffset>
            </wp:positionH>
            <wp:positionV relativeFrom="paragraph">
              <wp:posOffset>110066</wp:posOffset>
            </wp:positionV>
            <wp:extent cx="1099225" cy="1099226"/>
            <wp:effectExtent l="0" t="0" r="0" b="0"/>
            <wp:wrapNone/>
            <wp:docPr id="9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25" cy="109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ED1C24"/>
          <w:w w:val="105"/>
          <w:sz w:val="16"/>
        </w:rPr>
        <w:t xml:space="preserve">AVAILABLE DAILY - HOMEMADE WHOLEMEAL BREAD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FRUITY YOGHURT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CHEESE AND BISCUITS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>FRESH SALAD BAR</w:t>
      </w:r>
    </w:p>
    <w:p w:rsidR="00516D3A" w:rsidRDefault="002F2964">
      <w:pPr>
        <w:spacing w:before="3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ALLERGEN KEY</w:t>
      </w:r>
    </w:p>
    <w:p w:rsidR="00516D3A" w:rsidRDefault="00516D3A">
      <w:pPr>
        <w:pStyle w:val="BodyText"/>
        <w:spacing w:before="11"/>
        <w:rPr>
          <w:sz w:val="7"/>
        </w:rPr>
      </w:pPr>
    </w:p>
    <w:tbl>
      <w:tblPr>
        <w:tblW w:w="0" w:type="auto"/>
        <w:tblInd w:w="2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8"/>
        <w:gridCol w:w="1605"/>
        <w:gridCol w:w="1811"/>
        <w:gridCol w:w="1823"/>
        <w:gridCol w:w="2126"/>
      </w:tblGrid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2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 </w:t>
            </w:r>
            <w:r>
              <w:rPr>
                <w:rFonts w:ascii="Arial"/>
                <w:b/>
                <w:color w:val="231F20"/>
                <w:sz w:val="16"/>
              </w:rPr>
              <w:t>CEREALS CONTAINING GLUTEN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2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4 </w:t>
            </w:r>
            <w:r>
              <w:rPr>
                <w:rFonts w:ascii="Arial"/>
                <w:b/>
                <w:color w:val="231F20"/>
                <w:sz w:val="16"/>
              </w:rPr>
              <w:t>FISH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2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7 </w:t>
            </w:r>
            <w:r>
              <w:rPr>
                <w:rFonts w:ascii="Arial"/>
                <w:b/>
                <w:color w:val="231F20"/>
                <w:sz w:val="16"/>
              </w:rPr>
              <w:t>EGGS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2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10 </w:t>
            </w:r>
            <w:r>
              <w:rPr>
                <w:rFonts w:ascii="Arial"/>
                <w:b/>
                <w:color w:val="231F20"/>
                <w:sz w:val="16"/>
              </w:rPr>
              <w:t>CELERY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2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13 </w:t>
            </w:r>
            <w:r>
              <w:rPr>
                <w:rFonts w:ascii="Arial"/>
                <w:b/>
                <w:color w:val="231F20"/>
                <w:sz w:val="16"/>
              </w:rPr>
              <w:t>SESAME</w:t>
            </w:r>
          </w:p>
        </w:tc>
      </w:tr>
      <w:tr w:rsidR="00516D3A">
        <w:trPr>
          <w:trHeight w:val="200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2 </w:t>
            </w:r>
            <w:r>
              <w:rPr>
                <w:rFonts w:ascii="Arial"/>
                <w:b/>
                <w:color w:val="231F20"/>
                <w:sz w:val="16"/>
              </w:rPr>
              <w:t>CRUSTACEANS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5 </w:t>
            </w:r>
            <w:r>
              <w:rPr>
                <w:rFonts w:ascii="Arial"/>
                <w:b/>
                <w:color w:val="231F20"/>
                <w:sz w:val="16"/>
              </w:rPr>
              <w:t>PEANUTS*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8 </w:t>
            </w:r>
            <w:r>
              <w:rPr>
                <w:rFonts w:ascii="Arial"/>
                <w:b/>
                <w:color w:val="231F20"/>
                <w:sz w:val="16"/>
              </w:rPr>
              <w:t>SOYBEANS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11 </w:t>
            </w:r>
            <w:r>
              <w:rPr>
                <w:rFonts w:ascii="Arial"/>
                <w:b/>
                <w:color w:val="231F20"/>
                <w:sz w:val="16"/>
              </w:rPr>
              <w:t>MUSTARD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7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14 </w:t>
            </w:r>
            <w:r>
              <w:rPr>
                <w:rFonts w:ascii="Arial"/>
                <w:b/>
                <w:color w:val="231F20"/>
                <w:sz w:val="16"/>
              </w:rPr>
              <w:t>SULPHUR DIOXIDE</w:t>
            </w:r>
          </w:p>
        </w:tc>
      </w:tr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68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3 </w:t>
            </w:r>
            <w:r>
              <w:rPr>
                <w:rFonts w:ascii="Arial"/>
                <w:b/>
                <w:color w:val="231F20"/>
                <w:sz w:val="16"/>
              </w:rPr>
              <w:t>MOLLUSCS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68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6 </w:t>
            </w:r>
            <w:r>
              <w:rPr>
                <w:rFonts w:ascii="Arial"/>
                <w:b/>
                <w:color w:val="231F20"/>
                <w:sz w:val="16"/>
              </w:rPr>
              <w:t>NUTS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68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9 </w:t>
            </w:r>
            <w:r>
              <w:rPr>
                <w:rFonts w:ascii="Arial"/>
                <w:b/>
                <w:color w:val="231F20"/>
                <w:sz w:val="16"/>
              </w:rPr>
              <w:t>MILK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68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12 </w:t>
            </w:r>
            <w:r>
              <w:rPr>
                <w:rFonts w:ascii="Arial"/>
                <w:b/>
                <w:color w:val="231F20"/>
                <w:sz w:val="16"/>
              </w:rPr>
              <w:t>LUPIN</w:t>
            </w:r>
          </w:p>
        </w:tc>
        <w:tc>
          <w:tcPr>
            <w:tcW w:w="2126" w:type="dxa"/>
          </w:tcPr>
          <w:p w:rsidR="00516D3A" w:rsidRDefault="00516D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516D3A" w:rsidRDefault="002F2964">
      <w:pPr>
        <w:spacing w:before="8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*ALL OUR MENUS ARE TREE NUT AND PEANUT FREE</w:t>
      </w:r>
    </w:p>
    <w:p w:rsidR="00516D3A" w:rsidRDefault="002F2964">
      <w:pPr>
        <w:pStyle w:val="BodyText"/>
        <w:spacing w:before="11"/>
        <w:ind w:left="2336" w:right="2773"/>
        <w:jc w:val="center"/>
      </w:pPr>
      <w:r>
        <w:rPr>
          <w:color w:val="ED1C24"/>
        </w:rPr>
        <w:t>INGREDIENTS CONTAINING GLUTEN (INDICATED BY THE NUMBER 1 ON THE MENU) WILL CONTAIN WHEAT, OATS, BARLEY,</w:t>
      </w:r>
    </w:p>
    <w:p w:rsidR="00516D3A" w:rsidRDefault="002F2964">
      <w:pPr>
        <w:pStyle w:val="BodyText"/>
        <w:spacing w:before="19"/>
        <w:ind w:left="2336" w:right="2773"/>
        <w:jc w:val="center"/>
      </w:pPr>
      <w:r>
        <w:rPr>
          <w:color w:val="ED1C24"/>
        </w:rPr>
        <w:t>SPELT, RYE OR KAMUT, OR A COMBINATION THEREOF. IF YOU HAVE ANY ALLERGEN CONCERNS PLEASE SPEAK TO THE CATERING MANAGER</w:t>
      </w:r>
    </w:p>
    <w:p w:rsidR="00516D3A" w:rsidRDefault="00516D3A">
      <w:pPr>
        <w:jc w:val="center"/>
        <w:sectPr w:rsidR="00516D3A">
          <w:pgSz w:w="16840" w:h="11910" w:orient="landscape"/>
          <w:pgMar w:top="220" w:right="640" w:bottom="1180" w:left="1080" w:header="0" w:footer="999" w:gutter="0"/>
          <w:cols w:space="720"/>
        </w:sectPr>
      </w:pPr>
    </w:p>
    <w:p w:rsidR="00516D3A" w:rsidRDefault="002F2964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399296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ge">
                  <wp:posOffset>139065</wp:posOffset>
                </wp:positionV>
                <wp:extent cx="1402080" cy="5764530"/>
                <wp:effectExtent l="0" t="0" r="0" b="0"/>
                <wp:wrapNone/>
                <wp:docPr id="27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5764530"/>
                          <a:chOff x="158" y="219"/>
                          <a:chExt cx="2208" cy="9078"/>
                        </a:xfrm>
                      </wpg:grpSpPr>
                      <wps:wsp>
                        <wps:cNvPr id="271" name="AutoShape 196"/>
                        <wps:cNvSpPr>
                          <a:spLocks/>
                        </wps:cNvSpPr>
                        <wps:spPr bwMode="auto">
                          <a:xfrm>
                            <a:off x="158" y="218"/>
                            <a:ext cx="2208" cy="9078"/>
                          </a:xfrm>
                          <a:custGeom>
                            <a:avLst/>
                            <a:gdLst>
                              <a:gd name="T0" fmla="+- 0 158 158"/>
                              <a:gd name="T1" fmla="*/ T0 w 2208"/>
                              <a:gd name="T2" fmla="+- 0 6864 219"/>
                              <a:gd name="T3" fmla="*/ 6864 h 9078"/>
                              <a:gd name="T4" fmla="+- 0 1563 158"/>
                              <a:gd name="T5" fmla="*/ T4 w 2208"/>
                              <a:gd name="T6" fmla="+- 0 8077 219"/>
                              <a:gd name="T7" fmla="*/ 8077 h 9078"/>
                              <a:gd name="T8" fmla="+- 0 158 158"/>
                              <a:gd name="T9" fmla="*/ T8 w 2208"/>
                              <a:gd name="T10" fmla="+- 0 8579 219"/>
                              <a:gd name="T11" fmla="*/ 8579 h 9078"/>
                              <a:gd name="T12" fmla="+- 0 2310 158"/>
                              <a:gd name="T13" fmla="*/ T12 w 2208"/>
                              <a:gd name="T14" fmla="+- 0 9296 219"/>
                              <a:gd name="T15" fmla="*/ 9296 h 9078"/>
                              <a:gd name="T16" fmla="+- 0 660 158"/>
                              <a:gd name="T17" fmla="*/ T16 w 2208"/>
                              <a:gd name="T18" fmla="+- 0 8822 219"/>
                              <a:gd name="T19" fmla="*/ 8822 h 9078"/>
                              <a:gd name="T20" fmla="+- 0 2310 158"/>
                              <a:gd name="T21" fmla="*/ T20 w 2208"/>
                              <a:gd name="T22" fmla="+- 0 8272 219"/>
                              <a:gd name="T23" fmla="*/ 8272 h 9078"/>
                              <a:gd name="T24" fmla="+- 0 660 158"/>
                              <a:gd name="T25" fmla="*/ T24 w 2208"/>
                              <a:gd name="T26" fmla="+- 0 7345 219"/>
                              <a:gd name="T27" fmla="*/ 7345 h 9078"/>
                              <a:gd name="T28" fmla="+- 0 2310 158"/>
                              <a:gd name="T29" fmla="*/ T28 w 2208"/>
                              <a:gd name="T30" fmla="+- 0 7338 219"/>
                              <a:gd name="T31" fmla="*/ 7338 h 9078"/>
                              <a:gd name="T32" fmla="+- 0 596 158"/>
                              <a:gd name="T33" fmla="*/ T32 w 2208"/>
                              <a:gd name="T34" fmla="+- 0 4946 219"/>
                              <a:gd name="T35" fmla="*/ 4946 h 9078"/>
                              <a:gd name="T36" fmla="+- 0 158 158"/>
                              <a:gd name="T37" fmla="*/ T36 w 2208"/>
                              <a:gd name="T38" fmla="+- 0 6408 219"/>
                              <a:gd name="T39" fmla="*/ 6408 h 9078"/>
                              <a:gd name="T40" fmla="+- 0 2310 158"/>
                              <a:gd name="T41" fmla="*/ T40 w 2208"/>
                              <a:gd name="T42" fmla="+- 0 5934 219"/>
                              <a:gd name="T43" fmla="*/ 5934 h 9078"/>
                              <a:gd name="T44" fmla="+- 0 596 158"/>
                              <a:gd name="T45" fmla="*/ T44 w 2208"/>
                              <a:gd name="T46" fmla="+- 0 4946 219"/>
                              <a:gd name="T47" fmla="*/ 4946 h 9078"/>
                              <a:gd name="T48" fmla="+- 0 997 158"/>
                              <a:gd name="T49" fmla="*/ T48 w 2208"/>
                              <a:gd name="T50" fmla="+- 0 5001 219"/>
                              <a:gd name="T51" fmla="*/ 5001 h 9078"/>
                              <a:gd name="T52" fmla="+- 0 1435 158"/>
                              <a:gd name="T53" fmla="*/ T52 w 2208"/>
                              <a:gd name="T54" fmla="+- 0 5934 219"/>
                              <a:gd name="T55" fmla="*/ 5934 h 9078"/>
                              <a:gd name="T56" fmla="+- 0 2310 158"/>
                              <a:gd name="T57" fmla="*/ T56 w 2208"/>
                              <a:gd name="T58" fmla="+- 0 4891 219"/>
                              <a:gd name="T59" fmla="*/ 4891 h 9078"/>
                              <a:gd name="T60" fmla="+- 0 1873 158"/>
                              <a:gd name="T61" fmla="*/ T60 w 2208"/>
                              <a:gd name="T62" fmla="+- 0 5934 219"/>
                              <a:gd name="T63" fmla="*/ 5934 h 9078"/>
                              <a:gd name="T64" fmla="+- 0 2310 158"/>
                              <a:gd name="T65" fmla="*/ T64 w 2208"/>
                              <a:gd name="T66" fmla="+- 0 4891 219"/>
                              <a:gd name="T67" fmla="*/ 4891 h 9078"/>
                              <a:gd name="T68" fmla="+- 0 158 158"/>
                              <a:gd name="T69" fmla="*/ T68 w 2208"/>
                              <a:gd name="T70" fmla="+- 0 2471 219"/>
                              <a:gd name="T71" fmla="*/ 2471 h 9078"/>
                              <a:gd name="T72" fmla="+- 0 1654 158"/>
                              <a:gd name="T73" fmla="*/ T72 w 2208"/>
                              <a:gd name="T74" fmla="+- 0 2946 219"/>
                              <a:gd name="T75" fmla="*/ 2946 h 9078"/>
                              <a:gd name="T76" fmla="+- 0 158 158"/>
                              <a:gd name="T77" fmla="*/ T76 w 2208"/>
                              <a:gd name="T78" fmla="+- 0 3867 219"/>
                              <a:gd name="T79" fmla="*/ 3867 h 9078"/>
                              <a:gd name="T80" fmla="+- 0 2310 158"/>
                              <a:gd name="T81" fmla="*/ T80 w 2208"/>
                              <a:gd name="T82" fmla="+- 0 4511 219"/>
                              <a:gd name="T83" fmla="*/ 4511 h 9078"/>
                              <a:gd name="T84" fmla="+- 0 778 158"/>
                              <a:gd name="T85" fmla="*/ T84 w 2208"/>
                              <a:gd name="T86" fmla="+- 0 4037 219"/>
                              <a:gd name="T87" fmla="*/ 4037 h 9078"/>
                              <a:gd name="T88" fmla="+- 0 2310 158"/>
                              <a:gd name="T89" fmla="*/ T88 w 2208"/>
                              <a:gd name="T90" fmla="+- 0 3092 219"/>
                              <a:gd name="T91" fmla="*/ 3092 h 9078"/>
                              <a:gd name="T92" fmla="+- 0 1480 158"/>
                              <a:gd name="T93" fmla="*/ T92 w 2208"/>
                              <a:gd name="T94" fmla="+- 0 219 219"/>
                              <a:gd name="T95" fmla="*/ 219 h 9078"/>
                              <a:gd name="T96" fmla="+- 0 158 158"/>
                              <a:gd name="T97" fmla="*/ T96 w 2208"/>
                              <a:gd name="T98" fmla="+- 0 693 219"/>
                              <a:gd name="T99" fmla="*/ 693 h 9078"/>
                              <a:gd name="T100" fmla="+- 0 1540 158"/>
                              <a:gd name="T101" fmla="*/ T100 w 2208"/>
                              <a:gd name="T102" fmla="+- 0 698 219"/>
                              <a:gd name="T103" fmla="*/ 698 h 9078"/>
                              <a:gd name="T104" fmla="+- 0 1679 158"/>
                              <a:gd name="T105" fmla="*/ T104 w 2208"/>
                              <a:gd name="T106" fmla="+- 0 739 219"/>
                              <a:gd name="T107" fmla="*/ 739 h 9078"/>
                              <a:gd name="T108" fmla="+- 0 1794 158"/>
                              <a:gd name="T109" fmla="*/ T108 w 2208"/>
                              <a:gd name="T110" fmla="+- 0 815 219"/>
                              <a:gd name="T111" fmla="*/ 815 h 9078"/>
                              <a:gd name="T112" fmla="+- 0 1877 158"/>
                              <a:gd name="T113" fmla="*/ T112 w 2208"/>
                              <a:gd name="T114" fmla="+- 0 922 219"/>
                              <a:gd name="T115" fmla="*/ 922 h 9078"/>
                              <a:gd name="T116" fmla="+- 0 1921 158"/>
                              <a:gd name="T117" fmla="*/ T116 w 2208"/>
                              <a:gd name="T118" fmla="+- 0 1052 219"/>
                              <a:gd name="T119" fmla="*/ 1052 h 9078"/>
                              <a:gd name="T120" fmla="+- 0 1921 158"/>
                              <a:gd name="T121" fmla="*/ T120 w 2208"/>
                              <a:gd name="T122" fmla="+- 0 1198 219"/>
                              <a:gd name="T123" fmla="*/ 1198 h 9078"/>
                              <a:gd name="T124" fmla="+- 0 1877 158"/>
                              <a:gd name="T125" fmla="*/ T124 w 2208"/>
                              <a:gd name="T126" fmla="+- 0 1330 219"/>
                              <a:gd name="T127" fmla="*/ 1330 h 9078"/>
                              <a:gd name="T128" fmla="+- 0 1794 158"/>
                              <a:gd name="T129" fmla="*/ T128 w 2208"/>
                              <a:gd name="T130" fmla="+- 0 1437 219"/>
                              <a:gd name="T131" fmla="*/ 1437 h 9078"/>
                              <a:gd name="T132" fmla="+- 0 1679 158"/>
                              <a:gd name="T133" fmla="*/ T132 w 2208"/>
                              <a:gd name="T134" fmla="+- 0 1513 219"/>
                              <a:gd name="T135" fmla="*/ 1513 h 9078"/>
                              <a:gd name="T136" fmla="+- 0 1540 158"/>
                              <a:gd name="T137" fmla="*/ T136 w 2208"/>
                              <a:gd name="T138" fmla="+- 0 1554 219"/>
                              <a:gd name="T139" fmla="*/ 1554 h 9078"/>
                              <a:gd name="T140" fmla="+- 0 158 158"/>
                              <a:gd name="T141" fmla="*/ T140 w 2208"/>
                              <a:gd name="T142" fmla="+- 0 1560 219"/>
                              <a:gd name="T143" fmla="*/ 1560 h 9078"/>
                              <a:gd name="T144" fmla="+- 0 1480 158"/>
                              <a:gd name="T145" fmla="*/ T144 w 2208"/>
                              <a:gd name="T146" fmla="+- 0 2034 219"/>
                              <a:gd name="T147" fmla="*/ 2034 h 9078"/>
                              <a:gd name="T148" fmla="+- 0 1629 158"/>
                              <a:gd name="T149" fmla="*/ T148 w 2208"/>
                              <a:gd name="T150" fmla="+- 0 2024 219"/>
                              <a:gd name="T151" fmla="*/ 2024 h 9078"/>
                              <a:gd name="T152" fmla="+- 0 1767 158"/>
                              <a:gd name="T153" fmla="*/ T152 w 2208"/>
                              <a:gd name="T154" fmla="+- 0 1997 219"/>
                              <a:gd name="T155" fmla="*/ 1997 h 9078"/>
                              <a:gd name="T156" fmla="+- 0 1895 158"/>
                              <a:gd name="T157" fmla="*/ T156 w 2208"/>
                              <a:gd name="T158" fmla="+- 0 1951 219"/>
                              <a:gd name="T159" fmla="*/ 1951 h 9078"/>
                              <a:gd name="T160" fmla="+- 0 2011 158"/>
                              <a:gd name="T161" fmla="*/ T160 w 2208"/>
                              <a:gd name="T162" fmla="+- 0 1886 219"/>
                              <a:gd name="T163" fmla="*/ 1886 h 9078"/>
                              <a:gd name="T164" fmla="+- 0 2113 158"/>
                              <a:gd name="T165" fmla="*/ T164 w 2208"/>
                              <a:gd name="T166" fmla="+- 0 1804 219"/>
                              <a:gd name="T167" fmla="*/ 1804 h 9078"/>
                              <a:gd name="T168" fmla="+- 0 2200 158"/>
                              <a:gd name="T169" fmla="*/ T168 w 2208"/>
                              <a:gd name="T170" fmla="+- 0 1703 219"/>
                              <a:gd name="T171" fmla="*/ 1703 h 9078"/>
                              <a:gd name="T172" fmla="+- 0 2270 158"/>
                              <a:gd name="T173" fmla="*/ T172 w 2208"/>
                              <a:gd name="T174" fmla="+- 0 1585 219"/>
                              <a:gd name="T175" fmla="*/ 1585 h 9078"/>
                              <a:gd name="T176" fmla="+- 0 2322 158"/>
                              <a:gd name="T177" fmla="*/ T176 w 2208"/>
                              <a:gd name="T178" fmla="+- 0 1449 219"/>
                              <a:gd name="T179" fmla="*/ 1449 h 9078"/>
                              <a:gd name="T180" fmla="+- 0 2354 158"/>
                              <a:gd name="T181" fmla="*/ T180 w 2208"/>
                              <a:gd name="T182" fmla="+- 0 1296 219"/>
                              <a:gd name="T183" fmla="*/ 1296 h 9078"/>
                              <a:gd name="T184" fmla="+- 0 2365 158"/>
                              <a:gd name="T185" fmla="*/ T184 w 2208"/>
                              <a:gd name="T186" fmla="+- 0 1125 219"/>
                              <a:gd name="T187" fmla="*/ 1125 h 9078"/>
                              <a:gd name="T188" fmla="+- 0 2354 158"/>
                              <a:gd name="T189" fmla="*/ T188 w 2208"/>
                              <a:gd name="T190" fmla="+- 0 955 219"/>
                              <a:gd name="T191" fmla="*/ 955 h 9078"/>
                              <a:gd name="T192" fmla="+- 0 2322 158"/>
                              <a:gd name="T193" fmla="*/ T192 w 2208"/>
                              <a:gd name="T194" fmla="+- 0 802 219"/>
                              <a:gd name="T195" fmla="*/ 802 h 9078"/>
                              <a:gd name="T196" fmla="+- 0 2270 158"/>
                              <a:gd name="T197" fmla="*/ T196 w 2208"/>
                              <a:gd name="T198" fmla="+- 0 666 219"/>
                              <a:gd name="T199" fmla="*/ 666 h 9078"/>
                              <a:gd name="T200" fmla="+- 0 2200 158"/>
                              <a:gd name="T201" fmla="*/ T200 w 2208"/>
                              <a:gd name="T202" fmla="+- 0 549 219"/>
                              <a:gd name="T203" fmla="*/ 549 h 9078"/>
                              <a:gd name="T204" fmla="+- 0 2113 158"/>
                              <a:gd name="T205" fmla="*/ T204 w 2208"/>
                              <a:gd name="T206" fmla="+- 0 448 219"/>
                              <a:gd name="T207" fmla="*/ 448 h 9078"/>
                              <a:gd name="T208" fmla="+- 0 2011 158"/>
                              <a:gd name="T209" fmla="*/ T208 w 2208"/>
                              <a:gd name="T210" fmla="+- 0 366 219"/>
                              <a:gd name="T211" fmla="*/ 366 h 9078"/>
                              <a:gd name="T212" fmla="+- 0 1895 158"/>
                              <a:gd name="T213" fmla="*/ T212 w 2208"/>
                              <a:gd name="T214" fmla="+- 0 302 219"/>
                              <a:gd name="T215" fmla="*/ 302 h 9078"/>
                              <a:gd name="T216" fmla="+- 0 1767 158"/>
                              <a:gd name="T217" fmla="*/ T216 w 2208"/>
                              <a:gd name="T218" fmla="+- 0 256 219"/>
                              <a:gd name="T219" fmla="*/ 256 h 9078"/>
                              <a:gd name="T220" fmla="+- 0 1629 158"/>
                              <a:gd name="T221" fmla="*/ T220 w 2208"/>
                              <a:gd name="T222" fmla="+- 0 228 219"/>
                              <a:gd name="T223" fmla="*/ 228 h 9078"/>
                              <a:gd name="T224" fmla="+- 0 1480 158"/>
                              <a:gd name="T225" fmla="*/ T224 w 2208"/>
                              <a:gd name="T226" fmla="+- 0 219 219"/>
                              <a:gd name="T227" fmla="*/ 219 h 9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8" h="9078">
                                <a:moveTo>
                                  <a:pt x="2152" y="6645"/>
                                </a:moveTo>
                                <a:lnTo>
                                  <a:pt x="0" y="6645"/>
                                </a:lnTo>
                                <a:lnTo>
                                  <a:pt x="0" y="7360"/>
                                </a:lnTo>
                                <a:lnTo>
                                  <a:pt x="1405" y="7858"/>
                                </a:lnTo>
                                <a:lnTo>
                                  <a:pt x="1405" y="7864"/>
                                </a:lnTo>
                                <a:lnTo>
                                  <a:pt x="0" y="8360"/>
                                </a:lnTo>
                                <a:lnTo>
                                  <a:pt x="0" y="9077"/>
                                </a:lnTo>
                                <a:lnTo>
                                  <a:pt x="2152" y="9077"/>
                                </a:lnTo>
                                <a:lnTo>
                                  <a:pt x="2152" y="8603"/>
                                </a:lnTo>
                                <a:lnTo>
                                  <a:pt x="502" y="8603"/>
                                </a:lnTo>
                                <a:lnTo>
                                  <a:pt x="502" y="8597"/>
                                </a:lnTo>
                                <a:lnTo>
                                  <a:pt x="2152" y="8053"/>
                                </a:lnTo>
                                <a:lnTo>
                                  <a:pt x="2152" y="7691"/>
                                </a:lnTo>
                                <a:lnTo>
                                  <a:pt x="502" y="7126"/>
                                </a:lnTo>
                                <a:lnTo>
                                  <a:pt x="502" y="7119"/>
                                </a:lnTo>
                                <a:lnTo>
                                  <a:pt x="2152" y="7119"/>
                                </a:lnTo>
                                <a:lnTo>
                                  <a:pt x="2152" y="6645"/>
                                </a:lnTo>
                                <a:close/>
                                <a:moveTo>
                                  <a:pt x="438" y="4727"/>
                                </a:moveTo>
                                <a:lnTo>
                                  <a:pt x="0" y="4727"/>
                                </a:lnTo>
                                <a:lnTo>
                                  <a:pt x="0" y="6189"/>
                                </a:lnTo>
                                <a:lnTo>
                                  <a:pt x="2152" y="6189"/>
                                </a:lnTo>
                                <a:lnTo>
                                  <a:pt x="2152" y="5715"/>
                                </a:lnTo>
                                <a:lnTo>
                                  <a:pt x="438" y="5715"/>
                                </a:lnTo>
                                <a:lnTo>
                                  <a:pt x="438" y="4727"/>
                                </a:lnTo>
                                <a:close/>
                                <a:moveTo>
                                  <a:pt x="1277" y="4782"/>
                                </a:moveTo>
                                <a:lnTo>
                                  <a:pt x="839" y="4782"/>
                                </a:lnTo>
                                <a:lnTo>
                                  <a:pt x="839" y="5715"/>
                                </a:lnTo>
                                <a:lnTo>
                                  <a:pt x="1277" y="5715"/>
                                </a:lnTo>
                                <a:lnTo>
                                  <a:pt x="1277" y="4782"/>
                                </a:lnTo>
                                <a:close/>
                                <a:moveTo>
                                  <a:pt x="2152" y="4672"/>
                                </a:moveTo>
                                <a:lnTo>
                                  <a:pt x="1715" y="4672"/>
                                </a:lnTo>
                                <a:lnTo>
                                  <a:pt x="1715" y="5715"/>
                                </a:lnTo>
                                <a:lnTo>
                                  <a:pt x="2152" y="5715"/>
                                </a:lnTo>
                                <a:lnTo>
                                  <a:pt x="2152" y="4672"/>
                                </a:lnTo>
                                <a:close/>
                                <a:moveTo>
                                  <a:pt x="2152" y="2252"/>
                                </a:moveTo>
                                <a:lnTo>
                                  <a:pt x="0" y="2252"/>
                                </a:lnTo>
                                <a:lnTo>
                                  <a:pt x="0" y="2727"/>
                                </a:lnTo>
                                <a:lnTo>
                                  <a:pt x="1496" y="2727"/>
                                </a:lnTo>
                                <a:lnTo>
                                  <a:pt x="1496" y="2733"/>
                                </a:lnTo>
                                <a:lnTo>
                                  <a:pt x="0" y="3648"/>
                                </a:lnTo>
                                <a:lnTo>
                                  <a:pt x="0" y="4292"/>
                                </a:lnTo>
                                <a:lnTo>
                                  <a:pt x="2152" y="4292"/>
                                </a:lnTo>
                                <a:lnTo>
                                  <a:pt x="2152" y="3818"/>
                                </a:lnTo>
                                <a:lnTo>
                                  <a:pt x="620" y="3818"/>
                                </a:lnTo>
                                <a:lnTo>
                                  <a:pt x="620" y="3812"/>
                                </a:lnTo>
                                <a:lnTo>
                                  <a:pt x="2152" y="2873"/>
                                </a:lnTo>
                                <a:lnTo>
                                  <a:pt x="2152" y="2252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lnTo>
                                  <a:pt x="1304" y="474"/>
                                </a:lnTo>
                                <a:lnTo>
                                  <a:pt x="1382" y="479"/>
                                </a:lnTo>
                                <a:lnTo>
                                  <a:pt x="1454" y="495"/>
                                </a:lnTo>
                                <a:lnTo>
                                  <a:pt x="1521" y="520"/>
                                </a:lnTo>
                                <a:lnTo>
                                  <a:pt x="1582" y="554"/>
                                </a:lnTo>
                                <a:lnTo>
                                  <a:pt x="1636" y="596"/>
                                </a:lnTo>
                                <a:lnTo>
                                  <a:pt x="1682" y="646"/>
                                </a:lnTo>
                                <a:lnTo>
                                  <a:pt x="1719" y="703"/>
                                </a:lnTo>
                                <a:lnTo>
                                  <a:pt x="1746" y="765"/>
                                </a:lnTo>
                                <a:lnTo>
                                  <a:pt x="1763" y="833"/>
                                </a:lnTo>
                                <a:lnTo>
                                  <a:pt x="1769" y="906"/>
                                </a:lnTo>
                                <a:lnTo>
                                  <a:pt x="1763" y="979"/>
                                </a:lnTo>
                                <a:lnTo>
                                  <a:pt x="1746" y="1048"/>
                                </a:lnTo>
                                <a:lnTo>
                                  <a:pt x="1719" y="1111"/>
                                </a:lnTo>
                                <a:lnTo>
                                  <a:pt x="1682" y="1168"/>
                                </a:lnTo>
                                <a:lnTo>
                                  <a:pt x="1636" y="1218"/>
                                </a:lnTo>
                                <a:lnTo>
                                  <a:pt x="1582" y="1260"/>
                                </a:lnTo>
                                <a:lnTo>
                                  <a:pt x="1521" y="1294"/>
                                </a:lnTo>
                                <a:lnTo>
                                  <a:pt x="1454" y="1320"/>
                                </a:lnTo>
                                <a:lnTo>
                                  <a:pt x="1382" y="1335"/>
                                </a:lnTo>
                                <a:lnTo>
                                  <a:pt x="1304" y="1341"/>
                                </a:lnTo>
                                <a:lnTo>
                                  <a:pt x="0" y="1341"/>
                                </a:lnTo>
                                <a:lnTo>
                                  <a:pt x="0" y="1815"/>
                                </a:lnTo>
                                <a:lnTo>
                                  <a:pt x="1322" y="1815"/>
                                </a:lnTo>
                                <a:lnTo>
                                  <a:pt x="1398" y="1812"/>
                                </a:lnTo>
                                <a:lnTo>
                                  <a:pt x="1471" y="1805"/>
                                </a:lnTo>
                                <a:lnTo>
                                  <a:pt x="1541" y="1794"/>
                                </a:lnTo>
                                <a:lnTo>
                                  <a:pt x="1609" y="1778"/>
                                </a:lnTo>
                                <a:lnTo>
                                  <a:pt x="1675" y="1757"/>
                                </a:lnTo>
                                <a:lnTo>
                                  <a:pt x="1737" y="1732"/>
                                </a:lnTo>
                                <a:lnTo>
                                  <a:pt x="1797" y="1702"/>
                                </a:lnTo>
                                <a:lnTo>
                                  <a:pt x="1853" y="1667"/>
                                </a:lnTo>
                                <a:lnTo>
                                  <a:pt x="1906" y="1628"/>
                                </a:lnTo>
                                <a:lnTo>
                                  <a:pt x="1955" y="1585"/>
                                </a:lnTo>
                                <a:lnTo>
                                  <a:pt x="2001" y="1537"/>
                                </a:lnTo>
                                <a:lnTo>
                                  <a:pt x="2042" y="1484"/>
                                </a:lnTo>
                                <a:lnTo>
                                  <a:pt x="2079" y="1428"/>
                                </a:lnTo>
                                <a:lnTo>
                                  <a:pt x="2112" y="1366"/>
                                </a:lnTo>
                                <a:lnTo>
                                  <a:pt x="2140" y="1300"/>
                                </a:lnTo>
                                <a:lnTo>
                                  <a:pt x="2164" y="1230"/>
                                </a:lnTo>
                                <a:lnTo>
                                  <a:pt x="2182" y="1156"/>
                                </a:lnTo>
                                <a:lnTo>
                                  <a:pt x="2196" y="1077"/>
                                </a:lnTo>
                                <a:lnTo>
                                  <a:pt x="2204" y="993"/>
                                </a:lnTo>
                                <a:lnTo>
                                  <a:pt x="2207" y="906"/>
                                </a:lnTo>
                                <a:lnTo>
                                  <a:pt x="2204" y="819"/>
                                </a:lnTo>
                                <a:lnTo>
                                  <a:pt x="2196" y="736"/>
                                </a:lnTo>
                                <a:lnTo>
                                  <a:pt x="2182" y="657"/>
                                </a:lnTo>
                                <a:lnTo>
                                  <a:pt x="2164" y="583"/>
                                </a:lnTo>
                                <a:lnTo>
                                  <a:pt x="2140" y="513"/>
                                </a:lnTo>
                                <a:lnTo>
                                  <a:pt x="2112" y="447"/>
                                </a:lnTo>
                                <a:lnTo>
                                  <a:pt x="2079" y="386"/>
                                </a:lnTo>
                                <a:lnTo>
                                  <a:pt x="2042" y="330"/>
                                </a:lnTo>
                                <a:lnTo>
                                  <a:pt x="2001" y="277"/>
                                </a:lnTo>
                                <a:lnTo>
                                  <a:pt x="1955" y="229"/>
                                </a:lnTo>
                                <a:lnTo>
                                  <a:pt x="1906" y="186"/>
                                </a:lnTo>
                                <a:lnTo>
                                  <a:pt x="1853" y="147"/>
                                </a:lnTo>
                                <a:lnTo>
                                  <a:pt x="1797" y="113"/>
                                </a:lnTo>
                                <a:lnTo>
                                  <a:pt x="1737" y="83"/>
                                </a:lnTo>
                                <a:lnTo>
                                  <a:pt x="1675" y="58"/>
                                </a:lnTo>
                                <a:lnTo>
                                  <a:pt x="1609" y="37"/>
                                </a:lnTo>
                                <a:lnTo>
                                  <a:pt x="1541" y="21"/>
                                </a:lnTo>
                                <a:lnTo>
                                  <a:pt x="1471" y="9"/>
                                </a:lnTo>
                                <a:lnTo>
                                  <a:pt x="1398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95"/>
                        <wps:cNvSpPr>
                          <a:spLocks/>
                        </wps:cNvSpPr>
                        <wps:spPr bwMode="auto">
                          <a:xfrm>
                            <a:off x="1057" y="2058"/>
                            <a:ext cx="715" cy="715"/>
                          </a:xfrm>
                          <a:custGeom>
                            <a:avLst/>
                            <a:gdLst>
                              <a:gd name="T0" fmla="+- 0 1415 1058"/>
                              <a:gd name="T1" fmla="*/ T0 w 715"/>
                              <a:gd name="T2" fmla="+- 0 2059 2059"/>
                              <a:gd name="T3" fmla="*/ 2059 h 715"/>
                              <a:gd name="T4" fmla="+- 0 1343 1058"/>
                              <a:gd name="T5" fmla="*/ T4 w 715"/>
                              <a:gd name="T6" fmla="+- 0 2066 2059"/>
                              <a:gd name="T7" fmla="*/ 2066 h 715"/>
                              <a:gd name="T8" fmla="+- 0 1276 1058"/>
                              <a:gd name="T9" fmla="*/ T8 w 715"/>
                              <a:gd name="T10" fmla="+- 0 2087 2059"/>
                              <a:gd name="T11" fmla="*/ 2087 h 715"/>
                              <a:gd name="T12" fmla="+- 0 1215 1058"/>
                              <a:gd name="T13" fmla="*/ T12 w 715"/>
                              <a:gd name="T14" fmla="+- 0 2120 2059"/>
                              <a:gd name="T15" fmla="*/ 2120 h 715"/>
                              <a:gd name="T16" fmla="+- 0 1162 1058"/>
                              <a:gd name="T17" fmla="*/ T16 w 715"/>
                              <a:gd name="T18" fmla="+- 0 2163 2059"/>
                              <a:gd name="T19" fmla="*/ 2163 h 715"/>
                              <a:gd name="T20" fmla="+- 0 1119 1058"/>
                              <a:gd name="T21" fmla="*/ T20 w 715"/>
                              <a:gd name="T22" fmla="+- 0 2216 2059"/>
                              <a:gd name="T23" fmla="*/ 2216 h 715"/>
                              <a:gd name="T24" fmla="+- 0 1086 1058"/>
                              <a:gd name="T25" fmla="*/ T24 w 715"/>
                              <a:gd name="T26" fmla="+- 0 2277 2059"/>
                              <a:gd name="T27" fmla="*/ 2277 h 715"/>
                              <a:gd name="T28" fmla="+- 0 1065 1058"/>
                              <a:gd name="T29" fmla="*/ T28 w 715"/>
                              <a:gd name="T30" fmla="+- 0 2344 2059"/>
                              <a:gd name="T31" fmla="*/ 2344 h 715"/>
                              <a:gd name="T32" fmla="+- 0 1058 1058"/>
                              <a:gd name="T33" fmla="*/ T32 w 715"/>
                              <a:gd name="T34" fmla="+- 0 2416 2059"/>
                              <a:gd name="T35" fmla="*/ 2416 h 715"/>
                              <a:gd name="T36" fmla="+- 0 1065 1058"/>
                              <a:gd name="T37" fmla="*/ T36 w 715"/>
                              <a:gd name="T38" fmla="+- 0 2488 2059"/>
                              <a:gd name="T39" fmla="*/ 2488 h 715"/>
                              <a:gd name="T40" fmla="+- 0 1086 1058"/>
                              <a:gd name="T41" fmla="*/ T40 w 715"/>
                              <a:gd name="T42" fmla="+- 0 2555 2059"/>
                              <a:gd name="T43" fmla="*/ 2555 h 715"/>
                              <a:gd name="T44" fmla="+- 0 1119 1058"/>
                              <a:gd name="T45" fmla="*/ T44 w 715"/>
                              <a:gd name="T46" fmla="+- 0 2615 2059"/>
                              <a:gd name="T47" fmla="*/ 2615 h 715"/>
                              <a:gd name="T48" fmla="+- 0 1162 1058"/>
                              <a:gd name="T49" fmla="*/ T48 w 715"/>
                              <a:gd name="T50" fmla="+- 0 2668 2059"/>
                              <a:gd name="T51" fmla="*/ 2668 h 715"/>
                              <a:gd name="T52" fmla="+- 0 1215 1058"/>
                              <a:gd name="T53" fmla="*/ T52 w 715"/>
                              <a:gd name="T54" fmla="+- 0 2712 2059"/>
                              <a:gd name="T55" fmla="*/ 2712 h 715"/>
                              <a:gd name="T56" fmla="+- 0 1276 1058"/>
                              <a:gd name="T57" fmla="*/ T56 w 715"/>
                              <a:gd name="T58" fmla="+- 0 2745 2059"/>
                              <a:gd name="T59" fmla="*/ 2745 h 715"/>
                              <a:gd name="T60" fmla="+- 0 1343 1058"/>
                              <a:gd name="T61" fmla="*/ T60 w 715"/>
                              <a:gd name="T62" fmla="+- 0 2766 2059"/>
                              <a:gd name="T63" fmla="*/ 2766 h 715"/>
                              <a:gd name="T64" fmla="+- 0 1415 1058"/>
                              <a:gd name="T65" fmla="*/ T64 w 715"/>
                              <a:gd name="T66" fmla="+- 0 2773 2059"/>
                              <a:gd name="T67" fmla="*/ 2773 h 715"/>
                              <a:gd name="T68" fmla="+- 0 1487 1058"/>
                              <a:gd name="T69" fmla="*/ T68 w 715"/>
                              <a:gd name="T70" fmla="+- 0 2766 2059"/>
                              <a:gd name="T71" fmla="*/ 2766 h 715"/>
                              <a:gd name="T72" fmla="+- 0 1554 1058"/>
                              <a:gd name="T73" fmla="*/ T72 w 715"/>
                              <a:gd name="T74" fmla="+- 0 2745 2059"/>
                              <a:gd name="T75" fmla="*/ 2745 h 715"/>
                              <a:gd name="T76" fmla="+- 0 1614 1058"/>
                              <a:gd name="T77" fmla="*/ T76 w 715"/>
                              <a:gd name="T78" fmla="+- 0 2712 2059"/>
                              <a:gd name="T79" fmla="*/ 2712 h 715"/>
                              <a:gd name="T80" fmla="+- 0 1667 1058"/>
                              <a:gd name="T81" fmla="*/ T80 w 715"/>
                              <a:gd name="T82" fmla="+- 0 2668 2059"/>
                              <a:gd name="T83" fmla="*/ 2668 h 715"/>
                              <a:gd name="T84" fmla="+- 0 1711 1058"/>
                              <a:gd name="T85" fmla="*/ T84 w 715"/>
                              <a:gd name="T86" fmla="+- 0 2615 2059"/>
                              <a:gd name="T87" fmla="*/ 2615 h 715"/>
                              <a:gd name="T88" fmla="+- 0 1744 1058"/>
                              <a:gd name="T89" fmla="*/ T88 w 715"/>
                              <a:gd name="T90" fmla="+- 0 2555 2059"/>
                              <a:gd name="T91" fmla="*/ 2555 h 715"/>
                              <a:gd name="T92" fmla="+- 0 1765 1058"/>
                              <a:gd name="T93" fmla="*/ T92 w 715"/>
                              <a:gd name="T94" fmla="+- 0 2488 2059"/>
                              <a:gd name="T95" fmla="*/ 2488 h 715"/>
                              <a:gd name="T96" fmla="+- 0 1772 1058"/>
                              <a:gd name="T97" fmla="*/ T96 w 715"/>
                              <a:gd name="T98" fmla="+- 0 2416 2059"/>
                              <a:gd name="T99" fmla="*/ 2416 h 715"/>
                              <a:gd name="T100" fmla="+- 0 1765 1058"/>
                              <a:gd name="T101" fmla="*/ T100 w 715"/>
                              <a:gd name="T102" fmla="+- 0 2344 2059"/>
                              <a:gd name="T103" fmla="*/ 2344 h 715"/>
                              <a:gd name="T104" fmla="+- 0 1744 1058"/>
                              <a:gd name="T105" fmla="*/ T104 w 715"/>
                              <a:gd name="T106" fmla="+- 0 2277 2059"/>
                              <a:gd name="T107" fmla="*/ 2277 h 715"/>
                              <a:gd name="T108" fmla="+- 0 1711 1058"/>
                              <a:gd name="T109" fmla="*/ T108 w 715"/>
                              <a:gd name="T110" fmla="+- 0 2216 2059"/>
                              <a:gd name="T111" fmla="*/ 2216 h 715"/>
                              <a:gd name="T112" fmla="+- 0 1667 1058"/>
                              <a:gd name="T113" fmla="*/ T112 w 715"/>
                              <a:gd name="T114" fmla="+- 0 2163 2059"/>
                              <a:gd name="T115" fmla="*/ 2163 h 715"/>
                              <a:gd name="T116" fmla="+- 0 1614 1058"/>
                              <a:gd name="T117" fmla="*/ T116 w 715"/>
                              <a:gd name="T118" fmla="+- 0 2120 2059"/>
                              <a:gd name="T119" fmla="*/ 2120 h 715"/>
                              <a:gd name="T120" fmla="+- 0 1554 1058"/>
                              <a:gd name="T121" fmla="*/ T120 w 715"/>
                              <a:gd name="T122" fmla="+- 0 2087 2059"/>
                              <a:gd name="T123" fmla="*/ 2087 h 715"/>
                              <a:gd name="T124" fmla="+- 0 1487 1058"/>
                              <a:gd name="T125" fmla="*/ T124 w 715"/>
                              <a:gd name="T126" fmla="+- 0 2066 2059"/>
                              <a:gd name="T127" fmla="*/ 2066 h 715"/>
                              <a:gd name="T128" fmla="+- 0 1415 1058"/>
                              <a:gd name="T129" fmla="*/ T128 w 715"/>
                              <a:gd name="T130" fmla="+- 0 2059 2059"/>
                              <a:gd name="T131" fmla="*/ 2059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6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6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94"/>
                        <wps:cNvSpPr>
                          <a:spLocks/>
                        </wps:cNvSpPr>
                        <wps:spPr bwMode="auto">
                          <a:xfrm>
                            <a:off x="1115" y="2116"/>
                            <a:ext cx="600" cy="600"/>
                          </a:xfrm>
                          <a:custGeom>
                            <a:avLst/>
                            <a:gdLst>
                              <a:gd name="T0" fmla="+- 0 1415 1115"/>
                              <a:gd name="T1" fmla="*/ T0 w 600"/>
                              <a:gd name="T2" fmla="+- 0 2116 2116"/>
                              <a:gd name="T3" fmla="*/ 2116 h 600"/>
                              <a:gd name="T4" fmla="+- 0 1346 1115"/>
                              <a:gd name="T5" fmla="*/ T4 w 600"/>
                              <a:gd name="T6" fmla="+- 0 2124 2116"/>
                              <a:gd name="T7" fmla="*/ 2124 h 600"/>
                              <a:gd name="T8" fmla="+- 0 1283 1115"/>
                              <a:gd name="T9" fmla="*/ T8 w 600"/>
                              <a:gd name="T10" fmla="+- 0 2147 2116"/>
                              <a:gd name="T11" fmla="*/ 2147 h 600"/>
                              <a:gd name="T12" fmla="+- 0 1227 1115"/>
                              <a:gd name="T13" fmla="*/ T12 w 600"/>
                              <a:gd name="T14" fmla="+- 0 2182 2116"/>
                              <a:gd name="T15" fmla="*/ 2182 h 600"/>
                              <a:gd name="T16" fmla="+- 0 1181 1115"/>
                              <a:gd name="T17" fmla="*/ T16 w 600"/>
                              <a:gd name="T18" fmla="+- 0 2228 2116"/>
                              <a:gd name="T19" fmla="*/ 2228 h 600"/>
                              <a:gd name="T20" fmla="+- 0 1145 1115"/>
                              <a:gd name="T21" fmla="*/ T20 w 600"/>
                              <a:gd name="T22" fmla="+- 0 2284 2116"/>
                              <a:gd name="T23" fmla="*/ 2284 h 600"/>
                              <a:gd name="T24" fmla="+- 0 1123 1115"/>
                              <a:gd name="T25" fmla="*/ T24 w 600"/>
                              <a:gd name="T26" fmla="+- 0 2347 2116"/>
                              <a:gd name="T27" fmla="*/ 2347 h 600"/>
                              <a:gd name="T28" fmla="+- 0 1115 1115"/>
                              <a:gd name="T29" fmla="*/ T28 w 600"/>
                              <a:gd name="T30" fmla="+- 0 2416 2116"/>
                              <a:gd name="T31" fmla="*/ 2416 h 600"/>
                              <a:gd name="T32" fmla="+- 0 1123 1115"/>
                              <a:gd name="T33" fmla="*/ T32 w 600"/>
                              <a:gd name="T34" fmla="+- 0 2485 2116"/>
                              <a:gd name="T35" fmla="*/ 2485 h 600"/>
                              <a:gd name="T36" fmla="+- 0 1145 1115"/>
                              <a:gd name="T37" fmla="*/ T36 w 600"/>
                              <a:gd name="T38" fmla="+- 0 2548 2116"/>
                              <a:gd name="T39" fmla="*/ 2548 h 600"/>
                              <a:gd name="T40" fmla="+- 0 1181 1115"/>
                              <a:gd name="T41" fmla="*/ T40 w 600"/>
                              <a:gd name="T42" fmla="+- 0 2603 2116"/>
                              <a:gd name="T43" fmla="*/ 2603 h 600"/>
                              <a:gd name="T44" fmla="+- 0 1227 1115"/>
                              <a:gd name="T45" fmla="*/ T44 w 600"/>
                              <a:gd name="T46" fmla="+- 0 2650 2116"/>
                              <a:gd name="T47" fmla="*/ 2650 h 600"/>
                              <a:gd name="T48" fmla="+- 0 1283 1115"/>
                              <a:gd name="T49" fmla="*/ T48 w 600"/>
                              <a:gd name="T50" fmla="+- 0 2685 2116"/>
                              <a:gd name="T51" fmla="*/ 2685 h 600"/>
                              <a:gd name="T52" fmla="+- 0 1346 1115"/>
                              <a:gd name="T53" fmla="*/ T52 w 600"/>
                              <a:gd name="T54" fmla="+- 0 2708 2116"/>
                              <a:gd name="T55" fmla="*/ 2708 h 600"/>
                              <a:gd name="T56" fmla="+- 0 1415 1115"/>
                              <a:gd name="T57" fmla="*/ T56 w 600"/>
                              <a:gd name="T58" fmla="+- 0 2715 2116"/>
                              <a:gd name="T59" fmla="*/ 2715 h 600"/>
                              <a:gd name="T60" fmla="+- 0 1483 1115"/>
                              <a:gd name="T61" fmla="*/ T60 w 600"/>
                              <a:gd name="T62" fmla="+- 0 2708 2116"/>
                              <a:gd name="T63" fmla="*/ 2708 h 600"/>
                              <a:gd name="T64" fmla="+- 0 1547 1115"/>
                              <a:gd name="T65" fmla="*/ T64 w 600"/>
                              <a:gd name="T66" fmla="+- 0 2685 2116"/>
                              <a:gd name="T67" fmla="*/ 2685 h 600"/>
                              <a:gd name="T68" fmla="+- 0 1602 1115"/>
                              <a:gd name="T69" fmla="*/ T68 w 600"/>
                              <a:gd name="T70" fmla="+- 0 2650 2116"/>
                              <a:gd name="T71" fmla="*/ 2650 h 600"/>
                              <a:gd name="T72" fmla="+- 0 1649 1115"/>
                              <a:gd name="T73" fmla="*/ T72 w 600"/>
                              <a:gd name="T74" fmla="+- 0 2603 2116"/>
                              <a:gd name="T75" fmla="*/ 2603 h 600"/>
                              <a:gd name="T76" fmla="+- 0 1684 1115"/>
                              <a:gd name="T77" fmla="*/ T76 w 600"/>
                              <a:gd name="T78" fmla="+- 0 2548 2116"/>
                              <a:gd name="T79" fmla="*/ 2548 h 600"/>
                              <a:gd name="T80" fmla="+- 0 1706 1115"/>
                              <a:gd name="T81" fmla="*/ T80 w 600"/>
                              <a:gd name="T82" fmla="+- 0 2485 2116"/>
                              <a:gd name="T83" fmla="*/ 2485 h 600"/>
                              <a:gd name="T84" fmla="+- 0 1714 1115"/>
                              <a:gd name="T85" fmla="*/ T84 w 600"/>
                              <a:gd name="T86" fmla="+- 0 2416 2116"/>
                              <a:gd name="T87" fmla="*/ 2416 h 600"/>
                              <a:gd name="T88" fmla="+- 0 1706 1115"/>
                              <a:gd name="T89" fmla="*/ T88 w 600"/>
                              <a:gd name="T90" fmla="+- 0 2347 2116"/>
                              <a:gd name="T91" fmla="*/ 2347 h 600"/>
                              <a:gd name="T92" fmla="+- 0 1684 1115"/>
                              <a:gd name="T93" fmla="*/ T92 w 600"/>
                              <a:gd name="T94" fmla="+- 0 2284 2116"/>
                              <a:gd name="T95" fmla="*/ 2284 h 600"/>
                              <a:gd name="T96" fmla="+- 0 1649 1115"/>
                              <a:gd name="T97" fmla="*/ T96 w 600"/>
                              <a:gd name="T98" fmla="+- 0 2228 2116"/>
                              <a:gd name="T99" fmla="*/ 2228 h 600"/>
                              <a:gd name="T100" fmla="+- 0 1602 1115"/>
                              <a:gd name="T101" fmla="*/ T100 w 600"/>
                              <a:gd name="T102" fmla="+- 0 2182 2116"/>
                              <a:gd name="T103" fmla="*/ 2182 h 600"/>
                              <a:gd name="T104" fmla="+- 0 1547 1115"/>
                              <a:gd name="T105" fmla="*/ T104 w 600"/>
                              <a:gd name="T106" fmla="+- 0 2147 2116"/>
                              <a:gd name="T107" fmla="*/ 2147 h 600"/>
                              <a:gd name="T108" fmla="+- 0 1483 1115"/>
                              <a:gd name="T109" fmla="*/ T108 w 600"/>
                              <a:gd name="T110" fmla="+- 0 2124 2116"/>
                              <a:gd name="T111" fmla="*/ 2124 h 600"/>
                              <a:gd name="T112" fmla="+- 0 1415 1115"/>
                              <a:gd name="T113" fmla="*/ T112 w 600"/>
                              <a:gd name="T114" fmla="+- 0 2116 2116"/>
                              <a:gd name="T115" fmla="*/ 211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0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599"/>
                                </a:lnTo>
                                <a:lnTo>
                                  <a:pt x="368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1" y="369"/>
                                </a:lnTo>
                                <a:lnTo>
                                  <a:pt x="599" y="300"/>
                                </a:lnTo>
                                <a:lnTo>
                                  <a:pt x="591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8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93"/>
                        <wps:cNvSpPr>
                          <a:spLocks/>
                        </wps:cNvSpPr>
                        <wps:spPr bwMode="auto">
                          <a:xfrm>
                            <a:off x="1034" y="3022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022 3022"/>
                              <a:gd name="T3" fmla="*/ 3022 h 715"/>
                              <a:gd name="T4" fmla="+- 0 1320 1035"/>
                              <a:gd name="T5" fmla="*/ T4 w 715"/>
                              <a:gd name="T6" fmla="+- 0 3030 3022"/>
                              <a:gd name="T7" fmla="*/ 3030 h 715"/>
                              <a:gd name="T8" fmla="+- 0 1253 1035"/>
                              <a:gd name="T9" fmla="*/ T8 w 715"/>
                              <a:gd name="T10" fmla="+- 0 3050 3022"/>
                              <a:gd name="T11" fmla="*/ 3050 h 715"/>
                              <a:gd name="T12" fmla="+- 0 1192 1035"/>
                              <a:gd name="T13" fmla="*/ T12 w 715"/>
                              <a:gd name="T14" fmla="+- 0 3083 3022"/>
                              <a:gd name="T15" fmla="*/ 3083 h 715"/>
                              <a:gd name="T16" fmla="+- 0 1139 1035"/>
                              <a:gd name="T17" fmla="*/ T16 w 715"/>
                              <a:gd name="T18" fmla="+- 0 3127 3022"/>
                              <a:gd name="T19" fmla="*/ 3127 h 715"/>
                              <a:gd name="T20" fmla="+- 0 1096 1035"/>
                              <a:gd name="T21" fmla="*/ T20 w 715"/>
                              <a:gd name="T22" fmla="+- 0 3180 3022"/>
                              <a:gd name="T23" fmla="*/ 3180 h 715"/>
                              <a:gd name="T24" fmla="+- 0 1063 1035"/>
                              <a:gd name="T25" fmla="*/ T24 w 715"/>
                              <a:gd name="T26" fmla="+- 0 3241 3022"/>
                              <a:gd name="T27" fmla="*/ 3241 h 715"/>
                              <a:gd name="T28" fmla="+- 0 1042 1035"/>
                              <a:gd name="T29" fmla="*/ T28 w 715"/>
                              <a:gd name="T30" fmla="+- 0 3308 3022"/>
                              <a:gd name="T31" fmla="*/ 3308 h 715"/>
                              <a:gd name="T32" fmla="+- 0 1035 1035"/>
                              <a:gd name="T33" fmla="*/ T32 w 715"/>
                              <a:gd name="T34" fmla="+- 0 3380 3022"/>
                              <a:gd name="T35" fmla="*/ 3380 h 715"/>
                              <a:gd name="T36" fmla="+- 0 1042 1035"/>
                              <a:gd name="T37" fmla="*/ T36 w 715"/>
                              <a:gd name="T38" fmla="+- 0 3452 3022"/>
                              <a:gd name="T39" fmla="*/ 3452 h 715"/>
                              <a:gd name="T40" fmla="+- 0 1063 1035"/>
                              <a:gd name="T41" fmla="*/ T40 w 715"/>
                              <a:gd name="T42" fmla="+- 0 3519 3022"/>
                              <a:gd name="T43" fmla="*/ 3519 h 715"/>
                              <a:gd name="T44" fmla="+- 0 1096 1035"/>
                              <a:gd name="T45" fmla="*/ T44 w 715"/>
                              <a:gd name="T46" fmla="+- 0 3579 3022"/>
                              <a:gd name="T47" fmla="*/ 3579 h 715"/>
                              <a:gd name="T48" fmla="+- 0 1139 1035"/>
                              <a:gd name="T49" fmla="*/ T48 w 715"/>
                              <a:gd name="T50" fmla="+- 0 3632 3022"/>
                              <a:gd name="T51" fmla="*/ 3632 h 715"/>
                              <a:gd name="T52" fmla="+- 0 1192 1035"/>
                              <a:gd name="T53" fmla="*/ T52 w 715"/>
                              <a:gd name="T54" fmla="+- 0 3676 3022"/>
                              <a:gd name="T55" fmla="*/ 3676 h 715"/>
                              <a:gd name="T56" fmla="+- 0 1253 1035"/>
                              <a:gd name="T57" fmla="*/ T56 w 715"/>
                              <a:gd name="T58" fmla="+- 0 3709 3022"/>
                              <a:gd name="T59" fmla="*/ 3709 h 715"/>
                              <a:gd name="T60" fmla="+- 0 1320 1035"/>
                              <a:gd name="T61" fmla="*/ T60 w 715"/>
                              <a:gd name="T62" fmla="+- 0 3729 3022"/>
                              <a:gd name="T63" fmla="*/ 3729 h 715"/>
                              <a:gd name="T64" fmla="+- 0 1392 1035"/>
                              <a:gd name="T65" fmla="*/ T64 w 715"/>
                              <a:gd name="T66" fmla="+- 0 3737 3022"/>
                              <a:gd name="T67" fmla="*/ 3737 h 715"/>
                              <a:gd name="T68" fmla="+- 0 1464 1035"/>
                              <a:gd name="T69" fmla="*/ T68 w 715"/>
                              <a:gd name="T70" fmla="+- 0 3729 3022"/>
                              <a:gd name="T71" fmla="*/ 3729 h 715"/>
                              <a:gd name="T72" fmla="+- 0 1531 1035"/>
                              <a:gd name="T73" fmla="*/ T72 w 715"/>
                              <a:gd name="T74" fmla="+- 0 3709 3022"/>
                              <a:gd name="T75" fmla="*/ 3709 h 715"/>
                              <a:gd name="T76" fmla="+- 0 1592 1035"/>
                              <a:gd name="T77" fmla="*/ T76 w 715"/>
                              <a:gd name="T78" fmla="+- 0 3676 3022"/>
                              <a:gd name="T79" fmla="*/ 3676 h 715"/>
                              <a:gd name="T80" fmla="+- 0 1644 1035"/>
                              <a:gd name="T81" fmla="*/ T80 w 715"/>
                              <a:gd name="T82" fmla="+- 0 3632 3022"/>
                              <a:gd name="T83" fmla="*/ 3632 h 715"/>
                              <a:gd name="T84" fmla="+- 0 1688 1035"/>
                              <a:gd name="T85" fmla="*/ T84 w 715"/>
                              <a:gd name="T86" fmla="+- 0 3579 3022"/>
                              <a:gd name="T87" fmla="*/ 3579 h 715"/>
                              <a:gd name="T88" fmla="+- 0 1721 1035"/>
                              <a:gd name="T89" fmla="*/ T88 w 715"/>
                              <a:gd name="T90" fmla="+- 0 3519 3022"/>
                              <a:gd name="T91" fmla="*/ 3519 h 715"/>
                              <a:gd name="T92" fmla="+- 0 1742 1035"/>
                              <a:gd name="T93" fmla="*/ T92 w 715"/>
                              <a:gd name="T94" fmla="+- 0 3452 3022"/>
                              <a:gd name="T95" fmla="*/ 3452 h 715"/>
                              <a:gd name="T96" fmla="+- 0 1749 1035"/>
                              <a:gd name="T97" fmla="*/ T96 w 715"/>
                              <a:gd name="T98" fmla="+- 0 3380 3022"/>
                              <a:gd name="T99" fmla="*/ 3380 h 715"/>
                              <a:gd name="T100" fmla="+- 0 1742 1035"/>
                              <a:gd name="T101" fmla="*/ T100 w 715"/>
                              <a:gd name="T102" fmla="+- 0 3308 3022"/>
                              <a:gd name="T103" fmla="*/ 3308 h 715"/>
                              <a:gd name="T104" fmla="+- 0 1721 1035"/>
                              <a:gd name="T105" fmla="*/ T104 w 715"/>
                              <a:gd name="T106" fmla="+- 0 3241 3022"/>
                              <a:gd name="T107" fmla="*/ 3241 h 715"/>
                              <a:gd name="T108" fmla="+- 0 1688 1035"/>
                              <a:gd name="T109" fmla="*/ T108 w 715"/>
                              <a:gd name="T110" fmla="+- 0 3180 3022"/>
                              <a:gd name="T111" fmla="*/ 3180 h 715"/>
                              <a:gd name="T112" fmla="+- 0 1644 1035"/>
                              <a:gd name="T113" fmla="*/ T112 w 715"/>
                              <a:gd name="T114" fmla="+- 0 3127 3022"/>
                              <a:gd name="T115" fmla="*/ 3127 h 715"/>
                              <a:gd name="T116" fmla="+- 0 1592 1035"/>
                              <a:gd name="T117" fmla="*/ T116 w 715"/>
                              <a:gd name="T118" fmla="+- 0 3083 3022"/>
                              <a:gd name="T119" fmla="*/ 3083 h 715"/>
                              <a:gd name="T120" fmla="+- 0 1531 1035"/>
                              <a:gd name="T121" fmla="*/ T120 w 715"/>
                              <a:gd name="T122" fmla="+- 0 3050 3022"/>
                              <a:gd name="T123" fmla="*/ 3050 h 715"/>
                              <a:gd name="T124" fmla="+- 0 1464 1035"/>
                              <a:gd name="T125" fmla="*/ T124 w 715"/>
                              <a:gd name="T126" fmla="+- 0 3030 3022"/>
                              <a:gd name="T127" fmla="*/ 3030 h 715"/>
                              <a:gd name="T128" fmla="+- 0 1392 1035"/>
                              <a:gd name="T129" fmla="*/ T128 w 715"/>
                              <a:gd name="T130" fmla="+- 0 3022 3022"/>
                              <a:gd name="T131" fmla="*/ 3022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0"/>
                                </a:lnTo>
                                <a:lnTo>
                                  <a:pt x="28" y="497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7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7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7"/>
                                </a:lnTo>
                                <a:lnTo>
                                  <a:pt x="707" y="430"/>
                                </a:lnTo>
                                <a:lnTo>
                                  <a:pt x="714" y="358"/>
                                </a:lnTo>
                                <a:lnTo>
                                  <a:pt x="707" y="286"/>
                                </a:lnTo>
                                <a:lnTo>
                                  <a:pt x="686" y="219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92"/>
                        <wps:cNvSpPr>
                          <a:spLocks/>
                        </wps:cNvSpPr>
                        <wps:spPr bwMode="auto">
                          <a:xfrm>
                            <a:off x="1092" y="3079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3080 3080"/>
                              <a:gd name="T3" fmla="*/ 3080 h 600"/>
                              <a:gd name="T4" fmla="+- 0 1323 1092"/>
                              <a:gd name="T5" fmla="*/ T4 w 600"/>
                              <a:gd name="T6" fmla="+- 0 3088 3080"/>
                              <a:gd name="T7" fmla="*/ 3088 h 600"/>
                              <a:gd name="T8" fmla="+- 0 1260 1092"/>
                              <a:gd name="T9" fmla="*/ T8 w 600"/>
                              <a:gd name="T10" fmla="+- 0 3110 3080"/>
                              <a:gd name="T11" fmla="*/ 3110 h 600"/>
                              <a:gd name="T12" fmla="+- 0 1204 1092"/>
                              <a:gd name="T13" fmla="*/ T12 w 600"/>
                              <a:gd name="T14" fmla="+- 0 3146 3080"/>
                              <a:gd name="T15" fmla="*/ 3146 h 600"/>
                              <a:gd name="T16" fmla="+- 0 1158 1092"/>
                              <a:gd name="T17" fmla="*/ T16 w 600"/>
                              <a:gd name="T18" fmla="+- 0 3192 3080"/>
                              <a:gd name="T19" fmla="*/ 3192 h 600"/>
                              <a:gd name="T20" fmla="+- 0 1123 1092"/>
                              <a:gd name="T21" fmla="*/ T20 w 600"/>
                              <a:gd name="T22" fmla="+- 0 3248 3080"/>
                              <a:gd name="T23" fmla="*/ 3248 h 600"/>
                              <a:gd name="T24" fmla="+- 0 1100 1092"/>
                              <a:gd name="T25" fmla="*/ T24 w 600"/>
                              <a:gd name="T26" fmla="+- 0 3311 3080"/>
                              <a:gd name="T27" fmla="*/ 3311 h 600"/>
                              <a:gd name="T28" fmla="+- 0 1092 1092"/>
                              <a:gd name="T29" fmla="*/ T28 w 600"/>
                              <a:gd name="T30" fmla="+- 0 3380 3080"/>
                              <a:gd name="T31" fmla="*/ 3380 h 600"/>
                              <a:gd name="T32" fmla="+- 0 1100 1092"/>
                              <a:gd name="T33" fmla="*/ T32 w 600"/>
                              <a:gd name="T34" fmla="+- 0 3448 3080"/>
                              <a:gd name="T35" fmla="*/ 3448 h 600"/>
                              <a:gd name="T36" fmla="+- 0 1123 1092"/>
                              <a:gd name="T37" fmla="*/ T36 w 600"/>
                              <a:gd name="T38" fmla="+- 0 3511 3080"/>
                              <a:gd name="T39" fmla="*/ 3511 h 600"/>
                              <a:gd name="T40" fmla="+- 0 1158 1092"/>
                              <a:gd name="T41" fmla="*/ T40 w 600"/>
                              <a:gd name="T42" fmla="+- 0 3567 3080"/>
                              <a:gd name="T43" fmla="*/ 3567 h 600"/>
                              <a:gd name="T44" fmla="+- 0 1204 1092"/>
                              <a:gd name="T45" fmla="*/ T44 w 600"/>
                              <a:gd name="T46" fmla="+- 0 3613 3080"/>
                              <a:gd name="T47" fmla="*/ 3613 h 600"/>
                              <a:gd name="T48" fmla="+- 0 1260 1092"/>
                              <a:gd name="T49" fmla="*/ T48 w 600"/>
                              <a:gd name="T50" fmla="+- 0 3649 3080"/>
                              <a:gd name="T51" fmla="*/ 3649 h 600"/>
                              <a:gd name="T52" fmla="+- 0 1323 1092"/>
                              <a:gd name="T53" fmla="*/ T52 w 600"/>
                              <a:gd name="T54" fmla="+- 0 3671 3080"/>
                              <a:gd name="T55" fmla="*/ 3671 h 600"/>
                              <a:gd name="T56" fmla="+- 0 1392 1092"/>
                              <a:gd name="T57" fmla="*/ T56 w 600"/>
                              <a:gd name="T58" fmla="+- 0 3679 3080"/>
                              <a:gd name="T59" fmla="*/ 3679 h 600"/>
                              <a:gd name="T60" fmla="+- 0 1461 1092"/>
                              <a:gd name="T61" fmla="*/ T60 w 600"/>
                              <a:gd name="T62" fmla="+- 0 3671 3080"/>
                              <a:gd name="T63" fmla="*/ 3671 h 600"/>
                              <a:gd name="T64" fmla="+- 0 1524 1092"/>
                              <a:gd name="T65" fmla="*/ T64 w 600"/>
                              <a:gd name="T66" fmla="+- 0 3649 3080"/>
                              <a:gd name="T67" fmla="*/ 3649 h 600"/>
                              <a:gd name="T68" fmla="+- 0 1579 1092"/>
                              <a:gd name="T69" fmla="*/ T68 w 600"/>
                              <a:gd name="T70" fmla="+- 0 3613 3080"/>
                              <a:gd name="T71" fmla="*/ 3613 h 600"/>
                              <a:gd name="T72" fmla="+- 0 1626 1092"/>
                              <a:gd name="T73" fmla="*/ T72 w 600"/>
                              <a:gd name="T74" fmla="+- 0 3567 3080"/>
                              <a:gd name="T75" fmla="*/ 3567 h 600"/>
                              <a:gd name="T76" fmla="+- 0 1661 1092"/>
                              <a:gd name="T77" fmla="*/ T76 w 600"/>
                              <a:gd name="T78" fmla="+- 0 3511 3080"/>
                              <a:gd name="T79" fmla="*/ 3511 h 600"/>
                              <a:gd name="T80" fmla="+- 0 1684 1092"/>
                              <a:gd name="T81" fmla="*/ T80 w 600"/>
                              <a:gd name="T82" fmla="+- 0 3448 3080"/>
                              <a:gd name="T83" fmla="*/ 3448 h 600"/>
                              <a:gd name="T84" fmla="+- 0 1692 1092"/>
                              <a:gd name="T85" fmla="*/ T84 w 600"/>
                              <a:gd name="T86" fmla="+- 0 3380 3080"/>
                              <a:gd name="T87" fmla="*/ 3380 h 600"/>
                              <a:gd name="T88" fmla="+- 0 1684 1092"/>
                              <a:gd name="T89" fmla="*/ T88 w 600"/>
                              <a:gd name="T90" fmla="+- 0 3311 3080"/>
                              <a:gd name="T91" fmla="*/ 3311 h 600"/>
                              <a:gd name="T92" fmla="+- 0 1661 1092"/>
                              <a:gd name="T93" fmla="*/ T92 w 600"/>
                              <a:gd name="T94" fmla="+- 0 3248 3080"/>
                              <a:gd name="T95" fmla="*/ 3248 h 600"/>
                              <a:gd name="T96" fmla="+- 0 1626 1092"/>
                              <a:gd name="T97" fmla="*/ T96 w 600"/>
                              <a:gd name="T98" fmla="+- 0 3192 3080"/>
                              <a:gd name="T99" fmla="*/ 3192 h 600"/>
                              <a:gd name="T100" fmla="+- 0 1579 1092"/>
                              <a:gd name="T101" fmla="*/ T100 w 600"/>
                              <a:gd name="T102" fmla="+- 0 3146 3080"/>
                              <a:gd name="T103" fmla="*/ 3146 h 600"/>
                              <a:gd name="T104" fmla="+- 0 1524 1092"/>
                              <a:gd name="T105" fmla="*/ T104 w 600"/>
                              <a:gd name="T106" fmla="+- 0 3110 3080"/>
                              <a:gd name="T107" fmla="*/ 3110 h 600"/>
                              <a:gd name="T108" fmla="+- 0 1461 1092"/>
                              <a:gd name="T109" fmla="*/ T108 w 600"/>
                              <a:gd name="T110" fmla="+- 0 3088 3080"/>
                              <a:gd name="T111" fmla="*/ 3088 h 600"/>
                              <a:gd name="T112" fmla="+- 0 1392 1092"/>
                              <a:gd name="T113" fmla="*/ T112 w 600"/>
                              <a:gd name="T114" fmla="+- 0 3080 3080"/>
                              <a:gd name="T115" fmla="*/ 30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91"/>
                        <wps:cNvSpPr>
                          <a:spLocks/>
                        </wps:cNvSpPr>
                        <wps:spPr bwMode="auto">
                          <a:xfrm>
                            <a:off x="1034" y="3986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986 3986"/>
                              <a:gd name="T3" fmla="*/ 3986 h 715"/>
                              <a:gd name="T4" fmla="+- 0 1320 1035"/>
                              <a:gd name="T5" fmla="*/ T4 w 715"/>
                              <a:gd name="T6" fmla="+- 0 3993 3986"/>
                              <a:gd name="T7" fmla="*/ 3993 h 715"/>
                              <a:gd name="T8" fmla="+- 0 1253 1035"/>
                              <a:gd name="T9" fmla="*/ T8 w 715"/>
                              <a:gd name="T10" fmla="+- 0 4014 3986"/>
                              <a:gd name="T11" fmla="*/ 4014 h 715"/>
                              <a:gd name="T12" fmla="+- 0 1192 1035"/>
                              <a:gd name="T13" fmla="*/ T12 w 715"/>
                              <a:gd name="T14" fmla="+- 0 4047 3986"/>
                              <a:gd name="T15" fmla="*/ 4047 h 715"/>
                              <a:gd name="T16" fmla="+- 0 1139 1035"/>
                              <a:gd name="T17" fmla="*/ T16 w 715"/>
                              <a:gd name="T18" fmla="+- 0 4091 3986"/>
                              <a:gd name="T19" fmla="*/ 4091 h 715"/>
                              <a:gd name="T20" fmla="+- 0 1096 1035"/>
                              <a:gd name="T21" fmla="*/ T20 w 715"/>
                              <a:gd name="T22" fmla="+- 0 4144 3986"/>
                              <a:gd name="T23" fmla="*/ 4144 h 715"/>
                              <a:gd name="T24" fmla="+- 0 1063 1035"/>
                              <a:gd name="T25" fmla="*/ T24 w 715"/>
                              <a:gd name="T26" fmla="+- 0 4204 3986"/>
                              <a:gd name="T27" fmla="*/ 4204 h 715"/>
                              <a:gd name="T28" fmla="+- 0 1042 1035"/>
                              <a:gd name="T29" fmla="*/ T28 w 715"/>
                              <a:gd name="T30" fmla="+- 0 4271 3986"/>
                              <a:gd name="T31" fmla="*/ 4271 h 715"/>
                              <a:gd name="T32" fmla="+- 0 1035 1035"/>
                              <a:gd name="T33" fmla="*/ T32 w 715"/>
                              <a:gd name="T34" fmla="+- 0 4343 3986"/>
                              <a:gd name="T35" fmla="*/ 4343 h 715"/>
                              <a:gd name="T36" fmla="+- 0 1042 1035"/>
                              <a:gd name="T37" fmla="*/ T36 w 715"/>
                              <a:gd name="T38" fmla="+- 0 4415 3986"/>
                              <a:gd name="T39" fmla="*/ 4415 h 715"/>
                              <a:gd name="T40" fmla="+- 0 1063 1035"/>
                              <a:gd name="T41" fmla="*/ T40 w 715"/>
                              <a:gd name="T42" fmla="+- 0 4482 3986"/>
                              <a:gd name="T43" fmla="*/ 4482 h 715"/>
                              <a:gd name="T44" fmla="+- 0 1096 1035"/>
                              <a:gd name="T45" fmla="*/ T44 w 715"/>
                              <a:gd name="T46" fmla="+- 0 4543 3986"/>
                              <a:gd name="T47" fmla="*/ 4543 h 715"/>
                              <a:gd name="T48" fmla="+- 0 1139 1035"/>
                              <a:gd name="T49" fmla="*/ T48 w 715"/>
                              <a:gd name="T50" fmla="+- 0 4596 3986"/>
                              <a:gd name="T51" fmla="*/ 4596 h 715"/>
                              <a:gd name="T52" fmla="+- 0 1192 1035"/>
                              <a:gd name="T53" fmla="*/ T52 w 715"/>
                              <a:gd name="T54" fmla="+- 0 4640 3986"/>
                              <a:gd name="T55" fmla="*/ 4640 h 715"/>
                              <a:gd name="T56" fmla="+- 0 1253 1035"/>
                              <a:gd name="T57" fmla="*/ T56 w 715"/>
                              <a:gd name="T58" fmla="+- 0 4672 3986"/>
                              <a:gd name="T59" fmla="*/ 4672 h 715"/>
                              <a:gd name="T60" fmla="+- 0 1320 1035"/>
                              <a:gd name="T61" fmla="*/ T60 w 715"/>
                              <a:gd name="T62" fmla="+- 0 4693 3986"/>
                              <a:gd name="T63" fmla="*/ 4693 h 715"/>
                              <a:gd name="T64" fmla="+- 0 1392 1035"/>
                              <a:gd name="T65" fmla="*/ T64 w 715"/>
                              <a:gd name="T66" fmla="+- 0 4701 3986"/>
                              <a:gd name="T67" fmla="*/ 4701 h 715"/>
                              <a:gd name="T68" fmla="+- 0 1464 1035"/>
                              <a:gd name="T69" fmla="*/ T68 w 715"/>
                              <a:gd name="T70" fmla="+- 0 4693 3986"/>
                              <a:gd name="T71" fmla="*/ 4693 h 715"/>
                              <a:gd name="T72" fmla="+- 0 1531 1035"/>
                              <a:gd name="T73" fmla="*/ T72 w 715"/>
                              <a:gd name="T74" fmla="+- 0 4672 3986"/>
                              <a:gd name="T75" fmla="*/ 4672 h 715"/>
                              <a:gd name="T76" fmla="+- 0 1592 1035"/>
                              <a:gd name="T77" fmla="*/ T76 w 715"/>
                              <a:gd name="T78" fmla="+- 0 4640 3986"/>
                              <a:gd name="T79" fmla="*/ 4640 h 715"/>
                              <a:gd name="T80" fmla="+- 0 1644 1035"/>
                              <a:gd name="T81" fmla="*/ T80 w 715"/>
                              <a:gd name="T82" fmla="+- 0 4596 3986"/>
                              <a:gd name="T83" fmla="*/ 4596 h 715"/>
                              <a:gd name="T84" fmla="+- 0 1688 1035"/>
                              <a:gd name="T85" fmla="*/ T84 w 715"/>
                              <a:gd name="T86" fmla="+- 0 4543 3986"/>
                              <a:gd name="T87" fmla="*/ 4543 h 715"/>
                              <a:gd name="T88" fmla="+- 0 1721 1035"/>
                              <a:gd name="T89" fmla="*/ T88 w 715"/>
                              <a:gd name="T90" fmla="+- 0 4482 3986"/>
                              <a:gd name="T91" fmla="*/ 4482 h 715"/>
                              <a:gd name="T92" fmla="+- 0 1742 1035"/>
                              <a:gd name="T93" fmla="*/ T92 w 715"/>
                              <a:gd name="T94" fmla="+- 0 4415 3986"/>
                              <a:gd name="T95" fmla="*/ 4415 h 715"/>
                              <a:gd name="T96" fmla="+- 0 1749 1035"/>
                              <a:gd name="T97" fmla="*/ T96 w 715"/>
                              <a:gd name="T98" fmla="+- 0 4343 3986"/>
                              <a:gd name="T99" fmla="*/ 4343 h 715"/>
                              <a:gd name="T100" fmla="+- 0 1742 1035"/>
                              <a:gd name="T101" fmla="*/ T100 w 715"/>
                              <a:gd name="T102" fmla="+- 0 4271 3986"/>
                              <a:gd name="T103" fmla="*/ 4271 h 715"/>
                              <a:gd name="T104" fmla="+- 0 1721 1035"/>
                              <a:gd name="T105" fmla="*/ T104 w 715"/>
                              <a:gd name="T106" fmla="+- 0 4204 3986"/>
                              <a:gd name="T107" fmla="*/ 4204 h 715"/>
                              <a:gd name="T108" fmla="+- 0 1688 1035"/>
                              <a:gd name="T109" fmla="*/ T108 w 715"/>
                              <a:gd name="T110" fmla="+- 0 4144 3986"/>
                              <a:gd name="T111" fmla="*/ 4144 h 715"/>
                              <a:gd name="T112" fmla="+- 0 1644 1035"/>
                              <a:gd name="T113" fmla="*/ T112 w 715"/>
                              <a:gd name="T114" fmla="+- 0 4091 3986"/>
                              <a:gd name="T115" fmla="*/ 4091 h 715"/>
                              <a:gd name="T116" fmla="+- 0 1592 1035"/>
                              <a:gd name="T117" fmla="*/ T116 w 715"/>
                              <a:gd name="T118" fmla="+- 0 4047 3986"/>
                              <a:gd name="T119" fmla="*/ 4047 h 715"/>
                              <a:gd name="T120" fmla="+- 0 1531 1035"/>
                              <a:gd name="T121" fmla="*/ T120 w 715"/>
                              <a:gd name="T122" fmla="+- 0 4014 3986"/>
                              <a:gd name="T123" fmla="*/ 4014 h 715"/>
                              <a:gd name="T124" fmla="+- 0 1464 1035"/>
                              <a:gd name="T125" fmla="*/ T124 w 715"/>
                              <a:gd name="T126" fmla="+- 0 3993 3986"/>
                              <a:gd name="T127" fmla="*/ 3993 h 715"/>
                              <a:gd name="T128" fmla="+- 0 1392 1035"/>
                              <a:gd name="T129" fmla="*/ T128 w 715"/>
                              <a:gd name="T130" fmla="+- 0 3986 3986"/>
                              <a:gd name="T131" fmla="*/ 3986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90"/>
                        <wps:cNvSpPr>
                          <a:spLocks/>
                        </wps:cNvSpPr>
                        <wps:spPr bwMode="auto">
                          <a:xfrm>
                            <a:off x="1092" y="4043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4044 4044"/>
                              <a:gd name="T3" fmla="*/ 4044 h 600"/>
                              <a:gd name="T4" fmla="+- 0 1323 1092"/>
                              <a:gd name="T5" fmla="*/ T4 w 600"/>
                              <a:gd name="T6" fmla="+- 0 4052 4044"/>
                              <a:gd name="T7" fmla="*/ 4052 h 600"/>
                              <a:gd name="T8" fmla="+- 0 1260 1092"/>
                              <a:gd name="T9" fmla="*/ T8 w 600"/>
                              <a:gd name="T10" fmla="+- 0 4074 4044"/>
                              <a:gd name="T11" fmla="*/ 4074 h 600"/>
                              <a:gd name="T12" fmla="+- 0 1204 1092"/>
                              <a:gd name="T13" fmla="*/ T12 w 600"/>
                              <a:gd name="T14" fmla="+- 0 4109 4044"/>
                              <a:gd name="T15" fmla="*/ 4109 h 600"/>
                              <a:gd name="T16" fmla="+- 0 1158 1092"/>
                              <a:gd name="T17" fmla="*/ T16 w 600"/>
                              <a:gd name="T18" fmla="+- 0 4156 4044"/>
                              <a:gd name="T19" fmla="*/ 4156 h 600"/>
                              <a:gd name="T20" fmla="+- 0 1123 1092"/>
                              <a:gd name="T21" fmla="*/ T20 w 600"/>
                              <a:gd name="T22" fmla="+- 0 4212 4044"/>
                              <a:gd name="T23" fmla="*/ 4212 h 600"/>
                              <a:gd name="T24" fmla="+- 0 1100 1092"/>
                              <a:gd name="T25" fmla="*/ T24 w 600"/>
                              <a:gd name="T26" fmla="+- 0 4275 4044"/>
                              <a:gd name="T27" fmla="*/ 4275 h 600"/>
                              <a:gd name="T28" fmla="+- 0 1092 1092"/>
                              <a:gd name="T29" fmla="*/ T28 w 600"/>
                              <a:gd name="T30" fmla="+- 0 4343 4044"/>
                              <a:gd name="T31" fmla="*/ 4343 h 600"/>
                              <a:gd name="T32" fmla="+- 0 1100 1092"/>
                              <a:gd name="T33" fmla="*/ T32 w 600"/>
                              <a:gd name="T34" fmla="+- 0 4412 4044"/>
                              <a:gd name="T35" fmla="*/ 4412 h 600"/>
                              <a:gd name="T36" fmla="+- 0 1123 1092"/>
                              <a:gd name="T37" fmla="*/ T36 w 600"/>
                              <a:gd name="T38" fmla="+- 0 4475 4044"/>
                              <a:gd name="T39" fmla="*/ 4475 h 600"/>
                              <a:gd name="T40" fmla="+- 0 1158 1092"/>
                              <a:gd name="T41" fmla="*/ T40 w 600"/>
                              <a:gd name="T42" fmla="+- 0 4531 4044"/>
                              <a:gd name="T43" fmla="*/ 4531 h 600"/>
                              <a:gd name="T44" fmla="+- 0 1204 1092"/>
                              <a:gd name="T45" fmla="*/ T44 w 600"/>
                              <a:gd name="T46" fmla="+- 0 4577 4044"/>
                              <a:gd name="T47" fmla="*/ 4577 h 600"/>
                              <a:gd name="T48" fmla="+- 0 1260 1092"/>
                              <a:gd name="T49" fmla="*/ T48 w 600"/>
                              <a:gd name="T50" fmla="+- 0 4613 4044"/>
                              <a:gd name="T51" fmla="*/ 4613 h 600"/>
                              <a:gd name="T52" fmla="+- 0 1323 1092"/>
                              <a:gd name="T53" fmla="*/ T52 w 600"/>
                              <a:gd name="T54" fmla="+- 0 4635 4044"/>
                              <a:gd name="T55" fmla="*/ 4635 h 600"/>
                              <a:gd name="T56" fmla="+- 0 1392 1092"/>
                              <a:gd name="T57" fmla="*/ T56 w 600"/>
                              <a:gd name="T58" fmla="+- 0 4643 4044"/>
                              <a:gd name="T59" fmla="*/ 4643 h 600"/>
                              <a:gd name="T60" fmla="+- 0 1461 1092"/>
                              <a:gd name="T61" fmla="*/ T60 w 600"/>
                              <a:gd name="T62" fmla="+- 0 4635 4044"/>
                              <a:gd name="T63" fmla="*/ 4635 h 600"/>
                              <a:gd name="T64" fmla="+- 0 1524 1092"/>
                              <a:gd name="T65" fmla="*/ T64 w 600"/>
                              <a:gd name="T66" fmla="+- 0 4613 4044"/>
                              <a:gd name="T67" fmla="*/ 4613 h 600"/>
                              <a:gd name="T68" fmla="+- 0 1579 1092"/>
                              <a:gd name="T69" fmla="*/ T68 w 600"/>
                              <a:gd name="T70" fmla="+- 0 4577 4044"/>
                              <a:gd name="T71" fmla="*/ 4577 h 600"/>
                              <a:gd name="T72" fmla="+- 0 1626 1092"/>
                              <a:gd name="T73" fmla="*/ T72 w 600"/>
                              <a:gd name="T74" fmla="+- 0 4531 4044"/>
                              <a:gd name="T75" fmla="*/ 4531 h 600"/>
                              <a:gd name="T76" fmla="+- 0 1661 1092"/>
                              <a:gd name="T77" fmla="*/ T76 w 600"/>
                              <a:gd name="T78" fmla="+- 0 4475 4044"/>
                              <a:gd name="T79" fmla="*/ 4475 h 600"/>
                              <a:gd name="T80" fmla="+- 0 1684 1092"/>
                              <a:gd name="T81" fmla="*/ T80 w 600"/>
                              <a:gd name="T82" fmla="+- 0 4412 4044"/>
                              <a:gd name="T83" fmla="*/ 4412 h 600"/>
                              <a:gd name="T84" fmla="+- 0 1692 1092"/>
                              <a:gd name="T85" fmla="*/ T84 w 600"/>
                              <a:gd name="T86" fmla="+- 0 4343 4044"/>
                              <a:gd name="T87" fmla="*/ 4343 h 600"/>
                              <a:gd name="T88" fmla="+- 0 1684 1092"/>
                              <a:gd name="T89" fmla="*/ T88 w 600"/>
                              <a:gd name="T90" fmla="+- 0 4275 4044"/>
                              <a:gd name="T91" fmla="*/ 4275 h 600"/>
                              <a:gd name="T92" fmla="+- 0 1661 1092"/>
                              <a:gd name="T93" fmla="*/ T92 w 600"/>
                              <a:gd name="T94" fmla="+- 0 4212 4044"/>
                              <a:gd name="T95" fmla="*/ 4212 h 600"/>
                              <a:gd name="T96" fmla="+- 0 1626 1092"/>
                              <a:gd name="T97" fmla="*/ T96 w 600"/>
                              <a:gd name="T98" fmla="+- 0 4156 4044"/>
                              <a:gd name="T99" fmla="*/ 4156 h 600"/>
                              <a:gd name="T100" fmla="+- 0 1579 1092"/>
                              <a:gd name="T101" fmla="*/ T100 w 600"/>
                              <a:gd name="T102" fmla="+- 0 4109 4044"/>
                              <a:gd name="T103" fmla="*/ 4109 h 600"/>
                              <a:gd name="T104" fmla="+- 0 1524 1092"/>
                              <a:gd name="T105" fmla="*/ T104 w 600"/>
                              <a:gd name="T106" fmla="+- 0 4074 4044"/>
                              <a:gd name="T107" fmla="*/ 4074 h 600"/>
                              <a:gd name="T108" fmla="+- 0 1461 1092"/>
                              <a:gd name="T109" fmla="*/ T108 w 600"/>
                              <a:gd name="T110" fmla="+- 0 4052 4044"/>
                              <a:gd name="T111" fmla="*/ 4052 h 600"/>
                              <a:gd name="T112" fmla="+- 0 1392 1092"/>
                              <a:gd name="T113" fmla="*/ T112 w 600"/>
                              <a:gd name="T114" fmla="+- 0 4044 4044"/>
                              <a:gd name="T115" fmla="*/ 40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5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299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299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5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89"/>
                        <wps:cNvSpPr>
                          <a:spLocks/>
                        </wps:cNvSpPr>
                        <wps:spPr bwMode="auto">
                          <a:xfrm>
                            <a:off x="1034" y="4949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4950 4950"/>
                              <a:gd name="T3" fmla="*/ 4950 h 715"/>
                              <a:gd name="T4" fmla="+- 0 1320 1035"/>
                              <a:gd name="T5" fmla="*/ T4 w 715"/>
                              <a:gd name="T6" fmla="+- 0 4957 4950"/>
                              <a:gd name="T7" fmla="*/ 4957 h 715"/>
                              <a:gd name="T8" fmla="+- 0 1253 1035"/>
                              <a:gd name="T9" fmla="*/ T8 w 715"/>
                              <a:gd name="T10" fmla="+- 0 4978 4950"/>
                              <a:gd name="T11" fmla="*/ 4978 h 715"/>
                              <a:gd name="T12" fmla="+- 0 1192 1035"/>
                              <a:gd name="T13" fmla="*/ T12 w 715"/>
                              <a:gd name="T14" fmla="+- 0 5011 4950"/>
                              <a:gd name="T15" fmla="*/ 5011 h 715"/>
                              <a:gd name="T16" fmla="+- 0 1139 1035"/>
                              <a:gd name="T17" fmla="*/ T16 w 715"/>
                              <a:gd name="T18" fmla="+- 0 5055 4950"/>
                              <a:gd name="T19" fmla="*/ 5055 h 715"/>
                              <a:gd name="T20" fmla="+- 0 1096 1035"/>
                              <a:gd name="T21" fmla="*/ T20 w 715"/>
                              <a:gd name="T22" fmla="+- 0 5107 4950"/>
                              <a:gd name="T23" fmla="*/ 5107 h 715"/>
                              <a:gd name="T24" fmla="+- 0 1063 1035"/>
                              <a:gd name="T25" fmla="*/ T24 w 715"/>
                              <a:gd name="T26" fmla="+- 0 5168 4950"/>
                              <a:gd name="T27" fmla="*/ 5168 h 715"/>
                              <a:gd name="T28" fmla="+- 0 1042 1035"/>
                              <a:gd name="T29" fmla="*/ T28 w 715"/>
                              <a:gd name="T30" fmla="+- 0 5235 4950"/>
                              <a:gd name="T31" fmla="*/ 5235 h 715"/>
                              <a:gd name="T32" fmla="+- 0 1035 1035"/>
                              <a:gd name="T33" fmla="*/ T32 w 715"/>
                              <a:gd name="T34" fmla="+- 0 5307 4950"/>
                              <a:gd name="T35" fmla="*/ 5307 h 715"/>
                              <a:gd name="T36" fmla="+- 0 1042 1035"/>
                              <a:gd name="T37" fmla="*/ T36 w 715"/>
                              <a:gd name="T38" fmla="+- 0 5379 4950"/>
                              <a:gd name="T39" fmla="*/ 5379 h 715"/>
                              <a:gd name="T40" fmla="+- 0 1063 1035"/>
                              <a:gd name="T41" fmla="*/ T40 w 715"/>
                              <a:gd name="T42" fmla="+- 0 5446 4950"/>
                              <a:gd name="T43" fmla="*/ 5446 h 715"/>
                              <a:gd name="T44" fmla="+- 0 1096 1035"/>
                              <a:gd name="T45" fmla="*/ T44 w 715"/>
                              <a:gd name="T46" fmla="+- 0 5507 4950"/>
                              <a:gd name="T47" fmla="*/ 5507 h 715"/>
                              <a:gd name="T48" fmla="+- 0 1139 1035"/>
                              <a:gd name="T49" fmla="*/ T48 w 715"/>
                              <a:gd name="T50" fmla="+- 0 5560 4950"/>
                              <a:gd name="T51" fmla="*/ 5560 h 715"/>
                              <a:gd name="T52" fmla="+- 0 1192 1035"/>
                              <a:gd name="T53" fmla="*/ T52 w 715"/>
                              <a:gd name="T54" fmla="+- 0 5603 4950"/>
                              <a:gd name="T55" fmla="*/ 5603 h 715"/>
                              <a:gd name="T56" fmla="+- 0 1253 1035"/>
                              <a:gd name="T57" fmla="*/ T56 w 715"/>
                              <a:gd name="T58" fmla="+- 0 5636 4950"/>
                              <a:gd name="T59" fmla="*/ 5636 h 715"/>
                              <a:gd name="T60" fmla="+- 0 1320 1035"/>
                              <a:gd name="T61" fmla="*/ T60 w 715"/>
                              <a:gd name="T62" fmla="+- 0 5657 4950"/>
                              <a:gd name="T63" fmla="*/ 5657 h 715"/>
                              <a:gd name="T64" fmla="+- 0 1392 1035"/>
                              <a:gd name="T65" fmla="*/ T64 w 715"/>
                              <a:gd name="T66" fmla="+- 0 5664 4950"/>
                              <a:gd name="T67" fmla="*/ 5664 h 715"/>
                              <a:gd name="T68" fmla="+- 0 1464 1035"/>
                              <a:gd name="T69" fmla="*/ T68 w 715"/>
                              <a:gd name="T70" fmla="+- 0 5657 4950"/>
                              <a:gd name="T71" fmla="*/ 5657 h 715"/>
                              <a:gd name="T72" fmla="+- 0 1531 1035"/>
                              <a:gd name="T73" fmla="*/ T72 w 715"/>
                              <a:gd name="T74" fmla="+- 0 5636 4950"/>
                              <a:gd name="T75" fmla="*/ 5636 h 715"/>
                              <a:gd name="T76" fmla="+- 0 1592 1035"/>
                              <a:gd name="T77" fmla="*/ T76 w 715"/>
                              <a:gd name="T78" fmla="+- 0 5603 4950"/>
                              <a:gd name="T79" fmla="*/ 5603 h 715"/>
                              <a:gd name="T80" fmla="+- 0 1644 1035"/>
                              <a:gd name="T81" fmla="*/ T80 w 715"/>
                              <a:gd name="T82" fmla="+- 0 5560 4950"/>
                              <a:gd name="T83" fmla="*/ 5560 h 715"/>
                              <a:gd name="T84" fmla="+- 0 1688 1035"/>
                              <a:gd name="T85" fmla="*/ T84 w 715"/>
                              <a:gd name="T86" fmla="+- 0 5507 4950"/>
                              <a:gd name="T87" fmla="*/ 5507 h 715"/>
                              <a:gd name="T88" fmla="+- 0 1721 1035"/>
                              <a:gd name="T89" fmla="*/ T88 w 715"/>
                              <a:gd name="T90" fmla="+- 0 5446 4950"/>
                              <a:gd name="T91" fmla="*/ 5446 h 715"/>
                              <a:gd name="T92" fmla="+- 0 1742 1035"/>
                              <a:gd name="T93" fmla="*/ T92 w 715"/>
                              <a:gd name="T94" fmla="+- 0 5379 4950"/>
                              <a:gd name="T95" fmla="*/ 5379 h 715"/>
                              <a:gd name="T96" fmla="+- 0 1749 1035"/>
                              <a:gd name="T97" fmla="*/ T96 w 715"/>
                              <a:gd name="T98" fmla="+- 0 5307 4950"/>
                              <a:gd name="T99" fmla="*/ 5307 h 715"/>
                              <a:gd name="T100" fmla="+- 0 1742 1035"/>
                              <a:gd name="T101" fmla="*/ T100 w 715"/>
                              <a:gd name="T102" fmla="+- 0 5235 4950"/>
                              <a:gd name="T103" fmla="*/ 5235 h 715"/>
                              <a:gd name="T104" fmla="+- 0 1721 1035"/>
                              <a:gd name="T105" fmla="*/ T104 w 715"/>
                              <a:gd name="T106" fmla="+- 0 5168 4950"/>
                              <a:gd name="T107" fmla="*/ 5168 h 715"/>
                              <a:gd name="T108" fmla="+- 0 1688 1035"/>
                              <a:gd name="T109" fmla="*/ T108 w 715"/>
                              <a:gd name="T110" fmla="+- 0 5107 4950"/>
                              <a:gd name="T111" fmla="*/ 5107 h 715"/>
                              <a:gd name="T112" fmla="+- 0 1644 1035"/>
                              <a:gd name="T113" fmla="*/ T112 w 715"/>
                              <a:gd name="T114" fmla="+- 0 5055 4950"/>
                              <a:gd name="T115" fmla="*/ 5055 h 715"/>
                              <a:gd name="T116" fmla="+- 0 1592 1035"/>
                              <a:gd name="T117" fmla="*/ T116 w 715"/>
                              <a:gd name="T118" fmla="+- 0 5011 4950"/>
                              <a:gd name="T119" fmla="*/ 5011 h 715"/>
                              <a:gd name="T120" fmla="+- 0 1531 1035"/>
                              <a:gd name="T121" fmla="*/ T120 w 715"/>
                              <a:gd name="T122" fmla="+- 0 4978 4950"/>
                              <a:gd name="T123" fmla="*/ 4978 h 715"/>
                              <a:gd name="T124" fmla="+- 0 1464 1035"/>
                              <a:gd name="T125" fmla="*/ T124 w 715"/>
                              <a:gd name="T126" fmla="+- 0 4957 4950"/>
                              <a:gd name="T127" fmla="*/ 4957 h 715"/>
                              <a:gd name="T128" fmla="+- 0 1392 1035"/>
                              <a:gd name="T129" fmla="*/ T128 w 715"/>
                              <a:gd name="T130" fmla="+- 0 4950 4950"/>
                              <a:gd name="T131" fmla="*/ 4950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88"/>
                        <wps:cNvSpPr>
                          <a:spLocks/>
                        </wps:cNvSpPr>
                        <wps:spPr bwMode="auto">
                          <a:xfrm>
                            <a:off x="1092" y="5007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007 5007"/>
                              <a:gd name="T3" fmla="*/ 5007 h 600"/>
                              <a:gd name="T4" fmla="+- 0 1323 1092"/>
                              <a:gd name="T5" fmla="*/ T4 w 600"/>
                              <a:gd name="T6" fmla="+- 0 5015 5007"/>
                              <a:gd name="T7" fmla="*/ 5015 h 600"/>
                              <a:gd name="T8" fmla="+- 0 1260 1092"/>
                              <a:gd name="T9" fmla="*/ T8 w 600"/>
                              <a:gd name="T10" fmla="+- 0 5038 5007"/>
                              <a:gd name="T11" fmla="*/ 5038 h 600"/>
                              <a:gd name="T12" fmla="+- 0 1204 1092"/>
                              <a:gd name="T13" fmla="*/ T12 w 600"/>
                              <a:gd name="T14" fmla="+- 0 5073 5007"/>
                              <a:gd name="T15" fmla="*/ 5073 h 600"/>
                              <a:gd name="T16" fmla="+- 0 1158 1092"/>
                              <a:gd name="T17" fmla="*/ T16 w 600"/>
                              <a:gd name="T18" fmla="+- 0 5120 5007"/>
                              <a:gd name="T19" fmla="*/ 5120 h 600"/>
                              <a:gd name="T20" fmla="+- 0 1123 1092"/>
                              <a:gd name="T21" fmla="*/ T20 w 600"/>
                              <a:gd name="T22" fmla="+- 0 5175 5007"/>
                              <a:gd name="T23" fmla="*/ 5175 h 600"/>
                              <a:gd name="T24" fmla="+- 0 1100 1092"/>
                              <a:gd name="T25" fmla="*/ T24 w 600"/>
                              <a:gd name="T26" fmla="+- 0 5238 5007"/>
                              <a:gd name="T27" fmla="*/ 5238 h 600"/>
                              <a:gd name="T28" fmla="+- 0 1092 1092"/>
                              <a:gd name="T29" fmla="*/ T28 w 600"/>
                              <a:gd name="T30" fmla="+- 0 5307 5007"/>
                              <a:gd name="T31" fmla="*/ 5307 h 600"/>
                              <a:gd name="T32" fmla="+- 0 1100 1092"/>
                              <a:gd name="T33" fmla="*/ T32 w 600"/>
                              <a:gd name="T34" fmla="+- 0 5376 5007"/>
                              <a:gd name="T35" fmla="*/ 5376 h 600"/>
                              <a:gd name="T36" fmla="+- 0 1123 1092"/>
                              <a:gd name="T37" fmla="*/ T36 w 600"/>
                              <a:gd name="T38" fmla="+- 0 5439 5007"/>
                              <a:gd name="T39" fmla="*/ 5439 h 600"/>
                              <a:gd name="T40" fmla="+- 0 1158 1092"/>
                              <a:gd name="T41" fmla="*/ T40 w 600"/>
                              <a:gd name="T42" fmla="+- 0 5495 5007"/>
                              <a:gd name="T43" fmla="*/ 5495 h 600"/>
                              <a:gd name="T44" fmla="+- 0 1204 1092"/>
                              <a:gd name="T45" fmla="*/ T44 w 600"/>
                              <a:gd name="T46" fmla="+- 0 5541 5007"/>
                              <a:gd name="T47" fmla="*/ 5541 h 600"/>
                              <a:gd name="T48" fmla="+- 0 1260 1092"/>
                              <a:gd name="T49" fmla="*/ T48 w 600"/>
                              <a:gd name="T50" fmla="+- 0 5576 5007"/>
                              <a:gd name="T51" fmla="*/ 5576 h 600"/>
                              <a:gd name="T52" fmla="+- 0 1323 1092"/>
                              <a:gd name="T53" fmla="*/ T52 w 600"/>
                              <a:gd name="T54" fmla="+- 0 5599 5007"/>
                              <a:gd name="T55" fmla="*/ 5599 h 600"/>
                              <a:gd name="T56" fmla="+- 0 1392 1092"/>
                              <a:gd name="T57" fmla="*/ T56 w 600"/>
                              <a:gd name="T58" fmla="+- 0 5607 5007"/>
                              <a:gd name="T59" fmla="*/ 5607 h 600"/>
                              <a:gd name="T60" fmla="+- 0 1461 1092"/>
                              <a:gd name="T61" fmla="*/ T60 w 600"/>
                              <a:gd name="T62" fmla="+- 0 5599 5007"/>
                              <a:gd name="T63" fmla="*/ 5599 h 600"/>
                              <a:gd name="T64" fmla="+- 0 1524 1092"/>
                              <a:gd name="T65" fmla="*/ T64 w 600"/>
                              <a:gd name="T66" fmla="+- 0 5576 5007"/>
                              <a:gd name="T67" fmla="*/ 5576 h 600"/>
                              <a:gd name="T68" fmla="+- 0 1579 1092"/>
                              <a:gd name="T69" fmla="*/ T68 w 600"/>
                              <a:gd name="T70" fmla="+- 0 5541 5007"/>
                              <a:gd name="T71" fmla="*/ 5541 h 600"/>
                              <a:gd name="T72" fmla="+- 0 1626 1092"/>
                              <a:gd name="T73" fmla="*/ T72 w 600"/>
                              <a:gd name="T74" fmla="+- 0 5495 5007"/>
                              <a:gd name="T75" fmla="*/ 5495 h 600"/>
                              <a:gd name="T76" fmla="+- 0 1661 1092"/>
                              <a:gd name="T77" fmla="*/ T76 w 600"/>
                              <a:gd name="T78" fmla="+- 0 5439 5007"/>
                              <a:gd name="T79" fmla="*/ 5439 h 600"/>
                              <a:gd name="T80" fmla="+- 0 1684 1092"/>
                              <a:gd name="T81" fmla="*/ T80 w 600"/>
                              <a:gd name="T82" fmla="+- 0 5376 5007"/>
                              <a:gd name="T83" fmla="*/ 5376 h 600"/>
                              <a:gd name="T84" fmla="+- 0 1692 1092"/>
                              <a:gd name="T85" fmla="*/ T84 w 600"/>
                              <a:gd name="T86" fmla="+- 0 5307 5007"/>
                              <a:gd name="T87" fmla="*/ 5307 h 600"/>
                              <a:gd name="T88" fmla="+- 0 1684 1092"/>
                              <a:gd name="T89" fmla="*/ T88 w 600"/>
                              <a:gd name="T90" fmla="+- 0 5238 5007"/>
                              <a:gd name="T91" fmla="*/ 5238 h 600"/>
                              <a:gd name="T92" fmla="+- 0 1661 1092"/>
                              <a:gd name="T93" fmla="*/ T92 w 600"/>
                              <a:gd name="T94" fmla="+- 0 5175 5007"/>
                              <a:gd name="T95" fmla="*/ 5175 h 600"/>
                              <a:gd name="T96" fmla="+- 0 1626 1092"/>
                              <a:gd name="T97" fmla="*/ T96 w 600"/>
                              <a:gd name="T98" fmla="+- 0 5120 5007"/>
                              <a:gd name="T99" fmla="*/ 5120 h 600"/>
                              <a:gd name="T100" fmla="+- 0 1579 1092"/>
                              <a:gd name="T101" fmla="*/ T100 w 600"/>
                              <a:gd name="T102" fmla="+- 0 5073 5007"/>
                              <a:gd name="T103" fmla="*/ 5073 h 600"/>
                              <a:gd name="T104" fmla="+- 0 1524 1092"/>
                              <a:gd name="T105" fmla="*/ T104 w 600"/>
                              <a:gd name="T106" fmla="+- 0 5038 5007"/>
                              <a:gd name="T107" fmla="*/ 5038 h 600"/>
                              <a:gd name="T108" fmla="+- 0 1461 1092"/>
                              <a:gd name="T109" fmla="*/ T108 w 600"/>
                              <a:gd name="T110" fmla="+- 0 5015 5007"/>
                              <a:gd name="T111" fmla="*/ 5015 h 600"/>
                              <a:gd name="T112" fmla="+- 0 1392 1092"/>
                              <a:gd name="T113" fmla="*/ T112 w 600"/>
                              <a:gd name="T114" fmla="+- 0 5007 5007"/>
                              <a:gd name="T115" fmla="*/ 500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3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8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8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3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87"/>
                        <wps:cNvSpPr>
                          <a:spLocks/>
                        </wps:cNvSpPr>
                        <wps:spPr bwMode="auto">
                          <a:xfrm>
                            <a:off x="1034" y="5913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5914 5914"/>
                              <a:gd name="T3" fmla="*/ 5914 h 715"/>
                              <a:gd name="T4" fmla="+- 0 1320 1035"/>
                              <a:gd name="T5" fmla="*/ T4 w 715"/>
                              <a:gd name="T6" fmla="+- 0 5921 5914"/>
                              <a:gd name="T7" fmla="*/ 5921 h 715"/>
                              <a:gd name="T8" fmla="+- 0 1253 1035"/>
                              <a:gd name="T9" fmla="*/ T8 w 715"/>
                              <a:gd name="T10" fmla="+- 0 5942 5914"/>
                              <a:gd name="T11" fmla="*/ 5942 h 715"/>
                              <a:gd name="T12" fmla="+- 0 1192 1035"/>
                              <a:gd name="T13" fmla="*/ T12 w 715"/>
                              <a:gd name="T14" fmla="+- 0 5975 5914"/>
                              <a:gd name="T15" fmla="*/ 5975 h 715"/>
                              <a:gd name="T16" fmla="+- 0 1139 1035"/>
                              <a:gd name="T17" fmla="*/ T16 w 715"/>
                              <a:gd name="T18" fmla="+- 0 6018 5914"/>
                              <a:gd name="T19" fmla="*/ 6018 h 715"/>
                              <a:gd name="T20" fmla="+- 0 1096 1035"/>
                              <a:gd name="T21" fmla="*/ T20 w 715"/>
                              <a:gd name="T22" fmla="+- 0 6071 5914"/>
                              <a:gd name="T23" fmla="*/ 6071 h 715"/>
                              <a:gd name="T24" fmla="+- 0 1063 1035"/>
                              <a:gd name="T25" fmla="*/ T24 w 715"/>
                              <a:gd name="T26" fmla="+- 0 6132 5914"/>
                              <a:gd name="T27" fmla="*/ 6132 h 715"/>
                              <a:gd name="T28" fmla="+- 0 1042 1035"/>
                              <a:gd name="T29" fmla="*/ T28 w 715"/>
                              <a:gd name="T30" fmla="+- 0 6199 5914"/>
                              <a:gd name="T31" fmla="*/ 6199 h 715"/>
                              <a:gd name="T32" fmla="+- 0 1035 1035"/>
                              <a:gd name="T33" fmla="*/ T32 w 715"/>
                              <a:gd name="T34" fmla="+- 0 6271 5914"/>
                              <a:gd name="T35" fmla="*/ 6271 h 715"/>
                              <a:gd name="T36" fmla="+- 0 1042 1035"/>
                              <a:gd name="T37" fmla="*/ T36 w 715"/>
                              <a:gd name="T38" fmla="+- 0 6343 5914"/>
                              <a:gd name="T39" fmla="*/ 6343 h 715"/>
                              <a:gd name="T40" fmla="+- 0 1063 1035"/>
                              <a:gd name="T41" fmla="*/ T40 w 715"/>
                              <a:gd name="T42" fmla="+- 0 6410 5914"/>
                              <a:gd name="T43" fmla="*/ 6410 h 715"/>
                              <a:gd name="T44" fmla="+- 0 1096 1035"/>
                              <a:gd name="T45" fmla="*/ T44 w 715"/>
                              <a:gd name="T46" fmla="+- 0 6471 5914"/>
                              <a:gd name="T47" fmla="*/ 6471 h 715"/>
                              <a:gd name="T48" fmla="+- 0 1139 1035"/>
                              <a:gd name="T49" fmla="*/ T48 w 715"/>
                              <a:gd name="T50" fmla="+- 0 6523 5914"/>
                              <a:gd name="T51" fmla="*/ 6523 h 715"/>
                              <a:gd name="T52" fmla="+- 0 1192 1035"/>
                              <a:gd name="T53" fmla="*/ T52 w 715"/>
                              <a:gd name="T54" fmla="+- 0 6567 5914"/>
                              <a:gd name="T55" fmla="*/ 6567 h 715"/>
                              <a:gd name="T56" fmla="+- 0 1253 1035"/>
                              <a:gd name="T57" fmla="*/ T56 w 715"/>
                              <a:gd name="T58" fmla="+- 0 6600 5914"/>
                              <a:gd name="T59" fmla="*/ 6600 h 715"/>
                              <a:gd name="T60" fmla="+- 0 1320 1035"/>
                              <a:gd name="T61" fmla="*/ T60 w 715"/>
                              <a:gd name="T62" fmla="+- 0 6621 5914"/>
                              <a:gd name="T63" fmla="*/ 6621 h 715"/>
                              <a:gd name="T64" fmla="+- 0 1392 1035"/>
                              <a:gd name="T65" fmla="*/ T64 w 715"/>
                              <a:gd name="T66" fmla="+- 0 6628 5914"/>
                              <a:gd name="T67" fmla="*/ 6628 h 715"/>
                              <a:gd name="T68" fmla="+- 0 1464 1035"/>
                              <a:gd name="T69" fmla="*/ T68 w 715"/>
                              <a:gd name="T70" fmla="+- 0 6621 5914"/>
                              <a:gd name="T71" fmla="*/ 6621 h 715"/>
                              <a:gd name="T72" fmla="+- 0 1531 1035"/>
                              <a:gd name="T73" fmla="*/ T72 w 715"/>
                              <a:gd name="T74" fmla="+- 0 6600 5914"/>
                              <a:gd name="T75" fmla="*/ 6600 h 715"/>
                              <a:gd name="T76" fmla="+- 0 1592 1035"/>
                              <a:gd name="T77" fmla="*/ T76 w 715"/>
                              <a:gd name="T78" fmla="+- 0 6567 5914"/>
                              <a:gd name="T79" fmla="*/ 6567 h 715"/>
                              <a:gd name="T80" fmla="+- 0 1644 1035"/>
                              <a:gd name="T81" fmla="*/ T80 w 715"/>
                              <a:gd name="T82" fmla="+- 0 6523 5914"/>
                              <a:gd name="T83" fmla="*/ 6523 h 715"/>
                              <a:gd name="T84" fmla="+- 0 1688 1035"/>
                              <a:gd name="T85" fmla="*/ T84 w 715"/>
                              <a:gd name="T86" fmla="+- 0 6471 5914"/>
                              <a:gd name="T87" fmla="*/ 6471 h 715"/>
                              <a:gd name="T88" fmla="+- 0 1721 1035"/>
                              <a:gd name="T89" fmla="*/ T88 w 715"/>
                              <a:gd name="T90" fmla="+- 0 6410 5914"/>
                              <a:gd name="T91" fmla="*/ 6410 h 715"/>
                              <a:gd name="T92" fmla="+- 0 1742 1035"/>
                              <a:gd name="T93" fmla="*/ T92 w 715"/>
                              <a:gd name="T94" fmla="+- 0 6343 5914"/>
                              <a:gd name="T95" fmla="*/ 6343 h 715"/>
                              <a:gd name="T96" fmla="+- 0 1749 1035"/>
                              <a:gd name="T97" fmla="*/ T96 w 715"/>
                              <a:gd name="T98" fmla="+- 0 6271 5914"/>
                              <a:gd name="T99" fmla="*/ 6271 h 715"/>
                              <a:gd name="T100" fmla="+- 0 1742 1035"/>
                              <a:gd name="T101" fmla="*/ T100 w 715"/>
                              <a:gd name="T102" fmla="+- 0 6199 5914"/>
                              <a:gd name="T103" fmla="*/ 6199 h 715"/>
                              <a:gd name="T104" fmla="+- 0 1721 1035"/>
                              <a:gd name="T105" fmla="*/ T104 w 715"/>
                              <a:gd name="T106" fmla="+- 0 6132 5914"/>
                              <a:gd name="T107" fmla="*/ 6132 h 715"/>
                              <a:gd name="T108" fmla="+- 0 1688 1035"/>
                              <a:gd name="T109" fmla="*/ T108 w 715"/>
                              <a:gd name="T110" fmla="+- 0 6071 5914"/>
                              <a:gd name="T111" fmla="*/ 6071 h 715"/>
                              <a:gd name="T112" fmla="+- 0 1644 1035"/>
                              <a:gd name="T113" fmla="*/ T112 w 715"/>
                              <a:gd name="T114" fmla="+- 0 6018 5914"/>
                              <a:gd name="T115" fmla="*/ 6018 h 715"/>
                              <a:gd name="T116" fmla="+- 0 1592 1035"/>
                              <a:gd name="T117" fmla="*/ T116 w 715"/>
                              <a:gd name="T118" fmla="+- 0 5975 5914"/>
                              <a:gd name="T119" fmla="*/ 5975 h 715"/>
                              <a:gd name="T120" fmla="+- 0 1531 1035"/>
                              <a:gd name="T121" fmla="*/ T120 w 715"/>
                              <a:gd name="T122" fmla="+- 0 5942 5914"/>
                              <a:gd name="T123" fmla="*/ 5942 h 715"/>
                              <a:gd name="T124" fmla="+- 0 1464 1035"/>
                              <a:gd name="T125" fmla="*/ T124 w 715"/>
                              <a:gd name="T126" fmla="+- 0 5921 5914"/>
                              <a:gd name="T127" fmla="*/ 5921 h 715"/>
                              <a:gd name="T128" fmla="+- 0 1392 1035"/>
                              <a:gd name="T129" fmla="*/ T128 w 715"/>
                              <a:gd name="T130" fmla="+- 0 5914 5914"/>
                              <a:gd name="T131" fmla="*/ 5914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86"/>
                        <wps:cNvSpPr>
                          <a:spLocks/>
                        </wps:cNvSpPr>
                        <wps:spPr bwMode="auto">
                          <a:xfrm>
                            <a:off x="1092" y="5971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971 5971"/>
                              <a:gd name="T3" fmla="*/ 5971 h 600"/>
                              <a:gd name="T4" fmla="+- 0 1323 1092"/>
                              <a:gd name="T5" fmla="*/ T4 w 600"/>
                              <a:gd name="T6" fmla="+- 0 5979 5971"/>
                              <a:gd name="T7" fmla="*/ 5979 h 600"/>
                              <a:gd name="T8" fmla="+- 0 1260 1092"/>
                              <a:gd name="T9" fmla="*/ T8 w 600"/>
                              <a:gd name="T10" fmla="+- 0 6002 5971"/>
                              <a:gd name="T11" fmla="*/ 6002 h 600"/>
                              <a:gd name="T12" fmla="+- 0 1204 1092"/>
                              <a:gd name="T13" fmla="*/ T12 w 600"/>
                              <a:gd name="T14" fmla="+- 0 6037 5971"/>
                              <a:gd name="T15" fmla="*/ 6037 h 600"/>
                              <a:gd name="T16" fmla="+- 0 1158 1092"/>
                              <a:gd name="T17" fmla="*/ T16 w 600"/>
                              <a:gd name="T18" fmla="+- 0 6083 5971"/>
                              <a:gd name="T19" fmla="*/ 6083 h 600"/>
                              <a:gd name="T20" fmla="+- 0 1123 1092"/>
                              <a:gd name="T21" fmla="*/ T20 w 600"/>
                              <a:gd name="T22" fmla="+- 0 6139 5971"/>
                              <a:gd name="T23" fmla="*/ 6139 h 600"/>
                              <a:gd name="T24" fmla="+- 0 1100 1092"/>
                              <a:gd name="T25" fmla="*/ T24 w 600"/>
                              <a:gd name="T26" fmla="+- 0 6202 5971"/>
                              <a:gd name="T27" fmla="*/ 6202 h 600"/>
                              <a:gd name="T28" fmla="+- 0 1092 1092"/>
                              <a:gd name="T29" fmla="*/ T28 w 600"/>
                              <a:gd name="T30" fmla="+- 0 6271 5971"/>
                              <a:gd name="T31" fmla="*/ 6271 h 600"/>
                              <a:gd name="T32" fmla="+- 0 1100 1092"/>
                              <a:gd name="T33" fmla="*/ T32 w 600"/>
                              <a:gd name="T34" fmla="+- 0 6340 5971"/>
                              <a:gd name="T35" fmla="*/ 6340 h 600"/>
                              <a:gd name="T36" fmla="+- 0 1123 1092"/>
                              <a:gd name="T37" fmla="*/ T36 w 600"/>
                              <a:gd name="T38" fmla="+- 0 6403 5971"/>
                              <a:gd name="T39" fmla="*/ 6403 h 600"/>
                              <a:gd name="T40" fmla="+- 0 1158 1092"/>
                              <a:gd name="T41" fmla="*/ T40 w 600"/>
                              <a:gd name="T42" fmla="+- 0 6458 5971"/>
                              <a:gd name="T43" fmla="*/ 6458 h 600"/>
                              <a:gd name="T44" fmla="+- 0 1204 1092"/>
                              <a:gd name="T45" fmla="*/ T44 w 600"/>
                              <a:gd name="T46" fmla="+- 0 6505 5971"/>
                              <a:gd name="T47" fmla="*/ 6505 h 600"/>
                              <a:gd name="T48" fmla="+- 0 1260 1092"/>
                              <a:gd name="T49" fmla="*/ T48 w 600"/>
                              <a:gd name="T50" fmla="+- 0 6540 5971"/>
                              <a:gd name="T51" fmla="*/ 6540 h 600"/>
                              <a:gd name="T52" fmla="+- 0 1323 1092"/>
                              <a:gd name="T53" fmla="*/ T52 w 600"/>
                              <a:gd name="T54" fmla="+- 0 6563 5971"/>
                              <a:gd name="T55" fmla="*/ 6563 h 600"/>
                              <a:gd name="T56" fmla="+- 0 1392 1092"/>
                              <a:gd name="T57" fmla="*/ T56 w 600"/>
                              <a:gd name="T58" fmla="+- 0 6571 5971"/>
                              <a:gd name="T59" fmla="*/ 6571 h 600"/>
                              <a:gd name="T60" fmla="+- 0 1461 1092"/>
                              <a:gd name="T61" fmla="*/ T60 w 600"/>
                              <a:gd name="T62" fmla="+- 0 6563 5971"/>
                              <a:gd name="T63" fmla="*/ 6563 h 600"/>
                              <a:gd name="T64" fmla="+- 0 1524 1092"/>
                              <a:gd name="T65" fmla="*/ T64 w 600"/>
                              <a:gd name="T66" fmla="+- 0 6540 5971"/>
                              <a:gd name="T67" fmla="*/ 6540 h 600"/>
                              <a:gd name="T68" fmla="+- 0 1579 1092"/>
                              <a:gd name="T69" fmla="*/ T68 w 600"/>
                              <a:gd name="T70" fmla="+- 0 6505 5971"/>
                              <a:gd name="T71" fmla="*/ 6505 h 600"/>
                              <a:gd name="T72" fmla="+- 0 1626 1092"/>
                              <a:gd name="T73" fmla="*/ T72 w 600"/>
                              <a:gd name="T74" fmla="+- 0 6458 5971"/>
                              <a:gd name="T75" fmla="*/ 6458 h 600"/>
                              <a:gd name="T76" fmla="+- 0 1661 1092"/>
                              <a:gd name="T77" fmla="*/ T76 w 600"/>
                              <a:gd name="T78" fmla="+- 0 6403 5971"/>
                              <a:gd name="T79" fmla="*/ 6403 h 600"/>
                              <a:gd name="T80" fmla="+- 0 1684 1092"/>
                              <a:gd name="T81" fmla="*/ T80 w 600"/>
                              <a:gd name="T82" fmla="+- 0 6340 5971"/>
                              <a:gd name="T83" fmla="*/ 6340 h 600"/>
                              <a:gd name="T84" fmla="+- 0 1692 1092"/>
                              <a:gd name="T85" fmla="*/ T84 w 600"/>
                              <a:gd name="T86" fmla="+- 0 6271 5971"/>
                              <a:gd name="T87" fmla="*/ 6271 h 600"/>
                              <a:gd name="T88" fmla="+- 0 1684 1092"/>
                              <a:gd name="T89" fmla="*/ T88 w 600"/>
                              <a:gd name="T90" fmla="+- 0 6202 5971"/>
                              <a:gd name="T91" fmla="*/ 6202 h 600"/>
                              <a:gd name="T92" fmla="+- 0 1661 1092"/>
                              <a:gd name="T93" fmla="*/ T92 w 600"/>
                              <a:gd name="T94" fmla="+- 0 6139 5971"/>
                              <a:gd name="T95" fmla="*/ 6139 h 600"/>
                              <a:gd name="T96" fmla="+- 0 1626 1092"/>
                              <a:gd name="T97" fmla="*/ T96 w 600"/>
                              <a:gd name="T98" fmla="+- 0 6083 5971"/>
                              <a:gd name="T99" fmla="*/ 6083 h 600"/>
                              <a:gd name="T100" fmla="+- 0 1579 1092"/>
                              <a:gd name="T101" fmla="*/ T100 w 600"/>
                              <a:gd name="T102" fmla="+- 0 6037 5971"/>
                              <a:gd name="T103" fmla="*/ 6037 h 600"/>
                              <a:gd name="T104" fmla="+- 0 1524 1092"/>
                              <a:gd name="T105" fmla="*/ T104 w 600"/>
                              <a:gd name="T106" fmla="+- 0 6002 5971"/>
                              <a:gd name="T107" fmla="*/ 6002 h 600"/>
                              <a:gd name="T108" fmla="+- 0 1461 1092"/>
                              <a:gd name="T109" fmla="*/ T108 w 600"/>
                              <a:gd name="T110" fmla="+- 0 5979 5971"/>
                              <a:gd name="T111" fmla="*/ 5979 h 600"/>
                              <a:gd name="T112" fmla="+- 0 1392 1092"/>
                              <a:gd name="T113" fmla="*/ T112 w 600"/>
                              <a:gd name="T114" fmla="+- 0 5971 5971"/>
                              <a:gd name="T115" fmla="*/ 597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85"/>
                        <wps:cNvSpPr>
                          <a:spLocks/>
                        </wps:cNvSpPr>
                        <wps:spPr bwMode="auto">
                          <a:xfrm>
                            <a:off x="1034" y="6877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6878 6878"/>
                              <a:gd name="T3" fmla="*/ 6878 h 715"/>
                              <a:gd name="T4" fmla="+- 0 1320 1035"/>
                              <a:gd name="T5" fmla="*/ T4 w 715"/>
                              <a:gd name="T6" fmla="+- 0 6885 6878"/>
                              <a:gd name="T7" fmla="*/ 6885 h 715"/>
                              <a:gd name="T8" fmla="+- 0 1253 1035"/>
                              <a:gd name="T9" fmla="*/ T8 w 715"/>
                              <a:gd name="T10" fmla="+- 0 6906 6878"/>
                              <a:gd name="T11" fmla="*/ 6906 h 715"/>
                              <a:gd name="T12" fmla="+- 0 1192 1035"/>
                              <a:gd name="T13" fmla="*/ T12 w 715"/>
                              <a:gd name="T14" fmla="+- 0 6939 6878"/>
                              <a:gd name="T15" fmla="*/ 6939 h 715"/>
                              <a:gd name="T16" fmla="+- 0 1139 1035"/>
                              <a:gd name="T17" fmla="*/ T16 w 715"/>
                              <a:gd name="T18" fmla="+- 0 6982 6878"/>
                              <a:gd name="T19" fmla="*/ 6982 h 715"/>
                              <a:gd name="T20" fmla="+- 0 1096 1035"/>
                              <a:gd name="T21" fmla="*/ T20 w 715"/>
                              <a:gd name="T22" fmla="+- 0 7035 6878"/>
                              <a:gd name="T23" fmla="*/ 7035 h 715"/>
                              <a:gd name="T24" fmla="+- 0 1063 1035"/>
                              <a:gd name="T25" fmla="*/ T24 w 715"/>
                              <a:gd name="T26" fmla="+- 0 7096 6878"/>
                              <a:gd name="T27" fmla="*/ 7096 h 715"/>
                              <a:gd name="T28" fmla="+- 0 1042 1035"/>
                              <a:gd name="T29" fmla="*/ T28 w 715"/>
                              <a:gd name="T30" fmla="+- 0 7163 6878"/>
                              <a:gd name="T31" fmla="*/ 7163 h 715"/>
                              <a:gd name="T32" fmla="+- 0 1035 1035"/>
                              <a:gd name="T33" fmla="*/ T32 w 715"/>
                              <a:gd name="T34" fmla="+- 0 7235 6878"/>
                              <a:gd name="T35" fmla="*/ 7235 h 715"/>
                              <a:gd name="T36" fmla="+- 0 1042 1035"/>
                              <a:gd name="T37" fmla="*/ T36 w 715"/>
                              <a:gd name="T38" fmla="+- 0 7307 6878"/>
                              <a:gd name="T39" fmla="*/ 7307 h 715"/>
                              <a:gd name="T40" fmla="+- 0 1063 1035"/>
                              <a:gd name="T41" fmla="*/ T40 w 715"/>
                              <a:gd name="T42" fmla="+- 0 7374 6878"/>
                              <a:gd name="T43" fmla="*/ 7374 h 715"/>
                              <a:gd name="T44" fmla="+- 0 1096 1035"/>
                              <a:gd name="T45" fmla="*/ T44 w 715"/>
                              <a:gd name="T46" fmla="+- 0 7434 6878"/>
                              <a:gd name="T47" fmla="*/ 7434 h 715"/>
                              <a:gd name="T48" fmla="+- 0 1139 1035"/>
                              <a:gd name="T49" fmla="*/ T48 w 715"/>
                              <a:gd name="T50" fmla="+- 0 7487 6878"/>
                              <a:gd name="T51" fmla="*/ 7487 h 715"/>
                              <a:gd name="T52" fmla="+- 0 1192 1035"/>
                              <a:gd name="T53" fmla="*/ T52 w 715"/>
                              <a:gd name="T54" fmla="+- 0 7531 6878"/>
                              <a:gd name="T55" fmla="*/ 7531 h 715"/>
                              <a:gd name="T56" fmla="+- 0 1253 1035"/>
                              <a:gd name="T57" fmla="*/ T56 w 715"/>
                              <a:gd name="T58" fmla="+- 0 7564 6878"/>
                              <a:gd name="T59" fmla="*/ 7564 h 715"/>
                              <a:gd name="T60" fmla="+- 0 1320 1035"/>
                              <a:gd name="T61" fmla="*/ T60 w 715"/>
                              <a:gd name="T62" fmla="+- 0 7585 6878"/>
                              <a:gd name="T63" fmla="*/ 7585 h 715"/>
                              <a:gd name="T64" fmla="+- 0 1392 1035"/>
                              <a:gd name="T65" fmla="*/ T64 w 715"/>
                              <a:gd name="T66" fmla="+- 0 7592 6878"/>
                              <a:gd name="T67" fmla="*/ 7592 h 715"/>
                              <a:gd name="T68" fmla="+- 0 1464 1035"/>
                              <a:gd name="T69" fmla="*/ T68 w 715"/>
                              <a:gd name="T70" fmla="+- 0 7585 6878"/>
                              <a:gd name="T71" fmla="*/ 7585 h 715"/>
                              <a:gd name="T72" fmla="+- 0 1531 1035"/>
                              <a:gd name="T73" fmla="*/ T72 w 715"/>
                              <a:gd name="T74" fmla="+- 0 7564 6878"/>
                              <a:gd name="T75" fmla="*/ 7564 h 715"/>
                              <a:gd name="T76" fmla="+- 0 1592 1035"/>
                              <a:gd name="T77" fmla="*/ T76 w 715"/>
                              <a:gd name="T78" fmla="+- 0 7531 6878"/>
                              <a:gd name="T79" fmla="*/ 7531 h 715"/>
                              <a:gd name="T80" fmla="+- 0 1644 1035"/>
                              <a:gd name="T81" fmla="*/ T80 w 715"/>
                              <a:gd name="T82" fmla="+- 0 7487 6878"/>
                              <a:gd name="T83" fmla="*/ 7487 h 715"/>
                              <a:gd name="T84" fmla="+- 0 1688 1035"/>
                              <a:gd name="T85" fmla="*/ T84 w 715"/>
                              <a:gd name="T86" fmla="+- 0 7434 6878"/>
                              <a:gd name="T87" fmla="*/ 7434 h 715"/>
                              <a:gd name="T88" fmla="+- 0 1721 1035"/>
                              <a:gd name="T89" fmla="*/ T88 w 715"/>
                              <a:gd name="T90" fmla="+- 0 7374 6878"/>
                              <a:gd name="T91" fmla="*/ 7374 h 715"/>
                              <a:gd name="T92" fmla="+- 0 1742 1035"/>
                              <a:gd name="T93" fmla="*/ T92 w 715"/>
                              <a:gd name="T94" fmla="+- 0 7307 6878"/>
                              <a:gd name="T95" fmla="*/ 7307 h 715"/>
                              <a:gd name="T96" fmla="+- 0 1749 1035"/>
                              <a:gd name="T97" fmla="*/ T96 w 715"/>
                              <a:gd name="T98" fmla="+- 0 7235 6878"/>
                              <a:gd name="T99" fmla="*/ 7235 h 715"/>
                              <a:gd name="T100" fmla="+- 0 1742 1035"/>
                              <a:gd name="T101" fmla="*/ T100 w 715"/>
                              <a:gd name="T102" fmla="+- 0 7163 6878"/>
                              <a:gd name="T103" fmla="*/ 7163 h 715"/>
                              <a:gd name="T104" fmla="+- 0 1721 1035"/>
                              <a:gd name="T105" fmla="*/ T104 w 715"/>
                              <a:gd name="T106" fmla="+- 0 7096 6878"/>
                              <a:gd name="T107" fmla="*/ 7096 h 715"/>
                              <a:gd name="T108" fmla="+- 0 1688 1035"/>
                              <a:gd name="T109" fmla="*/ T108 w 715"/>
                              <a:gd name="T110" fmla="+- 0 7035 6878"/>
                              <a:gd name="T111" fmla="*/ 7035 h 715"/>
                              <a:gd name="T112" fmla="+- 0 1644 1035"/>
                              <a:gd name="T113" fmla="*/ T112 w 715"/>
                              <a:gd name="T114" fmla="+- 0 6982 6878"/>
                              <a:gd name="T115" fmla="*/ 6982 h 715"/>
                              <a:gd name="T116" fmla="+- 0 1592 1035"/>
                              <a:gd name="T117" fmla="*/ T116 w 715"/>
                              <a:gd name="T118" fmla="+- 0 6939 6878"/>
                              <a:gd name="T119" fmla="*/ 6939 h 715"/>
                              <a:gd name="T120" fmla="+- 0 1531 1035"/>
                              <a:gd name="T121" fmla="*/ T120 w 715"/>
                              <a:gd name="T122" fmla="+- 0 6906 6878"/>
                              <a:gd name="T123" fmla="*/ 6906 h 715"/>
                              <a:gd name="T124" fmla="+- 0 1464 1035"/>
                              <a:gd name="T125" fmla="*/ T124 w 715"/>
                              <a:gd name="T126" fmla="+- 0 6885 6878"/>
                              <a:gd name="T127" fmla="*/ 6885 h 715"/>
                              <a:gd name="T128" fmla="+- 0 1392 1035"/>
                              <a:gd name="T129" fmla="*/ T128 w 715"/>
                              <a:gd name="T130" fmla="+- 0 6878 6878"/>
                              <a:gd name="T131" fmla="*/ 6878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6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84"/>
                        <wps:cNvSpPr>
                          <a:spLocks/>
                        </wps:cNvSpPr>
                        <wps:spPr bwMode="auto">
                          <a:xfrm>
                            <a:off x="1092" y="6934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6935 6935"/>
                              <a:gd name="T3" fmla="*/ 6935 h 600"/>
                              <a:gd name="T4" fmla="+- 0 1323 1092"/>
                              <a:gd name="T5" fmla="*/ T4 w 600"/>
                              <a:gd name="T6" fmla="+- 0 6943 6935"/>
                              <a:gd name="T7" fmla="*/ 6943 h 600"/>
                              <a:gd name="T8" fmla="+- 0 1260 1092"/>
                              <a:gd name="T9" fmla="*/ T8 w 600"/>
                              <a:gd name="T10" fmla="+- 0 6965 6935"/>
                              <a:gd name="T11" fmla="*/ 6965 h 600"/>
                              <a:gd name="T12" fmla="+- 0 1204 1092"/>
                              <a:gd name="T13" fmla="*/ T12 w 600"/>
                              <a:gd name="T14" fmla="+- 0 7001 6935"/>
                              <a:gd name="T15" fmla="*/ 7001 h 600"/>
                              <a:gd name="T16" fmla="+- 0 1158 1092"/>
                              <a:gd name="T17" fmla="*/ T16 w 600"/>
                              <a:gd name="T18" fmla="+- 0 7047 6935"/>
                              <a:gd name="T19" fmla="*/ 7047 h 600"/>
                              <a:gd name="T20" fmla="+- 0 1123 1092"/>
                              <a:gd name="T21" fmla="*/ T20 w 600"/>
                              <a:gd name="T22" fmla="+- 0 7103 6935"/>
                              <a:gd name="T23" fmla="*/ 7103 h 600"/>
                              <a:gd name="T24" fmla="+- 0 1100 1092"/>
                              <a:gd name="T25" fmla="*/ T24 w 600"/>
                              <a:gd name="T26" fmla="+- 0 7166 6935"/>
                              <a:gd name="T27" fmla="*/ 7166 h 600"/>
                              <a:gd name="T28" fmla="+- 0 1092 1092"/>
                              <a:gd name="T29" fmla="*/ T28 w 600"/>
                              <a:gd name="T30" fmla="+- 0 7235 6935"/>
                              <a:gd name="T31" fmla="*/ 7235 h 600"/>
                              <a:gd name="T32" fmla="+- 0 1100 1092"/>
                              <a:gd name="T33" fmla="*/ T32 w 600"/>
                              <a:gd name="T34" fmla="+- 0 7303 6935"/>
                              <a:gd name="T35" fmla="*/ 7303 h 600"/>
                              <a:gd name="T36" fmla="+- 0 1123 1092"/>
                              <a:gd name="T37" fmla="*/ T36 w 600"/>
                              <a:gd name="T38" fmla="+- 0 7366 6935"/>
                              <a:gd name="T39" fmla="*/ 7366 h 600"/>
                              <a:gd name="T40" fmla="+- 0 1158 1092"/>
                              <a:gd name="T41" fmla="*/ T40 w 600"/>
                              <a:gd name="T42" fmla="+- 0 7422 6935"/>
                              <a:gd name="T43" fmla="*/ 7422 h 600"/>
                              <a:gd name="T44" fmla="+- 0 1204 1092"/>
                              <a:gd name="T45" fmla="*/ T44 w 600"/>
                              <a:gd name="T46" fmla="+- 0 7469 6935"/>
                              <a:gd name="T47" fmla="*/ 7469 h 600"/>
                              <a:gd name="T48" fmla="+- 0 1260 1092"/>
                              <a:gd name="T49" fmla="*/ T48 w 600"/>
                              <a:gd name="T50" fmla="+- 0 7504 6935"/>
                              <a:gd name="T51" fmla="*/ 7504 h 600"/>
                              <a:gd name="T52" fmla="+- 0 1323 1092"/>
                              <a:gd name="T53" fmla="*/ T52 w 600"/>
                              <a:gd name="T54" fmla="+- 0 7526 6935"/>
                              <a:gd name="T55" fmla="*/ 7526 h 600"/>
                              <a:gd name="T56" fmla="+- 0 1392 1092"/>
                              <a:gd name="T57" fmla="*/ T56 w 600"/>
                              <a:gd name="T58" fmla="+- 0 7534 6935"/>
                              <a:gd name="T59" fmla="*/ 7534 h 600"/>
                              <a:gd name="T60" fmla="+- 0 1461 1092"/>
                              <a:gd name="T61" fmla="*/ T60 w 600"/>
                              <a:gd name="T62" fmla="+- 0 7526 6935"/>
                              <a:gd name="T63" fmla="*/ 7526 h 600"/>
                              <a:gd name="T64" fmla="+- 0 1524 1092"/>
                              <a:gd name="T65" fmla="*/ T64 w 600"/>
                              <a:gd name="T66" fmla="+- 0 7504 6935"/>
                              <a:gd name="T67" fmla="*/ 7504 h 600"/>
                              <a:gd name="T68" fmla="+- 0 1579 1092"/>
                              <a:gd name="T69" fmla="*/ T68 w 600"/>
                              <a:gd name="T70" fmla="+- 0 7469 6935"/>
                              <a:gd name="T71" fmla="*/ 7469 h 600"/>
                              <a:gd name="T72" fmla="+- 0 1626 1092"/>
                              <a:gd name="T73" fmla="*/ T72 w 600"/>
                              <a:gd name="T74" fmla="+- 0 7422 6935"/>
                              <a:gd name="T75" fmla="*/ 7422 h 600"/>
                              <a:gd name="T76" fmla="+- 0 1661 1092"/>
                              <a:gd name="T77" fmla="*/ T76 w 600"/>
                              <a:gd name="T78" fmla="+- 0 7366 6935"/>
                              <a:gd name="T79" fmla="*/ 7366 h 600"/>
                              <a:gd name="T80" fmla="+- 0 1684 1092"/>
                              <a:gd name="T81" fmla="*/ T80 w 600"/>
                              <a:gd name="T82" fmla="+- 0 7303 6935"/>
                              <a:gd name="T83" fmla="*/ 7303 h 600"/>
                              <a:gd name="T84" fmla="+- 0 1692 1092"/>
                              <a:gd name="T85" fmla="*/ T84 w 600"/>
                              <a:gd name="T86" fmla="+- 0 7235 6935"/>
                              <a:gd name="T87" fmla="*/ 7235 h 600"/>
                              <a:gd name="T88" fmla="+- 0 1684 1092"/>
                              <a:gd name="T89" fmla="*/ T88 w 600"/>
                              <a:gd name="T90" fmla="+- 0 7166 6935"/>
                              <a:gd name="T91" fmla="*/ 7166 h 600"/>
                              <a:gd name="T92" fmla="+- 0 1661 1092"/>
                              <a:gd name="T93" fmla="*/ T92 w 600"/>
                              <a:gd name="T94" fmla="+- 0 7103 6935"/>
                              <a:gd name="T95" fmla="*/ 7103 h 600"/>
                              <a:gd name="T96" fmla="+- 0 1626 1092"/>
                              <a:gd name="T97" fmla="*/ T96 w 600"/>
                              <a:gd name="T98" fmla="+- 0 7047 6935"/>
                              <a:gd name="T99" fmla="*/ 7047 h 600"/>
                              <a:gd name="T100" fmla="+- 0 1579 1092"/>
                              <a:gd name="T101" fmla="*/ T100 w 600"/>
                              <a:gd name="T102" fmla="+- 0 7001 6935"/>
                              <a:gd name="T103" fmla="*/ 7001 h 600"/>
                              <a:gd name="T104" fmla="+- 0 1524 1092"/>
                              <a:gd name="T105" fmla="*/ T104 w 600"/>
                              <a:gd name="T106" fmla="+- 0 6965 6935"/>
                              <a:gd name="T107" fmla="*/ 6965 h 600"/>
                              <a:gd name="T108" fmla="+- 0 1461 1092"/>
                              <a:gd name="T109" fmla="*/ T108 w 600"/>
                              <a:gd name="T110" fmla="+- 0 6943 6935"/>
                              <a:gd name="T111" fmla="*/ 6943 h 600"/>
                              <a:gd name="T112" fmla="+- 0 1392 1092"/>
                              <a:gd name="T113" fmla="*/ T112 w 600"/>
                              <a:gd name="T114" fmla="+- 0 6935 6935"/>
                              <a:gd name="T115" fmla="*/ 693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83"/>
                        <wps:cNvSpPr>
                          <a:spLocks/>
                        </wps:cNvSpPr>
                        <wps:spPr bwMode="auto">
                          <a:xfrm>
                            <a:off x="1034" y="7790"/>
                            <a:ext cx="766" cy="766"/>
                          </a:xfrm>
                          <a:custGeom>
                            <a:avLst/>
                            <a:gdLst>
                              <a:gd name="T0" fmla="+- 0 1417 1035"/>
                              <a:gd name="T1" fmla="*/ T0 w 766"/>
                              <a:gd name="T2" fmla="+- 0 7790 7790"/>
                              <a:gd name="T3" fmla="*/ 7790 h 766"/>
                              <a:gd name="T4" fmla="+- 0 1340 1035"/>
                              <a:gd name="T5" fmla="*/ T4 w 766"/>
                              <a:gd name="T6" fmla="+- 0 7798 7790"/>
                              <a:gd name="T7" fmla="*/ 7798 h 766"/>
                              <a:gd name="T8" fmla="+- 0 1268 1035"/>
                              <a:gd name="T9" fmla="*/ T8 w 766"/>
                              <a:gd name="T10" fmla="+- 0 7820 7790"/>
                              <a:gd name="T11" fmla="*/ 7820 h 766"/>
                              <a:gd name="T12" fmla="+- 0 1203 1035"/>
                              <a:gd name="T13" fmla="*/ T12 w 766"/>
                              <a:gd name="T14" fmla="+- 0 7856 7790"/>
                              <a:gd name="T15" fmla="*/ 7856 h 766"/>
                              <a:gd name="T16" fmla="+- 0 1147 1035"/>
                              <a:gd name="T17" fmla="*/ T16 w 766"/>
                              <a:gd name="T18" fmla="+- 0 7902 7790"/>
                              <a:gd name="T19" fmla="*/ 7902 h 766"/>
                              <a:gd name="T20" fmla="+- 0 1100 1035"/>
                              <a:gd name="T21" fmla="*/ T20 w 766"/>
                              <a:gd name="T22" fmla="+- 0 7959 7790"/>
                              <a:gd name="T23" fmla="*/ 7959 h 766"/>
                              <a:gd name="T24" fmla="+- 0 1065 1035"/>
                              <a:gd name="T25" fmla="*/ T24 w 766"/>
                              <a:gd name="T26" fmla="+- 0 8024 7790"/>
                              <a:gd name="T27" fmla="*/ 8024 h 766"/>
                              <a:gd name="T28" fmla="+- 0 1042 1035"/>
                              <a:gd name="T29" fmla="*/ T28 w 766"/>
                              <a:gd name="T30" fmla="+- 0 8096 7790"/>
                              <a:gd name="T31" fmla="*/ 8096 h 766"/>
                              <a:gd name="T32" fmla="+- 0 1035 1035"/>
                              <a:gd name="T33" fmla="*/ T32 w 766"/>
                              <a:gd name="T34" fmla="+- 0 8173 7790"/>
                              <a:gd name="T35" fmla="*/ 8173 h 766"/>
                              <a:gd name="T36" fmla="+- 0 1042 1035"/>
                              <a:gd name="T37" fmla="*/ T36 w 766"/>
                              <a:gd name="T38" fmla="+- 0 8250 7790"/>
                              <a:gd name="T39" fmla="*/ 8250 h 766"/>
                              <a:gd name="T40" fmla="+- 0 1065 1035"/>
                              <a:gd name="T41" fmla="*/ T40 w 766"/>
                              <a:gd name="T42" fmla="+- 0 8322 7790"/>
                              <a:gd name="T43" fmla="*/ 8322 h 766"/>
                              <a:gd name="T44" fmla="+- 0 1100 1035"/>
                              <a:gd name="T45" fmla="*/ T44 w 766"/>
                              <a:gd name="T46" fmla="+- 0 8387 7790"/>
                              <a:gd name="T47" fmla="*/ 8387 h 766"/>
                              <a:gd name="T48" fmla="+- 0 1147 1035"/>
                              <a:gd name="T49" fmla="*/ T48 w 766"/>
                              <a:gd name="T50" fmla="+- 0 8443 7790"/>
                              <a:gd name="T51" fmla="*/ 8443 h 766"/>
                              <a:gd name="T52" fmla="+- 0 1203 1035"/>
                              <a:gd name="T53" fmla="*/ T52 w 766"/>
                              <a:gd name="T54" fmla="+- 0 8490 7790"/>
                              <a:gd name="T55" fmla="*/ 8490 h 766"/>
                              <a:gd name="T56" fmla="+- 0 1268 1035"/>
                              <a:gd name="T57" fmla="*/ T56 w 766"/>
                              <a:gd name="T58" fmla="+- 0 8525 7790"/>
                              <a:gd name="T59" fmla="*/ 8525 h 766"/>
                              <a:gd name="T60" fmla="+- 0 1340 1035"/>
                              <a:gd name="T61" fmla="*/ T60 w 766"/>
                              <a:gd name="T62" fmla="+- 0 8548 7790"/>
                              <a:gd name="T63" fmla="*/ 8548 h 766"/>
                              <a:gd name="T64" fmla="+- 0 1417 1035"/>
                              <a:gd name="T65" fmla="*/ T64 w 766"/>
                              <a:gd name="T66" fmla="+- 0 8556 7790"/>
                              <a:gd name="T67" fmla="*/ 8556 h 766"/>
                              <a:gd name="T68" fmla="+- 0 1494 1035"/>
                              <a:gd name="T69" fmla="*/ T68 w 766"/>
                              <a:gd name="T70" fmla="+- 0 8548 7790"/>
                              <a:gd name="T71" fmla="*/ 8548 h 766"/>
                              <a:gd name="T72" fmla="+- 0 1566 1035"/>
                              <a:gd name="T73" fmla="*/ T72 w 766"/>
                              <a:gd name="T74" fmla="+- 0 8525 7790"/>
                              <a:gd name="T75" fmla="*/ 8525 h 766"/>
                              <a:gd name="T76" fmla="+- 0 1631 1035"/>
                              <a:gd name="T77" fmla="*/ T76 w 766"/>
                              <a:gd name="T78" fmla="+- 0 8490 7790"/>
                              <a:gd name="T79" fmla="*/ 8490 h 766"/>
                              <a:gd name="T80" fmla="+- 0 1688 1035"/>
                              <a:gd name="T81" fmla="*/ T80 w 766"/>
                              <a:gd name="T82" fmla="+- 0 8443 7790"/>
                              <a:gd name="T83" fmla="*/ 8443 h 766"/>
                              <a:gd name="T84" fmla="+- 0 1735 1035"/>
                              <a:gd name="T85" fmla="*/ T84 w 766"/>
                              <a:gd name="T86" fmla="+- 0 8387 7790"/>
                              <a:gd name="T87" fmla="*/ 8387 h 766"/>
                              <a:gd name="T88" fmla="+- 0 1770 1035"/>
                              <a:gd name="T89" fmla="*/ T88 w 766"/>
                              <a:gd name="T90" fmla="+- 0 8322 7790"/>
                              <a:gd name="T91" fmla="*/ 8322 h 766"/>
                              <a:gd name="T92" fmla="+- 0 1792 1035"/>
                              <a:gd name="T93" fmla="*/ T92 w 766"/>
                              <a:gd name="T94" fmla="+- 0 8250 7790"/>
                              <a:gd name="T95" fmla="*/ 8250 h 766"/>
                              <a:gd name="T96" fmla="+- 0 1800 1035"/>
                              <a:gd name="T97" fmla="*/ T96 w 766"/>
                              <a:gd name="T98" fmla="+- 0 8173 7790"/>
                              <a:gd name="T99" fmla="*/ 8173 h 766"/>
                              <a:gd name="T100" fmla="+- 0 1792 1035"/>
                              <a:gd name="T101" fmla="*/ T100 w 766"/>
                              <a:gd name="T102" fmla="+- 0 8096 7790"/>
                              <a:gd name="T103" fmla="*/ 8096 h 766"/>
                              <a:gd name="T104" fmla="+- 0 1770 1035"/>
                              <a:gd name="T105" fmla="*/ T104 w 766"/>
                              <a:gd name="T106" fmla="+- 0 8024 7790"/>
                              <a:gd name="T107" fmla="*/ 8024 h 766"/>
                              <a:gd name="T108" fmla="+- 0 1735 1035"/>
                              <a:gd name="T109" fmla="*/ T108 w 766"/>
                              <a:gd name="T110" fmla="+- 0 7959 7790"/>
                              <a:gd name="T111" fmla="*/ 7959 h 766"/>
                              <a:gd name="T112" fmla="+- 0 1688 1035"/>
                              <a:gd name="T113" fmla="*/ T112 w 766"/>
                              <a:gd name="T114" fmla="+- 0 7902 7790"/>
                              <a:gd name="T115" fmla="*/ 7902 h 766"/>
                              <a:gd name="T116" fmla="+- 0 1631 1035"/>
                              <a:gd name="T117" fmla="*/ T116 w 766"/>
                              <a:gd name="T118" fmla="+- 0 7856 7790"/>
                              <a:gd name="T119" fmla="*/ 7856 h 766"/>
                              <a:gd name="T120" fmla="+- 0 1566 1035"/>
                              <a:gd name="T121" fmla="*/ T120 w 766"/>
                              <a:gd name="T122" fmla="+- 0 7820 7790"/>
                              <a:gd name="T123" fmla="*/ 7820 h 766"/>
                              <a:gd name="T124" fmla="+- 0 1494 1035"/>
                              <a:gd name="T125" fmla="*/ T124 w 766"/>
                              <a:gd name="T126" fmla="+- 0 7798 7790"/>
                              <a:gd name="T127" fmla="*/ 7798 h 766"/>
                              <a:gd name="T128" fmla="+- 0 1417 1035"/>
                              <a:gd name="T129" fmla="*/ T128 w 766"/>
                              <a:gd name="T130" fmla="+- 0 7790 7790"/>
                              <a:gd name="T131" fmla="*/ 779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6">
                                <a:moveTo>
                                  <a:pt x="382" y="0"/>
                                </a:moveTo>
                                <a:lnTo>
                                  <a:pt x="305" y="8"/>
                                </a:lnTo>
                                <a:lnTo>
                                  <a:pt x="233" y="30"/>
                                </a:lnTo>
                                <a:lnTo>
                                  <a:pt x="168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7" y="306"/>
                                </a:lnTo>
                                <a:lnTo>
                                  <a:pt x="0" y="383"/>
                                </a:lnTo>
                                <a:lnTo>
                                  <a:pt x="7" y="460"/>
                                </a:lnTo>
                                <a:lnTo>
                                  <a:pt x="30" y="532"/>
                                </a:lnTo>
                                <a:lnTo>
                                  <a:pt x="65" y="597"/>
                                </a:lnTo>
                                <a:lnTo>
                                  <a:pt x="112" y="653"/>
                                </a:lnTo>
                                <a:lnTo>
                                  <a:pt x="168" y="700"/>
                                </a:lnTo>
                                <a:lnTo>
                                  <a:pt x="233" y="735"/>
                                </a:lnTo>
                                <a:lnTo>
                                  <a:pt x="305" y="758"/>
                                </a:lnTo>
                                <a:lnTo>
                                  <a:pt x="382" y="766"/>
                                </a:lnTo>
                                <a:lnTo>
                                  <a:pt x="459" y="758"/>
                                </a:lnTo>
                                <a:lnTo>
                                  <a:pt x="531" y="735"/>
                                </a:lnTo>
                                <a:lnTo>
                                  <a:pt x="596" y="700"/>
                                </a:lnTo>
                                <a:lnTo>
                                  <a:pt x="653" y="653"/>
                                </a:lnTo>
                                <a:lnTo>
                                  <a:pt x="700" y="597"/>
                                </a:lnTo>
                                <a:lnTo>
                                  <a:pt x="735" y="532"/>
                                </a:lnTo>
                                <a:lnTo>
                                  <a:pt x="757" y="460"/>
                                </a:lnTo>
                                <a:lnTo>
                                  <a:pt x="765" y="383"/>
                                </a:lnTo>
                                <a:lnTo>
                                  <a:pt x="757" y="306"/>
                                </a:lnTo>
                                <a:lnTo>
                                  <a:pt x="735" y="234"/>
                                </a:lnTo>
                                <a:lnTo>
                                  <a:pt x="700" y="169"/>
                                </a:lnTo>
                                <a:lnTo>
                                  <a:pt x="653" y="112"/>
                                </a:lnTo>
                                <a:lnTo>
                                  <a:pt x="596" y="66"/>
                                </a:lnTo>
                                <a:lnTo>
                                  <a:pt x="531" y="30"/>
                                </a:lnTo>
                                <a:lnTo>
                                  <a:pt x="459" y="8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82"/>
                        <wps:cNvSpPr>
                          <a:spLocks/>
                        </wps:cNvSpPr>
                        <wps:spPr bwMode="auto">
                          <a:xfrm>
                            <a:off x="1096" y="7851"/>
                            <a:ext cx="643" cy="643"/>
                          </a:xfrm>
                          <a:custGeom>
                            <a:avLst/>
                            <a:gdLst>
                              <a:gd name="T0" fmla="+- 0 1417 1096"/>
                              <a:gd name="T1" fmla="*/ T0 w 643"/>
                              <a:gd name="T2" fmla="+- 0 7852 7852"/>
                              <a:gd name="T3" fmla="*/ 7852 h 643"/>
                              <a:gd name="T4" fmla="+- 0 1344 1096"/>
                              <a:gd name="T5" fmla="*/ T4 w 643"/>
                              <a:gd name="T6" fmla="+- 0 7860 7852"/>
                              <a:gd name="T7" fmla="*/ 7860 h 643"/>
                              <a:gd name="T8" fmla="+- 0 1276 1096"/>
                              <a:gd name="T9" fmla="*/ T8 w 643"/>
                              <a:gd name="T10" fmla="+- 0 7884 7852"/>
                              <a:gd name="T11" fmla="*/ 7884 h 643"/>
                              <a:gd name="T12" fmla="+- 0 1217 1096"/>
                              <a:gd name="T13" fmla="*/ T12 w 643"/>
                              <a:gd name="T14" fmla="+- 0 7922 7852"/>
                              <a:gd name="T15" fmla="*/ 7922 h 643"/>
                              <a:gd name="T16" fmla="+- 0 1167 1096"/>
                              <a:gd name="T17" fmla="*/ T16 w 643"/>
                              <a:gd name="T18" fmla="+- 0 7972 7852"/>
                              <a:gd name="T19" fmla="*/ 7972 h 643"/>
                              <a:gd name="T20" fmla="+- 0 1129 1096"/>
                              <a:gd name="T21" fmla="*/ T20 w 643"/>
                              <a:gd name="T22" fmla="+- 0 8032 7852"/>
                              <a:gd name="T23" fmla="*/ 8032 h 643"/>
                              <a:gd name="T24" fmla="+- 0 1105 1096"/>
                              <a:gd name="T25" fmla="*/ T24 w 643"/>
                              <a:gd name="T26" fmla="+- 0 8099 7852"/>
                              <a:gd name="T27" fmla="*/ 8099 h 643"/>
                              <a:gd name="T28" fmla="+- 0 1096 1096"/>
                              <a:gd name="T29" fmla="*/ T28 w 643"/>
                              <a:gd name="T30" fmla="+- 0 8173 7852"/>
                              <a:gd name="T31" fmla="*/ 8173 h 643"/>
                              <a:gd name="T32" fmla="+- 0 1105 1096"/>
                              <a:gd name="T33" fmla="*/ T32 w 643"/>
                              <a:gd name="T34" fmla="+- 0 8247 7852"/>
                              <a:gd name="T35" fmla="*/ 8247 h 643"/>
                              <a:gd name="T36" fmla="+- 0 1129 1096"/>
                              <a:gd name="T37" fmla="*/ T36 w 643"/>
                              <a:gd name="T38" fmla="+- 0 8314 7852"/>
                              <a:gd name="T39" fmla="*/ 8314 h 643"/>
                              <a:gd name="T40" fmla="+- 0 1167 1096"/>
                              <a:gd name="T41" fmla="*/ T40 w 643"/>
                              <a:gd name="T42" fmla="+- 0 8374 7852"/>
                              <a:gd name="T43" fmla="*/ 8374 h 643"/>
                              <a:gd name="T44" fmla="+- 0 1217 1096"/>
                              <a:gd name="T45" fmla="*/ T44 w 643"/>
                              <a:gd name="T46" fmla="+- 0 8423 7852"/>
                              <a:gd name="T47" fmla="*/ 8423 h 643"/>
                              <a:gd name="T48" fmla="+- 0 1276 1096"/>
                              <a:gd name="T49" fmla="*/ T48 w 643"/>
                              <a:gd name="T50" fmla="+- 0 8461 7852"/>
                              <a:gd name="T51" fmla="*/ 8461 h 643"/>
                              <a:gd name="T52" fmla="+- 0 1344 1096"/>
                              <a:gd name="T53" fmla="*/ T52 w 643"/>
                              <a:gd name="T54" fmla="+- 0 8486 7852"/>
                              <a:gd name="T55" fmla="*/ 8486 h 643"/>
                              <a:gd name="T56" fmla="+- 0 1417 1096"/>
                              <a:gd name="T57" fmla="*/ T56 w 643"/>
                              <a:gd name="T58" fmla="+- 0 8494 7852"/>
                              <a:gd name="T59" fmla="*/ 8494 h 643"/>
                              <a:gd name="T60" fmla="+- 0 1491 1096"/>
                              <a:gd name="T61" fmla="*/ T60 w 643"/>
                              <a:gd name="T62" fmla="+- 0 8486 7852"/>
                              <a:gd name="T63" fmla="*/ 8486 h 643"/>
                              <a:gd name="T64" fmla="+- 0 1559 1096"/>
                              <a:gd name="T65" fmla="*/ T64 w 643"/>
                              <a:gd name="T66" fmla="+- 0 8461 7852"/>
                              <a:gd name="T67" fmla="*/ 8461 h 643"/>
                              <a:gd name="T68" fmla="+- 0 1618 1096"/>
                              <a:gd name="T69" fmla="*/ T68 w 643"/>
                              <a:gd name="T70" fmla="+- 0 8423 7852"/>
                              <a:gd name="T71" fmla="*/ 8423 h 643"/>
                              <a:gd name="T72" fmla="+- 0 1668 1096"/>
                              <a:gd name="T73" fmla="*/ T72 w 643"/>
                              <a:gd name="T74" fmla="+- 0 8374 7852"/>
                              <a:gd name="T75" fmla="*/ 8374 h 643"/>
                              <a:gd name="T76" fmla="+- 0 1706 1096"/>
                              <a:gd name="T77" fmla="*/ T76 w 643"/>
                              <a:gd name="T78" fmla="+- 0 8314 7852"/>
                              <a:gd name="T79" fmla="*/ 8314 h 643"/>
                              <a:gd name="T80" fmla="+- 0 1730 1096"/>
                              <a:gd name="T81" fmla="*/ T80 w 643"/>
                              <a:gd name="T82" fmla="+- 0 8247 7852"/>
                              <a:gd name="T83" fmla="*/ 8247 h 643"/>
                              <a:gd name="T84" fmla="+- 0 1738 1096"/>
                              <a:gd name="T85" fmla="*/ T84 w 643"/>
                              <a:gd name="T86" fmla="+- 0 8173 7852"/>
                              <a:gd name="T87" fmla="*/ 8173 h 643"/>
                              <a:gd name="T88" fmla="+- 0 1730 1096"/>
                              <a:gd name="T89" fmla="*/ T88 w 643"/>
                              <a:gd name="T90" fmla="+- 0 8099 7852"/>
                              <a:gd name="T91" fmla="*/ 8099 h 643"/>
                              <a:gd name="T92" fmla="+- 0 1706 1096"/>
                              <a:gd name="T93" fmla="*/ T92 w 643"/>
                              <a:gd name="T94" fmla="+- 0 8032 7852"/>
                              <a:gd name="T95" fmla="*/ 8032 h 643"/>
                              <a:gd name="T96" fmla="+- 0 1668 1096"/>
                              <a:gd name="T97" fmla="*/ T96 w 643"/>
                              <a:gd name="T98" fmla="+- 0 7972 7852"/>
                              <a:gd name="T99" fmla="*/ 7972 h 643"/>
                              <a:gd name="T100" fmla="+- 0 1618 1096"/>
                              <a:gd name="T101" fmla="*/ T100 w 643"/>
                              <a:gd name="T102" fmla="+- 0 7922 7852"/>
                              <a:gd name="T103" fmla="*/ 7922 h 643"/>
                              <a:gd name="T104" fmla="+- 0 1559 1096"/>
                              <a:gd name="T105" fmla="*/ T104 w 643"/>
                              <a:gd name="T106" fmla="+- 0 7884 7852"/>
                              <a:gd name="T107" fmla="*/ 7884 h 643"/>
                              <a:gd name="T108" fmla="+- 0 1491 1096"/>
                              <a:gd name="T109" fmla="*/ T108 w 643"/>
                              <a:gd name="T110" fmla="+- 0 7860 7852"/>
                              <a:gd name="T111" fmla="*/ 7860 h 643"/>
                              <a:gd name="T112" fmla="+- 0 1417 1096"/>
                              <a:gd name="T113" fmla="*/ T112 w 643"/>
                              <a:gd name="T114" fmla="+- 0 7852 7852"/>
                              <a:gd name="T115" fmla="*/ 785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321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3" y="462"/>
                                </a:lnTo>
                                <a:lnTo>
                                  <a:pt x="71" y="522"/>
                                </a:lnTo>
                                <a:lnTo>
                                  <a:pt x="121" y="571"/>
                                </a:lnTo>
                                <a:lnTo>
                                  <a:pt x="180" y="609"/>
                                </a:lnTo>
                                <a:lnTo>
                                  <a:pt x="248" y="634"/>
                                </a:lnTo>
                                <a:lnTo>
                                  <a:pt x="321" y="642"/>
                                </a:lnTo>
                                <a:lnTo>
                                  <a:pt x="395" y="634"/>
                                </a:lnTo>
                                <a:lnTo>
                                  <a:pt x="463" y="609"/>
                                </a:lnTo>
                                <a:lnTo>
                                  <a:pt x="522" y="571"/>
                                </a:lnTo>
                                <a:lnTo>
                                  <a:pt x="572" y="522"/>
                                </a:lnTo>
                                <a:lnTo>
                                  <a:pt x="610" y="462"/>
                                </a:lnTo>
                                <a:lnTo>
                                  <a:pt x="634" y="395"/>
                                </a:lnTo>
                                <a:lnTo>
                                  <a:pt x="642" y="321"/>
                                </a:lnTo>
                                <a:lnTo>
                                  <a:pt x="634" y="247"/>
                                </a:lnTo>
                                <a:lnTo>
                                  <a:pt x="610" y="180"/>
                                </a:lnTo>
                                <a:lnTo>
                                  <a:pt x="572" y="120"/>
                                </a:lnTo>
                                <a:lnTo>
                                  <a:pt x="522" y="70"/>
                                </a:lnTo>
                                <a:lnTo>
                                  <a:pt x="463" y="32"/>
                                </a:lnTo>
                                <a:lnTo>
                                  <a:pt x="395" y="8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181"/>
                        <wps:cNvSpPr>
                          <a:spLocks/>
                        </wps:cNvSpPr>
                        <wps:spPr bwMode="auto">
                          <a:xfrm>
                            <a:off x="1128" y="8030"/>
                            <a:ext cx="577" cy="222"/>
                          </a:xfrm>
                          <a:custGeom>
                            <a:avLst/>
                            <a:gdLst>
                              <a:gd name="T0" fmla="+- 0 1303 1129"/>
                              <a:gd name="T1" fmla="*/ T0 w 577"/>
                              <a:gd name="T2" fmla="+- 0 8043 8030"/>
                              <a:gd name="T3" fmla="*/ 8043 h 222"/>
                              <a:gd name="T4" fmla="+- 0 1233 1129"/>
                              <a:gd name="T5" fmla="*/ T4 w 577"/>
                              <a:gd name="T6" fmla="+- 0 8066 8030"/>
                              <a:gd name="T7" fmla="*/ 8066 h 222"/>
                              <a:gd name="T8" fmla="+- 0 1178 1129"/>
                              <a:gd name="T9" fmla="*/ T8 w 577"/>
                              <a:gd name="T10" fmla="+- 0 8099 8030"/>
                              <a:gd name="T11" fmla="*/ 8099 h 222"/>
                              <a:gd name="T12" fmla="+- 0 1142 1129"/>
                              <a:gd name="T13" fmla="*/ T12 w 577"/>
                              <a:gd name="T14" fmla="+- 0 8139 8030"/>
                              <a:gd name="T15" fmla="*/ 8139 h 222"/>
                              <a:gd name="T16" fmla="+- 0 1129 1129"/>
                              <a:gd name="T17" fmla="*/ T16 w 577"/>
                              <a:gd name="T18" fmla="+- 0 8184 8030"/>
                              <a:gd name="T19" fmla="*/ 8184 h 222"/>
                              <a:gd name="T20" fmla="+- 0 1144 1129"/>
                              <a:gd name="T21" fmla="*/ T20 w 577"/>
                              <a:gd name="T22" fmla="+- 0 8224 8030"/>
                              <a:gd name="T23" fmla="*/ 8224 h 222"/>
                              <a:gd name="T24" fmla="+- 0 1185 1129"/>
                              <a:gd name="T25" fmla="*/ T24 w 577"/>
                              <a:gd name="T26" fmla="+- 0 8244 8030"/>
                              <a:gd name="T27" fmla="*/ 8244 h 222"/>
                              <a:gd name="T28" fmla="+- 0 1247 1129"/>
                              <a:gd name="T29" fmla="*/ T28 w 577"/>
                              <a:gd name="T30" fmla="+- 0 8252 8030"/>
                              <a:gd name="T31" fmla="*/ 8252 h 222"/>
                              <a:gd name="T32" fmla="+- 0 1326 1129"/>
                              <a:gd name="T33" fmla="*/ T32 w 577"/>
                              <a:gd name="T34" fmla="+- 0 8252 8030"/>
                              <a:gd name="T35" fmla="*/ 8252 h 222"/>
                              <a:gd name="T36" fmla="+- 0 1417 1129"/>
                              <a:gd name="T37" fmla="*/ T36 w 577"/>
                              <a:gd name="T38" fmla="+- 0 8250 8030"/>
                              <a:gd name="T39" fmla="*/ 8250 h 222"/>
                              <a:gd name="T40" fmla="+- 0 1598 1129"/>
                              <a:gd name="T41" fmla="*/ T40 w 577"/>
                              <a:gd name="T42" fmla="+- 0 8250 8030"/>
                              <a:gd name="T43" fmla="*/ 8250 h 222"/>
                              <a:gd name="T44" fmla="+- 0 1650 1129"/>
                              <a:gd name="T45" fmla="*/ T44 w 577"/>
                              <a:gd name="T46" fmla="+- 0 8244 8030"/>
                              <a:gd name="T47" fmla="*/ 8244 h 222"/>
                              <a:gd name="T48" fmla="+- 0 1691 1129"/>
                              <a:gd name="T49" fmla="*/ T48 w 577"/>
                              <a:gd name="T50" fmla="+- 0 8224 8030"/>
                              <a:gd name="T51" fmla="*/ 8224 h 222"/>
                              <a:gd name="T52" fmla="+- 0 1706 1129"/>
                              <a:gd name="T53" fmla="*/ T52 w 577"/>
                              <a:gd name="T54" fmla="+- 0 8184 8030"/>
                              <a:gd name="T55" fmla="*/ 8184 h 222"/>
                              <a:gd name="T56" fmla="+- 0 1694 1129"/>
                              <a:gd name="T57" fmla="*/ T56 w 577"/>
                              <a:gd name="T58" fmla="+- 0 8141 8030"/>
                              <a:gd name="T59" fmla="*/ 8141 h 222"/>
                              <a:gd name="T60" fmla="+- 0 1683 1129"/>
                              <a:gd name="T61" fmla="*/ T60 w 577"/>
                              <a:gd name="T62" fmla="+- 0 8128 8030"/>
                              <a:gd name="T63" fmla="*/ 8128 h 222"/>
                              <a:gd name="T64" fmla="+- 0 1278 1129"/>
                              <a:gd name="T65" fmla="*/ T64 w 577"/>
                              <a:gd name="T66" fmla="+- 0 8128 8030"/>
                              <a:gd name="T67" fmla="*/ 8128 h 222"/>
                              <a:gd name="T68" fmla="+- 0 1263 1129"/>
                              <a:gd name="T69" fmla="*/ T68 w 577"/>
                              <a:gd name="T70" fmla="+- 0 8118 8030"/>
                              <a:gd name="T71" fmla="*/ 8118 h 222"/>
                              <a:gd name="T72" fmla="+- 0 1261 1129"/>
                              <a:gd name="T73" fmla="*/ T72 w 577"/>
                              <a:gd name="T74" fmla="+- 0 8108 8030"/>
                              <a:gd name="T75" fmla="*/ 8108 h 222"/>
                              <a:gd name="T76" fmla="+- 0 1303 1129"/>
                              <a:gd name="T77" fmla="*/ T76 w 577"/>
                              <a:gd name="T78" fmla="+- 0 8043 8030"/>
                              <a:gd name="T79" fmla="*/ 8043 h 222"/>
                              <a:gd name="T80" fmla="+- 0 1598 1129"/>
                              <a:gd name="T81" fmla="*/ T80 w 577"/>
                              <a:gd name="T82" fmla="+- 0 8250 8030"/>
                              <a:gd name="T83" fmla="*/ 8250 h 222"/>
                              <a:gd name="T84" fmla="+- 0 1417 1129"/>
                              <a:gd name="T85" fmla="*/ T84 w 577"/>
                              <a:gd name="T86" fmla="+- 0 8250 8030"/>
                              <a:gd name="T87" fmla="*/ 8250 h 222"/>
                              <a:gd name="T88" fmla="+- 0 1508 1129"/>
                              <a:gd name="T89" fmla="*/ T88 w 577"/>
                              <a:gd name="T90" fmla="+- 0 8252 8030"/>
                              <a:gd name="T91" fmla="*/ 8252 h 222"/>
                              <a:gd name="T92" fmla="+- 0 1508 1129"/>
                              <a:gd name="T93" fmla="*/ T92 w 577"/>
                              <a:gd name="T94" fmla="+- 0 8252 8030"/>
                              <a:gd name="T95" fmla="*/ 8252 h 222"/>
                              <a:gd name="T96" fmla="+- 0 1588 1129"/>
                              <a:gd name="T97" fmla="*/ T96 w 577"/>
                              <a:gd name="T98" fmla="+- 0 8252 8030"/>
                              <a:gd name="T99" fmla="*/ 8252 h 222"/>
                              <a:gd name="T100" fmla="+- 0 1598 1129"/>
                              <a:gd name="T101" fmla="*/ T100 w 577"/>
                              <a:gd name="T102" fmla="+- 0 8250 8030"/>
                              <a:gd name="T103" fmla="*/ 8250 h 222"/>
                              <a:gd name="T104" fmla="+- 0 1381 1129"/>
                              <a:gd name="T105" fmla="*/ T104 w 577"/>
                              <a:gd name="T106" fmla="+- 0 8031 8030"/>
                              <a:gd name="T107" fmla="*/ 8031 h 222"/>
                              <a:gd name="T108" fmla="+- 0 1369 1129"/>
                              <a:gd name="T109" fmla="*/ T108 w 577"/>
                              <a:gd name="T110" fmla="+- 0 8032 8030"/>
                              <a:gd name="T111" fmla="*/ 8032 h 222"/>
                              <a:gd name="T112" fmla="+- 0 1358 1129"/>
                              <a:gd name="T113" fmla="*/ T112 w 577"/>
                              <a:gd name="T114" fmla="+- 0 8033 8030"/>
                              <a:gd name="T115" fmla="*/ 8033 h 222"/>
                              <a:gd name="T116" fmla="+- 0 1347 1129"/>
                              <a:gd name="T117" fmla="*/ T116 w 577"/>
                              <a:gd name="T118" fmla="+- 0 8035 8030"/>
                              <a:gd name="T119" fmla="*/ 8035 h 222"/>
                              <a:gd name="T120" fmla="+- 0 1288 1129"/>
                              <a:gd name="T121" fmla="*/ T120 w 577"/>
                              <a:gd name="T122" fmla="+- 0 8126 8030"/>
                              <a:gd name="T123" fmla="*/ 8126 h 222"/>
                              <a:gd name="T124" fmla="+- 0 1278 1129"/>
                              <a:gd name="T125" fmla="*/ T124 w 577"/>
                              <a:gd name="T126" fmla="+- 0 8128 8030"/>
                              <a:gd name="T127" fmla="*/ 8128 h 222"/>
                              <a:gd name="T128" fmla="+- 0 1348 1129"/>
                              <a:gd name="T129" fmla="*/ T128 w 577"/>
                              <a:gd name="T130" fmla="+- 0 8128 8030"/>
                              <a:gd name="T131" fmla="*/ 8128 h 222"/>
                              <a:gd name="T132" fmla="+- 0 1333 1129"/>
                              <a:gd name="T133" fmla="*/ T132 w 577"/>
                              <a:gd name="T134" fmla="+- 0 8118 8030"/>
                              <a:gd name="T135" fmla="*/ 8118 h 222"/>
                              <a:gd name="T136" fmla="+- 0 1331 1129"/>
                              <a:gd name="T137" fmla="*/ T136 w 577"/>
                              <a:gd name="T138" fmla="+- 0 8108 8030"/>
                              <a:gd name="T139" fmla="*/ 8108 h 222"/>
                              <a:gd name="T140" fmla="+- 0 1381 1129"/>
                              <a:gd name="T141" fmla="*/ T140 w 577"/>
                              <a:gd name="T142" fmla="+- 0 8031 8030"/>
                              <a:gd name="T143" fmla="*/ 8031 h 222"/>
                              <a:gd name="T144" fmla="+- 0 1420 1129"/>
                              <a:gd name="T145" fmla="*/ T144 w 577"/>
                              <a:gd name="T146" fmla="+- 0 8030 8030"/>
                              <a:gd name="T147" fmla="*/ 8030 h 222"/>
                              <a:gd name="T148" fmla="+- 0 1358 1129"/>
                              <a:gd name="T149" fmla="*/ T148 w 577"/>
                              <a:gd name="T150" fmla="+- 0 8126 8030"/>
                              <a:gd name="T151" fmla="*/ 8126 h 222"/>
                              <a:gd name="T152" fmla="+- 0 1348 1129"/>
                              <a:gd name="T153" fmla="*/ T152 w 577"/>
                              <a:gd name="T154" fmla="+- 0 8128 8030"/>
                              <a:gd name="T155" fmla="*/ 8128 h 222"/>
                              <a:gd name="T156" fmla="+- 0 1418 1129"/>
                              <a:gd name="T157" fmla="*/ T156 w 577"/>
                              <a:gd name="T158" fmla="+- 0 8128 8030"/>
                              <a:gd name="T159" fmla="*/ 8128 h 222"/>
                              <a:gd name="T160" fmla="+- 0 1403 1129"/>
                              <a:gd name="T161" fmla="*/ T160 w 577"/>
                              <a:gd name="T162" fmla="+- 0 8118 8030"/>
                              <a:gd name="T163" fmla="*/ 8118 h 222"/>
                              <a:gd name="T164" fmla="+- 0 1401 1129"/>
                              <a:gd name="T165" fmla="*/ T164 w 577"/>
                              <a:gd name="T166" fmla="+- 0 8108 8030"/>
                              <a:gd name="T167" fmla="*/ 8108 h 222"/>
                              <a:gd name="T168" fmla="+- 0 1451 1129"/>
                              <a:gd name="T169" fmla="*/ T168 w 577"/>
                              <a:gd name="T170" fmla="+- 0 8031 8030"/>
                              <a:gd name="T171" fmla="*/ 8031 h 222"/>
                              <a:gd name="T172" fmla="+- 0 1441 1129"/>
                              <a:gd name="T173" fmla="*/ T172 w 577"/>
                              <a:gd name="T174" fmla="+- 0 8031 8030"/>
                              <a:gd name="T175" fmla="*/ 8031 h 222"/>
                              <a:gd name="T176" fmla="+- 0 1430 1129"/>
                              <a:gd name="T177" fmla="*/ T176 w 577"/>
                              <a:gd name="T178" fmla="+- 0 8030 8030"/>
                              <a:gd name="T179" fmla="*/ 8030 h 222"/>
                              <a:gd name="T180" fmla="+- 0 1420 1129"/>
                              <a:gd name="T181" fmla="*/ T180 w 577"/>
                              <a:gd name="T182" fmla="+- 0 8030 8030"/>
                              <a:gd name="T183" fmla="*/ 8030 h 222"/>
                              <a:gd name="T184" fmla="+- 0 1487 1129"/>
                              <a:gd name="T185" fmla="*/ T184 w 577"/>
                              <a:gd name="T186" fmla="+- 0 8035 8030"/>
                              <a:gd name="T187" fmla="*/ 8035 h 222"/>
                              <a:gd name="T188" fmla="+- 0 1428 1129"/>
                              <a:gd name="T189" fmla="*/ T188 w 577"/>
                              <a:gd name="T190" fmla="+- 0 8126 8030"/>
                              <a:gd name="T191" fmla="*/ 8126 h 222"/>
                              <a:gd name="T192" fmla="+- 0 1418 1129"/>
                              <a:gd name="T193" fmla="*/ T192 w 577"/>
                              <a:gd name="T194" fmla="+- 0 8128 8030"/>
                              <a:gd name="T195" fmla="*/ 8128 h 222"/>
                              <a:gd name="T196" fmla="+- 0 1488 1129"/>
                              <a:gd name="T197" fmla="*/ T196 w 577"/>
                              <a:gd name="T198" fmla="+- 0 8128 8030"/>
                              <a:gd name="T199" fmla="*/ 8128 h 222"/>
                              <a:gd name="T200" fmla="+- 0 1473 1129"/>
                              <a:gd name="T201" fmla="*/ T200 w 577"/>
                              <a:gd name="T202" fmla="+- 0 8118 8030"/>
                              <a:gd name="T203" fmla="*/ 8118 h 222"/>
                              <a:gd name="T204" fmla="+- 0 1471 1129"/>
                              <a:gd name="T205" fmla="*/ T204 w 577"/>
                              <a:gd name="T206" fmla="+- 0 8108 8030"/>
                              <a:gd name="T207" fmla="*/ 8108 h 222"/>
                              <a:gd name="T208" fmla="+- 0 1516 1129"/>
                              <a:gd name="T209" fmla="*/ T208 w 577"/>
                              <a:gd name="T210" fmla="+- 0 8040 8030"/>
                              <a:gd name="T211" fmla="*/ 8040 h 222"/>
                              <a:gd name="T212" fmla="+- 0 1506 1129"/>
                              <a:gd name="T213" fmla="*/ T212 w 577"/>
                              <a:gd name="T214" fmla="+- 0 8038 8030"/>
                              <a:gd name="T215" fmla="*/ 8038 h 222"/>
                              <a:gd name="T216" fmla="+- 0 1497 1129"/>
                              <a:gd name="T217" fmla="*/ T216 w 577"/>
                              <a:gd name="T218" fmla="+- 0 8036 8030"/>
                              <a:gd name="T219" fmla="*/ 8036 h 222"/>
                              <a:gd name="T220" fmla="+- 0 1487 1129"/>
                              <a:gd name="T221" fmla="*/ T220 w 577"/>
                              <a:gd name="T222" fmla="+- 0 8035 8030"/>
                              <a:gd name="T223" fmla="*/ 8035 h 222"/>
                              <a:gd name="T224" fmla="+- 0 1549 1129"/>
                              <a:gd name="T225" fmla="*/ T224 w 577"/>
                              <a:gd name="T226" fmla="+- 0 8047 8030"/>
                              <a:gd name="T227" fmla="*/ 8047 h 222"/>
                              <a:gd name="T228" fmla="+- 0 1498 1129"/>
                              <a:gd name="T229" fmla="*/ T228 w 577"/>
                              <a:gd name="T230" fmla="+- 0 8126 8030"/>
                              <a:gd name="T231" fmla="*/ 8126 h 222"/>
                              <a:gd name="T232" fmla="+- 0 1488 1129"/>
                              <a:gd name="T233" fmla="*/ T232 w 577"/>
                              <a:gd name="T234" fmla="+- 0 8128 8030"/>
                              <a:gd name="T235" fmla="*/ 8128 h 222"/>
                              <a:gd name="T236" fmla="+- 0 1683 1129"/>
                              <a:gd name="T237" fmla="*/ T236 w 577"/>
                              <a:gd name="T238" fmla="+- 0 8128 8030"/>
                              <a:gd name="T239" fmla="*/ 8128 h 222"/>
                              <a:gd name="T240" fmla="+- 0 1662 1129"/>
                              <a:gd name="T241" fmla="*/ T240 w 577"/>
                              <a:gd name="T242" fmla="+- 0 8103 8030"/>
                              <a:gd name="T243" fmla="*/ 8103 h 222"/>
                              <a:gd name="T244" fmla="+- 0 1613 1129"/>
                              <a:gd name="T245" fmla="*/ T244 w 577"/>
                              <a:gd name="T246" fmla="+- 0 8071 8030"/>
                              <a:gd name="T247" fmla="*/ 8071 h 222"/>
                              <a:gd name="T248" fmla="+- 0 1549 1129"/>
                              <a:gd name="T249" fmla="*/ T248 w 577"/>
                              <a:gd name="T250" fmla="+- 0 8047 8030"/>
                              <a:gd name="T251" fmla="*/ 8047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7" h="222">
                                <a:moveTo>
                                  <a:pt x="174" y="13"/>
                                </a:moveTo>
                                <a:lnTo>
                                  <a:pt x="104" y="36"/>
                                </a:lnTo>
                                <a:lnTo>
                                  <a:pt x="49" y="69"/>
                                </a:lnTo>
                                <a:lnTo>
                                  <a:pt x="13" y="109"/>
                                </a:lnTo>
                                <a:lnTo>
                                  <a:pt x="0" y="154"/>
                                </a:lnTo>
                                <a:lnTo>
                                  <a:pt x="15" y="194"/>
                                </a:lnTo>
                                <a:lnTo>
                                  <a:pt x="56" y="214"/>
                                </a:lnTo>
                                <a:lnTo>
                                  <a:pt x="118" y="222"/>
                                </a:lnTo>
                                <a:lnTo>
                                  <a:pt x="197" y="222"/>
                                </a:lnTo>
                                <a:lnTo>
                                  <a:pt x="288" y="220"/>
                                </a:lnTo>
                                <a:lnTo>
                                  <a:pt x="469" y="220"/>
                                </a:lnTo>
                                <a:lnTo>
                                  <a:pt x="521" y="214"/>
                                </a:lnTo>
                                <a:lnTo>
                                  <a:pt x="562" y="194"/>
                                </a:lnTo>
                                <a:lnTo>
                                  <a:pt x="577" y="154"/>
                                </a:lnTo>
                                <a:lnTo>
                                  <a:pt x="565" y="111"/>
                                </a:lnTo>
                                <a:lnTo>
                                  <a:pt x="554" y="98"/>
                                </a:lnTo>
                                <a:lnTo>
                                  <a:pt x="149" y="98"/>
                                </a:lnTo>
                                <a:lnTo>
                                  <a:pt x="134" y="88"/>
                                </a:lnTo>
                                <a:lnTo>
                                  <a:pt x="132" y="78"/>
                                </a:lnTo>
                                <a:lnTo>
                                  <a:pt x="174" y="13"/>
                                </a:lnTo>
                                <a:close/>
                                <a:moveTo>
                                  <a:pt x="469" y="220"/>
                                </a:moveTo>
                                <a:lnTo>
                                  <a:pt x="288" y="220"/>
                                </a:lnTo>
                                <a:lnTo>
                                  <a:pt x="379" y="222"/>
                                </a:lnTo>
                                <a:lnTo>
                                  <a:pt x="459" y="222"/>
                                </a:lnTo>
                                <a:lnTo>
                                  <a:pt x="469" y="220"/>
                                </a:lnTo>
                                <a:close/>
                                <a:moveTo>
                                  <a:pt x="252" y="1"/>
                                </a:moveTo>
                                <a:lnTo>
                                  <a:pt x="240" y="2"/>
                                </a:lnTo>
                                <a:lnTo>
                                  <a:pt x="229" y="3"/>
                                </a:lnTo>
                                <a:lnTo>
                                  <a:pt x="218" y="5"/>
                                </a:lnTo>
                                <a:lnTo>
                                  <a:pt x="159" y="96"/>
                                </a:lnTo>
                                <a:lnTo>
                                  <a:pt x="149" y="98"/>
                                </a:lnTo>
                                <a:lnTo>
                                  <a:pt x="219" y="98"/>
                                </a:lnTo>
                                <a:lnTo>
                                  <a:pt x="204" y="88"/>
                                </a:lnTo>
                                <a:lnTo>
                                  <a:pt x="202" y="78"/>
                                </a:lnTo>
                                <a:lnTo>
                                  <a:pt x="252" y="1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29" y="96"/>
                                </a:lnTo>
                                <a:lnTo>
                                  <a:pt x="219" y="98"/>
                                </a:lnTo>
                                <a:lnTo>
                                  <a:pt x="289" y="98"/>
                                </a:lnTo>
                                <a:lnTo>
                                  <a:pt x="274" y="88"/>
                                </a:lnTo>
                                <a:lnTo>
                                  <a:pt x="272" y="78"/>
                                </a:lnTo>
                                <a:lnTo>
                                  <a:pt x="322" y="1"/>
                                </a:lnTo>
                                <a:lnTo>
                                  <a:pt x="312" y="1"/>
                                </a:lnTo>
                                <a:lnTo>
                                  <a:pt x="301" y="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58" y="5"/>
                                </a:moveTo>
                                <a:lnTo>
                                  <a:pt x="299" y="96"/>
                                </a:lnTo>
                                <a:lnTo>
                                  <a:pt x="289" y="98"/>
                                </a:lnTo>
                                <a:lnTo>
                                  <a:pt x="359" y="98"/>
                                </a:lnTo>
                                <a:lnTo>
                                  <a:pt x="344" y="88"/>
                                </a:lnTo>
                                <a:lnTo>
                                  <a:pt x="342" y="78"/>
                                </a:lnTo>
                                <a:lnTo>
                                  <a:pt x="387" y="10"/>
                                </a:lnTo>
                                <a:lnTo>
                                  <a:pt x="377" y="8"/>
                                </a:lnTo>
                                <a:lnTo>
                                  <a:pt x="368" y="6"/>
                                </a:lnTo>
                                <a:lnTo>
                                  <a:pt x="358" y="5"/>
                                </a:lnTo>
                                <a:close/>
                                <a:moveTo>
                                  <a:pt x="420" y="17"/>
                                </a:moveTo>
                                <a:lnTo>
                                  <a:pt x="369" y="96"/>
                                </a:lnTo>
                                <a:lnTo>
                                  <a:pt x="359" y="98"/>
                                </a:lnTo>
                                <a:lnTo>
                                  <a:pt x="554" y="98"/>
                                </a:lnTo>
                                <a:lnTo>
                                  <a:pt x="533" y="73"/>
                                </a:lnTo>
                                <a:lnTo>
                                  <a:pt x="484" y="41"/>
                                </a:lnTo>
                                <a:lnTo>
                                  <a:pt x="42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2079"/>
                            <a:ext cx="47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562" w:lineRule="exact"/>
                                <w:rPr>
                                  <w:rFonts w:ascii="Century Goth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w w:val="104"/>
                                  <w:sz w:val="4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2551"/>
                            <a:ext cx="26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04" w:lineRule="exact"/>
                                <w:rPr>
                                  <w:rFonts w:ascii="Century Gothic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sz w:val="9"/>
                                </w:rPr>
                                <w:t>MAIN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3515"/>
                            <a:ext cx="35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sz w:val="9"/>
                                </w:rPr>
                                <w:t>VEGGIE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3042"/>
                            <a:ext cx="34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w w:val="101"/>
                                  <w:sz w:val="4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4478"/>
                            <a:ext cx="29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spacing w:val="-4"/>
                                  <w:w w:val="110"/>
                                  <w:sz w:val="9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006"/>
                            <a:ext cx="3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w w:val="105"/>
                                  <w:sz w:val="4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5442"/>
                            <a:ext cx="37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sz w:val="9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4970"/>
                            <a:ext cx="263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w w:val="91"/>
                                  <w:sz w:val="4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5934"/>
                            <a:ext cx="29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3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265" y="6406"/>
                            <a:ext cx="27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SIDES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7370"/>
                            <a:ext cx="40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6898"/>
                            <a:ext cx="38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9"/>
                                  <w:sz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8318"/>
                            <a:ext cx="34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A97B50"/>
                                  <w:w w:val="120"/>
                                  <w:sz w:val="9"/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166" style="position:absolute;margin-left:7.9pt;margin-top:10.95pt;width:110.4pt;height:453.9pt;z-index:-253917184;mso-position-horizontal-relative:page;mso-position-vertical-relative:page" coordorigin="158,219" coordsize="2208,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">
                <v:shape id="AutoShape 196" o:spid="_x0000_s1167" style="position:absolute;left:158;top:218;width:2208;height:9078;visibility:visible;mso-wrap-style:square;v-text-anchor:top" coordsize="2208,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zfMYA&#10;AADcAAAADwAAAGRycy9kb3ducmV2LnhtbESP3WrCQBSE7wu+w3KE3plNrNiaZpXiTxG0UK0PcJo9&#10;TUKzZ0N21dindwWhl8PMfMNks87U4kStqywrSKIYBHFudcWFgsPXavACwnlkjbVlUnAhB7Np7yHD&#10;VNsz7+i094UIEHYpKii9b1IpXV6SQRfZhjh4P7Y16INsC6lbPAe4qeUwjsfSYMVhocSG5iXlv/uj&#10;UfC0vUw+9OIw+lz+5d/yfavNZumVeux3b68gPHX+P3xvr7WC4XMC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8zfMYAAADcAAAADwAAAAAAAAAAAAAAAACYAgAAZHJz&#10;L2Rvd25yZXYueG1sUEsFBgAAAAAEAAQA9QAAAIsDAAAAAA==&#10;" path="m2152,6645l,6645r,715l1405,7858r,6l,8360r,717l2152,9077r,-474l502,8603r,-6l2152,8053r,-362l502,7126r,-7l2152,7119r,-474xm438,4727l,4727,,6189r2152,l2152,5715r-1714,l438,4727xm1277,4782r-438,l839,5715r438,l1277,4782xm2152,4672r-437,l1715,5715r437,l2152,4672xm2152,2252l,2252r,475l1496,2727r,6l,3648r,644l2152,4292r,-474l620,3818r,-6l2152,2873r,-621xm1322,l,,,474r1304,l1382,479r72,16l1521,520r61,34l1636,596r46,50l1719,703r27,62l1763,833r6,73l1763,979r-17,69l1719,1111r-37,57l1636,1218r-54,42l1521,1294r-67,26l1382,1335r-78,6l,1341r,474l1322,1815r76,-3l1471,1805r70,-11l1609,1778r66,-21l1737,1732r60,-30l1853,1667r53,-39l1955,1585r46,-48l2042,1484r37,-56l2112,1366r28,-66l2164,1230r18,-74l2196,1077r8,-84l2207,906r-3,-87l2196,736r-14,-79l2164,583r-24,-70l2112,447r-33,-61l2042,330r-41,-53l1955,229r-49,-43l1853,147r-56,-34l1737,83,1675,58,1609,37,1541,21,1471,9,1398,2,1322,xe" fillcolor="#dbe0e4" stroked="f">
                  <v:path arrowok="t" o:connecttype="custom" o:connectlocs="0,6864;1405,8077;0,8579;2152,9296;502,8822;2152,8272;502,7345;2152,7338;438,4946;0,6408;2152,5934;438,4946;839,5001;1277,5934;2152,4891;1715,5934;2152,4891;0,2471;1496,2946;0,3867;2152,4511;620,4037;2152,3092;1322,219;0,693;1382,698;1521,739;1636,815;1719,922;1763,1052;1763,1198;1719,1330;1636,1437;1521,1513;1382,1554;0,1560;1322,2034;1471,2024;1609,1997;1737,1951;1853,1886;1955,1804;2042,1703;2112,1585;2164,1449;2196,1296;2207,1125;2196,955;2164,802;2112,666;2042,549;1955,448;1853,366;1737,302;1609,256;1471,228;1322,219" o:connectangles="0,0,0,0,0,0,0,0,0,0,0,0,0,0,0,0,0,0,0,0,0,0,0,0,0,0,0,0,0,0,0,0,0,0,0,0,0,0,0,0,0,0,0,0,0,0,0,0,0,0,0,0,0,0,0,0,0"/>
                </v:shape>
                <v:shape id="Freeform 195" o:spid="_x0000_s1168" style="position:absolute;left:1057;top:2058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JnMMA&#10;AADcAAAADwAAAGRycy9kb3ducmV2LnhtbESPQYvCMBSE7wv+h/AWvK2pPWipRpHFBQ8itPXg8dE8&#10;22LzUpKo3X9vFhY8DjPzDbPejqYXD3K+s6xgPktAENdWd9woOFc/XxkIH5A19pZJwS952G4mH2vM&#10;tX1yQY8yNCJC2OeooA1hyKX0dUsG/cwOxNG7WmcwROkaqR0+I9z0Mk2ShTTYcVxocaDvlupbeTcK&#10;unK+zygrDq6qLsfdiY/7a+GVmn6OuxWIQGN4h//bB60gXabwdy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jJnMMAAADcAAAADwAAAAAAAAAAAAAAAACYAgAAZHJzL2Rv&#10;d25yZXYueG1sUEsFBgAAAAAEAAQA9QAAAIgDAAAAAA==&#10;" path="m357,l285,7,218,28,157,61r-53,43l61,157,28,218,7,285,,357r7,72l28,496r33,60l104,609r53,44l218,686r67,21l357,714r72,-7l496,686r60,-33l609,609r44,-53l686,496r21,-67l714,357r-7,-72l686,218,653,157,609,104,556,61,496,28,429,7,357,xe" fillcolor="#f0492b" stroked="f">
                  <v:path arrowok="t" o:connecttype="custom" o:connectlocs="357,2059;285,2066;218,2087;157,2120;104,2163;61,2216;28,2277;7,2344;0,2416;7,2488;28,2555;61,2615;104,2668;157,2712;218,2745;285,2766;357,2773;429,2766;496,2745;556,2712;609,2668;653,2615;686,2555;707,2488;714,2416;707,2344;686,2277;653,2216;609,2163;556,2120;496,2087;429,2066;357,2059" o:connectangles="0,0,0,0,0,0,0,0,0,0,0,0,0,0,0,0,0,0,0,0,0,0,0,0,0,0,0,0,0,0,0,0,0"/>
                </v:shape>
                <v:shape id="Freeform 194" o:spid="_x0000_s1169" style="position:absolute;left:1115;top:2116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518cA&#10;AADcAAAADwAAAGRycy9kb3ducmV2LnhtbESPQWvCQBSE74L/YXlCL1I3WrAmdRVrKfQggmlz6O2R&#10;fSbB7NuQ3cT477sFweMwM98w6+1gatFT6yrLCuazCARxbnXFhYKf78/nFQjnkTXWlknBjRxsN+PR&#10;GhNtr3yiPvWFCBB2CSoovW8SKV1ekkE3sw1x8M62NeiDbAupW7wGuKnlIoqW0mDFYaHEhvYl5Ze0&#10;MwpkvNrh72Hfnetsmr5nH7f46CqlnibD7g2Ep8E/wvf2l1aweH2B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4+dfHAAAA3AAAAA8AAAAAAAAAAAAAAAAAmAIAAGRy&#10;cy9kb3ducmV2LnhtbFBLBQYAAAAABAAEAPUAAACMAwAAAAA=&#10;" path="m300,l231,8,168,31,112,66,66,112,30,168,8,231,,300r8,69l30,432r36,55l112,534r56,35l231,592r69,7l368,592r64,-23l487,534r47,-47l569,432r22,-63l599,300r-8,-69l569,168,534,112,487,66,432,31,368,8,300,xe" stroked="f">
                  <v:path arrowok="t" o:connecttype="custom" o:connectlocs="300,2116;231,2124;168,2147;112,2182;66,2228;30,2284;8,2347;0,2416;8,2485;30,2548;66,2603;112,2650;168,2685;231,2708;300,2715;368,2708;432,2685;487,2650;534,2603;569,2548;591,2485;599,2416;591,2347;569,2284;534,2228;487,2182;432,2147;368,2124;300,2116" o:connectangles="0,0,0,0,0,0,0,0,0,0,0,0,0,0,0,0,0,0,0,0,0,0,0,0,0,0,0,0,0"/>
                </v:shape>
                <v:shape id="Freeform 193" o:spid="_x0000_s1170" style="position:absolute;left:1034;top:3022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JSsQA&#10;AADcAAAADwAAAGRycy9kb3ducmV2LnhtbESP0YrCMBRE3wX/IVxh3zRVFrt0jaJCwQVf1P2Au821&#10;qTY3pYla/fqNIPg4zMwZZrbobC2u1PrKsYLxKAFBXDhdcang95APv0D4gKyxdkwK7uRhMe/3Zphp&#10;d+MdXfehFBHCPkMFJoQmk9IXhiz6kWuIo3d0rcUQZVtK3eItwm0tJ0kylRYrjgsGG1obKs77i1Ww&#10;epTbPD93JtkU9zTN/x4/9nhS6mPQLb9BBOrCO/xqb7SCSfoJ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yUrEAAAA3AAAAA8AAAAAAAAAAAAAAAAAmAIAAGRycy9k&#10;b3ducmV2LnhtbFBLBQYAAAAABAAEAPUAAACJAwAAAAA=&#10;" path="m357,l285,8,218,28,157,61r-53,44l61,158,28,219,7,286,,358r7,72l28,497r33,60l104,610r53,44l218,687r67,20l357,715r72,-8l496,687r61,-33l609,610r44,-53l686,497r21,-67l714,358r-7,-72l686,219,653,158,609,105,557,61,496,28,429,8,357,xe" fillcolor="#8dc63f" stroked="f">
                  <v:path arrowok="t" o:connecttype="custom" o:connectlocs="357,3022;285,3030;218,3050;157,3083;104,3127;61,3180;28,3241;7,3308;0,3380;7,3452;28,3519;61,3579;104,3632;157,3676;218,3709;285,3729;357,3737;429,3729;496,3709;557,3676;609,3632;653,3579;686,3519;707,3452;714,3380;707,3308;686,3241;653,3180;609,3127;557,3083;496,3050;429,3030;357,3022" o:connectangles="0,0,0,0,0,0,0,0,0,0,0,0,0,0,0,0,0,0,0,0,0,0,0,0,0,0,0,0,0,0,0,0,0"/>
                </v:shape>
                <v:shape id="Freeform 192" o:spid="_x0000_s1171" style="position:absolute;left:1092;top:3079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EOMcA&#10;AADcAAAADwAAAGRycy9kb3ducmV2LnhtbESPQWvCQBSE74L/YXlCL1I3CrUmdRVrKfQggmlz6O2R&#10;fSbB7NuQ3cT477sFweMwM98w6+1gatFT6yrLCuazCARxbnXFhYKf78/nFQjnkTXWlknBjRxsN+PR&#10;GhNtr3yiPvWFCBB2CSoovW8SKV1ekkE3sw1x8M62NeiDbAupW7wGuKnlIoqW0mDFYaHEhvYl5Ze0&#10;MwpkvNrh72Hfnetsmr5nH7f46CqlnibD7g2Ep8E/wvf2l1aweH2B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dxDjHAAAA3AAAAA8AAAAAAAAAAAAAAAAAmAIAAGRy&#10;cy9kb3ducmV2LnhtbFBLBQYAAAAABAAEAPUAAACMAwAAAAA=&#10;" path="m300,l231,8,168,30,112,66,66,112,31,168,8,231,,300r8,68l31,431r35,56l112,533r56,36l231,591r69,8l369,591r63,-22l487,533r47,-46l569,431r23,-63l600,300r-8,-69l569,168,534,112,487,66,432,30,369,8,300,xe" stroked="f">
                  <v:path arrowok="t" o:connecttype="custom" o:connectlocs="300,3080;231,3088;168,3110;112,3146;66,3192;31,3248;8,3311;0,3380;8,3448;31,3511;66,3567;112,3613;168,3649;231,3671;300,3679;369,3671;432,3649;487,3613;534,3567;569,3511;592,3448;600,3380;592,3311;569,3248;534,3192;487,3146;432,3110;369,3088;300,3080" o:connectangles="0,0,0,0,0,0,0,0,0,0,0,0,0,0,0,0,0,0,0,0,0,0,0,0,0,0,0,0,0"/>
                </v:shape>
                <v:shape id="Freeform 191" o:spid="_x0000_s1172" style="position:absolute;left:1034;top:3986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bzsQA&#10;AADcAAAADwAAAGRycy9kb3ducmV2LnhtbESPQWsCMRSE70L/Q3iF3jSpipbVKEWxeKmg9uLtsXlu&#10;Fjcvyya62/56UxA8DjPzDTNfdq4SN2pC6VnD+0CBIM69KbnQ8HPc9D9AhIhssPJMGn4pwHLx0ptj&#10;ZnzLe7odYiEShEOGGmyMdSZlyC05DANfEyfv7BuHMcmmkKbBNsFdJYdKTaTDktOCxZpWlvLL4eo0&#10;jFru/uJp/LUr2Vbt916tx1el9dtr9zkDEamLz/CjvTUahtMJ/J9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G87EAAAA3AAAAA8AAAAAAAAAAAAAAAAAmAIAAGRycy9k&#10;b3ducmV2LnhtbFBLBQYAAAAABAAEAPUAAACJAwAAAAA=&#10;" path="m357,l285,7,218,28,157,61r-53,44l61,158,28,218,7,285,,357r7,72l28,496r33,61l104,610r53,44l218,686r67,21l357,715r72,-8l496,686r61,-32l609,610r44,-53l686,496r21,-67l714,357r-7,-72l686,218,653,158,609,105,557,61,496,28,429,7,357,xe" fillcolor="#ffcb04" stroked="f">
                  <v:path arrowok="t" o:connecttype="custom" o:connectlocs="357,3986;285,3993;218,4014;157,4047;104,4091;61,4144;28,4204;7,4271;0,4343;7,4415;28,4482;61,4543;104,4596;157,4640;218,4672;285,4693;357,4701;429,4693;496,4672;557,4640;609,4596;653,4543;686,4482;707,4415;714,4343;707,4271;686,4204;653,4144;609,4091;557,4047;496,4014;429,3993;357,3986" o:connectangles="0,0,0,0,0,0,0,0,0,0,0,0,0,0,0,0,0,0,0,0,0,0,0,0,0,0,0,0,0,0,0,0,0"/>
                </v:shape>
                <v:shape id="Freeform 190" o:spid="_x0000_s1173" style="position:absolute;left:1092;top:4043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/1McA&#10;AADcAAAADwAAAGRycy9kb3ducmV2LnhtbESPT2vCQBTE7wW/w/IEL6VumkPVNJtglUIPUjCth94e&#10;2Zc/NPs2ZDcav31XKHgcZuY3TJpPphNnGlxrWcHzMgJBXFrdcq3g++v9aQ3CeWSNnWVScCUHeTZ7&#10;SDHR9sJHOhe+FgHCLkEFjfd9IqUrGzLolrYnDl5lB4M+yKGWesBLgJtOxlH0Ig22HBYa7GnXUPlb&#10;jEaB3Ky3+HPYjVV3eizeTvvr5tO1Si3m0/YVhKfJ38P/7Q+tIF6t4HYmH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D/9THAAAA3AAAAA8AAAAAAAAAAAAAAAAAmAIAAGRy&#10;cy9kb3ducmV2LnhtbFBLBQYAAAAABAAEAPUAAACMAwAAAAA=&#10;" path="m300,l231,8,168,30,112,65,66,112,31,168,8,231,,299r8,69l31,431r35,56l112,533r56,36l231,591r69,8l369,591r63,-22l487,533r47,-46l569,431r23,-63l600,299r-8,-68l569,168,534,112,487,65,432,30,369,8,300,xe" stroked="f">
                  <v:path arrowok="t" o:connecttype="custom" o:connectlocs="300,4044;231,4052;168,4074;112,4109;66,4156;31,4212;8,4275;0,4343;8,4412;31,4475;66,4531;112,4577;168,4613;231,4635;300,4643;369,4635;432,4613;487,4577;534,4531;569,4475;592,4412;600,4343;592,4275;569,4212;534,4156;487,4109;432,4074;369,4052;300,4044" o:connectangles="0,0,0,0,0,0,0,0,0,0,0,0,0,0,0,0,0,0,0,0,0,0,0,0,0,0,0,0,0"/>
                </v:shape>
                <v:shape id="Freeform 189" o:spid="_x0000_s1174" style="position:absolute;left:1034;top:4949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TI78A&#10;AADcAAAADwAAAGRycy9kb3ducmV2LnhtbERPTYvCMBC9L/gfwgheFk3tiko1iiiFvVoV9DY0Y1ts&#10;JqWJWv+9OQgeH+97ue5MLR7UusqygvEoAkGcW11xoeB4SIdzEM4ja6wtk4IXOVivej9LTLR98p4e&#10;mS9ECGGXoILS+yaR0uUlGXQj2xAH7mpbgz7AtpC6xWcIN7WMo2gqDVYcGkpsaFtSfsvuRkE259lZ&#10;HycyxfxyqONd+vvnTkoN+t1mAcJT57/ij/tfK4hn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tNMjvwAAANwAAAAPAAAAAAAAAAAAAAAAAJgCAABkcnMvZG93bnJl&#10;di54bWxQSwUGAAAAAAQABAD1AAAAhAMAAAAA&#10;" path="m357,l285,7,218,28,157,61r-53,44l61,157,28,218,7,285,,357r7,72l28,496r33,61l104,610r53,43l218,686r67,21l357,714r72,-7l496,686r61,-33l609,610r44,-53l686,496r21,-67l714,357r-7,-72l686,218,653,157,609,105,557,61,496,28,429,7,357,xe" fillcolor="#0095da" stroked="f">
                  <v:path arrowok="t" o:connecttype="custom" o:connectlocs="357,4950;285,4957;218,4978;157,5011;104,5055;61,5107;28,5168;7,5235;0,5307;7,5379;28,5446;61,5507;104,5560;157,5603;218,5636;285,5657;357,5664;429,5657;496,5636;557,5603;609,5560;653,5507;686,5446;707,5379;714,5307;707,5235;686,5168;653,5107;609,5055;557,5011;496,4978;429,4957;357,4950" o:connectangles="0,0,0,0,0,0,0,0,0,0,0,0,0,0,0,0,0,0,0,0,0,0,0,0,0,0,0,0,0,0,0,0,0"/>
                </v:shape>
                <v:shape id="Freeform 188" o:spid="_x0000_s1175" style="position:absolute;left:1092;top:5007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OPcUA&#10;AADcAAAADwAAAGRycy9kb3ducmV2LnhtbESPQYvCMBSE78L+h/CEvYim60FtNYrrsuBBhO3ag7dH&#10;82yLzUtpotZ/bwTB4zAz3zCLVWdqcaXWVZYVfI0iEMS51RUXCg7/v8MZCOeRNdaWScGdHKyWH70F&#10;Jtre+I+uqS9EgLBLUEHpfZNI6fKSDLqRbYiDd7KtQR9kW0jd4i3ATS3HUTSRBisOCyU2tCkpP6cX&#10;o0DGszUed5vLqc4G6Xf2c4/3rlLqs9+t5yA8df4dfrW3WsF4GsP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M49xQAAANwAAAAPAAAAAAAAAAAAAAAAAJgCAABkcnMv&#10;ZG93bnJldi54bWxQSwUGAAAAAAQABAD1AAAAigMAAAAA&#10;" path="m300,l231,8,168,31,112,66,66,113,31,168,8,231,,300r8,69l31,432r35,56l112,534r56,35l231,592r69,8l369,592r63,-23l487,534r47,-46l569,432r23,-63l600,300r-8,-69l569,168,534,113,487,66,432,31,369,8,300,xe" stroked="f">
                  <v:path arrowok="t" o:connecttype="custom" o:connectlocs="300,5007;231,5015;168,5038;112,5073;66,5120;31,5175;8,5238;0,5307;8,5376;31,5439;66,5495;112,5541;168,5576;231,5599;300,5607;369,5599;432,5576;487,5541;534,5495;569,5439;592,5376;600,5307;592,5238;569,5175;534,5120;487,5073;432,5038;369,5015;300,5007" o:connectangles="0,0,0,0,0,0,0,0,0,0,0,0,0,0,0,0,0,0,0,0,0,0,0,0,0,0,0,0,0"/>
                </v:shape>
                <v:shape id="Freeform 187" o:spid="_x0000_s1176" style="position:absolute;left:1034;top:5913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Ss8MA&#10;AADcAAAADwAAAGRycy9kb3ducmV2LnhtbERPXWvCMBR9H/gfwhV8m6kVpHZGUWFDBjLUMdjbpbm2&#10;1eamJNF2/vrlYbDHw/lerHrTiDs5X1tWMBknIIgLq2suFXyeXp8zED4ga2wsk4If8rBaDp4WmGvb&#10;8YHux1CKGMI+RwVVCG0upS8qMujHtiWO3Nk6gyFCV0rtsIvhppFpksykwZpjQ4UtbSsqrsebUfC9&#10;lV/798csnXfTt4uzts8+6o1So2G/fgERqA//4j/3TitIszg/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USs8MAAADcAAAADwAAAAAAAAAAAAAAAACYAgAAZHJzL2Rv&#10;d25yZXYueG1sUEsFBgAAAAAEAAQA9QAAAIgDAAAAAA==&#10;" path="m357,l285,7,218,28,157,61r-53,43l61,157,28,218,7,285,,357r7,72l28,496r33,61l104,609r53,44l218,686r67,21l357,714r72,-7l496,686r61,-33l609,609r44,-52l686,496r21,-67l714,357r-7,-72l686,218,653,157,609,104,557,61,496,28,429,7,357,xe" fillcolor="#95a3ab" stroked="f">
                  <v:path arrowok="t" o:connecttype="custom" o:connectlocs="357,5914;285,5921;218,5942;157,5975;104,6018;61,6071;28,6132;7,6199;0,6271;7,6343;28,6410;61,6471;104,6523;157,6567;218,6600;285,6621;357,6628;429,6621;496,6600;557,6567;609,6523;653,6471;686,6410;707,6343;714,6271;707,6199;686,6132;653,6071;609,6018;557,5975;496,5942;429,5921;357,5914" o:connectangles="0,0,0,0,0,0,0,0,0,0,0,0,0,0,0,0,0,0,0,0,0,0,0,0,0,0,0,0,0,0,0,0,0"/>
                </v:shape>
                <v:shape id="Freeform 186" o:spid="_x0000_s1177" style="position:absolute;left:1092;top:5971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yHMcA&#10;AADcAAAADwAAAGRycy9kb3ducmV2LnhtbESPS2vDMBCE74H+B7GBXkIjx4fiuJFDmlLooRTiNIfe&#10;Fmv9INbKWPIj/74qFHIcZuYbZrefTStG6l1jWcFmHYEgLqxuuFLwfX5/SkA4j6yxtUwKbuRgnz0s&#10;dphqO/GJxtxXIkDYpaig9r5LpXRFTQbd2nbEwSttb9AH2VdS9zgFuGllHEXP0mDDYaHGjo41Fdd8&#10;MArkNjngz+dxKNvLKn+9vN22X65R6nE5H15AeJr9Pfzf/tAK4mQD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zshzHAAAA3AAAAA8AAAAAAAAAAAAAAAAAmAIAAGRy&#10;cy9kb3ducmV2LnhtbFBLBQYAAAAABAAEAPUAAACMAwAAAAA=&#10;" path="m300,l231,8,168,31,112,66,66,112,31,168,8,231,,300r8,69l31,432r35,55l112,534r56,35l231,592r69,8l369,592r63,-23l487,534r47,-47l569,432r23,-63l600,300r-8,-69l569,168,534,112,487,66,432,31,369,8,300,xe" stroked="f">
                  <v:path arrowok="t" o:connecttype="custom" o:connectlocs="300,5971;231,5979;168,6002;112,6037;66,6083;31,6139;8,6202;0,6271;8,6340;31,6403;66,6458;112,6505;168,6540;231,6563;300,6571;369,6563;432,6540;487,6505;534,6458;569,6403;592,6340;600,6271;592,6202;569,6139;534,6083;487,6037;432,6002;369,5979;300,5971" o:connectangles="0,0,0,0,0,0,0,0,0,0,0,0,0,0,0,0,0,0,0,0,0,0,0,0,0,0,0,0,0"/>
                </v:shape>
                <v:shape id="Freeform 185" o:spid="_x0000_s1178" style="position:absolute;left:1034;top:6877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pX8YA&#10;AADcAAAADwAAAGRycy9kb3ducmV2LnhtbESPQWvCQBSE74L/YXlCb7oxBYmpq1RBKYUiain09sg+&#10;k9js27C7NWl/fbcgeBxm5htmsepNI67kfG1ZwXSSgCAurK65VPB+2o4zED4ga2wsk4If8rBaDgcL&#10;zLXt+EDXYyhFhLDPUUEVQptL6YuKDPqJbYmjd7bOYIjSlVI77CLcNDJNkpk0WHNcqLClTUXF1/Hb&#10;KPjcyI+3199ZOu8edxdnbZ/t67VSD6P++QlEoD7cw7f2i1aQZi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spX8YAAADcAAAADwAAAAAAAAAAAAAAAACYAgAAZHJz&#10;L2Rvd25yZXYueG1sUEsFBgAAAAAEAAQA9QAAAIsDAAAAAA==&#10;" path="m357,l285,7,218,28,157,61r-53,43l61,157,28,218,7,285,,357r7,72l28,496r33,60l104,609r53,44l218,686r67,21l357,714r72,-7l496,686r61,-33l609,609r44,-53l686,496r21,-67l714,357r-7,-72l686,218,653,157,609,104,557,61,496,28,429,7,357,xe" fillcolor="#95a3ab" stroked="f">
                  <v:path arrowok="t" o:connecttype="custom" o:connectlocs="357,6878;285,6885;218,6906;157,6939;104,6982;61,7035;28,7096;7,7163;0,7235;7,7307;28,7374;61,7434;104,7487;157,7531;218,7564;285,7585;357,7592;429,7585;496,7564;557,7531;609,7487;653,7434;686,7374;707,7307;714,7235;707,7163;686,7096;653,7035;609,6982;557,6939;496,6906;429,6885;357,6878" o:connectangles="0,0,0,0,0,0,0,0,0,0,0,0,0,0,0,0,0,0,0,0,0,0,0,0,0,0,0,0,0,0,0,0,0"/>
                </v:shape>
                <v:shape id="Freeform 184" o:spid="_x0000_s1179" style="position:absolute;left:1092;top:6934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J8MUA&#10;AADcAAAADwAAAGRycy9kb3ducmV2LnhtbESPQYvCMBSE78L+h/AWvMiaqiBtNYqrCB5E2O568PZo&#10;nm3Z5qU0Ueu/N4LgcZiZb5j5sjO1uFLrKssKRsMIBHFudcWFgr/f7VcMwnlkjbVlUnAnB8vFR2+O&#10;qbY3/qFr5gsRIOxSVFB636RSurwkg25oG+LgnW1r0AfZFlK3eAtwU8txFE2lwYrDQokNrUvK/7OL&#10;USCTeIWn/fpyro+D7Pu4uScHVynV/+xWMxCeOv8Ov9o7rWAcT+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YnwxQAAANwAAAAPAAAAAAAAAAAAAAAAAJgCAABkcnMv&#10;ZG93bnJldi54bWxQSwUGAAAAAAQABAD1AAAAigMAAAAA&#10;" path="m300,l231,8,168,30,112,66,66,112,31,168,8,231,,300r8,68l31,431r35,56l112,534r56,35l231,591r69,8l369,591r63,-22l487,534r47,-47l569,431r23,-63l600,300r-8,-69l569,168,534,112,487,66,432,30,369,8,300,xe" stroked="f">
                  <v:path arrowok="t" o:connecttype="custom" o:connectlocs="300,6935;231,6943;168,6965;112,7001;66,7047;31,7103;8,7166;0,7235;8,7303;31,7366;66,7422;112,7469;168,7504;231,7526;300,7534;369,7526;432,7504;487,7469;534,7422;569,7366;592,7303;600,7235;592,7166;569,7103;534,7047;487,7001;432,6965;369,6943;300,6935" o:connectangles="0,0,0,0,0,0,0,0,0,0,0,0,0,0,0,0,0,0,0,0,0,0,0,0,0,0,0,0,0"/>
                </v:shape>
                <v:shape id="Freeform 183" o:spid="_x0000_s1180" style="position:absolute;left:1034;top:7790;width:766;height:766;visibility:visible;mso-wrap-style:square;v-text-anchor:top" coordsize="766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owsUA&#10;AADcAAAADwAAAGRycy9kb3ducmV2LnhtbESPQWvCQBSE7wX/w/IEb3VjENHUVUQUW4qCaanXZ/aZ&#10;BLNvQ3Zr0n/vFgSPw8x8w8yXnanEjRpXWlYwGkYgiDOrS84VfH9tX6cgnEfWWFkmBX/kYLnovcwx&#10;0bblI91Sn4sAYZeggsL7OpHSZQUZdENbEwfvYhuDPsgml7rBNsBNJeMomkiDJYeFAmtaF5Rd01+j&#10;IMLJepbuz128bz/Sn8/DabSZ7ZQa9LvVGwhPnX+GH+13rSCejuH/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WjCxQAAANwAAAAPAAAAAAAAAAAAAAAAAJgCAABkcnMv&#10;ZG93bnJldi54bWxQSwUGAAAAAAQABAD1AAAAigMAAAAA&#10;" path="m382,l305,8,233,30,168,66r-56,46l65,169,30,234,7,306,,383r7,77l30,532r35,65l112,653r56,47l233,735r72,23l382,766r77,-8l531,735r65,-35l653,653r47,-56l735,532r22,-72l765,383r-8,-77l735,234,700,169,653,112,596,66,531,30,459,8,382,xe" fillcolor="#a97b50" stroked="f">
                  <v:path arrowok="t" o:connecttype="custom" o:connectlocs="382,7790;305,7798;233,7820;168,7856;112,7902;65,7959;30,8024;7,8096;0,8173;7,8250;30,8322;65,8387;112,8443;168,8490;233,8525;305,8548;382,8556;459,8548;531,8525;596,8490;653,8443;700,8387;735,8322;757,8250;765,8173;757,8096;735,8024;700,7959;653,7902;596,7856;531,7820;459,7798;382,7790" o:connectangles="0,0,0,0,0,0,0,0,0,0,0,0,0,0,0,0,0,0,0,0,0,0,0,0,0,0,0,0,0,0,0,0,0"/>
                </v:shape>
                <v:shape id="Freeform 182" o:spid="_x0000_s1181" style="position:absolute;left:1096;top:7851;width:643;height:643;visibility:visible;mso-wrap-style:square;v-text-anchor:top" coordsize="64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CLqMUA&#10;AADcAAAADwAAAGRycy9kb3ducmV2LnhtbESPQWvCQBSE74X+h+UVequbhraE6CqhKNhDLVXB6yP7&#10;TKLZt2F3TeK/7wpCj8PMfMPMFqNpRU/ON5YVvE4SEMSl1Q1XCva71UsGwgdkja1lUnAlD4v548MM&#10;c20H/qV+GyoRIexzVFCH0OVS+rImg35iO+LoHa0zGKJ0ldQOhwg3rUyT5EMabDgu1NjRZ03leXsx&#10;CorsTfL1NG7cQW+W3+16+fPFZ6Wen8ZiCiLQGP7D9/ZaK0izd7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IuoxQAAANwAAAAPAAAAAAAAAAAAAAAAAJgCAABkcnMv&#10;ZG93bnJldi54bWxQSwUGAAAAAAQABAD1AAAAigMAAAAA&#10;" path="m321,l248,8,180,32,121,70,71,120,33,180,9,247,,321r9,74l33,462r38,60l121,571r59,38l248,634r73,8l395,634r68,-25l522,571r50,-49l610,462r24,-67l642,321r-8,-74l610,180,572,120,522,70,463,32,395,8,321,xe" stroked="f">
                  <v:path arrowok="t" o:connecttype="custom" o:connectlocs="321,7852;248,7860;180,7884;121,7922;71,7972;33,8032;9,8099;0,8173;9,8247;33,8314;71,8374;121,8423;180,8461;248,8486;321,8494;395,8486;463,8461;522,8423;572,8374;610,8314;634,8247;642,8173;634,8099;610,8032;572,7972;522,7922;463,7884;395,7860;321,7852" o:connectangles="0,0,0,0,0,0,0,0,0,0,0,0,0,0,0,0,0,0,0,0,0,0,0,0,0,0,0,0,0"/>
                </v:shape>
                <v:shape id="AutoShape 181" o:spid="_x0000_s1182" style="position:absolute;left:1128;top:8030;width:577;height:222;visibility:visible;mso-wrap-style:square;v-text-anchor:top" coordsize="57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BMQA&#10;AADcAAAADwAAAGRycy9kb3ducmV2LnhtbESPQWvCQBSE7wX/w/KE3pqNOUhI3YgoguBBjPb+zD6T&#10;tNm3MbvG+O+7hYLHYWa+YRbL0bRioN41lhXMohgEcWl1w5WC82n7kYJwHllja5kUPMnBMp+8LTDT&#10;9sFHGgpfiQBhl6GC2vsuk9KVNRl0ke2Ig3e1vUEfZF9J3eMjwE0rkzieS4MNh4UaO1rXVP4Ud6PA&#10;zfab83e8GbbPrzK5HG6jPuijUu/TcfUJwtPoX+H/9k4rSNI5/J0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kATEAAAA3AAAAA8AAAAAAAAAAAAAAAAAmAIAAGRycy9k&#10;b3ducmV2LnhtbFBLBQYAAAAABAAEAPUAAACJAwAAAAA=&#10;" path="m174,13l104,36,49,69,13,109,,154r15,40l56,214r62,8l197,222r91,-2l469,220r52,-6l562,194r15,-40l565,111,554,98r-405,l134,88,132,78,174,13xm469,220r-181,l379,222r80,l469,220xm252,1l240,2,229,3,218,5,159,96r-10,2l219,98,204,88,202,78,252,1xm291,l229,96r-10,2l289,98,274,88,272,78,322,1r-10,l301,,291,xm358,5l299,96r-10,2l359,98,344,88,342,78,387,10,377,8,368,6,358,5xm420,17l369,96r-10,2l554,98,533,73,484,41,420,17xe" fillcolor="#a97b50" stroked="f">
                  <v:path arrowok="t" o:connecttype="custom" o:connectlocs="174,8043;104,8066;49,8099;13,8139;0,8184;15,8224;56,8244;118,8252;197,8252;288,8250;469,8250;521,8244;562,8224;577,8184;565,8141;554,8128;149,8128;134,8118;132,8108;174,8043;469,8250;288,8250;379,8252;379,8252;459,8252;469,8250;252,8031;240,8032;229,8033;218,8035;159,8126;149,8128;219,8128;204,8118;202,8108;252,8031;291,8030;229,8126;219,8128;289,8128;274,8118;272,8108;322,8031;312,8031;301,8030;291,8030;358,8035;299,8126;289,8128;359,8128;344,8118;342,8108;387,8040;377,8038;368,8036;358,8035;420,8047;369,8126;359,8128;554,8128;533,8103;484,8071;420,8047" o:connectangles="0,0,0,0,0,0,0,0,0,0,0,0,0,0,0,0,0,0,0,0,0,0,0,0,0,0,0,0,0,0,0,0,0,0,0,0,0,0,0,0,0,0,0,0,0,0,0,0,0,0,0,0,0,0,0,0,0,0,0,0,0,0,0"/>
                </v:shape>
                <v:shape id="Text Box 180" o:spid="_x0000_s1183" type="#_x0000_t202" style="position:absolute;left:1189;top:2079;width:471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562" w:lineRule="exact"/>
                          <w:rPr>
                            <w:rFonts w:ascii="Century Gothic"/>
                            <w:b/>
                            <w:sz w:val="4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w w:val="104"/>
                            <w:sz w:val="48"/>
                          </w:rPr>
                          <w:t>M</w:t>
                        </w:r>
                      </w:p>
                    </w:txbxContent>
                  </v:textbox>
                </v:shape>
                <v:shape id="Text Box 179" o:spid="_x0000_s1184" type="#_x0000_t202" style="position:absolute;left:1291;top:2551;width:265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516D3A" w:rsidRDefault="002F2964">
                        <w:pPr>
                          <w:spacing w:line="104" w:lineRule="exact"/>
                          <w:rPr>
                            <w:rFonts w:ascii="Century Gothic"/>
                            <w:b/>
                            <w:sz w:val="9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sz w:val="9"/>
                          </w:rPr>
                          <w:t>MAIN</w:t>
                        </w:r>
                      </w:p>
                    </w:txbxContent>
                  </v:textbox>
                </v:shape>
                <v:shape id="Text Box 178" o:spid="_x0000_s1185" type="#_x0000_t202" style="position:absolute;left:1223;top:3515;width:356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sz w:val="9"/>
                          </w:rPr>
                          <w:t>VEGGIE</w:t>
                        </w:r>
                      </w:p>
                    </w:txbxContent>
                  </v:textbox>
                </v:shape>
                <v:shape id="Text Box 177" o:spid="_x0000_s1186" type="#_x0000_t202" style="position:absolute;left:1229;top:3042;width:34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w w:val="101"/>
                            <w:sz w:val="48"/>
                          </w:rPr>
                          <w:t>V</w:t>
                        </w:r>
                      </w:p>
                    </w:txbxContent>
                  </v:textbox>
                </v:shape>
                <v:shape id="Text Box 176" o:spid="_x0000_s1187" type="#_x0000_t202" style="position:absolute;left:1254;top:4478;width:29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spacing w:val="-4"/>
                            <w:w w:val="110"/>
                            <w:sz w:val="9"/>
                          </w:rPr>
                          <w:t>PASTA</w:t>
                        </w:r>
                      </w:p>
                    </w:txbxContent>
                  </v:textbox>
                </v:shape>
                <v:shape id="Text Box 175" o:spid="_x0000_s1188" type="#_x0000_t202" style="position:absolute;left:1260;top:4006;width:317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w w:val="105"/>
                            <w:sz w:val="48"/>
                          </w:rPr>
                          <w:t>P</w:t>
                        </w:r>
                      </w:p>
                    </w:txbxContent>
                  </v:textbox>
                </v:shape>
                <v:shape id="Text Box 174" o:spid="_x0000_s1189" type="#_x0000_t202" style="position:absolute;left:1212;top:5442;width:377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sz w:val="9"/>
                          </w:rPr>
                          <w:t>POTATO</w:t>
                        </w:r>
                      </w:p>
                    </w:txbxContent>
                  </v:textbox>
                </v:shape>
                <v:shape id="Text Box 173" o:spid="_x0000_s1190" type="#_x0000_t202" style="position:absolute;left:1270;top:4970;width:263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w w:val="91"/>
                            <w:sz w:val="48"/>
                          </w:rPr>
                          <w:t>J</w:t>
                        </w:r>
                      </w:p>
                    </w:txbxContent>
                  </v:textbox>
                </v:shape>
                <v:shape id="Text Box 172" o:spid="_x0000_s1191" type="#_x0000_t202" style="position:absolute;left:1252;top:5934;width:29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3"/>
                            <w:sz w:val="48"/>
                          </w:rPr>
                          <w:t>S</w:t>
                        </w:r>
                      </w:p>
                    </w:txbxContent>
                  </v:textbox>
                </v:shape>
                <v:shape id="Text Box 171" o:spid="_x0000_s1192" type="#_x0000_t202" style="position:absolute;left:1265;top:6406;width:272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SIDES</w:t>
                        </w:r>
                      </w:p>
                    </w:txbxContent>
                  </v:textbox>
                </v:shape>
                <v:shape id="Text Box 170" o:spid="_x0000_s1193" type="#_x0000_t202" style="position:absolute;left:1197;top:7370;width:409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DESSERT</w:t>
                        </w:r>
                      </w:p>
                    </w:txbxContent>
                  </v:textbox>
                </v:shape>
                <v:shape id="Text Box 169" o:spid="_x0000_s1194" type="#_x0000_t202" style="position:absolute;left:1219;top:6898;width:38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9"/>
                            <w:sz w:val="48"/>
                          </w:rPr>
                          <w:t>D</w:t>
                        </w:r>
                      </w:p>
                    </w:txbxContent>
                  </v:textbox>
                </v:shape>
                <v:shape id="Text Box 168" o:spid="_x0000_s1195" type="#_x0000_t202" style="position:absolute;left:1254;top:8318;width:34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A97B50"/>
                            <w:w w:val="120"/>
                            <w:sz w:val="9"/>
                          </w:rPr>
                          <w:t>BREAD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707390</wp:posOffset>
                </wp:positionV>
                <wp:extent cx="5528945" cy="249555"/>
                <wp:effectExtent l="0" t="0" r="0" b="0"/>
                <wp:wrapNone/>
                <wp:docPr id="26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49555"/>
                          <a:chOff x="4071" y="1114"/>
                          <a:chExt cx="8707" cy="393"/>
                        </a:xfrm>
                      </wpg:grpSpPr>
                      <pic:pic xmlns:pic="http://schemas.openxmlformats.org/drawingml/2006/picture">
                        <pic:nvPicPr>
                          <pic:cNvPr id="26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1338"/>
                            <a:ext cx="626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114"/>
                            <a:ext cx="870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203.55pt;margin-top:55.7pt;width:435.35pt;height:19.65pt;z-index:251842560;mso-position-horizontal-relative:page;mso-position-vertical-relative:page" coordorigin="4071,1114" coordsize="8707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">
                <v:shape id="Picture 166" o:spid="_x0000_s1027" type="#_x0000_t75" style="position:absolute;left:5282;top:1338;width:626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2PpnBAAAA3AAAAA8AAABkcnMvZG93bnJldi54bWxET89rwjAUvg/8H8ITvIim81BGZ5ShCBN3&#10;mYrM26N5a4PNS0liW/97cxjs+PH9Xq4H24iOfDCOFbzOMxDEpdOGKwXn0272BiJEZI2NY1LwoADr&#10;1ehliYV2PX9Td4yVSCEcClRQx9gWUoayJoth7lrixP06bzEm6CupPfYp3DZykWW5tGg4NdTY0qam&#10;8na8WwWmm365Dee8zQ/R/9yme9NfrkpNxsPHO4hIQ/wX/7k/tYJFntamM+kI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2PpnBAAAA3AAAAA8AAAAAAAAAAAAAAAAAnwIA&#10;AGRycy9kb3ducmV2LnhtbFBLBQYAAAAABAAEAPcAAACNAwAAAAA=&#10;">
                  <v:imagedata r:id="rId10" o:title=""/>
                </v:shape>
                <v:shape id="Picture 165" o:spid="_x0000_s1028" type="#_x0000_t75" style="position:absolute;left:4070;top:1114;width:870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633HGAAAA3AAAAA8AAABkcnMvZG93bnJldi54bWxEj81qwzAQhO+FvIPYQC6mkeNCfpwoJpga&#10;0kIPddL7Ym1tU2tlLDV23r4qFHocZuYb5pBNphM3GlxrWcFqGYMgrqxuuVZwvRSPWxDOI2vsLJOC&#10;OznIjrOHA6bajvxOt9LXIkDYpaig8b5PpXRVQwbd0vbEwfu0g0Ef5FBLPeAY4KaTSRyvpcGWw0KD&#10;PeUNVV/lt1HwXOQf13P0Om1ebOKfykv0pqNIqcV8Ou1BeJr8f/ivfdYKkvUOfs+EIyC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rfccYAAADcAAAADwAAAAAAAAAAAAAA&#10;AACfAgAAZHJzL2Rvd25yZXYueG1sUEsFBgAAAAAEAAQA9wAAAJI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2729865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266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95pt,34.25pt" to="214.9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2XIAIAAEUEAAAOAAAAZHJzL2Uyb0RvYy54bWysU02P2yAQvVfqf0C+J/6Im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431800</wp:posOffset>
                </wp:positionV>
                <wp:extent cx="1262380" cy="139065"/>
                <wp:effectExtent l="0" t="0" r="0" b="0"/>
                <wp:wrapNone/>
                <wp:docPr id="25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39065"/>
                          <a:chOff x="5766" y="680"/>
                          <a:chExt cx="1988" cy="219"/>
                        </a:xfrm>
                      </wpg:grpSpPr>
                      <wps:wsp>
                        <wps:cNvPr id="256" name="Line 162"/>
                        <wps:cNvCnPr/>
                        <wps:spPr bwMode="auto">
                          <a:xfrm>
                            <a:off x="7739" y="685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Line 158"/>
                        <wps:cNvCnPr/>
                        <wps:spPr bwMode="auto">
                          <a:xfrm>
                            <a:off x="6538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57"/>
                        <wps:cNvCnPr/>
                        <wps:spPr bwMode="auto">
                          <a:xfrm>
                            <a:off x="6457" y="698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679"/>
                            <a:ext cx="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685"/>
                            <a:ext cx="37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0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685"/>
                            <a:ext cx="14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288.3pt;margin-top:34pt;width:99.4pt;height:10.95pt;z-index:251844608;mso-position-horizontal-relative:page;mso-position-vertical-relative:page" coordorigin="5766,680" coordsize="198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">
                <v:line id="Line 162" o:spid="_x0000_s1027" style="position:absolute;visibility:visible;mso-wrap-style:square" from="7739,685" to="773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KJMQAAADcAAAADwAAAGRycy9kb3ducmV2LnhtbESP3YrCMBSE7xd8h3AE7zRV0JVqFHUV&#10;dgUF/+4PzbGtNifdJmp9e7Mg7OUw880w42ltCnGnyuWWFXQ7EQjixOqcUwXHw6o9BOE8ssbCMil4&#10;koPppPExxljbB+/ovvepCCXsYlSQeV/GUrokI4OuY0vi4J1tZdAHWaVSV/gI5aaQvSgaSIM5h4UM&#10;S1pklFz3N6Ogd/1ZbebJtijn3a/P9SmNnpffpVKtZj0bgfBU+//wm/7WgesP4O9MOAJy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BookxAAAANwAAAAPAAAAAAAAAAAA&#10;AAAAAKECAABkcnMvZG93bnJldi54bWxQSwUGAAAAAAQABAD5AAAAkgMAAAAA&#10;" strokecolor="#ed1c24" strokeweight="1.41pt"/>
                <v:shape id="Picture 161" o:spid="_x0000_s1028" type="#_x0000_t75" style="position:absolute;left:601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AyPEAAAA3AAAAA8AAABkcnMvZG93bnJldi54bWxEj0FrwkAUhO8F/8PyBC+imwpWja4itbaC&#10;5GDU+yP7TKLZtyG71fTfdwtCj8PMfMMsVq2pxJ0aV1pW8DqMQBBnVpecKzgdt4MpCOeRNVaWScEP&#10;OVgtOy8LjLV98IHuqc9FgLCLUUHhfR1L6bKCDLqhrYmDd7GNQR9kk0vd4CPATSVHUfQmDZYcFgqs&#10;6b2g7JZ+GwXYP+yvV8kffpNidJ4lyecXJUr1uu16DsJT6//Dz/ZOKxiNJ/B3Jhw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tAyPEAAAA3AAAAA8AAAAAAAAAAAAAAAAA&#10;nwIAAGRycy9kb3ducmV2LnhtbFBLBQYAAAAABAAEAPcAAACQAwAAAAA=&#10;">
                  <v:imagedata r:id="rId20" o:title=""/>
                </v:shape>
                <v:shape id="Picture 160" o:spid="_x0000_s1029" type="#_x0000_t75" style="position:absolute;left:5765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86xrBAAAA3AAAAA8AAABkcnMvZG93bnJldi54bWxET8uKwjAU3Qv+Q7jC7DRVUIdqLKWMILMY&#10;HyOuL821LTY3pcm09e/NYsDl4by3yWBq0VHrKssK5rMIBHFudcWFguvvfvoJwnlkjbVlUvAkB8lu&#10;PNpirG3PZ+ouvhAhhF2MCkrvm1hKl5dk0M1sQxy4u20N+gDbQuoW+xBuarmIopU0WHFoKLGhrKT8&#10;cfkzCvp1kZ+69JadvuVq/5Ud5M/yeFTqYzKkGxCeBv8W/7sPWsFiGdaGM+EIyN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86xrBAAAA3AAAAA8AAAAAAAAAAAAAAAAAnwIA&#10;AGRycy9kb3ducmV2LnhtbFBLBQYAAAAABAAEAPcAAACNAwAAAAA=&#10;">
                  <v:imagedata r:id="rId19" o:title=""/>
                </v:shape>
                <v:shape id="Picture 159" o:spid="_x0000_s1030" type="#_x0000_t75" style="position:absolute;left:622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k11rDAAAA3AAAAA8AAABkcnMvZG93bnJldi54bWxEj8FqwzAQRO+F/IPYQm+N3JCW1IkSQiHQ&#10;a+zmkNtibS0Ta+VIW8f9+6pQ6HGYmTfMZjf5Xo0UUxfYwNO8AEXcBNtxa+CjPjyuQCVBttgHJgPf&#10;lGC3nd1tsLThxkcaK2lVhnAq0YATGUqtU+PIY5qHgTh7nyF6lCxjq23EW4b7Xi+K4kV77DgvOBzo&#10;zVFzqb68gb6qnUQ8XsdrHSXGcFqelwdjHu6n/RqU0CT/4b/2uzWweH6F3zP5CO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TXWsMAAADcAAAADwAAAAAAAAAAAAAAAACf&#10;AgAAZHJzL2Rvd25yZXYueG1sUEsFBgAAAAAEAAQA9wAAAI8DAAAAAA==&#10;">
                  <v:imagedata r:id="rId21" o:title=""/>
                </v:shape>
                <v:line id="Line 158" o:spid="_x0000_s1031" style="position:absolute;visibility:visible;mso-wrap-style:square" from="6538,711" to="6538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ZlFMMAAADcAAAADwAAAGRycy9kb3ducmV2LnhtbERPy4rCMBTdD8w/hCvMZtBUFyrVKCIK&#10;MwsRn+ju2lzbjs1NaTK1/r1ZCC4P5z2eNqYQNVUut6yg24lAECdW55wq2O+W7SEI55E1FpZJwYMc&#10;TCefH2OMtb3zhuqtT0UIYRejgsz7MpbSJRkZdB1bEgfuaiuDPsAqlbrCewg3hexFUV8azDk0ZFjS&#10;PKPktv03CviwOgyOl8Xweqt3p1mUnNfff79KfbWa2QiEp8a/xS/3j1bQ64f54Uw4AnL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WZRTDAAAA3AAAAA8AAAAAAAAAAAAA&#10;AAAAoQIAAGRycy9kb3ducmV2LnhtbFBLBQYAAAAABAAEAPkAAACRAwAAAAA=&#10;" strokecolor="#231f20" strokeweight=".49778mm"/>
                <v:line id="Line 157" o:spid="_x0000_s1032" style="position:absolute;visibility:visible;mso-wrap-style:square" from="6457,698" to="662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AcysUAAADcAAAADwAAAGRycy9kb3ducmV2LnhtbESPQWsCMRSE74L/ITyhN80qdCtbo6gg&#10;ehKqHuztdfO6Wdy8rJuoq7++KQgeh5n5hpnMWluJKzW+dKxgOEhAEOdOl1woOOxX/TEIH5A1Vo5J&#10;wZ08zKbdzgQz7W78RdddKESEsM9QgQmhzqT0uSGLfuBq4uj9usZiiLIppG7wFuG2kqMkSaXFkuOC&#10;wZqWhvLT7mIVrLbnzY95f9ij+bgf1tXi1KbfiVJvvXb+CSJQG17hZ3ujFYzSIfyfiUdAT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AcysUAAADcAAAADwAAAAAAAAAA&#10;AAAAAAChAgAAZHJzL2Rvd25yZXYueG1sUEsFBgAAAAAEAAQA+QAAAJMDAAAAAA==&#10;" strokecolor="#231f20" strokeweight=".46672mm"/>
                <v:shape id="Picture 156" o:spid="_x0000_s1033" type="#_x0000_t75" style="position:absolute;left:6663;top:679;width:18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FdF3GAAAA3AAAAA8AAABkcnMvZG93bnJldi54bWxEj0FrwkAUhO9C/8PyCr1I3RhBJHUTSsHS&#10;Qy9qKHh7zb4mIdm36e5G4793CwWPw8x8w2yLyfTiTM63lhUsFwkI4srqlmsF5XH3vAHhA7LG3jIp&#10;uJKHIn+YbTHT9sJ7Oh9CLSKEfYYKmhCGTEpfNWTQL+xAHL0f6wyGKF0ttcNLhJtepkmylgZbjgsN&#10;DvTWUNUdRqNgrk/pyN+n3845+/WerLrPzVgq9fQ4vb6ACDSFe/i//aEVpOsU/s7EI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V0XcYAAADcAAAADwAAAAAAAAAAAAAA&#10;AACfAgAAZHJzL2Rvd25yZXYueG1sUEsFBgAAAAAEAAQA9wAAAJIDAAAAAA==&#10;">
                  <v:imagedata r:id="rId22" o:title=""/>
                </v:shape>
                <v:shape id="Picture 155" o:spid="_x0000_s1034" type="#_x0000_t75" style="position:absolute;left:6882;top:685;width:37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CGa/AAAA3AAAAA8AAABkcnMvZG93bnJldi54bWxEj80KwjAQhO+C7xBW8KapFUWqUUQU9OjP&#10;wePSrG2x2ZQmtvXtjSB4HGbmG2a16UwpGqpdYVnBZByBIE6tLjhTcLseRgsQziNrLC2Tgjc52Kz7&#10;vRUm2rZ8pubiMxEg7BJUkHtfJVK6NCeDbmwr4uA9bG3QB1lnUtfYBrgpZRxFc2mw4LCQY0W7nNLn&#10;5WUUPE5mit3s5uNS7p+W79um3WVKDQfddgnCU+f/4V/7qBXE8yl8z4QjIN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jghmvwAAANwAAAAPAAAAAAAAAAAAAAAAAJ8CAABk&#10;cnMvZG93bnJldi54bWxQSwUGAAAAAAQABAD3AAAAiwMAAAAA&#10;">
                  <v:imagedata r:id="rId23" o:title=""/>
                </v:shape>
                <v:shape id="Picture 154" o:spid="_x0000_s1035" type="#_x0000_t75" style="position:absolute;left:7310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62B3EAAAA3AAAAA8AAABkcnMvZG93bnJldi54bWxEj1FrwjAUhd8H+w/hDva2poro6IwiA6Eg&#10;G1r3Ay7NbdqZ3JQms92/XwaCj4dzznc46+3krLjSEDrPCmZZDoK49rpjo+DrvH95BREiskbrmRT8&#10;UoDt5vFhjYX2I5/oWkUjEoRDgQraGPtCylC35DBkvidOXuMHhzHJwUg94Jjgzsp5ni+lw47TQos9&#10;vbdUX6ofp6C3u8/v5njwVVlaXplm3J8+jFLPT9PuDUSkKd7Dt3apFcyXC/g/k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62B3EAAAA3AAAAA8AAAAAAAAAAAAAAAAA&#10;nwIAAGRycy9kb3ducmV2LnhtbFBLBQYAAAAABAAEAPcAAACQAwAAAAA=&#10;">
                  <v:imagedata r:id="rId24" o:title=""/>
                </v:shape>
                <v:shape id="Picture 153" o:spid="_x0000_s1036" type="#_x0000_t75" style="position:absolute;left:7516;top:685;width:148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cERLDAAAA3AAAAA8AAABkcnMvZG93bnJldi54bWxEj0FrwkAUhO8F/8PyCr3VTUPVEl0lCEJ7&#10;KNho78/sMxvMvg27W5P++64g9DjMzDfMajPaTlzJh9axgpdpBoK4drrlRsHxsHt+AxEissbOMSn4&#10;pQCb9eRhhYV2A3/RtYqNSBAOBSowMfaFlKE2ZDFMXU+cvLPzFmOSvpHa45DgtpN5ls2lxZbTgsGe&#10;tobqS/VjFZQm99vvgSrCj8XrZ8DmZPelUk+PY7kEEWmM/+F7+10ryOczuJ1JR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wREsMAAADc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45632" behindDoc="0" locked="0" layoutInCell="1" allowOverlap="1">
            <wp:simplePos x="0" y="0"/>
            <wp:positionH relativeFrom="page">
              <wp:posOffset>2789646</wp:posOffset>
            </wp:positionH>
            <wp:positionV relativeFrom="page">
              <wp:posOffset>435000</wp:posOffset>
            </wp:positionV>
            <wp:extent cx="115655" cy="133350"/>
            <wp:effectExtent l="0" t="0" r="0" b="0"/>
            <wp:wrapNone/>
            <wp:docPr id="10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434975</wp:posOffset>
                </wp:positionV>
                <wp:extent cx="661670" cy="132715"/>
                <wp:effectExtent l="0" t="0" r="0" b="0"/>
                <wp:wrapNone/>
                <wp:docPr id="24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132715"/>
                          <a:chOff x="4649" y="685"/>
                          <a:chExt cx="1042" cy="209"/>
                        </a:xfrm>
                      </wpg:grpSpPr>
                      <pic:pic xmlns:pic="http://schemas.openxmlformats.org/drawingml/2006/picture">
                        <pic:nvPicPr>
                          <pic:cNvPr id="25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232.45pt;margin-top:34.25pt;width:52.1pt;height:10.45pt;z-index:251846656;mso-position-horizontal-relative:page;mso-position-vertical-relative:page" coordorigin="4649,685" coordsize="10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">
                <v:shape id="Picture 151" o:spid="_x0000_s1027" type="#_x0000_t75" style="position:absolute;left:4648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6yzCAAAA3AAAAA8AAABkcnMvZG93bnJldi54bWxET8tqAjEU3Rf8h3AFN0UzShWZGsUHgghd&#10;+Oj+MrmdGTq5GZPoxL9vFkKXh/NerKJpxIOcry0rGI8yEMSF1TWXCq6X/XAOwgdkjY1lUvAkD6tl&#10;722BubYdn+hxDqVIIexzVFCF0OZS+qIig35kW+LE/VhnMCToSqkddincNHKSZTNpsObUUGFL24qK&#10;3/PdKJjWz49N8+5m7e349X2/ynWMu06pQT+uP0EEiuFf/HIftILJNM1PZ9I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WusswgAAANwAAAAPAAAAAAAAAAAAAAAAAJ8C&#10;AABkcnMvZG93bnJldi54bWxQSwUGAAAAAAQABAD3AAAAjgMAAAAA&#10;">
                  <v:imagedata r:id="rId30" o:title=""/>
                </v:shape>
                <v:shape id="Picture 150" o:spid="_x0000_s1028" type="#_x0000_t75" style="position:absolute;left:4897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3TffEAAAA3AAAAA8AAABkcnMvZG93bnJldi54bWxEj0trwzAQhO+F/gexhdwa2YaExIliSotp&#10;D7nkAblurI1tYq2MJT/y76tCIcdhZr5httlkGjFQ52rLCuJ5BIK4sLrmUsH5lL+vQDiPrLGxTAoe&#10;5CDbvb5sMdV25AMNR1+KAGGXooLK+zaV0hUVGXRz2xIH72Y7gz7IrpS6wzHATSOTKFpKgzWHhQpb&#10;+qyouB97o+C7H5pH5K/5LanNV0ujO6wve6Vmb9PHBoSnyT/D/+0frSBZxPB3JhwB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3TffEAAAA3AAAAA8AAAAAAAAAAAAAAAAA&#10;nwIAAGRycy9kb3ducmV2LnhtbFBLBQYAAAAABAAEAPcAAACQAwAAAAA=&#10;">
                  <v:imagedata r:id="rId31" o:title=""/>
                </v:shape>
                <v:shape id="Picture 149" o:spid="_x0000_s1029" type="#_x0000_t75" style="position:absolute;left:5103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E2THAAAA3AAAAA8AAABkcnMvZG93bnJldi54bWxEj0FrwkAUhO+F/oflFXoR3RiwSHQjUioU&#10;aRFtQbw9sy/ZYPZtzK6a/nu3UOhxmJlvmPmit424UudrxwrGowQEceF0zZWC76/VcArCB2SNjWNS&#10;8EMeFvnjwxwz7W68pesuVCJC2GeowITQZlL6wpBFP3ItcfRK11kMUXaV1B3eItw2Mk2SF2mx5rhg&#10;sKVXQ8Vpd7EKDoNt/fY5mZr9Gg+Dj+O5xGq8Uer5qV/OQATqw3/4r/2uFaSTFH7PxCMg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DE2THAAAA3AAAAA8AAAAAAAAAAAAA&#10;AAAAnwIAAGRycy9kb3ducmV2LnhtbFBLBQYAAAAABAAEAPcAAACTAwAAAAA=&#10;">
                  <v:imagedata r:id="rId32" o:title=""/>
                </v:shape>
                <v:shape id="Picture 148" o:spid="_x0000_s1030" type="#_x0000_t75" style="position:absolute;left:530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WBSDEAAAA3AAAAA8AAABkcnMvZG93bnJldi54bWxEj0FrwkAUhO8F/8PyBC+imyoVja4itbaC&#10;5GDU+yP7TKLZtyG71fTfdwtCj8PMfMMsVq2pxJ0aV1pW8DqMQBBnVpecKzgdt4MpCOeRNVaWScEP&#10;OVgtOy8LjLV98IHuqc9FgLCLUUHhfR1L6bKCDLqhrYmDd7GNQR9kk0vd4CPATSVHUTSRBksOCwXW&#10;9F5Qdku/jQLsH/bXq+QPv0kxOs+S5POLEqV63XY9B+Gp9f/hZ3unFYzexvB3Jhw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WBSDEAAAA3AAAAA8AAAAAAAAAAAAAAAAA&#10;nwIAAGRycy9kb3ducmV2LnhtbFBLBQYAAAAABAAEAPcAAACQAwAAAAA=&#10;">
                  <v:imagedata r:id="rId20" o:title=""/>
                </v:shape>
                <v:shape id="Picture 147" o:spid="_x0000_s1031" type="#_x0000_t75" style="position:absolute;left:551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HOvGAAAA3AAAAA8AAABkcnMvZG93bnJldi54bWxEj0FrwkAUhO9C/8PyCt5006AiqauIUKhS&#10;EDWX3l6zr0lo9m3Mrknqr3cFweMwM98wi1VvKtFS40rLCt7GEQjizOqScwXp6WM0B+E8ssbKMin4&#10;Jwer5ctggYm2HR+oPfpcBAi7BBUU3teJlC4ryKAb25o4eL+2MeiDbHKpG+wC3FQyjqKZNFhyWCiw&#10;pk1B2d/xYhRc2v2+/Fl/nTd1fL7OWvfdpbutUsPXfv0OwlPvn+FH+1MriKcTuJ8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Uc68YAAADcAAAADwAAAAAAAAAAAAAA&#10;AACfAgAAZHJzL2Rvd25yZXYueG1sUEsFBgAAAAAEAAQA9wAAAJI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5339715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24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1494">
                          <a:solidFill>
                            <a:srgbClr val="92B6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45pt,34.25pt" to="420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" strokecolor="#92b6c7" strokeweight=".31928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page">
                  <wp:posOffset>4972685</wp:posOffset>
                </wp:positionH>
                <wp:positionV relativeFrom="page">
                  <wp:posOffset>431800</wp:posOffset>
                </wp:positionV>
                <wp:extent cx="278130" cy="139065"/>
                <wp:effectExtent l="0" t="0" r="0" b="0"/>
                <wp:wrapNone/>
                <wp:docPr id="24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139065"/>
                          <a:chOff x="7831" y="680"/>
                          <a:chExt cx="438" cy="219"/>
                        </a:xfrm>
                      </wpg:grpSpPr>
                      <pic:pic xmlns:pic="http://schemas.openxmlformats.org/drawingml/2006/picture">
                        <pic:nvPicPr>
                          <pic:cNvPr id="24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679"/>
                            <a:ext cx="19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391.55pt;margin-top:34pt;width:21.9pt;height:10.95pt;z-index:251848704;mso-position-horizontal-relative:page;mso-position-vertical-relative:page" coordorigin="7831,680" coordsize="43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">
                <v:shape id="Picture 144" o:spid="_x0000_s1027" type="#_x0000_t75" style="position:absolute;left:8077;top:679;width:19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lqjEAAAA3AAAAA8AAABkcnMvZG93bnJldi54bWxEj0GLwjAUhO/C/ofwFvam6YqIVNOiC4LC&#10;XqwePD6aZ1ttXkoTa7u/fiMIHoeZ+YZZpb2pRUetqywr+J5EIIhzqysuFJyO2/EChPPIGmvLpGAg&#10;B2nyMVphrO2DD9RlvhABwi5GBaX3TSyly0sy6Ca2IQ7exbYGfZBtIXWLjwA3tZxG0VwarDgslNjQ&#10;T0n5LbsbBfuhsttdf76sz7/D37Vzm2zYb5T6+uzXSxCeev8Ov9o7rWA6m8PzTDgCM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hlqjEAAAA3AAAAA8AAAAAAAAAAAAAAAAA&#10;nwIAAGRycy9kb3ducmV2LnhtbFBLBQYAAAAABAAEAPcAAACQAwAAAAA=&#10;">
                  <v:imagedata r:id="rId38" o:title=""/>
                </v:shape>
                <v:shape id="Picture 143" o:spid="_x0000_s1028" type="#_x0000_t75" style="position:absolute;left:783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EHHHAAAA3AAAAA8AAABkcnMvZG93bnJldi54bWxEj0FrwkAUhO+F/oflFbyIbiqiNnUVqSgS&#10;sUUr9PqafSah2bcxu2r8964g9DjMzDfMeNqYUpypdoVlBa/dCARxanXBmYL996IzAuE8ssbSMim4&#10;koPp5PlpjLG2F97SeeczESDsYlSQe1/FUro0J4Ouayvi4B1sbdAHWWdS13gJcFPKXhQNpMGCw0KO&#10;FX3klP7tTkZBe73fHn9+j0mymS0/KXn7Gs7Tg1Ktl2b2DsJT4//Dj/ZKK+j1h3A/E46An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GEHHHAAAA3AAAAA8AAAAAAAAAAAAA&#10;AAAAnwIAAGRycy9kb3ducmV2LnhtbFBLBQYAAAAABAAEAPcAAACTAw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49728" behindDoc="0" locked="0" layoutInCell="1" allowOverlap="1">
            <wp:simplePos x="0" y="0"/>
            <wp:positionH relativeFrom="page">
              <wp:posOffset>5439928</wp:posOffset>
            </wp:positionH>
            <wp:positionV relativeFrom="page">
              <wp:posOffset>434921</wp:posOffset>
            </wp:positionV>
            <wp:extent cx="89464" cy="133350"/>
            <wp:effectExtent l="0" t="0" r="0" b="0"/>
            <wp:wrapNone/>
            <wp:docPr id="1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50752" behindDoc="0" locked="0" layoutInCell="1" allowOverlap="1">
            <wp:simplePos x="0" y="0"/>
            <wp:positionH relativeFrom="page">
              <wp:posOffset>5613058</wp:posOffset>
            </wp:positionH>
            <wp:positionV relativeFrom="page">
              <wp:posOffset>434915</wp:posOffset>
            </wp:positionV>
            <wp:extent cx="116567" cy="133350"/>
            <wp:effectExtent l="0" t="0" r="0" b="0"/>
            <wp:wrapNone/>
            <wp:docPr id="10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51776" behindDoc="0" locked="0" layoutInCell="1" allowOverlap="1">
            <wp:simplePos x="0" y="0"/>
            <wp:positionH relativeFrom="page">
              <wp:posOffset>5813988</wp:posOffset>
            </wp:positionH>
            <wp:positionV relativeFrom="page">
              <wp:posOffset>434921</wp:posOffset>
            </wp:positionV>
            <wp:extent cx="102688" cy="136017"/>
            <wp:effectExtent l="0" t="0" r="0" b="0"/>
            <wp:wrapNone/>
            <wp:docPr id="10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52800" behindDoc="0" locked="0" layoutInCell="1" allowOverlap="1">
            <wp:simplePos x="0" y="0"/>
            <wp:positionH relativeFrom="page">
              <wp:posOffset>6001669</wp:posOffset>
            </wp:positionH>
            <wp:positionV relativeFrom="page">
              <wp:posOffset>431556</wp:posOffset>
            </wp:positionV>
            <wp:extent cx="117313" cy="138112"/>
            <wp:effectExtent l="0" t="0" r="0" b="0"/>
            <wp:wrapNone/>
            <wp:docPr id="10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53824" behindDoc="0" locked="0" layoutInCell="1" allowOverlap="1">
            <wp:simplePos x="0" y="0"/>
            <wp:positionH relativeFrom="page">
              <wp:posOffset>6186539</wp:posOffset>
            </wp:positionH>
            <wp:positionV relativeFrom="page">
              <wp:posOffset>434917</wp:posOffset>
            </wp:positionV>
            <wp:extent cx="132221" cy="133350"/>
            <wp:effectExtent l="0" t="0" r="0" b="0"/>
            <wp:wrapNone/>
            <wp:docPr id="1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page">
                  <wp:posOffset>6364605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24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0023" y="685"/>
                          <a:chExt cx="163" cy="209"/>
                        </a:xfrm>
                      </wpg:grpSpPr>
                      <wps:wsp>
                        <wps:cNvPr id="243" name="Line 141"/>
                        <wps:cNvCnPr/>
                        <wps:spPr bwMode="auto">
                          <a:xfrm>
                            <a:off x="10104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40"/>
                        <wps:cNvCnPr/>
                        <wps:spPr bwMode="auto">
                          <a:xfrm>
                            <a:off x="10023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501.15pt;margin-top:34.25pt;width:8.15pt;height:10.45pt;z-index:251854848;mso-position-horizontal-relative:page;mso-position-vertical-relative:page" coordorigin="10023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">
                <v:line id="Line 141" o:spid="_x0000_s1027" style="position:absolute;visibility:visible;mso-wrap-style:square" from="10104,711" to="10104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HgsUAAADcAAAADwAAAGRycy9kb3ducmV2LnhtbESPQWvCQBSE74L/YXmF3sxGDW1JXUVE&#10;oQFBayy9PrLPJDT7NmS3Jv33bkHwOMzMN8xiNZhGXKlztWUF0ygGQVxYXXOp4JzvJm8gnEfW2Fgm&#10;BX/kYLUcjxaYatvzJ11PvhQBwi5FBZX3bSqlKyoy6CLbEgfvYjuDPsiulLrDPsBNI2dx/CIN1hwW&#10;KmxpU1Hxc/o1Cto8O+ivKX8fDe2z160+JMn5otTz07B+B+Fp8I/wvf2hFcySOfyfC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HgsUAAADcAAAADwAAAAAAAAAA&#10;AAAAAAChAgAAZHJzL2Rvd25yZXYueG1sUEsFBgAAAAAEAAQA+QAAAJMDAAAAAA==&#10;" strokecolor="#ed1c24" strokeweight=".49778mm"/>
                <v:line id="Line 140" o:spid="_x0000_s1028" style="position:absolute;visibility:visible;mso-wrap-style:square" from="10023,698" to="10185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hfTcUAAADcAAAADwAAAGRycy9kb3ducmV2LnhtbESPT4vCMBTE78J+h/AWvIimivina5RF&#10;EURPdffg8dE829LmpTbR1m9vFhY8DjPzG2a16UwlHtS4wrKC8SgCQZxaXXCm4PdnP1yAcB5ZY2WZ&#10;FDzJwWb90VthrG3LCT3OPhMBwi5GBbn3dSylS3My6Ea2Jg7e1TYGfZBNJnWDbYCbSk6iaCYNFhwW&#10;cqxpm1Nanu9GwXF3G1cXF5W30yAp28XWz5N0qVT/s/v+AuGp8+/wf/ugFUymU/g7E46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hfTcUAAADcAAAADwAAAAAAAAAA&#10;AAAAAAChAgAAZHJzL2Rvd25yZXYueG1sUEsFBgAAAAAEAAQA+QAAAJMDAAAAAA==&#10;" strokecolor="#ed1c24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55872" behindDoc="0" locked="0" layoutInCell="1" allowOverlap="1">
            <wp:simplePos x="0" y="0"/>
            <wp:positionH relativeFrom="page">
              <wp:posOffset>6548860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1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56896" behindDoc="0" locked="0" layoutInCell="1" allowOverlap="1">
            <wp:simplePos x="0" y="0"/>
            <wp:positionH relativeFrom="page">
              <wp:posOffset>6724986</wp:posOffset>
            </wp:positionH>
            <wp:positionV relativeFrom="page">
              <wp:posOffset>434911</wp:posOffset>
            </wp:positionV>
            <wp:extent cx="94733" cy="133350"/>
            <wp:effectExtent l="0" t="0" r="0" b="0"/>
            <wp:wrapNone/>
            <wp:docPr id="1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page">
                  <wp:posOffset>6901180</wp:posOffset>
                </wp:positionH>
                <wp:positionV relativeFrom="page">
                  <wp:posOffset>434975</wp:posOffset>
                </wp:positionV>
                <wp:extent cx="78740" cy="132080"/>
                <wp:effectExtent l="0" t="0" r="0" b="0"/>
                <wp:wrapNone/>
                <wp:docPr id="23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32080"/>
                          <a:chOff x="10868" y="685"/>
                          <a:chExt cx="124" cy="208"/>
                        </a:xfrm>
                      </wpg:grpSpPr>
                      <wps:wsp>
                        <wps:cNvPr id="24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867" y="866"/>
                            <a:ext cx="124" cy="2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37"/>
                        <wps:cNvCnPr/>
                        <wps:spPr bwMode="auto">
                          <a:xfrm>
                            <a:off x="10882" y="685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543.4pt;margin-top:34.25pt;width:6.2pt;height:10.4pt;z-index:251857920;mso-position-horizontal-relative:page;mso-position-vertical-relative:page" coordorigin="10868,685" coordsize="124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">
                <v:rect id="Rectangle 138" o:spid="_x0000_s1027" style="position:absolute;left:10867;top:866;width:12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vBsQA&#10;AADcAAAADwAAAGRycy9kb3ducmV2LnhtbERPy2rCQBTdC/7DcIVupE6UKDV1EsSidOHGF7i8ZG6T&#10;tJk76cxU0359Z1Ho8nDeq6I3rbiR841lBdNJAoK4tLrhSsH5tH18AuEDssbWMin4Jg9FPhysMNP2&#10;zge6HUMlYgj7DBXUIXSZlL6syaCf2I44cm/WGQwRukpqh/cYblo5S5KFNNhwbKixo01N5cfxyyj4&#10;SV/Sy3J8OuxltZl3n+/XZueuSj2M+vUziEB9+Bf/uV+1glka58c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LwbEAAAA3AAAAA8AAAAAAAAAAAAAAAAAmAIAAGRycy9k&#10;b3ducmV2LnhtbFBLBQYAAAAABAAEAPUAAACJAwAAAAA=&#10;" fillcolor="#231f20" stroked="f"/>
                <v:line id="Line 137" o:spid="_x0000_s1028" style="position:absolute;visibility:visible;mso-wrap-style:square" from="10882,685" to="1088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7E/MUAAADcAAAADwAAAGRycy9kb3ducmV2LnhtbESPQWvCQBSE74X+h+UVequbhFLS6Coi&#10;RNqDlFrB6zP7TILZt2F3jcm/dwuFHoeZ+YZZrEbTiYGcby0rSGcJCOLK6pZrBYef8iUH4QOyxs4y&#10;KZjIw2r5+LDAQtsbf9OwD7WIEPYFKmhC6AspfdWQQT+zPXH0ztYZDFG6WmqHtwg3ncyS5E0abDku&#10;NNjTpqHqsr8aBcd8a/i931XttXSTGcrz6TN8KfX8NK7nIAKN4T/81/7QCrLXFH7Px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7E/MUAAADcAAAADwAAAAAAAAAA&#10;AAAAAAChAgAAZHJzL2Rvd25yZXYueG1sUEsFBgAAAAAEAAQA+QAAAJMDAAAAAA==&#10;" strokecolor="#231f20" strokeweight="1.4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238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6pt,34.25pt" to="556.6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MD1IQIAAEUEAAAOAAAAZHJzL2Uyb0RvYy54bWysU02P2yAQvVfqf0C+J/6IN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59968" behindDoc="0" locked="0" layoutInCell="1" allowOverlap="1">
            <wp:simplePos x="0" y="0"/>
            <wp:positionH relativeFrom="page">
              <wp:posOffset>7172721</wp:posOffset>
            </wp:positionH>
            <wp:positionV relativeFrom="page">
              <wp:posOffset>434921</wp:posOffset>
            </wp:positionV>
            <wp:extent cx="139004" cy="133350"/>
            <wp:effectExtent l="0" t="0" r="0" b="0"/>
            <wp:wrapNone/>
            <wp:docPr id="1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7414260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23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90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8pt,34.25pt" to="583.8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" strokecolor="#231f20" strokeweight="1.4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23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1818" y="685"/>
                          <a:chExt cx="163" cy="209"/>
                        </a:xfrm>
                      </wpg:grpSpPr>
                      <wps:wsp>
                        <wps:cNvPr id="235" name="Line 133"/>
                        <wps:cNvCnPr/>
                        <wps:spPr bwMode="auto">
                          <a:xfrm>
                            <a:off x="11899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32"/>
                        <wps:cNvCnPr/>
                        <wps:spPr bwMode="auto">
                          <a:xfrm>
                            <a:off x="11818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590.9pt;margin-top:34.25pt;width:8.15pt;height:10.45pt;z-index:251862016;mso-position-horizontal-relative:page;mso-position-vertical-relative:page" coordorigin="11818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">
                <v:line id="Line 133" o:spid="_x0000_s1027" style="position:absolute;visibility:visible;mso-wrap-style:square" from="11899,711" to="1189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LpkcgAAADcAAAADwAAAGRycy9kb3ducmV2LnhtbESPQWvCQBSE70L/w/IKvUjdaKmV6CpS&#10;WqgHEY1Ke3tmn0k0+zZk15j++65Q8DjMzDfMZNaaUjRUu8Kygn4vAkGcWl1wpmCbfD6PQDiPrLG0&#10;TAp+ycFs+tCZYKztldfUbHwmAoRdjApy76tYSpfmZND1bEUcvKOtDfog60zqGq8Bbko5iKKhNFhw&#10;WMixovec0vPmYhTwbrl72x8+Rsdzk3zPo/Rn1T0tlHp6bOdjEJ5afw//t7+0gsHLK9zOhCM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NLpkcgAAADcAAAADwAAAAAA&#10;AAAAAAAAAAChAgAAZHJzL2Rvd25yZXYueG1sUEsFBgAAAAAEAAQA+QAAAJYDAAAAAA==&#10;" strokecolor="#231f20" strokeweight=".49778mm"/>
                <v:line id="Line 132" o:spid="_x0000_s1028" style="position:absolute;visibility:visible;mso-wrap-style:square" from="11818,698" to="1198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qro8YAAADcAAAADwAAAGRycy9kb3ducmV2LnhtbESPT2sCMRTE70K/Q3gFb5qt4lq2RqmC&#10;6Enwz6G9vW5eN4ubl3UTdfXTNwXB4zAzv2Ems9ZW4kKNLx0reOsnIIhzp0suFBz2y947CB+QNVaO&#10;ScGNPMymL50JZtpdeUuXXShEhLDPUIEJoc6k9Lkhi77vauLo/brGYoiyKaRu8BrhtpKDJEmlxZLj&#10;gsGaFoby4+5sFSw3p/WPGd3tlxnfDqtqfmzT70Sp7mv7+QEiUBue4Ud7rRUMhin8n4lH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Kq6PGAAAA3AAAAA8AAAAAAAAA&#10;AAAAAAAAoQIAAGRycy9kb3ducmV2LnhtbFBLBQYAAAAABAAEAPkAAACUAwAAAAA=&#10;" strokecolor="#231f20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63040" behindDoc="0" locked="0" layoutInCell="1" allowOverlap="1">
            <wp:simplePos x="0" y="0"/>
            <wp:positionH relativeFrom="page">
              <wp:posOffset>7688393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1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64064" behindDoc="0" locked="0" layoutInCell="1" allowOverlap="1">
            <wp:simplePos x="0" y="0"/>
            <wp:positionH relativeFrom="page">
              <wp:posOffset>7861510</wp:posOffset>
            </wp:positionH>
            <wp:positionV relativeFrom="page">
              <wp:posOffset>434915</wp:posOffset>
            </wp:positionV>
            <wp:extent cx="116593" cy="133350"/>
            <wp:effectExtent l="0" t="0" r="0" b="0"/>
            <wp:wrapNone/>
            <wp:docPr id="1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289560</wp:posOffset>
                </wp:positionV>
                <wp:extent cx="504190" cy="504190"/>
                <wp:effectExtent l="0" t="0" r="0" b="0"/>
                <wp:wrapNone/>
                <wp:docPr id="22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5139" y="456"/>
                          <a:chExt cx="794" cy="794"/>
                        </a:xfrm>
                      </wpg:grpSpPr>
                      <wps:wsp>
                        <wps:cNvPr id="230" name="Freeform 130"/>
                        <wps:cNvSpPr>
                          <a:spLocks/>
                        </wps:cNvSpPr>
                        <wps:spPr bwMode="auto">
                          <a:xfrm>
                            <a:off x="15138" y="455"/>
                            <a:ext cx="794" cy="794"/>
                          </a:xfrm>
                          <a:custGeom>
                            <a:avLst/>
                            <a:gdLst>
                              <a:gd name="T0" fmla="+- 0 15536 15139"/>
                              <a:gd name="T1" fmla="*/ T0 w 794"/>
                              <a:gd name="T2" fmla="+- 0 456 456"/>
                              <a:gd name="T3" fmla="*/ 456 h 794"/>
                              <a:gd name="T4" fmla="+- 0 15464 15139"/>
                              <a:gd name="T5" fmla="*/ T4 w 794"/>
                              <a:gd name="T6" fmla="+- 0 462 456"/>
                              <a:gd name="T7" fmla="*/ 462 h 794"/>
                              <a:gd name="T8" fmla="+- 0 15397 15139"/>
                              <a:gd name="T9" fmla="*/ T8 w 794"/>
                              <a:gd name="T10" fmla="+- 0 481 456"/>
                              <a:gd name="T11" fmla="*/ 481 h 794"/>
                              <a:gd name="T12" fmla="+- 0 15336 15139"/>
                              <a:gd name="T13" fmla="*/ T12 w 794"/>
                              <a:gd name="T14" fmla="+- 0 510 456"/>
                              <a:gd name="T15" fmla="*/ 510 h 794"/>
                              <a:gd name="T16" fmla="+- 0 15280 15139"/>
                              <a:gd name="T17" fmla="*/ T16 w 794"/>
                              <a:gd name="T18" fmla="+- 0 549 456"/>
                              <a:gd name="T19" fmla="*/ 549 h 794"/>
                              <a:gd name="T20" fmla="+- 0 15232 15139"/>
                              <a:gd name="T21" fmla="*/ T20 w 794"/>
                              <a:gd name="T22" fmla="+- 0 597 456"/>
                              <a:gd name="T23" fmla="*/ 597 h 794"/>
                              <a:gd name="T24" fmla="+- 0 15193 15139"/>
                              <a:gd name="T25" fmla="*/ T24 w 794"/>
                              <a:gd name="T26" fmla="+- 0 652 456"/>
                              <a:gd name="T27" fmla="*/ 652 h 794"/>
                              <a:gd name="T28" fmla="+- 0 15164 15139"/>
                              <a:gd name="T29" fmla="*/ T28 w 794"/>
                              <a:gd name="T30" fmla="+- 0 714 456"/>
                              <a:gd name="T31" fmla="*/ 714 h 794"/>
                              <a:gd name="T32" fmla="+- 0 15145 15139"/>
                              <a:gd name="T33" fmla="*/ T32 w 794"/>
                              <a:gd name="T34" fmla="+- 0 781 456"/>
                              <a:gd name="T35" fmla="*/ 781 h 794"/>
                              <a:gd name="T36" fmla="+- 0 15139 15139"/>
                              <a:gd name="T37" fmla="*/ T36 w 794"/>
                              <a:gd name="T38" fmla="+- 0 853 456"/>
                              <a:gd name="T39" fmla="*/ 853 h 794"/>
                              <a:gd name="T40" fmla="+- 0 15145 15139"/>
                              <a:gd name="T41" fmla="*/ T40 w 794"/>
                              <a:gd name="T42" fmla="+- 0 924 456"/>
                              <a:gd name="T43" fmla="*/ 924 h 794"/>
                              <a:gd name="T44" fmla="+- 0 15164 15139"/>
                              <a:gd name="T45" fmla="*/ T44 w 794"/>
                              <a:gd name="T46" fmla="+- 0 991 456"/>
                              <a:gd name="T47" fmla="*/ 991 h 794"/>
                              <a:gd name="T48" fmla="+- 0 15193 15139"/>
                              <a:gd name="T49" fmla="*/ T48 w 794"/>
                              <a:gd name="T50" fmla="+- 0 1053 456"/>
                              <a:gd name="T51" fmla="*/ 1053 h 794"/>
                              <a:gd name="T52" fmla="+- 0 15232 15139"/>
                              <a:gd name="T53" fmla="*/ T52 w 794"/>
                              <a:gd name="T54" fmla="+- 0 1108 456"/>
                              <a:gd name="T55" fmla="*/ 1108 h 794"/>
                              <a:gd name="T56" fmla="+- 0 15280 15139"/>
                              <a:gd name="T57" fmla="*/ T56 w 794"/>
                              <a:gd name="T58" fmla="+- 0 1156 456"/>
                              <a:gd name="T59" fmla="*/ 1156 h 794"/>
                              <a:gd name="T60" fmla="+- 0 15336 15139"/>
                              <a:gd name="T61" fmla="*/ T60 w 794"/>
                              <a:gd name="T62" fmla="+- 0 1195 456"/>
                              <a:gd name="T63" fmla="*/ 1195 h 794"/>
                              <a:gd name="T64" fmla="+- 0 15397 15139"/>
                              <a:gd name="T65" fmla="*/ T64 w 794"/>
                              <a:gd name="T66" fmla="+- 0 1225 456"/>
                              <a:gd name="T67" fmla="*/ 1225 h 794"/>
                              <a:gd name="T68" fmla="+- 0 15464 15139"/>
                              <a:gd name="T69" fmla="*/ T68 w 794"/>
                              <a:gd name="T70" fmla="+- 0 1243 456"/>
                              <a:gd name="T71" fmla="*/ 1243 h 794"/>
                              <a:gd name="T72" fmla="+- 0 15536 15139"/>
                              <a:gd name="T73" fmla="*/ T72 w 794"/>
                              <a:gd name="T74" fmla="+- 0 1250 456"/>
                              <a:gd name="T75" fmla="*/ 1250 h 794"/>
                              <a:gd name="T76" fmla="+- 0 15607 15139"/>
                              <a:gd name="T77" fmla="*/ T76 w 794"/>
                              <a:gd name="T78" fmla="+- 0 1243 456"/>
                              <a:gd name="T79" fmla="*/ 1243 h 794"/>
                              <a:gd name="T80" fmla="+- 0 15674 15139"/>
                              <a:gd name="T81" fmla="*/ T80 w 794"/>
                              <a:gd name="T82" fmla="+- 0 1225 456"/>
                              <a:gd name="T83" fmla="*/ 1225 h 794"/>
                              <a:gd name="T84" fmla="+- 0 15736 15139"/>
                              <a:gd name="T85" fmla="*/ T84 w 794"/>
                              <a:gd name="T86" fmla="+- 0 1195 456"/>
                              <a:gd name="T87" fmla="*/ 1195 h 794"/>
                              <a:gd name="T88" fmla="+- 0 15792 15139"/>
                              <a:gd name="T89" fmla="*/ T88 w 794"/>
                              <a:gd name="T90" fmla="+- 0 1156 456"/>
                              <a:gd name="T91" fmla="*/ 1156 h 794"/>
                              <a:gd name="T92" fmla="+- 0 15839 15139"/>
                              <a:gd name="T93" fmla="*/ T92 w 794"/>
                              <a:gd name="T94" fmla="+- 0 1108 456"/>
                              <a:gd name="T95" fmla="*/ 1108 h 794"/>
                              <a:gd name="T96" fmla="+- 0 15878 15139"/>
                              <a:gd name="T97" fmla="*/ T96 w 794"/>
                              <a:gd name="T98" fmla="+- 0 1053 456"/>
                              <a:gd name="T99" fmla="*/ 1053 h 794"/>
                              <a:gd name="T100" fmla="+- 0 15908 15139"/>
                              <a:gd name="T101" fmla="*/ T100 w 794"/>
                              <a:gd name="T102" fmla="+- 0 991 456"/>
                              <a:gd name="T103" fmla="*/ 991 h 794"/>
                              <a:gd name="T104" fmla="+- 0 15926 15139"/>
                              <a:gd name="T105" fmla="*/ T104 w 794"/>
                              <a:gd name="T106" fmla="+- 0 924 456"/>
                              <a:gd name="T107" fmla="*/ 924 h 794"/>
                              <a:gd name="T108" fmla="+- 0 15933 15139"/>
                              <a:gd name="T109" fmla="*/ T108 w 794"/>
                              <a:gd name="T110" fmla="+- 0 853 456"/>
                              <a:gd name="T111" fmla="*/ 853 h 794"/>
                              <a:gd name="T112" fmla="+- 0 15926 15139"/>
                              <a:gd name="T113" fmla="*/ T112 w 794"/>
                              <a:gd name="T114" fmla="+- 0 781 456"/>
                              <a:gd name="T115" fmla="*/ 781 h 794"/>
                              <a:gd name="T116" fmla="+- 0 15908 15139"/>
                              <a:gd name="T117" fmla="*/ T116 w 794"/>
                              <a:gd name="T118" fmla="+- 0 714 456"/>
                              <a:gd name="T119" fmla="*/ 714 h 794"/>
                              <a:gd name="T120" fmla="+- 0 15878 15139"/>
                              <a:gd name="T121" fmla="*/ T120 w 794"/>
                              <a:gd name="T122" fmla="+- 0 652 456"/>
                              <a:gd name="T123" fmla="*/ 652 h 794"/>
                              <a:gd name="T124" fmla="+- 0 15839 15139"/>
                              <a:gd name="T125" fmla="*/ T124 w 794"/>
                              <a:gd name="T126" fmla="+- 0 597 456"/>
                              <a:gd name="T127" fmla="*/ 597 h 794"/>
                              <a:gd name="T128" fmla="+- 0 15792 15139"/>
                              <a:gd name="T129" fmla="*/ T128 w 794"/>
                              <a:gd name="T130" fmla="+- 0 549 456"/>
                              <a:gd name="T131" fmla="*/ 549 h 794"/>
                              <a:gd name="T132" fmla="+- 0 15736 15139"/>
                              <a:gd name="T133" fmla="*/ T132 w 794"/>
                              <a:gd name="T134" fmla="+- 0 510 456"/>
                              <a:gd name="T135" fmla="*/ 510 h 794"/>
                              <a:gd name="T136" fmla="+- 0 15674 15139"/>
                              <a:gd name="T137" fmla="*/ T136 w 794"/>
                              <a:gd name="T138" fmla="+- 0 481 456"/>
                              <a:gd name="T139" fmla="*/ 481 h 794"/>
                              <a:gd name="T140" fmla="+- 0 15607 15139"/>
                              <a:gd name="T141" fmla="*/ T140 w 794"/>
                              <a:gd name="T142" fmla="+- 0 462 456"/>
                              <a:gd name="T143" fmla="*/ 462 h 794"/>
                              <a:gd name="T144" fmla="+- 0 15536 15139"/>
                              <a:gd name="T145" fmla="*/ T144 w 794"/>
                              <a:gd name="T146" fmla="+- 0 456 456"/>
                              <a:gd name="T147" fmla="*/ 456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7"/>
                                </a:lnTo>
                                <a:lnTo>
                                  <a:pt x="6" y="468"/>
                                </a:lnTo>
                                <a:lnTo>
                                  <a:pt x="25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7" y="739"/>
                                </a:lnTo>
                                <a:lnTo>
                                  <a:pt x="258" y="769"/>
                                </a:lnTo>
                                <a:lnTo>
                                  <a:pt x="325" y="787"/>
                                </a:lnTo>
                                <a:lnTo>
                                  <a:pt x="397" y="794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9"/>
                                </a:lnTo>
                                <a:lnTo>
                                  <a:pt x="597" y="739"/>
                                </a:lnTo>
                                <a:lnTo>
                                  <a:pt x="653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9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4" y="397"/>
                                </a:lnTo>
                                <a:lnTo>
                                  <a:pt x="787" y="325"/>
                                </a:lnTo>
                                <a:lnTo>
                                  <a:pt x="769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3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5"/>
                                </a:lnTo>
                                <a:lnTo>
                                  <a:pt x="46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29"/>
                        <wps:cNvSpPr>
                          <a:spLocks/>
                        </wps:cNvSpPr>
                        <wps:spPr bwMode="auto">
                          <a:xfrm>
                            <a:off x="15202" y="519"/>
                            <a:ext cx="666" cy="666"/>
                          </a:xfrm>
                          <a:custGeom>
                            <a:avLst/>
                            <a:gdLst>
                              <a:gd name="T0" fmla="+- 0 15536 15203"/>
                              <a:gd name="T1" fmla="*/ T0 w 666"/>
                              <a:gd name="T2" fmla="+- 0 520 520"/>
                              <a:gd name="T3" fmla="*/ 520 h 666"/>
                              <a:gd name="T4" fmla="+- 0 15459 15203"/>
                              <a:gd name="T5" fmla="*/ T4 w 666"/>
                              <a:gd name="T6" fmla="+- 0 529 520"/>
                              <a:gd name="T7" fmla="*/ 529 h 666"/>
                              <a:gd name="T8" fmla="+- 0 15389 15203"/>
                              <a:gd name="T9" fmla="*/ T8 w 666"/>
                              <a:gd name="T10" fmla="+- 0 554 520"/>
                              <a:gd name="T11" fmla="*/ 554 h 666"/>
                              <a:gd name="T12" fmla="+- 0 15328 15203"/>
                              <a:gd name="T13" fmla="*/ T12 w 666"/>
                              <a:gd name="T14" fmla="+- 0 593 520"/>
                              <a:gd name="T15" fmla="*/ 593 h 666"/>
                              <a:gd name="T16" fmla="+- 0 15276 15203"/>
                              <a:gd name="T17" fmla="*/ T16 w 666"/>
                              <a:gd name="T18" fmla="+- 0 644 520"/>
                              <a:gd name="T19" fmla="*/ 644 h 666"/>
                              <a:gd name="T20" fmla="+- 0 15237 15203"/>
                              <a:gd name="T21" fmla="*/ T20 w 666"/>
                              <a:gd name="T22" fmla="+- 0 706 520"/>
                              <a:gd name="T23" fmla="*/ 706 h 666"/>
                              <a:gd name="T24" fmla="+- 0 15212 15203"/>
                              <a:gd name="T25" fmla="*/ T24 w 666"/>
                              <a:gd name="T26" fmla="+- 0 776 520"/>
                              <a:gd name="T27" fmla="*/ 776 h 666"/>
                              <a:gd name="T28" fmla="+- 0 15203 15203"/>
                              <a:gd name="T29" fmla="*/ T28 w 666"/>
                              <a:gd name="T30" fmla="+- 0 853 520"/>
                              <a:gd name="T31" fmla="*/ 853 h 666"/>
                              <a:gd name="T32" fmla="+- 0 15212 15203"/>
                              <a:gd name="T33" fmla="*/ T32 w 666"/>
                              <a:gd name="T34" fmla="+- 0 929 520"/>
                              <a:gd name="T35" fmla="*/ 929 h 666"/>
                              <a:gd name="T36" fmla="+- 0 15237 15203"/>
                              <a:gd name="T37" fmla="*/ T36 w 666"/>
                              <a:gd name="T38" fmla="+- 0 999 520"/>
                              <a:gd name="T39" fmla="*/ 999 h 666"/>
                              <a:gd name="T40" fmla="+- 0 15276 15203"/>
                              <a:gd name="T41" fmla="*/ T40 w 666"/>
                              <a:gd name="T42" fmla="+- 0 1061 520"/>
                              <a:gd name="T43" fmla="*/ 1061 h 666"/>
                              <a:gd name="T44" fmla="+- 0 15328 15203"/>
                              <a:gd name="T45" fmla="*/ T44 w 666"/>
                              <a:gd name="T46" fmla="+- 0 1113 520"/>
                              <a:gd name="T47" fmla="*/ 1113 h 666"/>
                              <a:gd name="T48" fmla="+- 0 15389 15203"/>
                              <a:gd name="T49" fmla="*/ T48 w 666"/>
                              <a:gd name="T50" fmla="+- 0 1152 520"/>
                              <a:gd name="T51" fmla="*/ 1152 h 666"/>
                              <a:gd name="T52" fmla="+- 0 15459 15203"/>
                              <a:gd name="T53" fmla="*/ T52 w 666"/>
                              <a:gd name="T54" fmla="+- 0 1177 520"/>
                              <a:gd name="T55" fmla="*/ 1177 h 666"/>
                              <a:gd name="T56" fmla="+- 0 15536 15203"/>
                              <a:gd name="T57" fmla="*/ T56 w 666"/>
                              <a:gd name="T58" fmla="+- 0 1186 520"/>
                              <a:gd name="T59" fmla="*/ 1186 h 666"/>
                              <a:gd name="T60" fmla="+- 0 15612 15203"/>
                              <a:gd name="T61" fmla="*/ T60 w 666"/>
                              <a:gd name="T62" fmla="+- 0 1177 520"/>
                              <a:gd name="T63" fmla="*/ 1177 h 666"/>
                              <a:gd name="T64" fmla="+- 0 15682 15203"/>
                              <a:gd name="T65" fmla="*/ T64 w 666"/>
                              <a:gd name="T66" fmla="+- 0 1152 520"/>
                              <a:gd name="T67" fmla="*/ 1152 h 666"/>
                              <a:gd name="T68" fmla="+- 0 15744 15203"/>
                              <a:gd name="T69" fmla="*/ T68 w 666"/>
                              <a:gd name="T70" fmla="+- 0 1113 520"/>
                              <a:gd name="T71" fmla="*/ 1113 h 666"/>
                              <a:gd name="T72" fmla="+- 0 15796 15203"/>
                              <a:gd name="T73" fmla="*/ T72 w 666"/>
                              <a:gd name="T74" fmla="+- 0 1061 520"/>
                              <a:gd name="T75" fmla="*/ 1061 h 666"/>
                              <a:gd name="T76" fmla="+- 0 15835 15203"/>
                              <a:gd name="T77" fmla="*/ T76 w 666"/>
                              <a:gd name="T78" fmla="+- 0 999 520"/>
                              <a:gd name="T79" fmla="*/ 999 h 666"/>
                              <a:gd name="T80" fmla="+- 0 15860 15203"/>
                              <a:gd name="T81" fmla="*/ T80 w 666"/>
                              <a:gd name="T82" fmla="+- 0 929 520"/>
                              <a:gd name="T83" fmla="*/ 929 h 666"/>
                              <a:gd name="T84" fmla="+- 0 15869 15203"/>
                              <a:gd name="T85" fmla="*/ T84 w 666"/>
                              <a:gd name="T86" fmla="+- 0 853 520"/>
                              <a:gd name="T87" fmla="*/ 853 h 666"/>
                              <a:gd name="T88" fmla="+- 0 15860 15203"/>
                              <a:gd name="T89" fmla="*/ T88 w 666"/>
                              <a:gd name="T90" fmla="+- 0 776 520"/>
                              <a:gd name="T91" fmla="*/ 776 h 666"/>
                              <a:gd name="T92" fmla="+- 0 15835 15203"/>
                              <a:gd name="T93" fmla="*/ T92 w 666"/>
                              <a:gd name="T94" fmla="+- 0 706 520"/>
                              <a:gd name="T95" fmla="*/ 706 h 666"/>
                              <a:gd name="T96" fmla="+- 0 15796 15203"/>
                              <a:gd name="T97" fmla="*/ T96 w 666"/>
                              <a:gd name="T98" fmla="+- 0 644 520"/>
                              <a:gd name="T99" fmla="*/ 644 h 666"/>
                              <a:gd name="T100" fmla="+- 0 15744 15203"/>
                              <a:gd name="T101" fmla="*/ T100 w 666"/>
                              <a:gd name="T102" fmla="+- 0 593 520"/>
                              <a:gd name="T103" fmla="*/ 593 h 666"/>
                              <a:gd name="T104" fmla="+- 0 15682 15203"/>
                              <a:gd name="T105" fmla="*/ T104 w 666"/>
                              <a:gd name="T106" fmla="+- 0 554 520"/>
                              <a:gd name="T107" fmla="*/ 554 h 666"/>
                              <a:gd name="T108" fmla="+- 0 15612 15203"/>
                              <a:gd name="T109" fmla="*/ T108 w 666"/>
                              <a:gd name="T110" fmla="+- 0 529 520"/>
                              <a:gd name="T111" fmla="*/ 529 h 666"/>
                              <a:gd name="T112" fmla="+- 0 15536 15203"/>
                              <a:gd name="T113" fmla="*/ T112 w 666"/>
                              <a:gd name="T114" fmla="+- 0 520 520"/>
                              <a:gd name="T115" fmla="*/ 52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6" h="666">
                                <a:moveTo>
                                  <a:pt x="333" y="0"/>
                                </a:move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3"/>
                                </a:lnTo>
                                <a:lnTo>
                                  <a:pt x="9" y="409"/>
                                </a:lnTo>
                                <a:lnTo>
                                  <a:pt x="34" y="479"/>
                                </a:lnTo>
                                <a:lnTo>
                                  <a:pt x="73" y="541"/>
                                </a:lnTo>
                                <a:lnTo>
                                  <a:pt x="125" y="593"/>
                                </a:lnTo>
                                <a:lnTo>
                                  <a:pt x="186" y="632"/>
                                </a:lnTo>
                                <a:lnTo>
                                  <a:pt x="256" y="657"/>
                                </a:lnTo>
                                <a:lnTo>
                                  <a:pt x="333" y="666"/>
                                </a:lnTo>
                                <a:lnTo>
                                  <a:pt x="409" y="657"/>
                                </a:lnTo>
                                <a:lnTo>
                                  <a:pt x="479" y="632"/>
                                </a:lnTo>
                                <a:lnTo>
                                  <a:pt x="541" y="593"/>
                                </a:lnTo>
                                <a:lnTo>
                                  <a:pt x="593" y="541"/>
                                </a:lnTo>
                                <a:lnTo>
                                  <a:pt x="632" y="479"/>
                                </a:lnTo>
                                <a:lnTo>
                                  <a:pt x="657" y="409"/>
                                </a:lnTo>
                                <a:lnTo>
                                  <a:pt x="666" y="333"/>
                                </a:lnTo>
                                <a:lnTo>
                                  <a:pt x="657" y="256"/>
                                </a:lnTo>
                                <a:lnTo>
                                  <a:pt x="632" y="186"/>
                                </a:lnTo>
                                <a:lnTo>
                                  <a:pt x="593" y="124"/>
                                </a:lnTo>
                                <a:lnTo>
                                  <a:pt x="541" y="73"/>
                                </a:lnTo>
                                <a:lnTo>
                                  <a:pt x="479" y="34"/>
                                </a:lnTo>
                                <a:lnTo>
                                  <a:pt x="409" y="9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346" y="1003"/>
                            <a:ext cx="39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15" w:lineRule="exact"/>
                                <w:rPr>
                                  <w:rFonts w:ascii="Tahoma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sz w:val="10"/>
                                </w:rPr>
                                <w:t>WEEK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5375" y="478"/>
                            <a:ext cx="340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619" w:lineRule="exact"/>
                                <w:rPr>
                                  <w:rFonts w:ascii="Tahoma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w w:val="92"/>
                                  <w:sz w:val="5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196" style="position:absolute;margin-left:756.95pt;margin-top:22.8pt;width:39.7pt;height:39.7pt;z-index:251867136;mso-position-horizontal-relative:page;mso-position-vertical-relative:page" coordorigin="15139,456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">
                <v:shape id="Freeform 130" o:spid="_x0000_s1197" style="position:absolute;left:15138;top:455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MAMMA&#10;AADcAAAADwAAAGRycy9kb3ducmV2LnhtbERPS2vCQBC+C/0PyxR6kboxgkjqKqJYCiLUB+11yE6T&#10;0OxsyK4x9tc7h4LHj+89X/auVh21ofJsYDxKQBHn3lZcGDiftq8zUCEiW6w9k4EbBVgungZzzKy/&#10;8oG6YyyUhHDI0EAZY5NpHfKSHIaRb4iF+/GtwyiwLbRt8SrhrtZpkky1w4qlocSG1iXlv8eLk95u&#10;t/rafF7+3ve7PKbn5Ht4qyfGvDz3qzdQkfr4EP+7P6yBdCLz5Ywc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MAMMAAADcAAAADwAAAAAAAAAAAAAAAACYAgAAZHJzL2Rv&#10;d25yZXYueG1sUEsFBgAAAAAEAAQA9QAAAIgDAAAAAA==&#10;" path="m397,l325,6,258,25,197,54,141,93,93,141,54,196,25,258,6,325,,397r6,71l25,535r29,62l93,652r48,48l197,739r61,30l325,787r72,7l468,787r67,-18l597,739r56,-39l700,652r39,-55l769,535r18,-67l794,397r-7,-72l769,258,739,196,700,141,653,93,597,54,535,25,468,6,397,xe" fillcolor="#bbc4ca" stroked="f">
                  <v:path arrowok="t" o:connecttype="custom" o:connectlocs="397,456;325,462;258,481;197,510;141,549;93,597;54,652;25,714;6,781;0,853;6,924;25,991;54,1053;93,1108;141,1156;197,1195;258,1225;325,1243;397,1250;468,1243;535,1225;597,1195;653,1156;700,1108;739,1053;769,991;787,924;794,853;787,781;769,714;739,652;700,597;653,549;597,510;535,481;468,462;397,456" o:connectangles="0,0,0,0,0,0,0,0,0,0,0,0,0,0,0,0,0,0,0,0,0,0,0,0,0,0,0,0,0,0,0,0,0,0,0,0,0"/>
                </v:shape>
                <v:shape id="Freeform 129" o:spid="_x0000_s1198" style="position:absolute;left:15202;top:519;width:666;height:666;visibility:visible;mso-wrap-style:square;v-text-anchor:top" coordsize="66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DPsQA&#10;AADcAAAADwAAAGRycy9kb3ducmV2LnhtbESPUUsDMRCE3wX/Q1jBF7G5traUs2kRRZCChV71fbls&#10;L4eXzZGsvfPfm4Lg4zAz3zDr7eg7daaY2sAGppMCFHEdbMuNgY/j6/0KVBJki11gMvBDCbab66s1&#10;ljYMfKBzJY3KEE4lGnAifal1qh15TJPQE2fvFKJHyTI22kYcMtx3elYUS+2x5bzgsKdnR/VX9e0N&#10;xIeK3+efw9IVL3erxf5gZXcSY25vxqdHUEKj/If/2m/WwGw+hcuZf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gz7EAAAA3AAAAA8AAAAAAAAAAAAAAAAAmAIAAGRycy9k&#10;b3ducmV2LnhtbFBLBQYAAAAABAAEAPUAAACJAwAAAAA=&#10;" path="m333,l256,9,186,34,125,73,73,124,34,186,9,256,,333r9,76l34,479r39,62l125,593r61,39l256,657r77,9l409,657r70,-25l541,593r52,-52l632,479r25,-70l666,333r-9,-77l632,186,593,124,541,73,479,34,409,9,333,xe" stroked="f">
                  <v:path arrowok="t" o:connecttype="custom" o:connectlocs="333,520;256,529;186,554;125,593;73,644;34,706;9,776;0,853;9,929;34,999;73,1061;125,1113;186,1152;256,1177;333,1186;409,1177;479,1152;541,1113;593,1061;632,999;657,929;666,853;657,776;632,706;593,644;541,593;479,554;409,529;333,520" o:connectangles="0,0,0,0,0,0,0,0,0,0,0,0,0,0,0,0,0,0,0,0,0,0,0,0,0,0,0,0,0"/>
                </v:shape>
                <v:shape id="Text Box 128" o:spid="_x0000_s1199" type="#_x0000_t202" style="position:absolute;left:15346;top:1003;width:39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115" w:lineRule="exact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sz w:val="10"/>
                          </w:rPr>
                          <w:t>WEEK 5</w:t>
                        </w:r>
                      </w:p>
                    </w:txbxContent>
                  </v:textbox>
                </v:shape>
                <v:shape id="Text Box 127" o:spid="_x0000_s1200" type="#_x0000_t202" style="position:absolute;left:15375;top:478;width:340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619" w:lineRule="exact"/>
                          <w:rPr>
                            <w:rFonts w:ascii="Tahoma"/>
                            <w:b/>
                            <w:sz w:val="54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w w:val="92"/>
                            <w:sz w:val="5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9645650</wp:posOffset>
                </wp:positionH>
                <wp:positionV relativeFrom="page">
                  <wp:posOffset>848995</wp:posOffset>
                </wp:positionV>
                <wp:extent cx="457835" cy="72390"/>
                <wp:effectExtent l="0" t="0" r="0" b="0"/>
                <wp:wrapNone/>
                <wp:docPr id="22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72390"/>
                        </a:xfrm>
                        <a:custGeom>
                          <a:avLst/>
                          <a:gdLst>
                            <a:gd name="T0" fmla="+- 0 15190 15190"/>
                            <a:gd name="T1" fmla="*/ T0 w 721"/>
                            <a:gd name="T2" fmla="+- 0 1450 1337"/>
                            <a:gd name="T3" fmla="*/ 1450 h 114"/>
                            <a:gd name="T4" fmla="+- 0 15233 15190"/>
                            <a:gd name="T5" fmla="*/ T4 w 721"/>
                            <a:gd name="T6" fmla="+- 0 1406 1337"/>
                            <a:gd name="T7" fmla="*/ 1406 h 114"/>
                            <a:gd name="T8" fmla="+- 0 15272 15190"/>
                            <a:gd name="T9" fmla="*/ T8 w 721"/>
                            <a:gd name="T10" fmla="+- 0 1388 1337"/>
                            <a:gd name="T11" fmla="*/ 1388 h 114"/>
                            <a:gd name="T12" fmla="+- 0 15215 15190"/>
                            <a:gd name="T13" fmla="*/ T12 w 721"/>
                            <a:gd name="T14" fmla="+- 0 1358 1337"/>
                            <a:gd name="T15" fmla="*/ 1358 h 114"/>
                            <a:gd name="T16" fmla="+- 0 15262 15190"/>
                            <a:gd name="T17" fmla="*/ T16 w 721"/>
                            <a:gd name="T18" fmla="+- 0 1344 1337"/>
                            <a:gd name="T19" fmla="*/ 1344 h 114"/>
                            <a:gd name="T20" fmla="+- 0 15272 15190"/>
                            <a:gd name="T21" fmla="*/ T20 w 721"/>
                            <a:gd name="T22" fmla="+- 0 1358 1337"/>
                            <a:gd name="T23" fmla="*/ 1358 h 114"/>
                            <a:gd name="T24" fmla="+- 0 15249 15190"/>
                            <a:gd name="T25" fmla="*/ T24 w 721"/>
                            <a:gd name="T26" fmla="+- 0 1382 1337"/>
                            <a:gd name="T27" fmla="*/ 1382 h 114"/>
                            <a:gd name="T28" fmla="+- 0 15275 15190"/>
                            <a:gd name="T29" fmla="*/ T28 w 721"/>
                            <a:gd name="T30" fmla="+- 0 1371 1337"/>
                            <a:gd name="T31" fmla="*/ 1371 h 114"/>
                            <a:gd name="T32" fmla="+- 0 15291 15190"/>
                            <a:gd name="T33" fmla="*/ T32 w 721"/>
                            <a:gd name="T34" fmla="+- 0 1337 1337"/>
                            <a:gd name="T35" fmla="*/ 1337 h 114"/>
                            <a:gd name="T36" fmla="+- 0 15315 15190"/>
                            <a:gd name="T37" fmla="*/ T36 w 721"/>
                            <a:gd name="T38" fmla="+- 0 1405 1337"/>
                            <a:gd name="T39" fmla="*/ 1405 h 114"/>
                            <a:gd name="T40" fmla="+- 0 15369 15190"/>
                            <a:gd name="T41" fmla="*/ T40 w 721"/>
                            <a:gd name="T42" fmla="+- 0 1400 1337"/>
                            <a:gd name="T43" fmla="*/ 1400 h 114"/>
                            <a:gd name="T44" fmla="+- 0 15315 15190"/>
                            <a:gd name="T45" fmla="*/ T44 w 721"/>
                            <a:gd name="T46" fmla="+- 0 1384 1337"/>
                            <a:gd name="T47" fmla="*/ 1384 h 114"/>
                            <a:gd name="T48" fmla="+- 0 15374 15190"/>
                            <a:gd name="T49" fmla="*/ T48 w 721"/>
                            <a:gd name="T50" fmla="+- 0 1355 1337"/>
                            <a:gd name="T51" fmla="*/ 1355 h 114"/>
                            <a:gd name="T52" fmla="+- 0 15334 15190"/>
                            <a:gd name="T53" fmla="*/ T52 w 721"/>
                            <a:gd name="T54" fmla="+- 0 1337 1337"/>
                            <a:gd name="T55" fmla="*/ 1337 h 114"/>
                            <a:gd name="T56" fmla="+- 0 15351 15190"/>
                            <a:gd name="T57" fmla="*/ T56 w 721"/>
                            <a:gd name="T58" fmla="+- 0 1450 1337"/>
                            <a:gd name="T59" fmla="*/ 1450 h 114"/>
                            <a:gd name="T60" fmla="+- 0 15374 15190"/>
                            <a:gd name="T61" fmla="*/ T60 w 721"/>
                            <a:gd name="T62" fmla="+- 0 1358 1337"/>
                            <a:gd name="T63" fmla="*/ 1358 h 114"/>
                            <a:gd name="T64" fmla="+- 0 15351 15190"/>
                            <a:gd name="T65" fmla="*/ T64 w 721"/>
                            <a:gd name="T66" fmla="+- 0 1384 1337"/>
                            <a:gd name="T67" fmla="*/ 1384 h 114"/>
                            <a:gd name="T68" fmla="+- 0 15377 15190"/>
                            <a:gd name="T69" fmla="*/ T68 w 721"/>
                            <a:gd name="T70" fmla="+- 0 1371 1337"/>
                            <a:gd name="T71" fmla="*/ 1371 h 114"/>
                            <a:gd name="T72" fmla="+- 0 15394 15190"/>
                            <a:gd name="T73" fmla="*/ T72 w 721"/>
                            <a:gd name="T74" fmla="+- 0 1337 1337"/>
                            <a:gd name="T75" fmla="*/ 1337 h 114"/>
                            <a:gd name="T76" fmla="+- 0 15419 15190"/>
                            <a:gd name="T77" fmla="*/ T76 w 721"/>
                            <a:gd name="T78" fmla="+- 0 1337 1337"/>
                            <a:gd name="T79" fmla="*/ 1337 h 114"/>
                            <a:gd name="T80" fmla="+- 0 15442 15190"/>
                            <a:gd name="T81" fmla="*/ T80 w 721"/>
                            <a:gd name="T82" fmla="+- 0 1450 1337"/>
                            <a:gd name="T83" fmla="*/ 1450 h 114"/>
                            <a:gd name="T84" fmla="+- 0 15489 15190"/>
                            <a:gd name="T85" fmla="*/ T84 w 721"/>
                            <a:gd name="T86" fmla="+- 0 1363 1337"/>
                            <a:gd name="T87" fmla="*/ 1363 h 114"/>
                            <a:gd name="T88" fmla="+- 0 15467 15190"/>
                            <a:gd name="T89" fmla="*/ T88 w 721"/>
                            <a:gd name="T90" fmla="+- 0 1363 1337"/>
                            <a:gd name="T91" fmla="*/ 1363 h 114"/>
                            <a:gd name="T92" fmla="+- 0 15528 15190"/>
                            <a:gd name="T93" fmla="*/ T92 w 721"/>
                            <a:gd name="T94" fmla="+- 0 1411 1337"/>
                            <a:gd name="T95" fmla="*/ 1411 h 114"/>
                            <a:gd name="T96" fmla="+- 0 15570 15190"/>
                            <a:gd name="T97" fmla="*/ T96 w 721"/>
                            <a:gd name="T98" fmla="+- 0 1363 1337"/>
                            <a:gd name="T99" fmla="*/ 1363 h 114"/>
                            <a:gd name="T100" fmla="+- 0 15570 15190"/>
                            <a:gd name="T101" fmla="*/ T100 w 721"/>
                            <a:gd name="T102" fmla="+- 0 1450 1337"/>
                            <a:gd name="T103" fmla="*/ 1450 h 114"/>
                            <a:gd name="T104" fmla="+- 0 15532 15190"/>
                            <a:gd name="T105" fmla="*/ T104 w 721"/>
                            <a:gd name="T106" fmla="+- 0 1337 1337"/>
                            <a:gd name="T107" fmla="*/ 1337 h 114"/>
                            <a:gd name="T108" fmla="+- 0 15544 15190"/>
                            <a:gd name="T109" fmla="*/ T108 w 721"/>
                            <a:gd name="T110" fmla="+- 0 1363 1337"/>
                            <a:gd name="T111" fmla="*/ 1363 h 114"/>
                            <a:gd name="T112" fmla="+- 0 15651 15190"/>
                            <a:gd name="T113" fmla="*/ T112 w 721"/>
                            <a:gd name="T114" fmla="+- 0 1337 1337"/>
                            <a:gd name="T115" fmla="*/ 1337 h 114"/>
                            <a:gd name="T116" fmla="+- 0 15608 15190"/>
                            <a:gd name="T117" fmla="*/ T116 w 721"/>
                            <a:gd name="T118" fmla="+- 0 1450 1337"/>
                            <a:gd name="T119" fmla="*/ 1450 h 114"/>
                            <a:gd name="T120" fmla="+- 0 15680 15190"/>
                            <a:gd name="T121" fmla="*/ T120 w 721"/>
                            <a:gd name="T122" fmla="+- 0 1405 1337"/>
                            <a:gd name="T123" fmla="*/ 1405 h 114"/>
                            <a:gd name="T124" fmla="+- 0 15665 15190"/>
                            <a:gd name="T125" fmla="*/ T124 w 721"/>
                            <a:gd name="T126" fmla="+- 0 1370 1337"/>
                            <a:gd name="T127" fmla="*/ 1370 h 114"/>
                            <a:gd name="T128" fmla="+- 0 15662 15190"/>
                            <a:gd name="T129" fmla="*/ T128 w 721"/>
                            <a:gd name="T130" fmla="+- 0 1426 1337"/>
                            <a:gd name="T131" fmla="*/ 1426 h 114"/>
                            <a:gd name="T132" fmla="+- 0 15689 15190"/>
                            <a:gd name="T133" fmla="*/ T132 w 721"/>
                            <a:gd name="T134" fmla="+- 0 1426 1337"/>
                            <a:gd name="T135" fmla="*/ 1426 h 114"/>
                            <a:gd name="T136" fmla="+- 0 15653 15190"/>
                            <a:gd name="T137" fmla="*/ T136 w 721"/>
                            <a:gd name="T138" fmla="+- 0 1405 1337"/>
                            <a:gd name="T139" fmla="*/ 1405 h 114"/>
                            <a:gd name="T140" fmla="+- 0 15755 15190"/>
                            <a:gd name="T141" fmla="*/ T140 w 721"/>
                            <a:gd name="T142" fmla="+- 0 1337 1337"/>
                            <a:gd name="T143" fmla="*/ 1337 h 114"/>
                            <a:gd name="T144" fmla="+- 0 15736 15190"/>
                            <a:gd name="T145" fmla="*/ T144 w 721"/>
                            <a:gd name="T146" fmla="+- 0 1450 1337"/>
                            <a:gd name="T147" fmla="*/ 1450 h 114"/>
                            <a:gd name="T148" fmla="+- 0 15773 15190"/>
                            <a:gd name="T149" fmla="*/ T148 w 721"/>
                            <a:gd name="T150" fmla="+- 0 1402 1337"/>
                            <a:gd name="T151" fmla="*/ 1402 h 114"/>
                            <a:gd name="T152" fmla="+- 0 15798 15190"/>
                            <a:gd name="T153" fmla="*/ T152 w 721"/>
                            <a:gd name="T154" fmla="+- 0 1384 1337"/>
                            <a:gd name="T155" fmla="*/ 1384 h 114"/>
                            <a:gd name="T156" fmla="+- 0 15795 15190"/>
                            <a:gd name="T157" fmla="*/ T156 w 721"/>
                            <a:gd name="T158" fmla="+- 0 1358 1337"/>
                            <a:gd name="T159" fmla="*/ 1358 h 114"/>
                            <a:gd name="T160" fmla="+- 0 15771 15190"/>
                            <a:gd name="T161" fmla="*/ T160 w 721"/>
                            <a:gd name="T162" fmla="+- 0 1339 1337"/>
                            <a:gd name="T163" fmla="*/ 1339 h 114"/>
                            <a:gd name="T164" fmla="+- 0 15748 15190"/>
                            <a:gd name="T165" fmla="*/ T164 w 721"/>
                            <a:gd name="T166" fmla="+- 0 1405 1337"/>
                            <a:gd name="T167" fmla="*/ 1405 h 114"/>
                            <a:gd name="T168" fmla="+- 0 15775 15190"/>
                            <a:gd name="T169" fmla="*/ T168 w 721"/>
                            <a:gd name="T170" fmla="+- 0 1405 1337"/>
                            <a:gd name="T171" fmla="*/ 1405 h 114"/>
                            <a:gd name="T172" fmla="+- 0 15843 15190"/>
                            <a:gd name="T173" fmla="*/ T172 w 721"/>
                            <a:gd name="T174" fmla="+- 0 1402 1337"/>
                            <a:gd name="T175" fmla="*/ 1402 h 114"/>
                            <a:gd name="T176" fmla="+- 0 15868 15190"/>
                            <a:gd name="T177" fmla="*/ T176 w 721"/>
                            <a:gd name="T178" fmla="+- 0 1402 1337"/>
                            <a:gd name="T179" fmla="*/ 1402 h 114"/>
                            <a:gd name="T180" fmla="+- 0 15831 15190"/>
                            <a:gd name="T181" fmla="*/ T180 w 721"/>
                            <a:gd name="T182" fmla="+- 0 1337 1337"/>
                            <a:gd name="T183" fmla="*/ 1337 h 114"/>
                            <a:gd name="T184" fmla="+- 0 15772 15190"/>
                            <a:gd name="T185" fmla="*/ T184 w 721"/>
                            <a:gd name="T186" fmla="+- 0 1360 1337"/>
                            <a:gd name="T187" fmla="*/ 1360 h 114"/>
                            <a:gd name="T188" fmla="+- 0 15798 15190"/>
                            <a:gd name="T189" fmla="*/ T188 w 721"/>
                            <a:gd name="T190" fmla="+- 0 1384 1337"/>
                            <a:gd name="T191" fmla="*/ 1384 h 114"/>
                            <a:gd name="T192" fmla="+- 0 15910 15190"/>
                            <a:gd name="T193" fmla="*/ T192 w 721"/>
                            <a:gd name="T194" fmla="+- 0 1337 1337"/>
                            <a:gd name="T195" fmla="*/ 1337 h 114"/>
                            <a:gd name="T196" fmla="+- 0 15882 15190"/>
                            <a:gd name="T197" fmla="*/ T196 w 721"/>
                            <a:gd name="T198" fmla="+- 0 1379 1337"/>
                            <a:gd name="T199" fmla="*/ 1379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21" h="114">
                              <a:moveTo>
                                <a:pt x="42" y="0"/>
                              </a:moveTo>
                              <a:lnTo>
                                <a:pt x="0" y="0"/>
                              </a:lnTo>
                              <a:lnTo>
                                <a:pt x="0" y="113"/>
                              </a:lnTo>
                              <a:lnTo>
                                <a:pt x="25" y="113"/>
                              </a:lnTo>
                              <a:lnTo>
                                <a:pt x="25" y="69"/>
                              </a:lnTo>
                              <a:lnTo>
                                <a:pt x="43" y="69"/>
                              </a:lnTo>
                              <a:lnTo>
                                <a:pt x="60" y="67"/>
                              </a:lnTo>
                              <a:lnTo>
                                <a:pt x="73" y="62"/>
                              </a:lnTo>
                              <a:lnTo>
                                <a:pt x="82" y="51"/>
                              </a:lnTo>
                              <a:lnTo>
                                <a:pt x="82" y="48"/>
                              </a:lnTo>
                              <a:lnTo>
                                <a:pt x="25" y="48"/>
                              </a:lnTo>
                              <a:lnTo>
                                <a:pt x="25" y="21"/>
                              </a:lnTo>
                              <a:lnTo>
                                <a:pt x="82" y="21"/>
                              </a:lnTo>
                              <a:lnTo>
                                <a:pt x="81" y="18"/>
                              </a:lnTo>
                              <a:lnTo>
                                <a:pt x="72" y="7"/>
                              </a:lnTo>
                              <a:lnTo>
                                <a:pt x="58" y="2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82" y="21"/>
                              </a:moveTo>
                              <a:lnTo>
                                <a:pt x="47" y="21"/>
                              </a:lnTo>
                              <a:lnTo>
                                <a:pt x="59" y="23"/>
                              </a:lnTo>
                              <a:lnTo>
                                <a:pt x="59" y="45"/>
                              </a:lnTo>
                              <a:lnTo>
                                <a:pt x="50" y="48"/>
                              </a:lnTo>
                              <a:lnTo>
                                <a:pt x="82" y="48"/>
                              </a:lnTo>
                              <a:lnTo>
                                <a:pt x="85" y="34"/>
                              </a:lnTo>
                              <a:lnTo>
                                <a:pt x="82" y="21"/>
                              </a:lnTo>
                              <a:close/>
                              <a:moveTo>
                                <a:pt x="144" y="0"/>
                              </a:moveTo>
                              <a:lnTo>
                                <a:pt x="101" y="0"/>
                              </a:lnTo>
                              <a:lnTo>
                                <a:pt x="101" y="113"/>
                              </a:lnTo>
                              <a:lnTo>
                                <a:pt x="125" y="113"/>
                              </a:lnTo>
                              <a:lnTo>
                                <a:pt x="125" y="68"/>
                              </a:lnTo>
                              <a:lnTo>
                                <a:pt x="164" y="68"/>
                              </a:lnTo>
                              <a:lnTo>
                                <a:pt x="163" y="65"/>
                              </a:lnTo>
                              <a:lnTo>
                                <a:pt x="179" y="63"/>
                              </a:lnTo>
                              <a:lnTo>
                                <a:pt x="187" y="50"/>
                              </a:lnTo>
                              <a:lnTo>
                                <a:pt x="187" y="47"/>
                              </a:lnTo>
                              <a:lnTo>
                                <a:pt x="125" y="47"/>
                              </a:lnTo>
                              <a:lnTo>
                                <a:pt x="125" y="21"/>
                              </a:lnTo>
                              <a:lnTo>
                                <a:pt x="184" y="21"/>
                              </a:lnTo>
                              <a:lnTo>
                                <a:pt x="184" y="18"/>
                              </a:lnTo>
                              <a:lnTo>
                                <a:pt x="174" y="7"/>
                              </a:lnTo>
                              <a:lnTo>
                                <a:pt x="161" y="2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64" y="68"/>
                              </a:moveTo>
                              <a:lnTo>
                                <a:pt x="138" y="68"/>
                              </a:lnTo>
                              <a:lnTo>
                                <a:pt x="161" y="113"/>
                              </a:lnTo>
                              <a:lnTo>
                                <a:pt x="191" y="113"/>
                              </a:lnTo>
                              <a:lnTo>
                                <a:pt x="164" y="68"/>
                              </a:lnTo>
                              <a:close/>
                              <a:moveTo>
                                <a:pt x="184" y="21"/>
                              </a:moveTo>
                              <a:lnTo>
                                <a:pt x="151" y="21"/>
                              </a:lnTo>
                              <a:lnTo>
                                <a:pt x="161" y="23"/>
                              </a:lnTo>
                              <a:lnTo>
                                <a:pt x="161" y="47"/>
                              </a:lnTo>
                              <a:lnTo>
                                <a:pt x="149" y="47"/>
                              </a:lnTo>
                              <a:lnTo>
                                <a:pt x="187" y="47"/>
                              </a:lnTo>
                              <a:lnTo>
                                <a:pt x="187" y="34"/>
                              </a:lnTo>
                              <a:lnTo>
                                <a:pt x="184" y="21"/>
                              </a:lnTo>
                              <a:close/>
                              <a:moveTo>
                                <a:pt x="229" y="0"/>
                              </a:moveTo>
                              <a:lnTo>
                                <a:pt x="204" y="0"/>
                              </a:lnTo>
                              <a:lnTo>
                                <a:pt x="204" y="113"/>
                              </a:lnTo>
                              <a:lnTo>
                                <a:pt x="229" y="113"/>
                              </a:lnTo>
                              <a:lnTo>
                                <a:pt x="229" y="0"/>
                              </a:lnTo>
                              <a:close/>
                              <a:moveTo>
                                <a:pt x="289" y="0"/>
                              </a:moveTo>
                              <a:lnTo>
                                <a:pt x="252" y="0"/>
                              </a:lnTo>
                              <a:lnTo>
                                <a:pt x="252" y="113"/>
                              </a:lnTo>
                              <a:lnTo>
                                <a:pt x="277" y="113"/>
                              </a:lnTo>
                              <a:lnTo>
                                <a:pt x="277" y="26"/>
                              </a:lnTo>
                              <a:lnTo>
                                <a:pt x="299" y="26"/>
                              </a:lnTo>
                              <a:lnTo>
                                <a:pt x="289" y="0"/>
                              </a:lnTo>
                              <a:close/>
                              <a:moveTo>
                                <a:pt x="299" y="26"/>
                              </a:moveTo>
                              <a:lnTo>
                                <a:pt x="277" y="26"/>
                              </a:lnTo>
                              <a:lnTo>
                                <a:pt x="305" y="113"/>
                              </a:lnTo>
                              <a:lnTo>
                                <a:pt x="325" y="113"/>
                              </a:lnTo>
                              <a:lnTo>
                                <a:pt x="338" y="74"/>
                              </a:lnTo>
                              <a:lnTo>
                                <a:pt x="315" y="74"/>
                              </a:lnTo>
                              <a:lnTo>
                                <a:pt x="299" y="26"/>
                              </a:lnTo>
                              <a:close/>
                              <a:moveTo>
                                <a:pt x="380" y="26"/>
                              </a:moveTo>
                              <a:lnTo>
                                <a:pt x="355" y="26"/>
                              </a:lnTo>
                              <a:lnTo>
                                <a:pt x="355" y="113"/>
                              </a:lnTo>
                              <a:lnTo>
                                <a:pt x="380" y="113"/>
                              </a:lnTo>
                              <a:lnTo>
                                <a:pt x="380" y="26"/>
                              </a:lnTo>
                              <a:close/>
                              <a:moveTo>
                                <a:pt x="380" y="0"/>
                              </a:moveTo>
                              <a:lnTo>
                                <a:pt x="342" y="0"/>
                              </a:lnTo>
                              <a:lnTo>
                                <a:pt x="316" y="74"/>
                              </a:lnTo>
                              <a:lnTo>
                                <a:pt x="338" y="74"/>
                              </a:lnTo>
                              <a:lnTo>
                                <a:pt x="354" y="26"/>
                              </a:lnTo>
                              <a:lnTo>
                                <a:pt x="380" y="26"/>
                              </a:lnTo>
                              <a:lnTo>
                                <a:pt x="380" y="0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40" y="0"/>
                              </a:lnTo>
                              <a:lnTo>
                                <a:pt x="391" y="113"/>
                              </a:lnTo>
                              <a:lnTo>
                                <a:pt x="418" y="113"/>
                              </a:lnTo>
                              <a:lnTo>
                                <a:pt x="428" y="89"/>
                              </a:lnTo>
                              <a:lnTo>
                                <a:pt x="499" y="89"/>
                              </a:lnTo>
                              <a:lnTo>
                                <a:pt x="490" y="68"/>
                              </a:lnTo>
                              <a:lnTo>
                                <a:pt x="436" y="68"/>
                              </a:lnTo>
                              <a:lnTo>
                                <a:pt x="449" y="33"/>
                              </a:lnTo>
                              <a:lnTo>
                                <a:pt x="475" y="33"/>
                              </a:lnTo>
                              <a:lnTo>
                                <a:pt x="461" y="0"/>
                              </a:lnTo>
                              <a:close/>
                              <a:moveTo>
                                <a:pt x="499" y="89"/>
                              </a:moveTo>
                              <a:lnTo>
                                <a:pt x="472" y="89"/>
                              </a:lnTo>
                              <a:lnTo>
                                <a:pt x="482" y="113"/>
                              </a:lnTo>
                              <a:lnTo>
                                <a:pt x="510" y="113"/>
                              </a:lnTo>
                              <a:lnTo>
                                <a:pt x="499" y="89"/>
                              </a:lnTo>
                              <a:close/>
                              <a:moveTo>
                                <a:pt x="475" y="33"/>
                              </a:moveTo>
                              <a:lnTo>
                                <a:pt x="449" y="33"/>
                              </a:lnTo>
                              <a:lnTo>
                                <a:pt x="463" y="68"/>
                              </a:lnTo>
                              <a:lnTo>
                                <a:pt x="490" y="68"/>
                              </a:lnTo>
                              <a:lnTo>
                                <a:pt x="475" y="33"/>
                              </a:lnTo>
                              <a:close/>
                              <a:moveTo>
                                <a:pt x="565" y="0"/>
                              </a:moveTo>
                              <a:lnTo>
                                <a:pt x="521" y="0"/>
                              </a:lnTo>
                              <a:lnTo>
                                <a:pt x="521" y="113"/>
                              </a:lnTo>
                              <a:lnTo>
                                <a:pt x="546" y="113"/>
                              </a:lnTo>
                              <a:lnTo>
                                <a:pt x="546" y="68"/>
                              </a:lnTo>
                              <a:lnTo>
                                <a:pt x="585" y="68"/>
                              </a:lnTo>
                              <a:lnTo>
                                <a:pt x="583" y="65"/>
                              </a:lnTo>
                              <a:lnTo>
                                <a:pt x="599" y="63"/>
                              </a:lnTo>
                              <a:lnTo>
                                <a:pt x="608" y="50"/>
                              </a:lnTo>
                              <a:lnTo>
                                <a:pt x="608" y="47"/>
                              </a:lnTo>
                              <a:lnTo>
                                <a:pt x="546" y="47"/>
                              </a:lnTo>
                              <a:lnTo>
                                <a:pt x="546" y="21"/>
                              </a:lnTo>
                              <a:lnTo>
                                <a:pt x="605" y="21"/>
                              </a:lnTo>
                              <a:lnTo>
                                <a:pt x="604" y="18"/>
                              </a:lnTo>
                              <a:lnTo>
                                <a:pt x="595" y="7"/>
                              </a:lnTo>
                              <a:lnTo>
                                <a:pt x="581" y="2"/>
                              </a:lnTo>
                              <a:lnTo>
                                <a:pt x="565" y="0"/>
                              </a:lnTo>
                              <a:close/>
                              <a:moveTo>
                                <a:pt x="585" y="68"/>
                              </a:moveTo>
                              <a:lnTo>
                                <a:pt x="558" y="68"/>
                              </a:lnTo>
                              <a:lnTo>
                                <a:pt x="582" y="113"/>
                              </a:lnTo>
                              <a:lnTo>
                                <a:pt x="612" y="113"/>
                              </a:lnTo>
                              <a:lnTo>
                                <a:pt x="585" y="68"/>
                              </a:lnTo>
                              <a:close/>
                              <a:moveTo>
                                <a:pt x="641" y="0"/>
                              </a:moveTo>
                              <a:lnTo>
                                <a:pt x="610" y="0"/>
                              </a:lnTo>
                              <a:lnTo>
                                <a:pt x="653" y="65"/>
                              </a:lnTo>
                              <a:lnTo>
                                <a:pt x="653" y="113"/>
                              </a:lnTo>
                              <a:lnTo>
                                <a:pt x="678" y="113"/>
                              </a:lnTo>
                              <a:lnTo>
                                <a:pt x="678" y="65"/>
                              </a:lnTo>
                              <a:lnTo>
                                <a:pt x="692" y="42"/>
                              </a:lnTo>
                              <a:lnTo>
                                <a:pt x="665" y="42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605" y="21"/>
                              </a:moveTo>
                              <a:lnTo>
                                <a:pt x="572" y="21"/>
                              </a:lnTo>
                              <a:lnTo>
                                <a:pt x="582" y="23"/>
                              </a:lnTo>
                              <a:lnTo>
                                <a:pt x="582" y="47"/>
                              </a:lnTo>
                              <a:lnTo>
                                <a:pt x="570" y="47"/>
                              </a:lnTo>
                              <a:lnTo>
                                <a:pt x="608" y="47"/>
                              </a:lnTo>
                              <a:lnTo>
                                <a:pt x="608" y="34"/>
                              </a:lnTo>
                              <a:lnTo>
                                <a:pt x="605" y="21"/>
                              </a:lnTo>
                              <a:close/>
                              <a:moveTo>
                                <a:pt x="720" y="0"/>
                              </a:moveTo>
                              <a:lnTo>
                                <a:pt x="691" y="0"/>
                              </a:lnTo>
                              <a:lnTo>
                                <a:pt x="665" y="42"/>
                              </a:lnTo>
                              <a:lnTo>
                                <a:pt x="692" y="42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style="position:absolute;margin-left:759.5pt;margin-top:66.85pt;width:36.05pt;height:5.7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" path="m42,l,,,113r25,l25,69r18,l60,67,73,62,82,51r,-3l25,48r,-27l82,21,81,18,72,7,58,2,42,xm82,21r-35,l59,23r,22l50,48r32,l85,34,82,21xm144,l101,r,113l125,113r,-45l164,68r-1,-3l179,63r8,-13l187,47r-62,l125,21r59,l184,18,174,7,161,2,144,xm164,68r-26,l161,113r30,l164,68xm184,21r-33,l161,23r,24l149,47r38,l187,34,184,21xm229,l204,r,113l229,113,229,xm289,l252,r,113l277,113r,-87l299,26,289,xm299,26r-22,l305,113r20,l338,74r-23,l299,26xm380,26r-25,l355,113r25,l380,26xm380,l342,,316,74r22,l354,26r26,l380,xm461,l440,,391,113r27,l428,89r71,l490,68r-54,l449,33r26,l461,xm499,89r-27,l482,113r28,l499,89xm475,33r-26,l463,68r27,l475,33xm565,l521,r,113l546,113r,-45l585,68r-2,-3l599,63r9,-13l608,47r-62,l546,21r59,l604,18,595,7,581,2,565,xm585,68r-27,l582,113r30,l585,68xm641,l610,r43,65l653,113r25,l678,65,692,42r-27,l641,xm605,21r-33,l582,23r,24l570,47r38,l608,34,605,21xm720,l691,,665,42r27,l720,xe" fillcolor="#bbc4ca" stroked="f">
                <v:path arrowok="t" o:connecttype="custom" o:connectlocs="0,920750;27305,892810;52070,881380;15875,862330;45720,853440;52070,862330;37465,877570;53975,870585;64135,848995;79375,892175;113665,889000;79375,878840;116840,860425;91440,848995;102235,920750;116840,862330;102235,878840;118745,870585;129540,848995;145415,848995;160020,920750;189865,865505;175895,865505;214630,895985;241300,865505;241300,920750;217170,848995;224790,865505;292735,848995;265430,920750;311150,892175;301625,869950;299720,905510;316865,905510;294005,892175;358775,848995;346710,920750;370205,890270;386080,878840;384175,862330;368935,850265;354330,892175;371475,892175;414655,890270;430530,890270;407035,848995;369570,863600;386080,878840;457200,848995;439420,87566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spacing w:before="7"/>
        <w:rPr>
          <w:sz w:val="25"/>
        </w:rPr>
      </w:pPr>
    </w:p>
    <w:tbl>
      <w:tblPr>
        <w:tblW w:w="0" w:type="auto"/>
        <w:tblInd w:w="10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2754"/>
        <w:gridCol w:w="2754"/>
        <w:gridCol w:w="2862"/>
        <w:gridCol w:w="2813"/>
      </w:tblGrid>
      <w:tr w:rsidR="00516D3A">
        <w:trPr>
          <w:trHeight w:val="277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5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w w:val="105"/>
                <w:sz w:val="16"/>
              </w:rPr>
              <w:t>MONDAY 23 MARCH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5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TUESDAY 24 MARCH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4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w w:val="105"/>
                <w:sz w:val="16"/>
              </w:rPr>
              <w:t>WEDNESDAY 25 MARCH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157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THURSDAY 26 MARCH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2F2964">
            <w:pPr>
              <w:pStyle w:val="TableParagraph"/>
              <w:spacing w:before="2"/>
              <w:ind w:left="681" w:right="6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>FRIDAY 27 MARCH</w:t>
            </w:r>
          </w:p>
        </w:tc>
      </w:tr>
      <w:tr w:rsidR="00516D3A">
        <w:trPr>
          <w:trHeight w:val="89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688" w:right="678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Chicken Fajita with Savoury Rice 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135" w:right="13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Pork Meatballs in a Herby Tomato Sauce with Spaghetti 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610" w:right="60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Roast Turkey with Yorkshire Pudding (1, 7, 8,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572" w:right="489" w:firstLine="24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Mild Beef Chilli with Rice and Nachos</w:t>
            </w:r>
          </w:p>
          <w:p w:rsidR="00516D3A" w:rsidRDefault="002F2964">
            <w:pPr>
              <w:pStyle w:val="TableParagraph"/>
              <w:spacing w:before="1"/>
              <w:ind w:left="1336"/>
              <w:rPr>
                <w:sz w:val="18"/>
              </w:rPr>
            </w:pPr>
            <w:r>
              <w:rPr>
                <w:color w:val="231F20"/>
                <w:sz w:val="18"/>
              </w:rPr>
              <w:t>(1)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2F2964">
            <w:pPr>
              <w:pStyle w:val="TableParagraph"/>
              <w:spacing w:before="82"/>
              <w:ind w:left="681" w:right="628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Home Made Chicken Goujons (1, 7)</w:t>
            </w:r>
          </w:p>
        </w:tc>
      </w:tr>
      <w:tr w:rsidR="00516D3A">
        <w:trPr>
          <w:trHeight w:val="1018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505" w:right="49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Cheese and Onion Stuffed Jackets</w:t>
            </w:r>
          </w:p>
          <w:p w:rsidR="00516D3A" w:rsidRDefault="002F2964">
            <w:pPr>
              <w:pStyle w:val="TableParagraph"/>
              <w:spacing w:before="1"/>
              <w:ind w:left="503" w:right="4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135" w:right="13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Sweet and Sour Vegetables with Egg Noodles</w:t>
            </w:r>
          </w:p>
          <w:p w:rsidR="00516D3A" w:rsidRDefault="002F2964">
            <w:pPr>
              <w:pStyle w:val="TableParagraph"/>
              <w:spacing w:before="1"/>
              <w:ind w:left="135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2F2964">
            <w:pPr>
              <w:pStyle w:val="TableParagraph"/>
              <w:spacing w:before="152"/>
              <w:ind w:left="881" w:right="877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Tomato and Cheese Flan (1, 7,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6D3A" w:rsidRDefault="002F2964">
            <w:pPr>
              <w:pStyle w:val="TableParagraph"/>
              <w:spacing w:before="1"/>
              <w:ind w:left="1242" w:right="411" w:hanging="81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Refried Bean Qusesadilla (1, 9)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16D3A" w:rsidRDefault="002F2964">
            <w:pPr>
              <w:pStyle w:val="TableParagraph"/>
              <w:spacing w:before="143"/>
              <w:ind w:left="222" w:right="17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Mixed Vegetable Pattie</w:t>
            </w:r>
          </w:p>
        </w:tc>
      </w:tr>
      <w:tr w:rsidR="00516D3A">
        <w:trPr>
          <w:trHeight w:val="85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288" w:right="289" w:hanging="76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Chunky Tomato Pasta (1)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047" w:right="705" w:hanging="28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Mac ‘n’ Cheese (1, 9, 11)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281" w:right="256" w:hanging="82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Tomato and Basil Pasta (1)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336" w:right="382" w:hanging="95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Mediterranean Pasta Bake (1)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336" w:right="263" w:hanging="102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Vegetable Bolognaise Pasta (1)</w:t>
            </w:r>
          </w:p>
        </w:tc>
      </w:tr>
      <w:tr w:rsidR="00516D3A">
        <w:trPr>
          <w:trHeight w:val="107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77" w:right="166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35" w:right="132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35" w:right="13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160" w:right="15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</w:t>
            </w:r>
            <w:r>
              <w:rPr>
                <w:color w:val="231F20"/>
                <w:w w:val="110"/>
                <w:sz w:val="18"/>
              </w:rPr>
              <w:t>o Please see our blackboard for choice of toppings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ind w:left="224" w:right="17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Filled Baked Jacket Potato Please see our blackboard for choice of toppings</w:t>
            </w:r>
          </w:p>
        </w:tc>
      </w:tr>
      <w:tr w:rsidR="00516D3A">
        <w:trPr>
          <w:trHeight w:val="853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678" w:right="561" w:firstLine="14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Fresh Broccoli and Tomato Salsa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686" w:right="673" w:firstLine="15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Fresh Carrots and Green Beans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623" w:hanging="40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 Potatoes, Garden Peas and Roast Parsnips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834" w:right="169" w:hanging="44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Roasted Butternut Squash and Sweetcorn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768" w:right="430" w:hanging="13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Chips, Baked Beans and Chef’s Salad</w:t>
            </w:r>
          </w:p>
        </w:tc>
      </w:tr>
      <w:tr w:rsidR="00516D3A">
        <w:trPr>
          <w:trHeight w:val="1092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16D3A" w:rsidRDefault="002F2964">
            <w:pPr>
              <w:pStyle w:val="TableParagraph"/>
              <w:ind w:left="1195" w:right="561" w:hanging="517"/>
              <w:rPr>
                <w:sz w:val="18"/>
              </w:rPr>
            </w:pPr>
            <w:r>
              <w:rPr>
                <w:color w:val="231F20"/>
                <w:sz w:val="18"/>
              </w:rPr>
              <w:t>Strawberry Muffin (1, 7)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722" w:right="719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Ginger Sponge and Custard</w:t>
            </w:r>
          </w:p>
          <w:p w:rsidR="00516D3A" w:rsidRDefault="002F2964">
            <w:pPr>
              <w:pStyle w:val="TableParagraph"/>
              <w:ind w:left="135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(1, 7, 8, 9)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D3A" w:rsidRDefault="002F2964">
            <w:pPr>
              <w:pStyle w:val="TableParagraph"/>
              <w:spacing w:before="1"/>
              <w:ind w:left="135" w:right="131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Apple and Cinnamon Strudel with Custard</w:t>
            </w:r>
          </w:p>
          <w:p w:rsidR="00516D3A" w:rsidRDefault="002F2964">
            <w:pPr>
              <w:pStyle w:val="TableParagraph"/>
              <w:ind w:left="135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(1, 7, 8, 9)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16D3A" w:rsidRDefault="00516D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516D3A" w:rsidRDefault="002F2964">
            <w:pPr>
              <w:pStyle w:val="TableParagraph"/>
              <w:ind w:left="157" w:right="155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TUTTI FRUTTI THURSDAY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16D3A" w:rsidRDefault="002F2964">
            <w:pPr>
              <w:pStyle w:val="TableParagraph"/>
              <w:ind w:left="1336" w:right="710" w:hanging="48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Fruity Flapjack (1)</w:t>
            </w:r>
          </w:p>
        </w:tc>
      </w:tr>
      <w:tr w:rsidR="00516D3A">
        <w:trPr>
          <w:trHeight w:val="958"/>
        </w:trPr>
        <w:tc>
          <w:tcPr>
            <w:tcW w:w="2759" w:type="dxa"/>
            <w:tcBorders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95" w:right="627" w:hanging="55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Green Olive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87" w:right="436" w:hanging="717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Apple and Sage Bread (1, 8)</w:t>
            </w:r>
          </w:p>
        </w:tc>
        <w:tc>
          <w:tcPr>
            <w:tcW w:w="2754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188" w:right="705" w:hanging="47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Cranberry Bread (1, 8)</w:t>
            </w:r>
          </w:p>
        </w:tc>
        <w:tc>
          <w:tcPr>
            <w:tcW w:w="2862" w:type="dxa"/>
            <w:tcBorders>
              <w:left w:val="single" w:sz="2" w:space="0" w:color="231F20"/>
              <w:righ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242" w:right="732" w:hanging="35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Baked Tortilla (1, 8)</w:t>
            </w:r>
          </w:p>
        </w:tc>
        <w:tc>
          <w:tcPr>
            <w:tcW w:w="2813" w:type="dxa"/>
            <w:tcBorders>
              <w:left w:val="single" w:sz="2" w:space="0" w:color="231F20"/>
            </w:tcBorders>
          </w:tcPr>
          <w:p w:rsidR="00516D3A" w:rsidRDefault="00516D3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516D3A" w:rsidRDefault="002F2964">
            <w:pPr>
              <w:pStyle w:val="TableParagraph"/>
              <w:ind w:left="1243" w:right="710" w:hanging="3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Plaited Bread (1, 8)</w:t>
            </w:r>
          </w:p>
        </w:tc>
      </w:tr>
    </w:tbl>
    <w:p w:rsidR="00516D3A" w:rsidRDefault="002F2964">
      <w:pPr>
        <w:spacing w:before="11"/>
        <w:ind w:left="2336" w:right="2773"/>
        <w:jc w:val="center"/>
        <w:rPr>
          <w:rFonts w:ascii="Arial" w:hAnsi="Arial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869184" behindDoc="0" locked="0" layoutInCell="1" allowOverlap="1">
            <wp:simplePos x="0" y="0"/>
            <wp:positionH relativeFrom="page">
              <wp:posOffset>9062754</wp:posOffset>
            </wp:positionH>
            <wp:positionV relativeFrom="paragraph">
              <wp:posOffset>110066</wp:posOffset>
            </wp:positionV>
            <wp:extent cx="1099225" cy="1099226"/>
            <wp:effectExtent l="0" t="0" r="0" b="0"/>
            <wp:wrapNone/>
            <wp:docPr id="1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25" cy="109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ED1C24"/>
          <w:w w:val="105"/>
          <w:sz w:val="16"/>
        </w:rPr>
        <w:t xml:space="preserve">AVAILABLE DAILY - HOMEMADE WHOLEMEAL BREAD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FRUITY YOGHURT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 xml:space="preserve">CHEESE AND BISCUITS </w:t>
      </w:r>
      <w:r>
        <w:rPr>
          <w:rFonts w:ascii="Arial" w:hAnsi="Arial"/>
          <w:b/>
          <w:color w:val="ED1C24"/>
          <w:w w:val="115"/>
          <w:sz w:val="16"/>
        </w:rPr>
        <w:t xml:space="preserve">• </w:t>
      </w:r>
      <w:r>
        <w:rPr>
          <w:rFonts w:ascii="Arial" w:hAnsi="Arial"/>
          <w:b/>
          <w:color w:val="ED1C24"/>
          <w:w w:val="105"/>
          <w:sz w:val="16"/>
        </w:rPr>
        <w:t>FRESH SALAD BAR</w:t>
      </w:r>
    </w:p>
    <w:p w:rsidR="00516D3A" w:rsidRDefault="002F2964">
      <w:pPr>
        <w:spacing w:before="3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ALLERGEN KEY</w:t>
      </w:r>
    </w:p>
    <w:p w:rsidR="00516D3A" w:rsidRDefault="00516D3A">
      <w:pPr>
        <w:pStyle w:val="BodyText"/>
        <w:spacing w:before="11"/>
        <w:rPr>
          <w:sz w:val="7"/>
        </w:rPr>
      </w:pPr>
    </w:p>
    <w:tbl>
      <w:tblPr>
        <w:tblW w:w="0" w:type="auto"/>
        <w:tblInd w:w="2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8"/>
        <w:gridCol w:w="1605"/>
        <w:gridCol w:w="1811"/>
        <w:gridCol w:w="1823"/>
        <w:gridCol w:w="2126"/>
      </w:tblGrid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2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 </w:t>
            </w:r>
            <w:r>
              <w:rPr>
                <w:rFonts w:ascii="Arial"/>
                <w:b/>
                <w:color w:val="231F20"/>
                <w:sz w:val="16"/>
              </w:rPr>
              <w:t>CEREALS CONTAINING GLUTEN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2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4 </w:t>
            </w:r>
            <w:r>
              <w:rPr>
                <w:rFonts w:ascii="Arial"/>
                <w:b/>
                <w:color w:val="231F20"/>
                <w:sz w:val="16"/>
              </w:rPr>
              <w:t>FISH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2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7 </w:t>
            </w:r>
            <w:r>
              <w:rPr>
                <w:rFonts w:ascii="Arial"/>
                <w:b/>
                <w:color w:val="231F20"/>
                <w:sz w:val="16"/>
              </w:rPr>
              <w:t>EGGS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2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10 </w:t>
            </w:r>
            <w:r>
              <w:rPr>
                <w:rFonts w:ascii="Arial"/>
                <w:b/>
                <w:color w:val="231F20"/>
                <w:sz w:val="16"/>
              </w:rPr>
              <w:t>CELERY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2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13 </w:t>
            </w:r>
            <w:r>
              <w:rPr>
                <w:rFonts w:ascii="Arial"/>
                <w:b/>
                <w:color w:val="231F20"/>
                <w:sz w:val="16"/>
              </w:rPr>
              <w:t>SESAME</w:t>
            </w:r>
          </w:p>
        </w:tc>
      </w:tr>
      <w:tr w:rsidR="00516D3A">
        <w:trPr>
          <w:trHeight w:val="200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73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2 </w:t>
            </w:r>
            <w:r>
              <w:rPr>
                <w:rFonts w:ascii="Arial"/>
                <w:b/>
                <w:color w:val="231F20"/>
                <w:sz w:val="16"/>
              </w:rPr>
              <w:t>CRUSTACEANS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73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5 </w:t>
            </w:r>
            <w:r>
              <w:rPr>
                <w:rFonts w:ascii="Arial"/>
                <w:b/>
                <w:color w:val="231F20"/>
                <w:sz w:val="16"/>
              </w:rPr>
              <w:t>PEANUTS*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73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8 </w:t>
            </w:r>
            <w:r>
              <w:rPr>
                <w:rFonts w:ascii="Arial"/>
                <w:b/>
                <w:color w:val="231F20"/>
                <w:sz w:val="16"/>
              </w:rPr>
              <w:t>SOYBEANS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73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11 </w:t>
            </w:r>
            <w:r>
              <w:rPr>
                <w:rFonts w:ascii="Arial"/>
                <w:b/>
                <w:color w:val="231F20"/>
                <w:sz w:val="16"/>
              </w:rPr>
              <w:t>MUSTARD</w:t>
            </w:r>
          </w:p>
        </w:tc>
        <w:tc>
          <w:tcPr>
            <w:tcW w:w="2126" w:type="dxa"/>
          </w:tcPr>
          <w:p w:rsidR="00516D3A" w:rsidRDefault="002F2964">
            <w:pPr>
              <w:pStyle w:val="TableParagraph"/>
              <w:spacing w:before="7" w:line="173" w:lineRule="exact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14 </w:t>
            </w:r>
            <w:r>
              <w:rPr>
                <w:rFonts w:ascii="Arial"/>
                <w:b/>
                <w:color w:val="231F20"/>
                <w:sz w:val="16"/>
              </w:rPr>
              <w:t>SULPHUR DIOXIDE</w:t>
            </w:r>
          </w:p>
        </w:tc>
      </w:tr>
      <w:tr w:rsidR="00516D3A">
        <w:trPr>
          <w:trHeight w:val="195"/>
        </w:trPr>
        <w:tc>
          <w:tcPr>
            <w:tcW w:w="2918" w:type="dxa"/>
          </w:tcPr>
          <w:p w:rsidR="00516D3A" w:rsidRDefault="002F2964">
            <w:pPr>
              <w:pStyle w:val="TableParagraph"/>
              <w:spacing w:before="7" w:line="168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3 </w:t>
            </w:r>
            <w:r>
              <w:rPr>
                <w:rFonts w:ascii="Arial"/>
                <w:b/>
                <w:color w:val="231F20"/>
                <w:sz w:val="16"/>
              </w:rPr>
              <w:t>MOLLUSCS</w:t>
            </w:r>
          </w:p>
        </w:tc>
        <w:tc>
          <w:tcPr>
            <w:tcW w:w="1605" w:type="dxa"/>
          </w:tcPr>
          <w:p w:rsidR="00516D3A" w:rsidRDefault="002F2964">
            <w:pPr>
              <w:pStyle w:val="TableParagraph"/>
              <w:spacing w:before="7" w:line="168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6 </w:t>
            </w:r>
            <w:r>
              <w:rPr>
                <w:rFonts w:ascii="Arial"/>
                <w:b/>
                <w:color w:val="231F20"/>
                <w:sz w:val="16"/>
              </w:rPr>
              <w:t>NUTS</w:t>
            </w:r>
          </w:p>
        </w:tc>
        <w:tc>
          <w:tcPr>
            <w:tcW w:w="1811" w:type="dxa"/>
          </w:tcPr>
          <w:p w:rsidR="00516D3A" w:rsidRDefault="002F2964">
            <w:pPr>
              <w:pStyle w:val="TableParagraph"/>
              <w:spacing w:before="7" w:line="168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9 </w:t>
            </w:r>
            <w:r>
              <w:rPr>
                <w:rFonts w:ascii="Arial"/>
                <w:b/>
                <w:color w:val="231F20"/>
                <w:sz w:val="16"/>
              </w:rPr>
              <w:t>MILK</w:t>
            </w:r>
          </w:p>
        </w:tc>
        <w:tc>
          <w:tcPr>
            <w:tcW w:w="1823" w:type="dxa"/>
          </w:tcPr>
          <w:p w:rsidR="00516D3A" w:rsidRDefault="002F2964">
            <w:pPr>
              <w:pStyle w:val="TableParagraph"/>
              <w:spacing w:before="7" w:line="168" w:lineRule="exact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ED1C24"/>
                <w:sz w:val="16"/>
              </w:rPr>
              <w:t xml:space="preserve">12 </w:t>
            </w:r>
            <w:r>
              <w:rPr>
                <w:rFonts w:ascii="Arial"/>
                <w:b/>
                <w:color w:val="231F20"/>
                <w:sz w:val="16"/>
              </w:rPr>
              <w:t>LUPIN</w:t>
            </w:r>
          </w:p>
        </w:tc>
        <w:tc>
          <w:tcPr>
            <w:tcW w:w="2126" w:type="dxa"/>
          </w:tcPr>
          <w:p w:rsidR="00516D3A" w:rsidRDefault="00516D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516D3A" w:rsidRDefault="002F2964">
      <w:pPr>
        <w:spacing w:before="8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*ALL OUR MENUS ARE TREE NUT AND PEANUT FREE</w:t>
      </w:r>
    </w:p>
    <w:p w:rsidR="00516D3A" w:rsidRDefault="002F2964">
      <w:pPr>
        <w:pStyle w:val="BodyText"/>
        <w:spacing w:before="11"/>
        <w:ind w:left="2336" w:right="2773"/>
        <w:jc w:val="center"/>
      </w:pPr>
      <w:r>
        <w:rPr>
          <w:color w:val="ED1C24"/>
        </w:rPr>
        <w:t>INGREDIENTS CONTAINING GLUTEN (INDICATED BY THE NUMBER 1 ON THE MENU) WILL CONTAIN WHEAT, OATS, BARLEY,</w:t>
      </w:r>
    </w:p>
    <w:p w:rsidR="00516D3A" w:rsidRDefault="002F2964">
      <w:pPr>
        <w:pStyle w:val="BodyText"/>
        <w:spacing w:before="19"/>
        <w:ind w:left="2336" w:right="2773"/>
        <w:jc w:val="center"/>
      </w:pPr>
      <w:r>
        <w:rPr>
          <w:color w:val="ED1C24"/>
        </w:rPr>
        <w:t>SPELT, RYE OR KAMUT, OR A COMBINATION THEREOF. IF YOU HAVE ANY ALLERGEN CONCERNS PLEASE SPEAK TO THE CATERING MANAGER</w:t>
      </w:r>
    </w:p>
    <w:p w:rsidR="00516D3A" w:rsidRDefault="00516D3A">
      <w:pPr>
        <w:jc w:val="center"/>
        <w:sectPr w:rsidR="00516D3A">
          <w:pgSz w:w="16840" w:h="11910" w:orient="landscape"/>
          <w:pgMar w:top="220" w:right="640" w:bottom="1180" w:left="1080" w:header="0" w:footer="999" w:gutter="0"/>
          <w:cols w:space="720"/>
        </w:sectPr>
      </w:pPr>
    </w:p>
    <w:p w:rsidR="00516D3A" w:rsidRDefault="002F2964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442304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ge">
                  <wp:posOffset>139065</wp:posOffset>
                </wp:positionV>
                <wp:extent cx="1402080" cy="5764530"/>
                <wp:effectExtent l="0" t="0" r="0" b="0"/>
                <wp:wrapNone/>
                <wp:docPr id="19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5764530"/>
                          <a:chOff x="158" y="219"/>
                          <a:chExt cx="2208" cy="9078"/>
                        </a:xfrm>
                      </wpg:grpSpPr>
                      <wps:wsp>
                        <wps:cNvPr id="199" name="AutoShape 124"/>
                        <wps:cNvSpPr>
                          <a:spLocks/>
                        </wps:cNvSpPr>
                        <wps:spPr bwMode="auto">
                          <a:xfrm>
                            <a:off x="158" y="218"/>
                            <a:ext cx="2208" cy="9078"/>
                          </a:xfrm>
                          <a:custGeom>
                            <a:avLst/>
                            <a:gdLst>
                              <a:gd name="T0" fmla="+- 0 158 158"/>
                              <a:gd name="T1" fmla="*/ T0 w 2208"/>
                              <a:gd name="T2" fmla="+- 0 6864 219"/>
                              <a:gd name="T3" fmla="*/ 6864 h 9078"/>
                              <a:gd name="T4" fmla="+- 0 1563 158"/>
                              <a:gd name="T5" fmla="*/ T4 w 2208"/>
                              <a:gd name="T6" fmla="+- 0 8077 219"/>
                              <a:gd name="T7" fmla="*/ 8077 h 9078"/>
                              <a:gd name="T8" fmla="+- 0 158 158"/>
                              <a:gd name="T9" fmla="*/ T8 w 2208"/>
                              <a:gd name="T10" fmla="+- 0 8579 219"/>
                              <a:gd name="T11" fmla="*/ 8579 h 9078"/>
                              <a:gd name="T12" fmla="+- 0 2310 158"/>
                              <a:gd name="T13" fmla="*/ T12 w 2208"/>
                              <a:gd name="T14" fmla="+- 0 9296 219"/>
                              <a:gd name="T15" fmla="*/ 9296 h 9078"/>
                              <a:gd name="T16" fmla="+- 0 660 158"/>
                              <a:gd name="T17" fmla="*/ T16 w 2208"/>
                              <a:gd name="T18" fmla="+- 0 8822 219"/>
                              <a:gd name="T19" fmla="*/ 8822 h 9078"/>
                              <a:gd name="T20" fmla="+- 0 2310 158"/>
                              <a:gd name="T21" fmla="*/ T20 w 2208"/>
                              <a:gd name="T22" fmla="+- 0 8272 219"/>
                              <a:gd name="T23" fmla="*/ 8272 h 9078"/>
                              <a:gd name="T24" fmla="+- 0 660 158"/>
                              <a:gd name="T25" fmla="*/ T24 w 2208"/>
                              <a:gd name="T26" fmla="+- 0 7345 219"/>
                              <a:gd name="T27" fmla="*/ 7345 h 9078"/>
                              <a:gd name="T28" fmla="+- 0 2310 158"/>
                              <a:gd name="T29" fmla="*/ T28 w 2208"/>
                              <a:gd name="T30" fmla="+- 0 7338 219"/>
                              <a:gd name="T31" fmla="*/ 7338 h 9078"/>
                              <a:gd name="T32" fmla="+- 0 596 158"/>
                              <a:gd name="T33" fmla="*/ T32 w 2208"/>
                              <a:gd name="T34" fmla="+- 0 4946 219"/>
                              <a:gd name="T35" fmla="*/ 4946 h 9078"/>
                              <a:gd name="T36" fmla="+- 0 158 158"/>
                              <a:gd name="T37" fmla="*/ T36 w 2208"/>
                              <a:gd name="T38" fmla="+- 0 6408 219"/>
                              <a:gd name="T39" fmla="*/ 6408 h 9078"/>
                              <a:gd name="T40" fmla="+- 0 2310 158"/>
                              <a:gd name="T41" fmla="*/ T40 w 2208"/>
                              <a:gd name="T42" fmla="+- 0 5934 219"/>
                              <a:gd name="T43" fmla="*/ 5934 h 9078"/>
                              <a:gd name="T44" fmla="+- 0 596 158"/>
                              <a:gd name="T45" fmla="*/ T44 w 2208"/>
                              <a:gd name="T46" fmla="+- 0 4946 219"/>
                              <a:gd name="T47" fmla="*/ 4946 h 9078"/>
                              <a:gd name="T48" fmla="+- 0 997 158"/>
                              <a:gd name="T49" fmla="*/ T48 w 2208"/>
                              <a:gd name="T50" fmla="+- 0 5001 219"/>
                              <a:gd name="T51" fmla="*/ 5001 h 9078"/>
                              <a:gd name="T52" fmla="+- 0 1435 158"/>
                              <a:gd name="T53" fmla="*/ T52 w 2208"/>
                              <a:gd name="T54" fmla="+- 0 5934 219"/>
                              <a:gd name="T55" fmla="*/ 5934 h 9078"/>
                              <a:gd name="T56" fmla="+- 0 2310 158"/>
                              <a:gd name="T57" fmla="*/ T56 w 2208"/>
                              <a:gd name="T58" fmla="+- 0 4891 219"/>
                              <a:gd name="T59" fmla="*/ 4891 h 9078"/>
                              <a:gd name="T60" fmla="+- 0 1873 158"/>
                              <a:gd name="T61" fmla="*/ T60 w 2208"/>
                              <a:gd name="T62" fmla="+- 0 5934 219"/>
                              <a:gd name="T63" fmla="*/ 5934 h 9078"/>
                              <a:gd name="T64" fmla="+- 0 2310 158"/>
                              <a:gd name="T65" fmla="*/ T64 w 2208"/>
                              <a:gd name="T66" fmla="+- 0 4891 219"/>
                              <a:gd name="T67" fmla="*/ 4891 h 9078"/>
                              <a:gd name="T68" fmla="+- 0 158 158"/>
                              <a:gd name="T69" fmla="*/ T68 w 2208"/>
                              <a:gd name="T70" fmla="+- 0 2471 219"/>
                              <a:gd name="T71" fmla="*/ 2471 h 9078"/>
                              <a:gd name="T72" fmla="+- 0 1654 158"/>
                              <a:gd name="T73" fmla="*/ T72 w 2208"/>
                              <a:gd name="T74" fmla="+- 0 2946 219"/>
                              <a:gd name="T75" fmla="*/ 2946 h 9078"/>
                              <a:gd name="T76" fmla="+- 0 158 158"/>
                              <a:gd name="T77" fmla="*/ T76 w 2208"/>
                              <a:gd name="T78" fmla="+- 0 3867 219"/>
                              <a:gd name="T79" fmla="*/ 3867 h 9078"/>
                              <a:gd name="T80" fmla="+- 0 2310 158"/>
                              <a:gd name="T81" fmla="*/ T80 w 2208"/>
                              <a:gd name="T82" fmla="+- 0 4511 219"/>
                              <a:gd name="T83" fmla="*/ 4511 h 9078"/>
                              <a:gd name="T84" fmla="+- 0 778 158"/>
                              <a:gd name="T85" fmla="*/ T84 w 2208"/>
                              <a:gd name="T86" fmla="+- 0 4037 219"/>
                              <a:gd name="T87" fmla="*/ 4037 h 9078"/>
                              <a:gd name="T88" fmla="+- 0 2310 158"/>
                              <a:gd name="T89" fmla="*/ T88 w 2208"/>
                              <a:gd name="T90" fmla="+- 0 3092 219"/>
                              <a:gd name="T91" fmla="*/ 3092 h 9078"/>
                              <a:gd name="T92" fmla="+- 0 1480 158"/>
                              <a:gd name="T93" fmla="*/ T92 w 2208"/>
                              <a:gd name="T94" fmla="+- 0 219 219"/>
                              <a:gd name="T95" fmla="*/ 219 h 9078"/>
                              <a:gd name="T96" fmla="+- 0 158 158"/>
                              <a:gd name="T97" fmla="*/ T96 w 2208"/>
                              <a:gd name="T98" fmla="+- 0 693 219"/>
                              <a:gd name="T99" fmla="*/ 693 h 9078"/>
                              <a:gd name="T100" fmla="+- 0 1540 158"/>
                              <a:gd name="T101" fmla="*/ T100 w 2208"/>
                              <a:gd name="T102" fmla="+- 0 698 219"/>
                              <a:gd name="T103" fmla="*/ 698 h 9078"/>
                              <a:gd name="T104" fmla="+- 0 1679 158"/>
                              <a:gd name="T105" fmla="*/ T104 w 2208"/>
                              <a:gd name="T106" fmla="+- 0 739 219"/>
                              <a:gd name="T107" fmla="*/ 739 h 9078"/>
                              <a:gd name="T108" fmla="+- 0 1794 158"/>
                              <a:gd name="T109" fmla="*/ T108 w 2208"/>
                              <a:gd name="T110" fmla="+- 0 815 219"/>
                              <a:gd name="T111" fmla="*/ 815 h 9078"/>
                              <a:gd name="T112" fmla="+- 0 1877 158"/>
                              <a:gd name="T113" fmla="*/ T112 w 2208"/>
                              <a:gd name="T114" fmla="+- 0 922 219"/>
                              <a:gd name="T115" fmla="*/ 922 h 9078"/>
                              <a:gd name="T116" fmla="+- 0 1921 158"/>
                              <a:gd name="T117" fmla="*/ T116 w 2208"/>
                              <a:gd name="T118" fmla="+- 0 1052 219"/>
                              <a:gd name="T119" fmla="*/ 1052 h 9078"/>
                              <a:gd name="T120" fmla="+- 0 1921 158"/>
                              <a:gd name="T121" fmla="*/ T120 w 2208"/>
                              <a:gd name="T122" fmla="+- 0 1198 219"/>
                              <a:gd name="T123" fmla="*/ 1198 h 9078"/>
                              <a:gd name="T124" fmla="+- 0 1877 158"/>
                              <a:gd name="T125" fmla="*/ T124 w 2208"/>
                              <a:gd name="T126" fmla="+- 0 1330 219"/>
                              <a:gd name="T127" fmla="*/ 1330 h 9078"/>
                              <a:gd name="T128" fmla="+- 0 1794 158"/>
                              <a:gd name="T129" fmla="*/ T128 w 2208"/>
                              <a:gd name="T130" fmla="+- 0 1437 219"/>
                              <a:gd name="T131" fmla="*/ 1437 h 9078"/>
                              <a:gd name="T132" fmla="+- 0 1679 158"/>
                              <a:gd name="T133" fmla="*/ T132 w 2208"/>
                              <a:gd name="T134" fmla="+- 0 1513 219"/>
                              <a:gd name="T135" fmla="*/ 1513 h 9078"/>
                              <a:gd name="T136" fmla="+- 0 1540 158"/>
                              <a:gd name="T137" fmla="*/ T136 w 2208"/>
                              <a:gd name="T138" fmla="+- 0 1554 219"/>
                              <a:gd name="T139" fmla="*/ 1554 h 9078"/>
                              <a:gd name="T140" fmla="+- 0 158 158"/>
                              <a:gd name="T141" fmla="*/ T140 w 2208"/>
                              <a:gd name="T142" fmla="+- 0 1560 219"/>
                              <a:gd name="T143" fmla="*/ 1560 h 9078"/>
                              <a:gd name="T144" fmla="+- 0 1480 158"/>
                              <a:gd name="T145" fmla="*/ T144 w 2208"/>
                              <a:gd name="T146" fmla="+- 0 2034 219"/>
                              <a:gd name="T147" fmla="*/ 2034 h 9078"/>
                              <a:gd name="T148" fmla="+- 0 1629 158"/>
                              <a:gd name="T149" fmla="*/ T148 w 2208"/>
                              <a:gd name="T150" fmla="+- 0 2024 219"/>
                              <a:gd name="T151" fmla="*/ 2024 h 9078"/>
                              <a:gd name="T152" fmla="+- 0 1767 158"/>
                              <a:gd name="T153" fmla="*/ T152 w 2208"/>
                              <a:gd name="T154" fmla="+- 0 1997 219"/>
                              <a:gd name="T155" fmla="*/ 1997 h 9078"/>
                              <a:gd name="T156" fmla="+- 0 1895 158"/>
                              <a:gd name="T157" fmla="*/ T156 w 2208"/>
                              <a:gd name="T158" fmla="+- 0 1951 219"/>
                              <a:gd name="T159" fmla="*/ 1951 h 9078"/>
                              <a:gd name="T160" fmla="+- 0 2011 158"/>
                              <a:gd name="T161" fmla="*/ T160 w 2208"/>
                              <a:gd name="T162" fmla="+- 0 1886 219"/>
                              <a:gd name="T163" fmla="*/ 1886 h 9078"/>
                              <a:gd name="T164" fmla="+- 0 2113 158"/>
                              <a:gd name="T165" fmla="*/ T164 w 2208"/>
                              <a:gd name="T166" fmla="+- 0 1804 219"/>
                              <a:gd name="T167" fmla="*/ 1804 h 9078"/>
                              <a:gd name="T168" fmla="+- 0 2200 158"/>
                              <a:gd name="T169" fmla="*/ T168 w 2208"/>
                              <a:gd name="T170" fmla="+- 0 1703 219"/>
                              <a:gd name="T171" fmla="*/ 1703 h 9078"/>
                              <a:gd name="T172" fmla="+- 0 2270 158"/>
                              <a:gd name="T173" fmla="*/ T172 w 2208"/>
                              <a:gd name="T174" fmla="+- 0 1585 219"/>
                              <a:gd name="T175" fmla="*/ 1585 h 9078"/>
                              <a:gd name="T176" fmla="+- 0 2322 158"/>
                              <a:gd name="T177" fmla="*/ T176 w 2208"/>
                              <a:gd name="T178" fmla="+- 0 1449 219"/>
                              <a:gd name="T179" fmla="*/ 1449 h 9078"/>
                              <a:gd name="T180" fmla="+- 0 2354 158"/>
                              <a:gd name="T181" fmla="*/ T180 w 2208"/>
                              <a:gd name="T182" fmla="+- 0 1296 219"/>
                              <a:gd name="T183" fmla="*/ 1296 h 9078"/>
                              <a:gd name="T184" fmla="+- 0 2365 158"/>
                              <a:gd name="T185" fmla="*/ T184 w 2208"/>
                              <a:gd name="T186" fmla="+- 0 1125 219"/>
                              <a:gd name="T187" fmla="*/ 1125 h 9078"/>
                              <a:gd name="T188" fmla="+- 0 2354 158"/>
                              <a:gd name="T189" fmla="*/ T188 w 2208"/>
                              <a:gd name="T190" fmla="+- 0 955 219"/>
                              <a:gd name="T191" fmla="*/ 955 h 9078"/>
                              <a:gd name="T192" fmla="+- 0 2322 158"/>
                              <a:gd name="T193" fmla="*/ T192 w 2208"/>
                              <a:gd name="T194" fmla="+- 0 802 219"/>
                              <a:gd name="T195" fmla="*/ 802 h 9078"/>
                              <a:gd name="T196" fmla="+- 0 2270 158"/>
                              <a:gd name="T197" fmla="*/ T196 w 2208"/>
                              <a:gd name="T198" fmla="+- 0 666 219"/>
                              <a:gd name="T199" fmla="*/ 666 h 9078"/>
                              <a:gd name="T200" fmla="+- 0 2200 158"/>
                              <a:gd name="T201" fmla="*/ T200 w 2208"/>
                              <a:gd name="T202" fmla="+- 0 549 219"/>
                              <a:gd name="T203" fmla="*/ 549 h 9078"/>
                              <a:gd name="T204" fmla="+- 0 2113 158"/>
                              <a:gd name="T205" fmla="*/ T204 w 2208"/>
                              <a:gd name="T206" fmla="+- 0 448 219"/>
                              <a:gd name="T207" fmla="*/ 448 h 9078"/>
                              <a:gd name="T208" fmla="+- 0 2011 158"/>
                              <a:gd name="T209" fmla="*/ T208 w 2208"/>
                              <a:gd name="T210" fmla="+- 0 366 219"/>
                              <a:gd name="T211" fmla="*/ 366 h 9078"/>
                              <a:gd name="T212" fmla="+- 0 1895 158"/>
                              <a:gd name="T213" fmla="*/ T212 w 2208"/>
                              <a:gd name="T214" fmla="+- 0 302 219"/>
                              <a:gd name="T215" fmla="*/ 302 h 9078"/>
                              <a:gd name="T216" fmla="+- 0 1767 158"/>
                              <a:gd name="T217" fmla="*/ T216 w 2208"/>
                              <a:gd name="T218" fmla="+- 0 256 219"/>
                              <a:gd name="T219" fmla="*/ 256 h 9078"/>
                              <a:gd name="T220" fmla="+- 0 1629 158"/>
                              <a:gd name="T221" fmla="*/ T220 w 2208"/>
                              <a:gd name="T222" fmla="+- 0 228 219"/>
                              <a:gd name="T223" fmla="*/ 228 h 9078"/>
                              <a:gd name="T224" fmla="+- 0 1480 158"/>
                              <a:gd name="T225" fmla="*/ T224 w 2208"/>
                              <a:gd name="T226" fmla="+- 0 219 219"/>
                              <a:gd name="T227" fmla="*/ 219 h 9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8" h="9078">
                                <a:moveTo>
                                  <a:pt x="2152" y="6645"/>
                                </a:moveTo>
                                <a:lnTo>
                                  <a:pt x="0" y="6645"/>
                                </a:lnTo>
                                <a:lnTo>
                                  <a:pt x="0" y="7360"/>
                                </a:lnTo>
                                <a:lnTo>
                                  <a:pt x="1405" y="7858"/>
                                </a:lnTo>
                                <a:lnTo>
                                  <a:pt x="1405" y="7864"/>
                                </a:lnTo>
                                <a:lnTo>
                                  <a:pt x="0" y="8360"/>
                                </a:lnTo>
                                <a:lnTo>
                                  <a:pt x="0" y="9077"/>
                                </a:lnTo>
                                <a:lnTo>
                                  <a:pt x="2152" y="9077"/>
                                </a:lnTo>
                                <a:lnTo>
                                  <a:pt x="2152" y="8603"/>
                                </a:lnTo>
                                <a:lnTo>
                                  <a:pt x="502" y="8603"/>
                                </a:lnTo>
                                <a:lnTo>
                                  <a:pt x="502" y="8597"/>
                                </a:lnTo>
                                <a:lnTo>
                                  <a:pt x="2152" y="8053"/>
                                </a:lnTo>
                                <a:lnTo>
                                  <a:pt x="2152" y="7691"/>
                                </a:lnTo>
                                <a:lnTo>
                                  <a:pt x="502" y="7126"/>
                                </a:lnTo>
                                <a:lnTo>
                                  <a:pt x="502" y="7119"/>
                                </a:lnTo>
                                <a:lnTo>
                                  <a:pt x="2152" y="7119"/>
                                </a:lnTo>
                                <a:lnTo>
                                  <a:pt x="2152" y="6645"/>
                                </a:lnTo>
                                <a:close/>
                                <a:moveTo>
                                  <a:pt x="438" y="4727"/>
                                </a:moveTo>
                                <a:lnTo>
                                  <a:pt x="0" y="4727"/>
                                </a:lnTo>
                                <a:lnTo>
                                  <a:pt x="0" y="6189"/>
                                </a:lnTo>
                                <a:lnTo>
                                  <a:pt x="2152" y="6189"/>
                                </a:lnTo>
                                <a:lnTo>
                                  <a:pt x="2152" y="5715"/>
                                </a:lnTo>
                                <a:lnTo>
                                  <a:pt x="438" y="5715"/>
                                </a:lnTo>
                                <a:lnTo>
                                  <a:pt x="438" y="4727"/>
                                </a:lnTo>
                                <a:close/>
                                <a:moveTo>
                                  <a:pt x="1277" y="4782"/>
                                </a:moveTo>
                                <a:lnTo>
                                  <a:pt x="839" y="4782"/>
                                </a:lnTo>
                                <a:lnTo>
                                  <a:pt x="839" y="5715"/>
                                </a:lnTo>
                                <a:lnTo>
                                  <a:pt x="1277" y="5715"/>
                                </a:lnTo>
                                <a:lnTo>
                                  <a:pt x="1277" y="4782"/>
                                </a:lnTo>
                                <a:close/>
                                <a:moveTo>
                                  <a:pt x="2152" y="4672"/>
                                </a:moveTo>
                                <a:lnTo>
                                  <a:pt x="1715" y="4672"/>
                                </a:lnTo>
                                <a:lnTo>
                                  <a:pt x="1715" y="5715"/>
                                </a:lnTo>
                                <a:lnTo>
                                  <a:pt x="2152" y="5715"/>
                                </a:lnTo>
                                <a:lnTo>
                                  <a:pt x="2152" y="4672"/>
                                </a:lnTo>
                                <a:close/>
                                <a:moveTo>
                                  <a:pt x="2152" y="2252"/>
                                </a:moveTo>
                                <a:lnTo>
                                  <a:pt x="0" y="2252"/>
                                </a:lnTo>
                                <a:lnTo>
                                  <a:pt x="0" y="2727"/>
                                </a:lnTo>
                                <a:lnTo>
                                  <a:pt x="1496" y="2727"/>
                                </a:lnTo>
                                <a:lnTo>
                                  <a:pt x="1496" y="2733"/>
                                </a:lnTo>
                                <a:lnTo>
                                  <a:pt x="0" y="3648"/>
                                </a:lnTo>
                                <a:lnTo>
                                  <a:pt x="0" y="4292"/>
                                </a:lnTo>
                                <a:lnTo>
                                  <a:pt x="2152" y="4292"/>
                                </a:lnTo>
                                <a:lnTo>
                                  <a:pt x="2152" y="3818"/>
                                </a:lnTo>
                                <a:lnTo>
                                  <a:pt x="620" y="3818"/>
                                </a:lnTo>
                                <a:lnTo>
                                  <a:pt x="620" y="3812"/>
                                </a:lnTo>
                                <a:lnTo>
                                  <a:pt x="2152" y="2873"/>
                                </a:lnTo>
                                <a:lnTo>
                                  <a:pt x="2152" y="2252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lnTo>
                                  <a:pt x="1304" y="474"/>
                                </a:lnTo>
                                <a:lnTo>
                                  <a:pt x="1382" y="479"/>
                                </a:lnTo>
                                <a:lnTo>
                                  <a:pt x="1454" y="495"/>
                                </a:lnTo>
                                <a:lnTo>
                                  <a:pt x="1521" y="520"/>
                                </a:lnTo>
                                <a:lnTo>
                                  <a:pt x="1582" y="554"/>
                                </a:lnTo>
                                <a:lnTo>
                                  <a:pt x="1636" y="596"/>
                                </a:lnTo>
                                <a:lnTo>
                                  <a:pt x="1682" y="646"/>
                                </a:lnTo>
                                <a:lnTo>
                                  <a:pt x="1719" y="703"/>
                                </a:lnTo>
                                <a:lnTo>
                                  <a:pt x="1746" y="765"/>
                                </a:lnTo>
                                <a:lnTo>
                                  <a:pt x="1763" y="833"/>
                                </a:lnTo>
                                <a:lnTo>
                                  <a:pt x="1769" y="906"/>
                                </a:lnTo>
                                <a:lnTo>
                                  <a:pt x="1763" y="979"/>
                                </a:lnTo>
                                <a:lnTo>
                                  <a:pt x="1746" y="1048"/>
                                </a:lnTo>
                                <a:lnTo>
                                  <a:pt x="1719" y="1111"/>
                                </a:lnTo>
                                <a:lnTo>
                                  <a:pt x="1682" y="1168"/>
                                </a:lnTo>
                                <a:lnTo>
                                  <a:pt x="1636" y="1218"/>
                                </a:lnTo>
                                <a:lnTo>
                                  <a:pt x="1582" y="1260"/>
                                </a:lnTo>
                                <a:lnTo>
                                  <a:pt x="1521" y="1294"/>
                                </a:lnTo>
                                <a:lnTo>
                                  <a:pt x="1454" y="1320"/>
                                </a:lnTo>
                                <a:lnTo>
                                  <a:pt x="1382" y="1335"/>
                                </a:lnTo>
                                <a:lnTo>
                                  <a:pt x="1304" y="1341"/>
                                </a:lnTo>
                                <a:lnTo>
                                  <a:pt x="0" y="1341"/>
                                </a:lnTo>
                                <a:lnTo>
                                  <a:pt x="0" y="1815"/>
                                </a:lnTo>
                                <a:lnTo>
                                  <a:pt x="1322" y="1815"/>
                                </a:lnTo>
                                <a:lnTo>
                                  <a:pt x="1398" y="1812"/>
                                </a:lnTo>
                                <a:lnTo>
                                  <a:pt x="1471" y="1805"/>
                                </a:lnTo>
                                <a:lnTo>
                                  <a:pt x="1541" y="1794"/>
                                </a:lnTo>
                                <a:lnTo>
                                  <a:pt x="1609" y="1778"/>
                                </a:lnTo>
                                <a:lnTo>
                                  <a:pt x="1675" y="1757"/>
                                </a:lnTo>
                                <a:lnTo>
                                  <a:pt x="1737" y="1732"/>
                                </a:lnTo>
                                <a:lnTo>
                                  <a:pt x="1797" y="1702"/>
                                </a:lnTo>
                                <a:lnTo>
                                  <a:pt x="1853" y="1667"/>
                                </a:lnTo>
                                <a:lnTo>
                                  <a:pt x="1906" y="1628"/>
                                </a:lnTo>
                                <a:lnTo>
                                  <a:pt x="1955" y="1585"/>
                                </a:lnTo>
                                <a:lnTo>
                                  <a:pt x="2001" y="1537"/>
                                </a:lnTo>
                                <a:lnTo>
                                  <a:pt x="2042" y="1484"/>
                                </a:lnTo>
                                <a:lnTo>
                                  <a:pt x="2079" y="1428"/>
                                </a:lnTo>
                                <a:lnTo>
                                  <a:pt x="2112" y="1366"/>
                                </a:lnTo>
                                <a:lnTo>
                                  <a:pt x="2140" y="1300"/>
                                </a:lnTo>
                                <a:lnTo>
                                  <a:pt x="2164" y="1230"/>
                                </a:lnTo>
                                <a:lnTo>
                                  <a:pt x="2182" y="1156"/>
                                </a:lnTo>
                                <a:lnTo>
                                  <a:pt x="2196" y="1077"/>
                                </a:lnTo>
                                <a:lnTo>
                                  <a:pt x="2204" y="993"/>
                                </a:lnTo>
                                <a:lnTo>
                                  <a:pt x="2207" y="906"/>
                                </a:lnTo>
                                <a:lnTo>
                                  <a:pt x="2204" y="819"/>
                                </a:lnTo>
                                <a:lnTo>
                                  <a:pt x="2196" y="736"/>
                                </a:lnTo>
                                <a:lnTo>
                                  <a:pt x="2182" y="657"/>
                                </a:lnTo>
                                <a:lnTo>
                                  <a:pt x="2164" y="583"/>
                                </a:lnTo>
                                <a:lnTo>
                                  <a:pt x="2140" y="513"/>
                                </a:lnTo>
                                <a:lnTo>
                                  <a:pt x="2112" y="447"/>
                                </a:lnTo>
                                <a:lnTo>
                                  <a:pt x="2079" y="386"/>
                                </a:lnTo>
                                <a:lnTo>
                                  <a:pt x="2042" y="330"/>
                                </a:lnTo>
                                <a:lnTo>
                                  <a:pt x="2001" y="277"/>
                                </a:lnTo>
                                <a:lnTo>
                                  <a:pt x="1955" y="229"/>
                                </a:lnTo>
                                <a:lnTo>
                                  <a:pt x="1906" y="186"/>
                                </a:lnTo>
                                <a:lnTo>
                                  <a:pt x="1853" y="147"/>
                                </a:lnTo>
                                <a:lnTo>
                                  <a:pt x="1797" y="113"/>
                                </a:lnTo>
                                <a:lnTo>
                                  <a:pt x="1737" y="83"/>
                                </a:lnTo>
                                <a:lnTo>
                                  <a:pt x="1675" y="58"/>
                                </a:lnTo>
                                <a:lnTo>
                                  <a:pt x="1609" y="37"/>
                                </a:lnTo>
                                <a:lnTo>
                                  <a:pt x="1541" y="21"/>
                                </a:lnTo>
                                <a:lnTo>
                                  <a:pt x="1471" y="9"/>
                                </a:lnTo>
                                <a:lnTo>
                                  <a:pt x="1398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23"/>
                        <wps:cNvSpPr>
                          <a:spLocks/>
                        </wps:cNvSpPr>
                        <wps:spPr bwMode="auto">
                          <a:xfrm>
                            <a:off x="1057" y="2210"/>
                            <a:ext cx="715" cy="715"/>
                          </a:xfrm>
                          <a:custGeom>
                            <a:avLst/>
                            <a:gdLst>
                              <a:gd name="T0" fmla="+- 0 1415 1058"/>
                              <a:gd name="T1" fmla="*/ T0 w 715"/>
                              <a:gd name="T2" fmla="+- 0 2210 2210"/>
                              <a:gd name="T3" fmla="*/ 2210 h 715"/>
                              <a:gd name="T4" fmla="+- 0 1343 1058"/>
                              <a:gd name="T5" fmla="*/ T4 w 715"/>
                              <a:gd name="T6" fmla="+- 0 2217 2210"/>
                              <a:gd name="T7" fmla="*/ 2217 h 715"/>
                              <a:gd name="T8" fmla="+- 0 1276 1058"/>
                              <a:gd name="T9" fmla="*/ T8 w 715"/>
                              <a:gd name="T10" fmla="+- 0 2238 2210"/>
                              <a:gd name="T11" fmla="*/ 2238 h 715"/>
                              <a:gd name="T12" fmla="+- 0 1215 1058"/>
                              <a:gd name="T13" fmla="*/ T12 w 715"/>
                              <a:gd name="T14" fmla="+- 0 2271 2210"/>
                              <a:gd name="T15" fmla="*/ 2271 h 715"/>
                              <a:gd name="T16" fmla="+- 0 1162 1058"/>
                              <a:gd name="T17" fmla="*/ T16 w 715"/>
                              <a:gd name="T18" fmla="+- 0 2315 2210"/>
                              <a:gd name="T19" fmla="*/ 2315 h 715"/>
                              <a:gd name="T20" fmla="+- 0 1119 1058"/>
                              <a:gd name="T21" fmla="*/ T20 w 715"/>
                              <a:gd name="T22" fmla="+- 0 2368 2210"/>
                              <a:gd name="T23" fmla="*/ 2368 h 715"/>
                              <a:gd name="T24" fmla="+- 0 1086 1058"/>
                              <a:gd name="T25" fmla="*/ T24 w 715"/>
                              <a:gd name="T26" fmla="+- 0 2428 2210"/>
                              <a:gd name="T27" fmla="*/ 2428 h 715"/>
                              <a:gd name="T28" fmla="+- 0 1065 1058"/>
                              <a:gd name="T29" fmla="*/ T28 w 715"/>
                              <a:gd name="T30" fmla="+- 0 2495 2210"/>
                              <a:gd name="T31" fmla="*/ 2495 h 715"/>
                              <a:gd name="T32" fmla="+- 0 1058 1058"/>
                              <a:gd name="T33" fmla="*/ T32 w 715"/>
                              <a:gd name="T34" fmla="+- 0 2567 2210"/>
                              <a:gd name="T35" fmla="*/ 2567 h 715"/>
                              <a:gd name="T36" fmla="+- 0 1065 1058"/>
                              <a:gd name="T37" fmla="*/ T36 w 715"/>
                              <a:gd name="T38" fmla="+- 0 2639 2210"/>
                              <a:gd name="T39" fmla="*/ 2639 h 715"/>
                              <a:gd name="T40" fmla="+- 0 1086 1058"/>
                              <a:gd name="T41" fmla="*/ T40 w 715"/>
                              <a:gd name="T42" fmla="+- 0 2706 2210"/>
                              <a:gd name="T43" fmla="*/ 2706 h 715"/>
                              <a:gd name="T44" fmla="+- 0 1119 1058"/>
                              <a:gd name="T45" fmla="*/ T44 w 715"/>
                              <a:gd name="T46" fmla="+- 0 2767 2210"/>
                              <a:gd name="T47" fmla="*/ 2767 h 715"/>
                              <a:gd name="T48" fmla="+- 0 1162 1058"/>
                              <a:gd name="T49" fmla="*/ T48 w 715"/>
                              <a:gd name="T50" fmla="+- 0 2820 2210"/>
                              <a:gd name="T51" fmla="*/ 2820 h 715"/>
                              <a:gd name="T52" fmla="+- 0 1215 1058"/>
                              <a:gd name="T53" fmla="*/ T52 w 715"/>
                              <a:gd name="T54" fmla="+- 0 2863 2210"/>
                              <a:gd name="T55" fmla="*/ 2863 h 715"/>
                              <a:gd name="T56" fmla="+- 0 1276 1058"/>
                              <a:gd name="T57" fmla="*/ T56 w 715"/>
                              <a:gd name="T58" fmla="+- 0 2896 2210"/>
                              <a:gd name="T59" fmla="*/ 2896 h 715"/>
                              <a:gd name="T60" fmla="+- 0 1343 1058"/>
                              <a:gd name="T61" fmla="*/ T60 w 715"/>
                              <a:gd name="T62" fmla="+- 0 2917 2210"/>
                              <a:gd name="T63" fmla="*/ 2917 h 715"/>
                              <a:gd name="T64" fmla="+- 0 1415 1058"/>
                              <a:gd name="T65" fmla="*/ T64 w 715"/>
                              <a:gd name="T66" fmla="+- 0 2924 2210"/>
                              <a:gd name="T67" fmla="*/ 2924 h 715"/>
                              <a:gd name="T68" fmla="+- 0 1487 1058"/>
                              <a:gd name="T69" fmla="*/ T68 w 715"/>
                              <a:gd name="T70" fmla="+- 0 2917 2210"/>
                              <a:gd name="T71" fmla="*/ 2917 h 715"/>
                              <a:gd name="T72" fmla="+- 0 1554 1058"/>
                              <a:gd name="T73" fmla="*/ T72 w 715"/>
                              <a:gd name="T74" fmla="+- 0 2896 2210"/>
                              <a:gd name="T75" fmla="*/ 2896 h 715"/>
                              <a:gd name="T76" fmla="+- 0 1614 1058"/>
                              <a:gd name="T77" fmla="*/ T76 w 715"/>
                              <a:gd name="T78" fmla="+- 0 2863 2210"/>
                              <a:gd name="T79" fmla="*/ 2863 h 715"/>
                              <a:gd name="T80" fmla="+- 0 1667 1058"/>
                              <a:gd name="T81" fmla="*/ T80 w 715"/>
                              <a:gd name="T82" fmla="+- 0 2820 2210"/>
                              <a:gd name="T83" fmla="*/ 2820 h 715"/>
                              <a:gd name="T84" fmla="+- 0 1711 1058"/>
                              <a:gd name="T85" fmla="*/ T84 w 715"/>
                              <a:gd name="T86" fmla="+- 0 2767 2210"/>
                              <a:gd name="T87" fmla="*/ 2767 h 715"/>
                              <a:gd name="T88" fmla="+- 0 1744 1058"/>
                              <a:gd name="T89" fmla="*/ T88 w 715"/>
                              <a:gd name="T90" fmla="+- 0 2706 2210"/>
                              <a:gd name="T91" fmla="*/ 2706 h 715"/>
                              <a:gd name="T92" fmla="+- 0 1765 1058"/>
                              <a:gd name="T93" fmla="*/ T92 w 715"/>
                              <a:gd name="T94" fmla="+- 0 2639 2210"/>
                              <a:gd name="T95" fmla="*/ 2639 h 715"/>
                              <a:gd name="T96" fmla="+- 0 1772 1058"/>
                              <a:gd name="T97" fmla="*/ T96 w 715"/>
                              <a:gd name="T98" fmla="+- 0 2567 2210"/>
                              <a:gd name="T99" fmla="*/ 2567 h 715"/>
                              <a:gd name="T100" fmla="+- 0 1765 1058"/>
                              <a:gd name="T101" fmla="*/ T100 w 715"/>
                              <a:gd name="T102" fmla="+- 0 2495 2210"/>
                              <a:gd name="T103" fmla="*/ 2495 h 715"/>
                              <a:gd name="T104" fmla="+- 0 1744 1058"/>
                              <a:gd name="T105" fmla="*/ T104 w 715"/>
                              <a:gd name="T106" fmla="+- 0 2428 2210"/>
                              <a:gd name="T107" fmla="*/ 2428 h 715"/>
                              <a:gd name="T108" fmla="+- 0 1711 1058"/>
                              <a:gd name="T109" fmla="*/ T108 w 715"/>
                              <a:gd name="T110" fmla="+- 0 2368 2210"/>
                              <a:gd name="T111" fmla="*/ 2368 h 715"/>
                              <a:gd name="T112" fmla="+- 0 1667 1058"/>
                              <a:gd name="T113" fmla="*/ T112 w 715"/>
                              <a:gd name="T114" fmla="+- 0 2315 2210"/>
                              <a:gd name="T115" fmla="*/ 2315 h 715"/>
                              <a:gd name="T116" fmla="+- 0 1614 1058"/>
                              <a:gd name="T117" fmla="*/ T116 w 715"/>
                              <a:gd name="T118" fmla="+- 0 2271 2210"/>
                              <a:gd name="T119" fmla="*/ 2271 h 715"/>
                              <a:gd name="T120" fmla="+- 0 1554 1058"/>
                              <a:gd name="T121" fmla="*/ T120 w 715"/>
                              <a:gd name="T122" fmla="+- 0 2238 2210"/>
                              <a:gd name="T123" fmla="*/ 2238 h 715"/>
                              <a:gd name="T124" fmla="+- 0 1487 1058"/>
                              <a:gd name="T125" fmla="*/ T124 w 715"/>
                              <a:gd name="T126" fmla="+- 0 2217 2210"/>
                              <a:gd name="T127" fmla="*/ 2217 h 715"/>
                              <a:gd name="T128" fmla="+- 0 1415 1058"/>
                              <a:gd name="T129" fmla="*/ T128 w 715"/>
                              <a:gd name="T130" fmla="+- 0 2210 2210"/>
                              <a:gd name="T131" fmla="*/ 2210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6" y="653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6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22"/>
                        <wps:cNvSpPr>
                          <a:spLocks/>
                        </wps:cNvSpPr>
                        <wps:spPr bwMode="auto">
                          <a:xfrm>
                            <a:off x="1115" y="2267"/>
                            <a:ext cx="600" cy="600"/>
                          </a:xfrm>
                          <a:custGeom>
                            <a:avLst/>
                            <a:gdLst>
                              <a:gd name="T0" fmla="+- 0 1415 1115"/>
                              <a:gd name="T1" fmla="*/ T0 w 600"/>
                              <a:gd name="T2" fmla="+- 0 2268 2268"/>
                              <a:gd name="T3" fmla="*/ 2268 h 600"/>
                              <a:gd name="T4" fmla="+- 0 1346 1115"/>
                              <a:gd name="T5" fmla="*/ T4 w 600"/>
                              <a:gd name="T6" fmla="+- 0 2276 2268"/>
                              <a:gd name="T7" fmla="*/ 2276 h 600"/>
                              <a:gd name="T8" fmla="+- 0 1283 1115"/>
                              <a:gd name="T9" fmla="*/ T8 w 600"/>
                              <a:gd name="T10" fmla="+- 0 2298 2268"/>
                              <a:gd name="T11" fmla="*/ 2298 h 600"/>
                              <a:gd name="T12" fmla="+- 0 1227 1115"/>
                              <a:gd name="T13" fmla="*/ T12 w 600"/>
                              <a:gd name="T14" fmla="+- 0 2333 2268"/>
                              <a:gd name="T15" fmla="*/ 2333 h 600"/>
                              <a:gd name="T16" fmla="+- 0 1181 1115"/>
                              <a:gd name="T17" fmla="*/ T16 w 600"/>
                              <a:gd name="T18" fmla="+- 0 2380 2268"/>
                              <a:gd name="T19" fmla="*/ 2380 h 600"/>
                              <a:gd name="T20" fmla="+- 0 1145 1115"/>
                              <a:gd name="T21" fmla="*/ T20 w 600"/>
                              <a:gd name="T22" fmla="+- 0 2436 2268"/>
                              <a:gd name="T23" fmla="*/ 2436 h 600"/>
                              <a:gd name="T24" fmla="+- 0 1123 1115"/>
                              <a:gd name="T25" fmla="*/ T24 w 600"/>
                              <a:gd name="T26" fmla="+- 0 2499 2268"/>
                              <a:gd name="T27" fmla="*/ 2499 h 600"/>
                              <a:gd name="T28" fmla="+- 0 1115 1115"/>
                              <a:gd name="T29" fmla="*/ T28 w 600"/>
                              <a:gd name="T30" fmla="+- 0 2567 2268"/>
                              <a:gd name="T31" fmla="*/ 2567 h 600"/>
                              <a:gd name="T32" fmla="+- 0 1123 1115"/>
                              <a:gd name="T33" fmla="*/ T32 w 600"/>
                              <a:gd name="T34" fmla="+- 0 2636 2268"/>
                              <a:gd name="T35" fmla="*/ 2636 h 600"/>
                              <a:gd name="T36" fmla="+- 0 1145 1115"/>
                              <a:gd name="T37" fmla="*/ T36 w 600"/>
                              <a:gd name="T38" fmla="+- 0 2699 2268"/>
                              <a:gd name="T39" fmla="*/ 2699 h 600"/>
                              <a:gd name="T40" fmla="+- 0 1181 1115"/>
                              <a:gd name="T41" fmla="*/ T40 w 600"/>
                              <a:gd name="T42" fmla="+- 0 2755 2268"/>
                              <a:gd name="T43" fmla="*/ 2755 h 600"/>
                              <a:gd name="T44" fmla="+- 0 1227 1115"/>
                              <a:gd name="T45" fmla="*/ T44 w 600"/>
                              <a:gd name="T46" fmla="+- 0 2801 2268"/>
                              <a:gd name="T47" fmla="*/ 2801 h 600"/>
                              <a:gd name="T48" fmla="+- 0 1283 1115"/>
                              <a:gd name="T49" fmla="*/ T48 w 600"/>
                              <a:gd name="T50" fmla="+- 0 2837 2268"/>
                              <a:gd name="T51" fmla="*/ 2837 h 600"/>
                              <a:gd name="T52" fmla="+- 0 1346 1115"/>
                              <a:gd name="T53" fmla="*/ T52 w 600"/>
                              <a:gd name="T54" fmla="+- 0 2859 2268"/>
                              <a:gd name="T55" fmla="*/ 2859 h 600"/>
                              <a:gd name="T56" fmla="+- 0 1415 1115"/>
                              <a:gd name="T57" fmla="*/ T56 w 600"/>
                              <a:gd name="T58" fmla="+- 0 2867 2268"/>
                              <a:gd name="T59" fmla="*/ 2867 h 600"/>
                              <a:gd name="T60" fmla="+- 0 1483 1115"/>
                              <a:gd name="T61" fmla="*/ T60 w 600"/>
                              <a:gd name="T62" fmla="+- 0 2859 2268"/>
                              <a:gd name="T63" fmla="*/ 2859 h 600"/>
                              <a:gd name="T64" fmla="+- 0 1547 1115"/>
                              <a:gd name="T65" fmla="*/ T64 w 600"/>
                              <a:gd name="T66" fmla="+- 0 2837 2268"/>
                              <a:gd name="T67" fmla="*/ 2837 h 600"/>
                              <a:gd name="T68" fmla="+- 0 1602 1115"/>
                              <a:gd name="T69" fmla="*/ T68 w 600"/>
                              <a:gd name="T70" fmla="+- 0 2801 2268"/>
                              <a:gd name="T71" fmla="*/ 2801 h 600"/>
                              <a:gd name="T72" fmla="+- 0 1649 1115"/>
                              <a:gd name="T73" fmla="*/ T72 w 600"/>
                              <a:gd name="T74" fmla="+- 0 2755 2268"/>
                              <a:gd name="T75" fmla="*/ 2755 h 600"/>
                              <a:gd name="T76" fmla="+- 0 1684 1115"/>
                              <a:gd name="T77" fmla="*/ T76 w 600"/>
                              <a:gd name="T78" fmla="+- 0 2699 2268"/>
                              <a:gd name="T79" fmla="*/ 2699 h 600"/>
                              <a:gd name="T80" fmla="+- 0 1706 1115"/>
                              <a:gd name="T81" fmla="*/ T80 w 600"/>
                              <a:gd name="T82" fmla="+- 0 2636 2268"/>
                              <a:gd name="T83" fmla="*/ 2636 h 600"/>
                              <a:gd name="T84" fmla="+- 0 1714 1115"/>
                              <a:gd name="T85" fmla="*/ T84 w 600"/>
                              <a:gd name="T86" fmla="+- 0 2567 2268"/>
                              <a:gd name="T87" fmla="*/ 2567 h 600"/>
                              <a:gd name="T88" fmla="+- 0 1706 1115"/>
                              <a:gd name="T89" fmla="*/ T88 w 600"/>
                              <a:gd name="T90" fmla="+- 0 2499 2268"/>
                              <a:gd name="T91" fmla="*/ 2499 h 600"/>
                              <a:gd name="T92" fmla="+- 0 1684 1115"/>
                              <a:gd name="T93" fmla="*/ T92 w 600"/>
                              <a:gd name="T94" fmla="+- 0 2436 2268"/>
                              <a:gd name="T95" fmla="*/ 2436 h 600"/>
                              <a:gd name="T96" fmla="+- 0 1649 1115"/>
                              <a:gd name="T97" fmla="*/ T96 w 600"/>
                              <a:gd name="T98" fmla="+- 0 2380 2268"/>
                              <a:gd name="T99" fmla="*/ 2380 h 600"/>
                              <a:gd name="T100" fmla="+- 0 1602 1115"/>
                              <a:gd name="T101" fmla="*/ T100 w 600"/>
                              <a:gd name="T102" fmla="+- 0 2333 2268"/>
                              <a:gd name="T103" fmla="*/ 2333 h 600"/>
                              <a:gd name="T104" fmla="+- 0 1547 1115"/>
                              <a:gd name="T105" fmla="*/ T104 w 600"/>
                              <a:gd name="T106" fmla="+- 0 2298 2268"/>
                              <a:gd name="T107" fmla="*/ 2298 h 600"/>
                              <a:gd name="T108" fmla="+- 0 1483 1115"/>
                              <a:gd name="T109" fmla="*/ T108 w 600"/>
                              <a:gd name="T110" fmla="+- 0 2276 2268"/>
                              <a:gd name="T111" fmla="*/ 2276 h 600"/>
                              <a:gd name="T112" fmla="+- 0 1415 1115"/>
                              <a:gd name="T113" fmla="*/ T112 w 600"/>
                              <a:gd name="T114" fmla="+- 0 2268 2268"/>
                              <a:gd name="T115" fmla="*/ 226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5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299"/>
                                </a:lnTo>
                                <a:lnTo>
                                  <a:pt x="8" y="368"/>
                                </a:lnTo>
                                <a:lnTo>
                                  <a:pt x="30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8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1" y="368"/>
                                </a:lnTo>
                                <a:lnTo>
                                  <a:pt x="599" y="299"/>
                                </a:lnTo>
                                <a:lnTo>
                                  <a:pt x="591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5"/>
                                </a:lnTo>
                                <a:lnTo>
                                  <a:pt x="432" y="30"/>
                                </a:lnTo>
                                <a:lnTo>
                                  <a:pt x="368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21"/>
                        <wps:cNvSpPr>
                          <a:spLocks/>
                        </wps:cNvSpPr>
                        <wps:spPr bwMode="auto">
                          <a:xfrm>
                            <a:off x="1034" y="3173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3174 3174"/>
                              <a:gd name="T3" fmla="*/ 3174 h 715"/>
                              <a:gd name="T4" fmla="+- 0 1320 1035"/>
                              <a:gd name="T5" fmla="*/ T4 w 715"/>
                              <a:gd name="T6" fmla="+- 0 3181 3174"/>
                              <a:gd name="T7" fmla="*/ 3181 h 715"/>
                              <a:gd name="T8" fmla="+- 0 1253 1035"/>
                              <a:gd name="T9" fmla="*/ T8 w 715"/>
                              <a:gd name="T10" fmla="+- 0 3202 3174"/>
                              <a:gd name="T11" fmla="*/ 3202 h 715"/>
                              <a:gd name="T12" fmla="+- 0 1192 1035"/>
                              <a:gd name="T13" fmla="*/ T12 w 715"/>
                              <a:gd name="T14" fmla="+- 0 3235 3174"/>
                              <a:gd name="T15" fmla="*/ 3235 h 715"/>
                              <a:gd name="T16" fmla="+- 0 1139 1035"/>
                              <a:gd name="T17" fmla="*/ T16 w 715"/>
                              <a:gd name="T18" fmla="+- 0 3279 3174"/>
                              <a:gd name="T19" fmla="*/ 3279 h 715"/>
                              <a:gd name="T20" fmla="+- 0 1096 1035"/>
                              <a:gd name="T21" fmla="*/ T20 w 715"/>
                              <a:gd name="T22" fmla="+- 0 3331 3174"/>
                              <a:gd name="T23" fmla="*/ 3331 h 715"/>
                              <a:gd name="T24" fmla="+- 0 1063 1035"/>
                              <a:gd name="T25" fmla="*/ T24 w 715"/>
                              <a:gd name="T26" fmla="+- 0 3392 3174"/>
                              <a:gd name="T27" fmla="*/ 3392 h 715"/>
                              <a:gd name="T28" fmla="+- 0 1042 1035"/>
                              <a:gd name="T29" fmla="*/ T28 w 715"/>
                              <a:gd name="T30" fmla="+- 0 3459 3174"/>
                              <a:gd name="T31" fmla="*/ 3459 h 715"/>
                              <a:gd name="T32" fmla="+- 0 1035 1035"/>
                              <a:gd name="T33" fmla="*/ T32 w 715"/>
                              <a:gd name="T34" fmla="+- 0 3531 3174"/>
                              <a:gd name="T35" fmla="*/ 3531 h 715"/>
                              <a:gd name="T36" fmla="+- 0 1042 1035"/>
                              <a:gd name="T37" fmla="*/ T36 w 715"/>
                              <a:gd name="T38" fmla="+- 0 3603 3174"/>
                              <a:gd name="T39" fmla="*/ 3603 h 715"/>
                              <a:gd name="T40" fmla="+- 0 1063 1035"/>
                              <a:gd name="T41" fmla="*/ T40 w 715"/>
                              <a:gd name="T42" fmla="+- 0 3670 3174"/>
                              <a:gd name="T43" fmla="*/ 3670 h 715"/>
                              <a:gd name="T44" fmla="+- 0 1096 1035"/>
                              <a:gd name="T45" fmla="*/ T44 w 715"/>
                              <a:gd name="T46" fmla="+- 0 3731 3174"/>
                              <a:gd name="T47" fmla="*/ 3731 h 715"/>
                              <a:gd name="T48" fmla="+- 0 1139 1035"/>
                              <a:gd name="T49" fmla="*/ T48 w 715"/>
                              <a:gd name="T50" fmla="+- 0 3784 3174"/>
                              <a:gd name="T51" fmla="*/ 3784 h 715"/>
                              <a:gd name="T52" fmla="+- 0 1192 1035"/>
                              <a:gd name="T53" fmla="*/ T52 w 715"/>
                              <a:gd name="T54" fmla="+- 0 3827 3174"/>
                              <a:gd name="T55" fmla="*/ 3827 h 715"/>
                              <a:gd name="T56" fmla="+- 0 1253 1035"/>
                              <a:gd name="T57" fmla="*/ T56 w 715"/>
                              <a:gd name="T58" fmla="+- 0 3860 3174"/>
                              <a:gd name="T59" fmla="*/ 3860 h 715"/>
                              <a:gd name="T60" fmla="+- 0 1320 1035"/>
                              <a:gd name="T61" fmla="*/ T60 w 715"/>
                              <a:gd name="T62" fmla="+- 0 3881 3174"/>
                              <a:gd name="T63" fmla="*/ 3881 h 715"/>
                              <a:gd name="T64" fmla="+- 0 1392 1035"/>
                              <a:gd name="T65" fmla="*/ T64 w 715"/>
                              <a:gd name="T66" fmla="+- 0 3888 3174"/>
                              <a:gd name="T67" fmla="*/ 3888 h 715"/>
                              <a:gd name="T68" fmla="+- 0 1464 1035"/>
                              <a:gd name="T69" fmla="*/ T68 w 715"/>
                              <a:gd name="T70" fmla="+- 0 3881 3174"/>
                              <a:gd name="T71" fmla="*/ 3881 h 715"/>
                              <a:gd name="T72" fmla="+- 0 1531 1035"/>
                              <a:gd name="T73" fmla="*/ T72 w 715"/>
                              <a:gd name="T74" fmla="+- 0 3860 3174"/>
                              <a:gd name="T75" fmla="*/ 3860 h 715"/>
                              <a:gd name="T76" fmla="+- 0 1592 1035"/>
                              <a:gd name="T77" fmla="*/ T76 w 715"/>
                              <a:gd name="T78" fmla="+- 0 3827 3174"/>
                              <a:gd name="T79" fmla="*/ 3827 h 715"/>
                              <a:gd name="T80" fmla="+- 0 1644 1035"/>
                              <a:gd name="T81" fmla="*/ T80 w 715"/>
                              <a:gd name="T82" fmla="+- 0 3784 3174"/>
                              <a:gd name="T83" fmla="*/ 3784 h 715"/>
                              <a:gd name="T84" fmla="+- 0 1688 1035"/>
                              <a:gd name="T85" fmla="*/ T84 w 715"/>
                              <a:gd name="T86" fmla="+- 0 3731 3174"/>
                              <a:gd name="T87" fmla="*/ 3731 h 715"/>
                              <a:gd name="T88" fmla="+- 0 1721 1035"/>
                              <a:gd name="T89" fmla="*/ T88 w 715"/>
                              <a:gd name="T90" fmla="+- 0 3670 3174"/>
                              <a:gd name="T91" fmla="*/ 3670 h 715"/>
                              <a:gd name="T92" fmla="+- 0 1742 1035"/>
                              <a:gd name="T93" fmla="*/ T92 w 715"/>
                              <a:gd name="T94" fmla="+- 0 3603 3174"/>
                              <a:gd name="T95" fmla="*/ 3603 h 715"/>
                              <a:gd name="T96" fmla="+- 0 1749 1035"/>
                              <a:gd name="T97" fmla="*/ T96 w 715"/>
                              <a:gd name="T98" fmla="+- 0 3531 3174"/>
                              <a:gd name="T99" fmla="*/ 3531 h 715"/>
                              <a:gd name="T100" fmla="+- 0 1742 1035"/>
                              <a:gd name="T101" fmla="*/ T100 w 715"/>
                              <a:gd name="T102" fmla="+- 0 3459 3174"/>
                              <a:gd name="T103" fmla="*/ 3459 h 715"/>
                              <a:gd name="T104" fmla="+- 0 1721 1035"/>
                              <a:gd name="T105" fmla="*/ T104 w 715"/>
                              <a:gd name="T106" fmla="+- 0 3392 3174"/>
                              <a:gd name="T107" fmla="*/ 3392 h 715"/>
                              <a:gd name="T108" fmla="+- 0 1688 1035"/>
                              <a:gd name="T109" fmla="*/ T108 w 715"/>
                              <a:gd name="T110" fmla="+- 0 3331 3174"/>
                              <a:gd name="T111" fmla="*/ 3331 h 715"/>
                              <a:gd name="T112" fmla="+- 0 1644 1035"/>
                              <a:gd name="T113" fmla="*/ T112 w 715"/>
                              <a:gd name="T114" fmla="+- 0 3279 3174"/>
                              <a:gd name="T115" fmla="*/ 3279 h 715"/>
                              <a:gd name="T116" fmla="+- 0 1592 1035"/>
                              <a:gd name="T117" fmla="*/ T116 w 715"/>
                              <a:gd name="T118" fmla="+- 0 3235 3174"/>
                              <a:gd name="T119" fmla="*/ 3235 h 715"/>
                              <a:gd name="T120" fmla="+- 0 1531 1035"/>
                              <a:gd name="T121" fmla="*/ T120 w 715"/>
                              <a:gd name="T122" fmla="+- 0 3202 3174"/>
                              <a:gd name="T123" fmla="*/ 3202 h 715"/>
                              <a:gd name="T124" fmla="+- 0 1464 1035"/>
                              <a:gd name="T125" fmla="*/ T124 w 715"/>
                              <a:gd name="T126" fmla="+- 0 3181 3174"/>
                              <a:gd name="T127" fmla="*/ 3181 h 715"/>
                              <a:gd name="T128" fmla="+- 0 1392 1035"/>
                              <a:gd name="T129" fmla="*/ T128 w 715"/>
                              <a:gd name="T130" fmla="+- 0 3174 3174"/>
                              <a:gd name="T131" fmla="*/ 3174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20"/>
                        <wps:cNvSpPr>
                          <a:spLocks/>
                        </wps:cNvSpPr>
                        <wps:spPr bwMode="auto">
                          <a:xfrm>
                            <a:off x="1092" y="3231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3231 3231"/>
                              <a:gd name="T3" fmla="*/ 3231 h 600"/>
                              <a:gd name="T4" fmla="+- 0 1323 1092"/>
                              <a:gd name="T5" fmla="*/ T4 w 600"/>
                              <a:gd name="T6" fmla="+- 0 3239 3231"/>
                              <a:gd name="T7" fmla="*/ 3239 h 600"/>
                              <a:gd name="T8" fmla="+- 0 1260 1092"/>
                              <a:gd name="T9" fmla="*/ T8 w 600"/>
                              <a:gd name="T10" fmla="+- 0 3262 3231"/>
                              <a:gd name="T11" fmla="*/ 3262 h 600"/>
                              <a:gd name="T12" fmla="+- 0 1204 1092"/>
                              <a:gd name="T13" fmla="*/ T12 w 600"/>
                              <a:gd name="T14" fmla="+- 0 3297 3231"/>
                              <a:gd name="T15" fmla="*/ 3297 h 600"/>
                              <a:gd name="T16" fmla="+- 0 1158 1092"/>
                              <a:gd name="T17" fmla="*/ T16 w 600"/>
                              <a:gd name="T18" fmla="+- 0 3344 3231"/>
                              <a:gd name="T19" fmla="*/ 3344 h 600"/>
                              <a:gd name="T20" fmla="+- 0 1123 1092"/>
                              <a:gd name="T21" fmla="*/ T20 w 600"/>
                              <a:gd name="T22" fmla="+- 0 3399 3231"/>
                              <a:gd name="T23" fmla="*/ 3399 h 600"/>
                              <a:gd name="T24" fmla="+- 0 1100 1092"/>
                              <a:gd name="T25" fmla="*/ T24 w 600"/>
                              <a:gd name="T26" fmla="+- 0 3462 3231"/>
                              <a:gd name="T27" fmla="*/ 3462 h 600"/>
                              <a:gd name="T28" fmla="+- 0 1092 1092"/>
                              <a:gd name="T29" fmla="*/ T28 w 600"/>
                              <a:gd name="T30" fmla="+- 0 3531 3231"/>
                              <a:gd name="T31" fmla="*/ 3531 h 600"/>
                              <a:gd name="T32" fmla="+- 0 1100 1092"/>
                              <a:gd name="T33" fmla="*/ T32 w 600"/>
                              <a:gd name="T34" fmla="+- 0 3600 3231"/>
                              <a:gd name="T35" fmla="*/ 3600 h 600"/>
                              <a:gd name="T36" fmla="+- 0 1123 1092"/>
                              <a:gd name="T37" fmla="*/ T36 w 600"/>
                              <a:gd name="T38" fmla="+- 0 3663 3231"/>
                              <a:gd name="T39" fmla="*/ 3663 h 600"/>
                              <a:gd name="T40" fmla="+- 0 1158 1092"/>
                              <a:gd name="T41" fmla="*/ T40 w 600"/>
                              <a:gd name="T42" fmla="+- 0 3719 3231"/>
                              <a:gd name="T43" fmla="*/ 3719 h 600"/>
                              <a:gd name="T44" fmla="+- 0 1204 1092"/>
                              <a:gd name="T45" fmla="*/ T44 w 600"/>
                              <a:gd name="T46" fmla="+- 0 3765 3231"/>
                              <a:gd name="T47" fmla="*/ 3765 h 600"/>
                              <a:gd name="T48" fmla="+- 0 1260 1092"/>
                              <a:gd name="T49" fmla="*/ T48 w 600"/>
                              <a:gd name="T50" fmla="+- 0 3800 3231"/>
                              <a:gd name="T51" fmla="*/ 3800 h 600"/>
                              <a:gd name="T52" fmla="+- 0 1323 1092"/>
                              <a:gd name="T53" fmla="*/ T52 w 600"/>
                              <a:gd name="T54" fmla="+- 0 3823 3231"/>
                              <a:gd name="T55" fmla="*/ 3823 h 600"/>
                              <a:gd name="T56" fmla="+- 0 1392 1092"/>
                              <a:gd name="T57" fmla="*/ T56 w 600"/>
                              <a:gd name="T58" fmla="+- 0 3831 3231"/>
                              <a:gd name="T59" fmla="*/ 3831 h 600"/>
                              <a:gd name="T60" fmla="+- 0 1461 1092"/>
                              <a:gd name="T61" fmla="*/ T60 w 600"/>
                              <a:gd name="T62" fmla="+- 0 3823 3231"/>
                              <a:gd name="T63" fmla="*/ 3823 h 600"/>
                              <a:gd name="T64" fmla="+- 0 1524 1092"/>
                              <a:gd name="T65" fmla="*/ T64 w 600"/>
                              <a:gd name="T66" fmla="+- 0 3800 3231"/>
                              <a:gd name="T67" fmla="*/ 3800 h 600"/>
                              <a:gd name="T68" fmla="+- 0 1579 1092"/>
                              <a:gd name="T69" fmla="*/ T68 w 600"/>
                              <a:gd name="T70" fmla="+- 0 3765 3231"/>
                              <a:gd name="T71" fmla="*/ 3765 h 600"/>
                              <a:gd name="T72" fmla="+- 0 1626 1092"/>
                              <a:gd name="T73" fmla="*/ T72 w 600"/>
                              <a:gd name="T74" fmla="+- 0 3719 3231"/>
                              <a:gd name="T75" fmla="*/ 3719 h 600"/>
                              <a:gd name="T76" fmla="+- 0 1661 1092"/>
                              <a:gd name="T77" fmla="*/ T76 w 600"/>
                              <a:gd name="T78" fmla="+- 0 3663 3231"/>
                              <a:gd name="T79" fmla="*/ 3663 h 600"/>
                              <a:gd name="T80" fmla="+- 0 1684 1092"/>
                              <a:gd name="T81" fmla="*/ T80 w 600"/>
                              <a:gd name="T82" fmla="+- 0 3600 3231"/>
                              <a:gd name="T83" fmla="*/ 3600 h 600"/>
                              <a:gd name="T84" fmla="+- 0 1692 1092"/>
                              <a:gd name="T85" fmla="*/ T84 w 600"/>
                              <a:gd name="T86" fmla="+- 0 3531 3231"/>
                              <a:gd name="T87" fmla="*/ 3531 h 600"/>
                              <a:gd name="T88" fmla="+- 0 1684 1092"/>
                              <a:gd name="T89" fmla="*/ T88 w 600"/>
                              <a:gd name="T90" fmla="+- 0 3462 3231"/>
                              <a:gd name="T91" fmla="*/ 3462 h 600"/>
                              <a:gd name="T92" fmla="+- 0 1661 1092"/>
                              <a:gd name="T93" fmla="*/ T92 w 600"/>
                              <a:gd name="T94" fmla="+- 0 3399 3231"/>
                              <a:gd name="T95" fmla="*/ 3399 h 600"/>
                              <a:gd name="T96" fmla="+- 0 1626 1092"/>
                              <a:gd name="T97" fmla="*/ T96 w 600"/>
                              <a:gd name="T98" fmla="+- 0 3344 3231"/>
                              <a:gd name="T99" fmla="*/ 3344 h 600"/>
                              <a:gd name="T100" fmla="+- 0 1579 1092"/>
                              <a:gd name="T101" fmla="*/ T100 w 600"/>
                              <a:gd name="T102" fmla="+- 0 3297 3231"/>
                              <a:gd name="T103" fmla="*/ 3297 h 600"/>
                              <a:gd name="T104" fmla="+- 0 1524 1092"/>
                              <a:gd name="T105" fmla="*/ T104 w 600"/>
                              <a:gd name="T106" fmla="+- 0 3262 3231"/>
                              <a:gd name="T107" fmla="*/ 3262 h 600"/>
                              <a:gd name="T108" fmla="+- 0 1461 1092"/>
                              <a:gd name="T109" fmla="*/ T108 w 600"/>
                              <a:gd name="T110" fmla="+- 0 3239 3231"/>
                              <a:gd name="T111" fmla="*/ 3239 h 600"/>
                              <a:gd name="T112" fmla="+- 0 1392 1092"/>
                              <a:gd name="T113" fmla="*/ T112 w 600"/>
                              <a:gd name="T114" fmla="+- 0 3231 3231"/>
                              <a:gd name="T115" fmla="*/ 323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3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8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8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3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19"/>
                        <wps:cNvSpPr>
                          <a:spLocks/>
                        </wps:cNvSpPr>
                        <wps:spPr bwMode="auto">
                          <a:xfrm>
                            <a:off x="1034" y="4137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4138 4138"/>
                              <a:gd name="T3" fmla="*/ 4138 h 715"/>
                              <a:gd name="T4" fmla="+- 0 1320 1035"/>
                              <a:gd name="T5" fmla="*/ T4 w 715"/>
                              <a:gd name="T6" fmla="+- 0 4145 4138"/>
                              <a:gd name="T7" fmla="*/ 4145 h 715"/>
                              <a:gd name="T8" fmla="+- 0 1253 1035"/>
                              <a:gd name="T9" fmla="*/ T8 w 715"/>
                              <a:gd name="T10" fmla="+- 0 4166 4138"/>
                              <a:gd name="T11" fmla="*/ 4166 h 715"/>
                              <a:gd name="T12" fmla="+- 0 1192 1035"/>
                              <a:gd name="T13" fmla="*/ T12 w 715"/>
                              <a:gd name="T14" fmla="+- 0 4199 4138"/>
                              <a:gd name="T15" fmla="*/ 4199 h 715"/>
                              <a:gd name="T16" fmla="+- 0 1139 1035"/>
                              <a:gd name="T17" fmla="*/ T16 w 715"/>
                              <a:gd name="T18" fmla="+- 0 4242 4138"/>
                              <a:gd name="T19" fmla="*/ 4242 h 715"/>
                              <a:gd name="T20" fmla="+- 0 1096 1035"/>
                              <a:gd name="T21" fmla="*/ T20 w 715"/>
                              <a:gd name="T22" fmla="+- 0 4295 4138"/>
                              <a:gd name="T23" fmla="*/ 4295 h 715"/>
                              <a:gd name="T24" fmla="+- 0 1063 1035"/>
                              <a:gd name="T25" fmla="*/ T24 w 715"/>
                              <a:gd name="T26" fmla="+- 0 4356 4138"/>
                              <a:gd name="T27" fmla="*/ 4356 h 715"/>
                              <a:gd name="T28" fmla="+- 0 1042 1035"/>
                              <a:gd name="T29" fmla="*/ T28 w 715"/>
                              <a:gd name="T30" fmla="+- 0 4423 4138"/>
                              <a:gd name="T31" fmla="*/ 4423 h 715"/>
                              <a:gd name="T32" fmla="+- 0 1035 1035"/>
                              <a:gd name="T33" fmla="*/ T32 w 715"/>
                              <a:gd name="T34" fmla="+- 0 4495 4138"/>
                              <a:gd name="T35" fmla="*/ 4495 h 715"/>
                              <a:gd name="T36" fmla="+- 0 1042 1035"/>
                              <a:gd name="T37" fmla="*/ T36 w 715"/>
                              <a:gd name="T38" fmla="+- 0 4567 4138"/>
                              <a:gd name="T39" fmla="*/ 4567 h 715"/>
                              <a:gd name="T40" fmla="+- 0 1063 1035"/>
                              <a:gd name="T41" fmla="*/ T40 w 715"/>
                              <a:gd name="T42" fmla="+- 0 4634 4138"/>
                              <a:gd name="T43" fmla="*/ 4634 h 715"/>
                              <a:gd name="T44" fmla="+- 0 1096 1035"/>
                              <a:gd name="T45" fmla="*/ T44 w 715"/>
                              <a:gd name="T46" fmla="+- 0 4695 4138"/>
                              <a:gd name="T47" fmla="*/ 4695 h 715"/>
                              <a:gd name="T48" fmla="+- 0 1139 1035"/>
                              <a:gd name="T49" fmla="*/ T48 w 715"/>
                              <a:gd name="T50" fmla="+- 0 4747 4138"/>
                              <a:gd name="T51" fmla="*/ 4747 h 715"/>
                              <a:gd name="T52" fmla="+- 0 1192 1035"/>
                              <a:gd name="T53" fmla="*/ T52 w 715"/>
                              <a:gd name="T54" fmla="+- 0 4791 4138"/>
                              <a:gd name="T55" fmla="*/ 4791 h 715"/>
                              <a:gd name="T56" fmla="+- 0 1253 1035"/>
                              <a:gd name="T57" fmla="*/ T56 w 715"/>
                              <a:gd name="T58" fmla="+- 0 4824 4138"/>
                              <a:gd name="T59" fmla="*/ 4824 h 715"/>
                              <a:gd name="T60" fmla="+- 0 1320 1035"/>
                              <a:gd name="T61" fmla="*/ T60 w 715"/>
                              <a:gd name="T62" fmla="+- 0 4845 4138"/>
                              <a:gd name="T63" fmla="*/ 4845 h 715"/>
                              <a:gd name="T64" fmla="+- 0 1392 1035"/>
                              <a:gd name="T65" fmla="*/ T64 w 715"/>
                              <a:gd name="T66" fmla="+- 0 4852 4138"/>
                              <a:gd name="T67" fmla="*/ 4852 h 715"/>
                              <a:gd name="T68" fmla="+- 0 1464 1035"/>
                              <a:gd name="T69" fmla="*/ T68 w 715"/>
                              <a:gd name="T70" fmla="+- 0 4845 4138"/>
                              <a:gd name="T71" fmla="*/ 4845 h 715"/>
                              <a:gd name="T72" fmla="+- 0 1531 1035"/>
                              <a:gd name="T73" fmla="*/ T72 w 715"/>
                              <a:gd name="T74" fmla="+- 0 4824 4138"/>
                              <a:gd name="T75" fmla="*/ 4824 h 715"/>
                              <a:gd name="T76" fmla="+- 0 1592 1035"/>
                              <a:gd name="T77" fmla="*/ T76 w 715"/>
                              <a:gd name="T78" fmla="+- 0 4791 4138"/>
                              <a:gd name="T79" fmla="*/ 4791 h 715"/>
                              <a:gd name="T80" fmla="+- 0 1644 1035"/>
                              <a:gd name="T81" fmla="*/ T80 w 715"/>
                              <a:gd name="T82" fmla="+- 0 4747 4138"/>
                              <a:gd name="T83" fmla="*/ 4747 h 715"/>
                              <a:gd name="T84" fmla="+- 0 1688 1035"/>
                              <a:gd name="T85" fmla="*/ T84 w 715"/>
                              <a:gd name="T86" fmla="+- 0 4695 4138"/>
                              <a:gd name="T87" fmla="*/ 4695 h 715"/>
                              <a:gd name="T88" fmla="+- 0 1721 1035"/>
                              <a:gd name="T89" fmla="*/ T88 w 715"/>
                              <a:gd name="T90" fmla="+- 0 4634 4138"/>
                              <a:gd name="T91" fmla="*/ 4634 h 715"/>
                              <a:gd name="T92" fmla="+- 0 1742 1035"/>
                              <a:gd name="T93" fmla="*/ T92 w 715"/>
                              <a:gd name="T94" fmla="+- 0 4567 4138"/>
                              <a:gd name="T95" fmla="*/ 4567 h 715"/>
                              <a:gd name="T96" fmla="+- 0 1749 1035"/>
                              <a:gd name="T97" fmla="*/ T96 w 715"/>
                              <a:gd name="T98" fmla="+- 0 4495 4138"/>
                              <a:gd name="T99" fmla="*/ 4495 h 715"/>
                              <a:gd name="T100" fmla="+- 0 1742 1035"/>
                              <a:gd name="T101" fmla="*/ T100 w 715"/>
                              <a:gd name="T102" fmla="+- 0 4423 4138"/>
                              <a:gd name="T103" fmla="*/ 4423 h 715"/>
                              <a:gd name="T104" fmla="+- 0 1721 1035"/>
                              <a:gd name="T105" fmla="*/ T104 w 715"/>
                              <a:gd name="T106" fmla="+- 0 4356 4138"/>
                              <a:gd name="T107" fmla="*/ 4356 h 715"/>
                              <a:gd name="T108" fmla="+- 0 1688 1035"/>
                              <a:gd name="T109" fmla="*/ T108 w 715"/>
                              <a:gd name="T110" fmla="+- 0 4295 4138"/>
                              <a:gd name="T111" fmla="*/ 4295 h 715"/>
                              <a:gd name="T112" fmla="+- 0 1644 1035"/>
                              <a:gd name="T113" fmla="*/ T112 w 715"/>
                              <a:gd name="T114" fmla="+- 0 4242 4138"/>
                              <a:gd name="T115" fmla="*/ 4242 h 715"/>
                              <a:gd name="T116" fmla="+- 0 1592 1035"/>
                              <a:gd name="T117" fmla="*/ T116 w 715"/>
                              <a:gd name="T118" fmla="+- 0 4199 4138"/>
                              <a:gd name="T119" fmla="*/ 4199 h 715"/>
                              <a:gd name="T120" fmla="+- 0 1531 1035"/>
                              <a:gd name="T121" fmla="*/ T120 w 715"/>
                              <a:gd name="T122" fmla="+- 0 4166 4138"/>
                              <a:gd name="T123" fmla="*/ 4166 h 715"/>
                              <a:gd name="T124" fmla="+- 0 1464 1035"/>
                              <a:gd name="T125" fmla="*/ T124 w 715"/>
                              <a:gd name="T126" fmla="+- 0 4145 4138"/>
                              <a:gd name="T127" fmla="*/ 4145 h 715"/>
                              <a:gd name="T128" fmla="+- 0 1392 1035"/>
                              <a:gd name="T129" fmla="*/ T128 w 715"/>
                              <a:gd name="T130" fmla="+- 0 4138 4138"/>
                              <a:gd name="T131" fmla="*/ 4138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09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18"/>
                        <wps:cNvSpPr>
                          <a:spLocks/>
                        </wps:cNvSpPr>
                        <wps:spPr bwMode="auto">
                          <a:xfrm>
                            <a:off x="1092" y="4195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4195 4195"/>
                              <a:gd name="T3" fmla="*/ 4195 h 600"/>
                              <a:gd name="T4" fmla="+- 0 1323 1092"/>
                              <a:gd name="T5" fmla="*/ T4 w 600"/>
                              <a:gd name="T6" fmla="+- 0 4203 4195"/>
                              <a:gd name="T7" fmla="*/ 4203 h 600"/>
                              <a:gd name="T8" fmla="+- 0 1260 1092"/>
                              <a:gd name="T9" fmla="*/ T8 w 600"/>
                              <a:gd name="T10" fmla="+- 0 4226 4195"/>
                              <a:gd name="T11" fmla="*/ 4226 h 600"/>
                              <a:gd name="T12" fmla="+- 0 1204 1092"/>
                              <a:gd name="T13" fmla="*/ T12 w 600"/>
                              <a:gd name="T14" fmla="+- 0 4261 4195"/>
                              <a:gd name="T15" fmla="*/ 4261 h 600"/>
                              <a:gd name="T16" fmla="+- 0 1158 1092"/>
                              <a:gd name="T17" fmla="*/ T16 w 600"/>
                              <a:gd name="T18" fmla="+- 0 4307 4195"/>
                              <a:gd name="T19" fmla="*/ 4307 h 600"/>
                              <a:gd name="T20" fmla="+- 0 1123 1092"/>
                              <a:gd name="T21" fmla="*/ T20 w 600"/>
                              <a:gd name="T22" fmla="+- 0 4363 4195"/>
                              <a:gd name="T23" fmla="*/ 4363 h 600"/>
                              <a:gd name="T24" fmla="+- 0 1100 1092"/>
                              <a:gd name="T25" fmla="*/ T24 w 600"/>
                              <a:gd name="T26" fmla="+- 0 4426 4195"/>
                              <a:gd name="T27" fmla="*/ 4426 h 600"/>
                              <a:gd name="T28" fmla="+- 0 1092 1092"/>
                              <a:gd name="T29" fmla="*/ T28 w 600"/>
                              <a:gd name="T30" fmla="+- 0 4495 4195"/>
                              <a:gd name="T31" fmla="*/ 4495 h 600"/>
                              <a:gd name="T32" fmla="+- 0 1100 1092"/>
                              <a:gd name="T33" fmla="*/ T32 w 600"/>
                              <a:gd name="T34" fmla="+- 0 4564 4195"/>
                              <a:gd name="T35" fmla="*/ 4564 h 600"/>
                              <a:gd name="T36" fmla="+- 0 1123 1092"/>
                              <a:gd name="T37" fmla="*/ T36 w 600"/>
                              <a:gd name="T38" fmla="+- 0 4627 4195"/>
                              <a:gd name="T39" fmla="*/ 4627 h 600"/>
                              <a:gd name="T40" fmla="+- 0 1158 1092"/>
                              <a:gd name="T41" fmla="*/ T40 w 600"/>
                              <a:gd name="T42" fmla="+- 0 4682 4195"/>
                              <a:gd name="T43" fmla="*/ 4682 h 600"/>
                              <a:gd name="T44" fmla="+- 0 1204 1092"/>
                              <a:gd name="T45" fmla="*/ T44 w 600"/>
                              <a:gd name="T46" fmla="+- 0 4729 4195"/>
                              <a:gd name="T47" fmla="*/ 4729 h 600"/>
                              <a:gd name="T48" fmla="+- 0 1260 1092"/>
                              <a:gd name="T49" fmla="*/ T48 w 600"/>
                              <a:gd name="T50" fmla="+- 0 4764 4195"/>
                              <a:gd name="T51" fmla="*/ 4764 h 600"/>
                              <a:gd name="T52" fmla="+- 0 1323 1092"/>
                              <a:gd name="T53" fmla="*/ T52 w 600"/>
                              <a:gd name="T54" fmla="+- 0 4787 4195"/>
                              <a:gd name="T55" fmla="*/ 4787 h 600"/>
                              <a:gd name="T56" fmla="+- 0 1392 1092"/>
                              <a:gd name="T57" fmla="*/ T56 w 600"/>
                              <a:gd name="T58" fmla="+- 0 4795 4195"/>
                              <a:gd name="T59" fmla="*/ 4795 h 600"/>
                              <a:gd name="T60" fmla="+- 0 1461 1092"/>
                              <a:gd name="T61" fmla="*/ T60 w 600"/>
                              <a:gd name="T62" fmla="+- 0 4787 4195"/>
                              <a:gd name="T63" fmla="*/ 4787 h 600"/>
                              <a:gd name="T64" fmla="+- 0 1524 1092"/>
                              <a:gd name="T65" fmla="*/ T64 w 600"/>
                              <a:gd name="T66" fmla="+- 0 4764 4195"/>
                              <a:gd name="T67" fmla="*/ 4764 h 600"/>
                              <a:gd name="T68" fmla="+- 0 1579 1092"/>
                              <a:gd name="T69" fmla="*/ T68 w 600"/>
                              <a:gd name="T70" fmla="+- 0 4729 4195"/>
                              <a:gd name="T71" fmla="*/ 4729 h 600"/>
                              <a:gd name="T72" fmla="+- 0 1626 1092"/>
                              <a:gd name="T73" fmla="*/ T72 w 600"/>
                              <a:gd name="T74" fmla="+- 0 4682 4195"/>
                              <a:gd name="T75" fmla="*/ 4682 h 600"/>
                              <a:gd name="T76" fmla="+- 0 1661 1092"/>
                              <a:gd name="T77" fmla="*/ T76 w 600"/>
                              <a:gd name="T78" fmla="+- 0 4627 4195"/>
                              <a:gd name="T79" fmla="*/ 4627 h 600"/>
                              <a:gd name="T80" fmla="+- 0 1684 1092"/>
                              <a:gd name="T81" fmla="*/ T80 w 600"/>
                              <a:gd name="T82" fmla="+- 0 4564 4195"/>
                              <a:gd name="T83" fmla="*/ 4564 h 600"/>
                              <a:gd name="T84" fmla="+- 0 1692 1092"/>
                              <a:gd name="T85" fmla="*/ T84 w 600"/>
                              <a:gd name="T86" fmla="+- 0 4495 4195"/>
                              <a:gd name="T87" fmla="*/ 4495 h 600"/>
                              <a:gd name="T88" fmla="+- 0 1684 1092"/>
                              <a:gd name="T89" fmla="*/ T88 w 600"/>
                              <a:gd name="T90" fmla="+- 0 4426 4195"/>
                              <a:gd name="T91" fmla="*/ 4426 h 600"/>
                              <a:gd name="T92" fmla="+- 0 1661 1092"/>
                              <a:gd name="T93" fmla="*/ T92 w 600"/>
                              <a:gd name="T94" fmla="+- 0 4363 4195"/>
                              <a:gd name="T95" fmla="*/ 4363 h 600"/>
                              <a:gd name="T96" fmla="+- 0 1626 1092"/>
                              <a:gd name="T97" fmla="*/ T96 w 600"/>
                              <a:gd name="T98" fmla="+- 0 4307 4195"/>
                              <a:gd name="T99" fmla="*/ 4307 h 600"/>
                              <a:gd name="T100" fmla="+- 0 1579 1092"/>
                              <a:gd name="T101" fmla="*/ T100 w 600"/>
                              <a:gd name="T102" fmla="+- 0 4261 4195"/>
                              <a:gd name="T103" fmla="*/ 4261 h 600"/>
                              <a:gd name="T104" fmla="+- 0 1524 1092"/>
                              <a:gd name="T105" fmla="*/ T104 w 600"/>
                              <a:gd name="T106" fmla="+- 0 4226 4195"/>
                              <a:gd name="T107" fmla="*/ 4226 h 600"/>
                              <a:gd name="T108" fmla="+- 0 1461 1092"/>
                              <a:gd name="T109" fmla="*/ T108 w 600"/>
                              <a:gd name="T110" fmla="+- 0 4203 4195"/>
                              <a:gd name="T111" fmla="*/ 4203 h 600"/>
                              <a:gd name="T112" fmla="+- 0 1392 1092"/>
                              <a:gd name="T113" fmla="*/ T112 w 600"/>
                              <a:gd name="T114" fmla="+- 0 4195 4195"/>
                              <a:gd name="T115" fmla="*/ 419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1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17"/>
                        <wps:cNvSpPr>
                          <a:spLocks/>
                        </wps:cNvSpPr>
                        <wps:spPr bwMode="auto">
                          <a:xfrm>
                            <a:off x="1034" y="5101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5101 5101"/>
                              <a:gd name="T3" fmla="*/ 5101 h 715"/>
                              <a:gd name="T4" fmla="+- 0 1320 1035"/>
                              <a:gd name="T5" fmla="*/ T4 w 715"/>
                              <a:gd name="T6" fmla="+- 0 5109 5101"/>
                              <a:gd name="T7" fmla="*/ 5109 h 715"/>
                              <a:gd name="T8" fmla="+- 0 1253 1035"/>
                              <a:gd name="T9" fmla="*/ T8 w 715"/>
                              <a:gd name="T10" fmla="+- 0 5130 5101"/>
                              <a:gd name="T11" fmla="*/ 5130 h 715"/>
                              <a:gd name="T12" fmla="+- 0 1192 1035"/>
                              <a:gd name="T13" fmla="*/ T12 w 715"/>
                              <a:gd name="T14" fmla="+- 0 5162 5101"/>
                              <a:gd name="T15" fmla="*/ 5162 h 715"/>
                              <a:gd name="T16" fmla="+- 0 1139 1035"/>
                              <a:gd name="T17" fmla="*/ T16 w 715"/>
                              <a:gd name="T18" fmla="+- 0 5206 5101"/>
                              <a:gd name="T19" fmla="*/ 5206 h 715"/>
                              <a:gd name="T20" fmla="+- 0 1096 1035"/>
                              <a:gd name="T21" fmla="*/ T20 w 715"/>
                              <a:gd name="T22" fmla="+- 0 5259 5101"/>
                              <a:gd name="T23" fmla="*/ 5259 h 715"/>
                              <a:gd name="T24" fmla="+- 0 1063 1035"/>
                              <a:gd name="T25" fmla="*/ T24 w 715"/>
                              <a:gd name="T26" fmla="+- 0 5320 5101"/>
                              <a:gd name="T27" fmla="*/ 5320 h 715"/>
                              <a:gd name="T28" fmla="+- 0 1042 1035"/>
                              <a:gd name="T29" fmla="*/ T28 w 715"/>
                              <a:gd name="T30" fmla="+- 0 5387 5101"/>
                              <a:gd name="T31" fmla="*/ 5387 h 715"/>
                              <a:gd name="T32" fmla="+- 0 1035 1035"/>
                              <a:gd name="T33" fmla="*/ T32 w 715"/>
                              <a:gd name="T34" fmla="+- 0 5459 5101"/>
                              <a:gd name="T35" fmla="*/ 5459 h 715"/>
                              <a:gd name="T36" fmla="+- 0 1042 1035"/>
                              <a:gd name="T37" fmla="*/ T36 w 715"/>
                              <a:gd name="T38" fmla="+- 0 5531 5101"/>
                              <a:gd name="T39" fmla="*/ 5531 h 715"/>
                              <a:gd name="T40" fmla="+- 0 1063 1035"/>
                              <a:gd name="T41" fmla="*/ T40 w 715"/>
                              <a:gd name="T42" fmla="+- 0 5598 5101"/>
                              <a:gd name="T43" fmla="*/ 5598 h 715"/>
                              <a:gd name="T44" fmla="+- 0 1096 1035"/>
                              <a:gd name="T45" fmla="*/ T44 w 715"/>
                              <a:gd name="T46" fmla="+- 0 5658 5101"/>
                              <a:gd name="T47" fmla="*/ 5658 h 715"/>
                              <a:gd name="T48" fmla="+- 0 1139 1035"/>
                              <a:gd name="T49" fmla="*/ T48 w 715"/>
                              <a:gd name="T50" fmla="+- 0 5711 5101"/>
                              <a:gd name="T51" fmla="*/ 5711 h 715"/>
                              <a:gd name="T52" fmla="+- 0 1192 1035"/>
                              <a:gd name="T53" fmla="*/ T52 w 715"/>
                              <a:gd name="T54" fmla="+- 0 5755 5101"/>
                              <a:gd name="T55" fmla="*/ 5755 h 715"/>
                              <a:gd name="T56" fmla="+- 0 1253 1035"/>
                              <a:gd name="T57" fmla="*/ T56 w 715"/>
                              <a:gd name="T58" fmla="+- 0 5788 5101"/>
                              <a:gd name="T59" fmla="*/ 5788 h 715"/>
                              <a:gd name="T60" fmla="+- 0 1320 1035"/>
                              <a:gd name="T61" fmla="*/ T60 w 715"/>
                              <a:gd name="T62" fmla="+- 0 5809 5101"/>
                              <a:gd name="T63" fmla="*/ 5809 h 715"/>
                              <a:gd name="T64" fmla="+- 0 1392 1035"/>
                              <a:gd name="T65" fmla="*/ T64 w 715"/>
                              <a:gd name="T66" fmla="+- 0 5816 5101"/>
                              <a:gd name="T67" fmla="*/ 5816 h 715"/>
                              <a:gd name="T68" fmla="+- 0 1464 1035"/>
                              <a:gd name="T69" fmla="*/ T68 w 715"/>
                              <a:gd name="T70" fmla="+- 0 5809 5101"/>
                              <a:gd name="T71" fmla="*/ 5809 h 715"/>
                              <a:gd name="T72" fmla="+- 0 1531 1035"/>
                              <a:gd name="T73" fmla="*/ T72 w 715"/>
                              <a:gd name="T74" fmla="+- 0 5788 5101"/>
                              <a:gd name="T75" fmla="*/ 5788 h 715"/>
                              <a:gd name="T76" fmla="+- 0 1592 1035"/>
                              <a:gd name="T77" fmla="*/ T76 w 715"/>
                              <a:gd name="T78" fmla="+- 0 5755 5101"/>
                              <a:gd name="T79" fmla="*/ 5755 h 715"/>
                              <a:gd name="T80" fmla="+- 0 1644 1035"/>
                              <a:gd name="T81" fmla="*/ T80 w 715"/>
                              <a:gd name="T82" fmla="+- 0 5711 5101"/>
                              <a:gd name="T83" fmla="*/ 5711 h 715"/>
                              <a:gd name="T84" fmla="+- 0 1688 1035"/>
                              <a:gd name="T85" fmla="*/ T84 w 715"/>
                              <a:gd name="T86" fmla="+- 0 5658 5101"/>
                              <a:gd name="T87" fmla="*/ 5658 h 715"/>
                              <a:gd name="T88" fmla="+- 0 1721 1035"/>
                              <a:gd name="T89" fmla="*/ T88 w 715"/>
                              <a:gd name="T90" fmla="+- 0 5598 5101"/>
                              <a:gd name="T91" fmla="*/ 5598 h 715"/>
                              <a:gd name="T92" fmla="+- 0 1742 1035"/>
                              <a:gd name="T93" fmla="*/ T92 w 715"/>
                              <a:gd name="T94" fmla="+- 0 5531 5101"/>
                              <a:gd name="T95" fmla="*/ 5531 h 715"/>
                              <a:gd name="T96" fmla="+- 0 1749 1035"/>
                              <a:gd name="T97" fmla="*/ T96 w 715"/>
                              <a:gd name="T98" fmla="+- 0 5459 5101"/>
                              <a:gd name="T99" fmla="*/ 5459 h 715"/>
                              <a:gd name="T100" fmla="+- 0 1742 1035"/>
                              <a:gd name="T101" fmla="*/ T100 w 715"/>
                              <a:gd name="T102" fmla="+- 0 5387 5101"/>
                              <a:gd name="T103" fmla="*/ 5387 h 715"/>
                              <a:gd name="T104" fmla="+- 0 1721 1035"/>
                              <a:gd name="T105" fmla="*/ T104 w 715"/>
                              <a:gd name="T106" fmla="+- 0 5320 5101"/>
                              <a:gd name="T107" fmla="*/ 5320 h 715"/>
                              <a:gd name="T108" fmla="+- 0 1688 1035"/>
                              <a:gd name="T109" fmla="*/ T108 w 715"/>
                              <a:gd name="T110" fmla="+- 0 5259 5101"/>
                              <a:gd name="T111" fmla="*/ 5259 h 715"/>
                              <a:gd name="T112" fmla="+- 0 1644 1035"/>
                              <a:gd name="T113" fmla="*/ T112 w 715"/>
                              <a:gd name="T114" fmla="+- 0 5206 5101"/>
                              <a:gd name="T115" fmla="*/ 5206 h 715"/>
                              <a:gd name="T116" fmla="+- 0 1592 1035"/>
                              <a:gd name="T117" fmla="*/ T116 w 715"/>
                              <a:gd name="T118" fmla="+- 0 5162 5101"/>
                              <a:gd name="T119" fmla="*/ 5162 h 715"/>
                              <a:gd name="T120" fmla="+- 0 1531 1035"/>
                              <a:gd name="T121" fmla="*/ T120 w 715"/>
                              <a:gd name="T122" fmla="+- 0 5130 5101"/>
                              <a:gd name="T123" fmla="*/ 5130 h 715"/>
                              <a:gd name="T124" fmla="+- 0 1464 1035"/>
                              <a:gd name="T125" fmla="*/ T124 w 715"/>
                              <a:gd name="T126" fmla="+- 0 5109 5101"/>
                              <a:gd name="T127" fmla="*/ 5109 h 715"/>
                              <a:gd name="T128" fmla="+- 0 1392 1035"/>
                              <a:gd name="T129" fmla="*/ T128 w 715"/>
                              <a:gd name="T130" fmla="+- 0 5101 5101"/>
                              <a:gd name="T131" fmla="*/ 5101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8"/>
                                </a:lnTo>
                                <a:lnTo>
                                  <a:pt x="218" y="29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0"/>
                                </a:lnTo>
                                <a:lnTo>
                                  <a:pt x="28" y="497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7"/>
                                </a:lnTo>
                                <a:lnTo>
                                  <a:pt x="285" y="708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8"/>
                                </a:lnTo>
                                <a:lnTo>
                                  <a:pt x="496" y="687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7"/>
                                </a:lnTo>
                                <a:lnTo>
                                  <a:pt x="707" y="430"/>
                                </a:lnTo>
                                <a:lnTo>
                                  <a:pt x="714" y="358"/>
                                </a:lnTo>
                                <a:lnTo>
                                  <a:pt x="707" y="286"/>
                                </a:lnTo>
                                <a:lnTo>
                                  <a:pt x="686" y="219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9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16"/>
                        <wps:cNvSpPr>
                          <a:spLocks/>
                        </wps:cNvSpPr>
                        <wps:spPr bwMode="auto">
                          <a:xfrm>
                            <a:off x="1092" y="5158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5159 5159"/>
                              <a:gd name="T3" fmla="*/ 5159 h 600"/>
                              <a:gd name="T4" fmla="+- 0 1323 1092"/>
                              <a:gd name="T5" fmla="*/ T4 w 600"/>
                              <a:gd name="T6" fmla="+- 0 5167 5159"/>
                              <a:gd name="T7" fmla="*/ 5167 h 600"/>
                              <a:gd name="T8" fmla="+- 0 1260 1092"/>
                              <a:gd name="T9" fmla="*/ T8 w 600"/>
                              <a:gd name="T10" fmla="+- 0 5189 5159"/>
                              <a:gd name="T11" fmla="*/ 5189 h 600"/>
                              <a:gd name="T12" fmla="+- 0 1204 1092"/>
                              <a:gd name="T13" fmla="*/ T12 w 600"/>
                              <a:gd name="T14" fmla="+- 0 5225 5159"/>
                              <a:gd name="T15" fmla="*/ 5225 h 600"/>
                              <a:gd name="T16" fmla="+- 0 1158 1092"/>
                              <a:gd name="T17" fmla="*/ T16 w 600"/>
                              <a:gd name="T18" fmla="+- 0 5271 5159"/>
                              <a:gd name="T19" fmla="*/ 5271 h 600"/>
                              <a:gd name="T20" fmla="+- 0 1123 1092"/>
                              <a:gd name="T21" fmla="*/ T20 w 600"/>
                              <a:gd name="T22" fmla="+- 0 5327 5159"/>
                              <a:gd name="T23" fmla="*/ 5327 h 600"/>
                              <a:gd name="T24" fmla="+- 0 1100 1092"/>
                              <a:gd name="T25" fmla="*/ T24 w 600"/>
                              <a:gd name="T26" fmla="+- 0 5390 5159"/>
                              <a:gd name="T27" fmla="*/ 5390 h 600"/>
                              <a:gd name="T28" fmla="+- 0 1092 1092"/>
                              <a:gd name="T29" fmla="*/ T28 w 600"/>
                              <a:gd name="T30" fmla="+- 0 5459 5159"/>
                              <a:gd name="T31" fmla="*/ 5459 h 600"/>
                              <a:gd name="T32" fmla="+- 0 1100 1092"/>
                              <a:gd name="T33" fmla="*/ T32 w 600"/>
                              <a:gd name="T34" fmla="+- 0 5527 5159"/>
                              <a:gd name="T35" fmla="*/ 5527 h 600"/>
                              <a:gd name="T36" fmla="+- 0 1123 1092"/>
                              <a:gd name="T37" fmla="*/ T36 w 600"/>
                              <a:gd name="T38" fmla="+- 0 5590 5159"/>
                              <a:gd name="T39" fmla="*/ 5590 h 600"/>
                              <a:gd name="T40" fmla="+- 0 1158 1092"/>
                              <a:gd name="T41" fmla="*/ T40 w 600"/>
                              <a:gd name="T42" fmla="+- 0 5646 5159"/>
                              <a:gd name="T43" fmla="*/ 5646 h 600"/>
                              <a:gd name="T44" fmla="+- 0 1204 1092"/>
                              <a:gd name="T45" fmla="*/ T44 w 600"/>
                              <a:gd name="T46" fmla="+- 0 5693 5159"/>
                              <a:gd name="T47" fmla="*/ 5693 h 600"/>
                              <a:gd name="T48" fmla="+- 0 1260 1092"/>
                              <a:gd name="T49" fmla="*/ T48 w 600"/>
                              <a:gd name="T50" fmla="+- 0 5728 5159"/>
                              <a:gd name="T51" fmla="*/ 5728 h 600"/>
                              <a:gd name="T52" fmla="+- 0 1323 1092"/>
                              <a:gd name="T53" fmla="*/ T52 w 600"/>
                              <a:gd name="T54" fmla="+- 0 5750 5159"/>
                              <a:gd name="T55" fmla="*/ 5750 h 600"/>
                              <a:gd name="T56" fmla="+- 0 1392 1092"/>
                              <a:gd name="T57" fmla="*/ T56 w 600"/>
                              <a:gd name="T58" fmla="+- 0 5758 5159"/>
                              <a:gd name="T59" fmla="*/ 5758 h 600"/>
                              <a:gd name="T60" fmla="+- 0 1461 1092"/>
                              <a:gd name="T61" fmla="*/ T60 w 600"/>
                              <a:gd name="T62" fmla="+- 0 5750 5159"/>
                              <a:gd name="T63" fmla="*/ 5750 h 600"/>
                              <a:gd name="T64" fmla="+- 0 1524 1092"/>
                              <a:gd name="T65" fmla="*/ T64 w 600"/>
                              <a:gd name="T66" fmla="+- 0 5728 5159"/>
                              <a:gd name="T67" fmla="*/ 5728 h 600"/>
                              <a:gd name="T68" fmla="+- 0 1579 1092"/>
                              <a:gd name="T69" fmla="*/ T68 w 600"/>
                              <a:gd name="T70" fmla="+- 0 5693 5159"/>
                              <a:gd name="T71" fmla="*/ 5693 h 600"/>
                              <a:gd name="T72" fmla="+- 0 1626 1092"/>
                              <a:gd name="T73" fmla="*/ T72 w 600"/>
                              <a:gd name="T74" fmla="+- 0 5646 5159"/>
                              <a:gd name="T75" fmla="*/ 5646 h 600"/>
                              <a:gd name="T76" fmla="+- 0 1661 1092"/>
                              <a:gd name="T77" fmla="*/ T76 w 600"/>
                              <a:gd name="T78" fmla="+- 0 5590 5159"/>
                              <a:gd name="T79" fmla="*/ 5590 h 600"/>
                              <a:gd name="T80" fmla="+- 0 1684 1092"/>
                              <a:gd name="T81" fmla="*/ T80 w 600"/>
                              <a:gd name="T82" fmla="+- 0 5527 5159"/>
                              <a:gd name="T83" fmla="*/ 5527 h 600"/>
                              <a:gd name="T84" fmla="+- 0 1692 1092"/>
                              <a:gd name="T85" fmla="*/ T84 w 600"/>
                              <a:gd name="T86" fmla="+- 0 5459 5159"/>
                              <a:gd name="T87" fmla="*/ 5459 h 600"/>
                              <a:gd name="T88" fmla="+- 0 1684 1092"/>
                              <a:gd name="T89" fmla="*/ T88 w 600"/>
                              <a:gd name="T90" fmla="+- 0 5390 5159"/>
                              <a:gd name="T91" fmla="*/ 5390 h 600"/>
                              <a:gd name="T92" fmla="+- 0 1661 1092"/>
                              <a:gd name="T93" fmla="*/ T92 w 600"/>
                              <a:gd name="T94" fmla="+- 0 5327 5159"/>
                              <a:gd name="T95" fmla="*/ 5327 h 600"/>
                              <a:gd name="T96" fmla="+- 0 1626 1092"/>
                              <a:gd name="T97" fmla="*/ T96 w 600"/>
                              <a:gd name="T98" fmla="+- 0 5271 5159"/>
                              <a:gd name="T99" fmla="*/ 5271 h 600"/>
                              <a:gd name="T100" fmla="+- 0 1579 1092"/>
                              <a:gd name="T101" fmla="*/ T100 w 600"/>
                              <a:gd name="T102" fmla="+- 0 5225 5159"/>
                              <a:gd name="T103" fmla="*/ 5225 h 600"/>
                              <a:gd name="T104" fmla="+- 0 1524 1092"/>
                              <a:gd name="T105" fmla="*/ T104 w 600"/>
                              <a:gd name="T106" fmla="+- 0 5189 5159"/>
                              <a:gd name="T107" fmla="*/ 5189 h 600"/>
                              <a:gd name="T108" fmla="+- 0 1461 1092"/>
                              <a:gd name="T109" fmla="*/ T108 w 600"/>
                              <a:gd name="T110" fmla="+- 0 5167 5159"/>
                              <a:gd name="T111" fmla="*/ 5167 h 600"/>
                              <a:gd name="T112" fmla="+- 0 1392 1092"/>
                              <a:gd name="T113" fmla="*/ T112 w 600"/>
                              <a:gd name="T114" fmla="+- 0 5159 5159"/>
                              <a:gd name="T115" fmla="*/ 515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15"/>
                        <wps:cNvSpPr>
                          <a:spLocks/>
                        </wps:cNvSpPr>
                        <wps:spPr bwMode="auto">
                          <a:xfrm>
                            <a:off x="1034" y="6065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6065 6065"/>
                              <a:gd name="T3" fmla="*/ 6065 h 715"/>
                              <a:gd name="T4" fmla="+- 0 1320 1035"/>
                              <a:gd name="T5" fmla="*/ T4 w 715"/>
                              <a:gd name="T6" fmla="+- 0 6073 6065"/>
                              <a:gd name="T7" fmla="*/ 6073 h 715"/>
                              <a:gd name="T8" fmla="+- 0 1253 1035"/>
                              <a:gd name="T9" fmla="*/ T8 w 715"/>
                              <a:gd name="T10" fmla="+- 0 6093 6065"/>
                              <a:gd name="T11" fmla="*/ 6093 h 715"/>
                              <a:gd name="T12" fmla="+- 0 1192 1035"/>
                              <a:gd name="T13" fmla="*/ T12 w 715"/>
                              <a:gd name="T14" fmla="+- 0 6126 6065"/>
                              <a:gd name="T15" fmla="*/ 6126 h 715"/>
                              <a:gd name="T16" fmla="+- 0 1139 1035"/>
                              <a:gd name="T17" fmla="*/ T16 w 715"/>
                              <a:gd name="T18" fmla="+- 0 6170 6065"/>
                              <a:gd name="T19" fmla="*/ 6170 h 715"/>
                              <a:gd name="T20" fmla="+- 0 1096 1035"/>
                              <a:gd name="T21" fmla="*/ T20 w 715"/>
                              <a:gd name="T22" fmla="+- 0 6223 6065"/>
                              <a:gd name="T23" fmla="*/ 6223 h 715"/>
                              <a:gd name="T24" fmla="+- 0 1063 1035"/>
                              <a:gd name="T25" fmla="*/ T24 w 715"/>
                              <a:gd name="T26" fmla="+- 0 6283 6065"/>
                              <a:gd name="T27" fmla="*/ 6283 h 715"/>
                              <a:gd name="T28" fmla="+- 0 1042 1035"/>
                              <a:gd name="T29" fmla="*/ T28 w 715"/>
                              <a:gd name="T30" fmla="+- 0 6350 6065"/>
                              <a:gd name="T31" fmla="*/ 6350 h 715"/>
                              <a:gd name="T32" fmla="+- 0 1035 1035"/>
                              <a:gd name="T33" fmla="*/ T32 w 715"/>
                              <a:gd name="T34" fmla="+- 0 6422 6065"/>
                              <a:gd name="T35" fmla="*/ 6422 h 715"/>
                              <a:gd name="T36" fmla="+- 0 1042 1035"/>
                              <a:gd name="T37" fmla="*/ T36 w 715"/>
                              <a:gd name="T38" fmla="+- 0 6494 6065"/>
                              <a:gd name="T39" fmla="*/ 6494 h 715"/>
                              <a:gd name="T40" fmla="+- 0 1063 1035"/>
                              <a:gd name="T41" fmla="*/ T40 w 715"/>
                              <a:gd name="T42" fmla="+- 0 6561 6065"/>
                              <a:gd name="T43" fmla="*/ 6561 h 715"/>
                              <a:gd name="T44" fmla="+- 0 1096 1035"/>
                              <a:gd name="T45" fmla="*/ T44 w 715"/>
                              <a:gd name="T46" fmla="+- 0 6622 6065"/>
                              <a:gd name="T47" fmla="*/ 6622 h 715"/>
                              <a:gd name="T48" fmla="+- 0 1139 1035"/>
                              <a:gd name="T49" fmla="*/ T48 w 715"/>
                              <a:gd name="T50" fmla="+- 0 6675 6065"/>
                              <a:gd name="T51" fmla="*/ 6675 h 715"/>
                              <a:gd name="T52" fmla="+- 0 1192 1035"/>
                              <a:gd name="T53" fmla="*/ T52 w 715"/>
                              <a:gd name="T54" fmla="+- 0 6719 6065"/>
                              <a:gd name="T55" fmla="*/ 6719 h 715"/>
                              <a:gd name="T56" fmla="+- 0 1253 1035"/>
                              <a:gd name="T57" fmla="*/ T56 w 715"/>
                              <a:gd name="T58" fmla="+- 0 6752 6065"/>
                              <a:gd name="T59" fmla="*/ 6752 h 715"/>
                              <a:gd name="T60" fmla="+- 0 1320 1035"/>
                              <a:gd name="T61" fmla="*/ T60 w 715"/>
                              <a:gd name="T62" fmla="+- 0 6772 6065"/>
                              <a:gd name="T63" fmla="*/ 6772 h 715"/>
                              <a:gd name="T64" fmla="+- 0 1392 1035"/>
                              <a:gd name="T65" fmla="*/ T64 w 715"/>
                              <a:gd name="T66" fmla="+- 0 6780 6065"/>
                              <a:gd name="T67" fmla="*/ 6780 h 715"/>
                              <a:gd name="T68" fmla="+- 0 1464 1035"/>
                              <a:gd name="T69" fmla="*/ T68 w 715"/>
                              <a:gd name="T70" fmla="+- 0 6772 6065"/>
                              <a:gd name="T71" fmla="*/ 6772 h 715"/>
                              <a:gd name="T72" fmla="+- 0 1531 1035"/>
                              <a:gd name="T73" fmla="*/ T72 w 715"/>
                              <a:gd name="T74" fmla="+- 0 6752 6065"/>
                              <a:gd name="T75" fmla="*/ 6752 h 715"/>
                              <a:gd name="T76" fmla="+- 0 1592 1035"/>
                              <a:gd name="T77" fmla="*/ T76 w 715"/>
                              <a:gd name="T78" fmla="+- 0 6719 6065"/>
                              <a:gd name="T79" fmla="*/ 6719 h 715"/>
                              <a:gd name="T80" fmla="+- 0 1644 1035"/>
                              <a:gd name="T81" fmla="*/ T80 w 715"/>
                              <a:gd name="T82" fmla="+- 0 6675 6065"/>
                              <a:gd name="T83" fmla="*/ 6675 h 715"/>
                              <a:gd name="T84" fmla="+- 0 1688 1035"/>
                              <a:gd name="T85" fmla="*/ T84 w 715"/>
                              <a:gd name="T86" fmla="+- 0 6622 6065"/>
                              <a:gd name="T87" fmla="*/ 6622 h 715"/>
                              <a:gd name="T88" fmla="+- 0 1721 1035"/>
                              <a:gd name="T89" fmla="*/ T88 w 715"/>
                              <a:gd name="T90" fmla="+- 0 6561 6065"/>
                              <a:gd name="T91" fmla="*/ 6561 h 715"/>
                              <a:gd name="T92" fmla="+- 0 1742 1035"/>
                              <a:gd name="T93" fmla="*/ T92 w 715"/>
                              <a:gd name="T94" fmla="+- 0 6494 6065"/>
                              <a:gd name="T95" fmla="*/ 6494 h 715"/>
                              <a:gd name="T96" fmla="+- 0 1749 1035"/>
                              <a:gd name="T97" fmla="*/ T96 w 715"/>
                              <a:gd name="T98" fmla="+- 0 6422 6065"/>
                              <a:gd name="T99" fmla="*/ 6422 h 715"/>
                              <a:gd name="T100" fmla="+- 0 1742 1035"/>
                              <a:gd name="T101" fmla="*/ T100 w 715"/>
                              <a:gd name="T102" fmla="+- 0 6350 6065"/>
                              <a:gd name="T103" fmla="*/ 6350 h 715"/>
                              <a:gd name="T104" fmla="+- 0 1721 1035"/>
                              <a:gd name="T105" fmla="*/ T104 w 715"/>
                              <a:gd name="T106" fmla="+- 0 6283 6065"/>
                              <a:gd name="T107" fmla="*/ 6283 h 715"/>
                              <a:gd name="T108" fmla="+- 0 1688 1035"/>
                              <a:gd name="T109" fmla="*/ T108 w 715"/>
                              <a:gd name="T110" fmla="+- 0 6223 6065"/>
                              <a:gd name="T111" fmla="*/ 6223 h 715"/>
                              <a:gd name="T112" fmla="+- 0 1644 1035"/>
                              <a:gd name="T113" fmla="*/ T112 w 715"/>
                              <a:gd name="T114" fmla="+- 0 6170 6065"/>
                              <a:gd name="T115" fmla="*/ 6170 h 715"/>
                              <a:gd name="T116" fmla="+- 0 1592 1035"/>
                              <a:gd name="T117" fmla="*/ T116 w 715"/>
                              <a:gd name="T118" fmla="+- 0 6126 6065"/>
                              <a:gd name="T119" fmla="*/ 6126 h 715"/>
                              <a:gd name="T120" fmla="+- 0 1531 1035"/>
                              <a:gd name="T121" fmla="*/ T120 w 715"/>
                              <a:gd name="T122" fmla="+- 0 6093 6065"/>
                              <a:gd name="T123" fmla="*/ 6093 h 715"/>
                              <a:gd name="T124" fmla="+- 0 1464 1035"/>
                              <a:gd name="T125" fmla="*/ T124 w 715"/>
                              <a:gd name="T126" fmla="+- 0 6073 6065"/>
                              <a:gd name="T127" fmla="*/ 6073 h 715"/>
                              <a:gd name="T128" fmla="+- 0 1392 1035"/>
                              <a:gd name="T129" fmla="*/ T128 w 715"/>
                              <a:gd name="T130" fmla="+- 0 6065 6065"/>
                              <a:gd name="T131" fmla="*/ 6065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7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7"/>
                                </a:lnTo>
                                <a:lnTo>
                                  <a:pt x="557" y="654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14"/>
                        <wps:cNvSpPr>
                          <a:spLocks/>
                        </wps:cNvSpPr>
                        <wps:spPr bwMode="auto">
                          <a:xfrm>
                            <a:off x="1092" y="6122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6123 6123"/>
                              <a:gd name="T3" fmla="*/ 6123 h 600"/>
                              <a:gd name="T4" fmla="+- 0 1323 1092"/>
                              <a:gd name="T5" fmla="*/ T4 w 600"/>
                              <a:gd name="T6" fmla="+- 0 6131 6123"/>
                              <a:gd name="T7" fmla="*/ 6131 h 600"/>
                              <a:gd name="T8" fmla="+- 0 1260 1092"/>
                              <a:gd name="T9" fmla="*/ T8 w 600"/>
                              <a:gd name="T10" fmla="+- 0 6153 6123"/>
                              <a:gd name="T11" fmla="*/ 6153 h 600"/>
                              <a:gd name="T12" fmla="+- 0 1204 1092"/>
                              <a:gd name="T13" fmla="*/ T12 w 600"/>
                              <a:gd name="T14" fmla="+- 0 6189 6123"/>
                              <a:gd name="T15" fmla="*/ 6189 h 600"/>
                              <a:gd name="T16" fmla="+- 0 1158 1092"/>
                              <a:gd name="T17" fmla="*/ T16 w 600"/>
                              <a:gd name="T18" fmla="+- 0 6235 6123"/>
                              <a:gd name="T19" fmla="*/ 6235 h 600"/>
                              <a:gd name="T20" fmla="+- 0 1123 1092"/>
                              <a:gd name="T21" fmla="*/ T20 w 600"/>
                              <a:gd name="T22" fmla="+- 0 6291 6123"/>
                              <a:gd name="T23" fmla="*/ 6291 h 600"/>
                              <a:gd name="T24" fmla="+- 0 1100 1092"/>
                              <a:gd name="T25" fmla="*/ T24 w 600"/>
                              <a:gd name="T26" fmla="+- 0 6354 6123"/>
                              <a:gd name="T27" fmla="*/ 6354 h 600"/>
                              <a:gd name="T28" fmla="+- 0 1092 1092"/>
                              <a:gd name="T29" fmla="*/ T28 w 600"/>
                              <a:gd name="T30" fmla="+- 0 6422 6123"/>
                              <a:gd name="T31" fmla="*/ 6422 h 600"/>
                              <a:gd name="T32" fmla="+- 0 1100 1092"/>
                              <a:gd name="T33" fmla="*/ T32 w 600"/>
                              <a:gd name="T34" fmla="+- 0 6491 6123"/>
                              <a:gd name="T35" fmla="*/ 6491 h 600"/>
                              <a:gd name="T36" fmla="+- 0 1123 1092"/>
                              <a:gd name="T37" fmla="*/ T36 w 600"/>
                              <a:gd name="T38" fmla="+- 0 6554 6123"/>
                              <a:gd name="T39" fmla="*/ 6554 h 600"/>
                              <a:gd name="T40" fmla="+- 0 1158 1092"/>
                              <a:gd name="T41" fmla="*/ T40 w 600"/>
                              <a:gd name="T42" fmla="+- 0 6610 6123"/>
                              <a:gd name="T43" fmla="*/ 6610 h 600"/>
                              <a:gd name="T44" fmla="+- 0 1204 1092"/>
                              <a:gd name="T45" fmla="*/ T44 w 600"/>
                              <a:gd name="T46" fmla="+- 0 6656 6123"/>
                              <a:gd name="T47" fmla="*/ 6656 h 600"/>
                              <a:gd name="T48" fmla="+- 0 1260 1092"/>
                              <a:gd name="T49" fmla="*/ T48 w 600"/>
                              <a:gd name="T50" fmla="+- 0 6692 6123"/>
                              <a:gd name="T51" fmla="*/ 6692 h 600"/>
                              <a:gd name="T52" fmla="+- 0 1323 1092"/>
                              <a:gd name="T53" fmla="*/ T52 w 600"/>
                              <a:gd name="T54" fmla="+- 0 6714 6123"/>
                              <a:gd name="T55" fmla="*/ 6714 h 600"/>
                              <a:gd name="T56" fmla="+- 0 1392 1092"/>
                              <a:gd name="T57" fmla="*/ T56 w 600"/>
                              <a:gd name="T58" fmla="+- 0 6722 6123"/>
                              <a:gd name="T59" fmla="*/ 6722 h 600"/>
                              <a:gd name="T60" fmla="+- 0 1461 1092"/>
                              <a:gd name="T61" fmla="*/ T60 w 600"/>
                              <a:gd name="T62" fmla="+- 0 6714 6123"/>
                              <a:gd name="T63" fmla="*/ 6714 h 600"/>
                              <a:gd name="T64" fmla="+- 0 1524 1092"/>
                              <a:gd name="T65" fmla="*/ T64 w 600"/>
                              <a:gd name="T66" fmla="+- 0 6692 6123"/>
                              <a:gd name="T67" fmla="*/ 6692 h 600"/>
                              <a:gd name="T68" fmla="+- 0 1579 1092"/>
                              <a:gd name="T69" fmla="*/ T68 w 600"/>
                              <a:gd name="T70" fmla="+- 0 6656 6123"/>
                              <a:gd name="T71" fmla="*/ 6656 h 600"/>
                              <a:gd name="T72" fmla="+- 0 1626 1092"/>
                              <a:gd name="T73" fmla="*/ T72 w 600"/>
                              <a:gd name="T74" fmla="+- 0 6610 6123"/>
                              <a:gd name="T75" fmla="*/ 6610 h 600"/>
                              <a:gd name="T76" fmla="+- 0 1661 1092"/>
                              <a:gd name="T77" fmla="*/ T76 w 600"/>
                              <a:gd name="T78" fmla="+- 0 6554 6123"/>
                              <a:gd name="T79" fmla="*/ 6554 h 600"/>
                              <a:gd name="T80" fmla="+- 0 1684 1092"/>
                              <a:gd name="T81" fmla="*/ T80 w 600"/>
                              <a:gd name="T82" fmla="+- 0 6491 6123"/>
                              <a:gd name="T83" fmla="*/ 6491 h 600"/>
                              <a:gd name="T84" fmla="+- 0 1692 1092"/>
                              <a:gd name="T85" fmla="*/ T84 w 600"/>
                              <a:gd name="T86" fmla="+- 0 6422 6123"/>
                              <a:gd name="T87" fmla="*/ 6422 h 600"/>
                              <a:gd name="T88" fmla="+- 0 1684 1092"/>
                              <a:gd name="T89" fmla="*/ T88 w 600"/>
                              <a:gd name="T90" fmla="+- 0 6354 6123"/>
                              <a:gd name="T91" fmla="*/ 6354 h 600"/>
                              <a:gd name="T92" fmla="+- 0 1661 1092"/>
                              <a:gd name="T93" fmla="*/ T92 w 600"/>
                              <a:gd name="T94" fmla="+- 0 6291 6123"/>
                              <a:gd name="T95" fmla="*/ 6291 h 600"/>
                              <a:gd name="T96" fmla="+- 0 1626 1092"/>
                              <a:gd name="T97" fmla="*/ T96 w 600"/>
                              <a:gd name="T98" fmla="+- 0 6235 6123"/>
                              <a:gd name="T99" fmla="*/ 6235 h 600"/>
                              <a:gd name="T100" fmla="+- 0 1579 1092"/>
                              <a:gd name="T101" fmla="*/ T100 w 600"/>
                              <a:gd name="T102" fmla="+- 0 6189 6123"/>
                              <a:gd name="T103" fmla="*/ 6189 h 600"/>
                              <a:gd name="T104" fmla="+- 0 1524 1092"/>
                              <a:gd name="T105" fmla="*/ T104 w 600"/>
                              <a:gd name="T106" fmla="+- 0 6153 6123"/>
                              <a:gd name="T107" fmla="*/ 6153 h 600"/>
                              <a:gd name="T108" fmla="+- 0 1461 1092"/>
                              <a:gd name="T109" fmla="*/ T108 w 600"/>
                              <a:gd name="T110" fmla="+- 0 6131 6123"/>
                              <a:gd name="T111" fmla="*/ 6131 h 600"/>
                              <a:gd name="T112" fmla="+- 0 1392 1092"/>
                              <a:gd name="T113" fmla="*/ T112 w 600"/>
                              <a:gd name="T114" fmla="+- 0 6123 6123"/>
                              <a:gd name="T115" fmla="*/ 612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299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299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13"/>
                        <wps:cNvSpPr>
                          <a:spLocks/>
                        </wps:cNvSpPr>
                        <wps:spPr bwMode="auto">
                          <a:xfrm>
                            <a:off x="1034" y="7029"/>
                            <a:ext cx="715" cy="715"/>
                          </a:xfrm>
                          <a:custGeom>
                            <a:avLst/>
                            <a:gdLst>
                              <a:gd name="T0" fmla="+- 0 1392 1035"/>
                              <a:gd name="T1" fmla="*/ T0 w 715"/>
                              <a:gd name="T2" fmla="+- 0 7029 7029"/>
                              <a:gd name="T3" fmla="*/ 7029 h 715"/>
                              <a:gd name="T4" fmla="+- 0 1320 1035"/>
                              <a:gd name="T5" fmla="*/ T4 w 715"/>
                              <a:gd name="T6" fmla="+- 0 7036 7029"/>
                              <a:gd name="T7" fmla="*/ 7036 h 715"/>
                              <a:gd name="T8" fmla="+- 0 1253 1035"/>
                              <a:gd name="T9" fmla="*/ T8 w 715"/>
                              <a:gd name="T10" fmla="+- 0 7057 7029"/>
                              <a:gd name="T11" fmla="*/ 7057 h 715"/>
                              <a:gd name="T12" fmla="+- 0 1192 1035"/>
                              <a:gd name="T13" fmla="*/ T12 w 715"/>
                              <a:gd name="T14" fmla="+- 0 7090 7029"/>
                              <a:gd name="T15" fmla="*/ 7090 h 715"/>
                              <a:gd name="T16" fmla="+- 0 1139 1035"/>
                              <a:gd name="T17" fmla="*/ T16 w 715"/>
                              <a:gd name="T18" fmla="+- 0 7134 7029"/>
                              <a:gd name="T19" fmla="*/ 7134 h 715"/>
                              <a:gd name="T20" fmla="+- 0 1096 1035"/>
                              <a:gd name="T21" fmla="*/ T20 w 715"/>
                              <a:gd name="T22" fmla="+- 0 7187 7029"/>
                              <a:gd name="T23" fmla="*/ 7187 h 715"/>
                              <a:gd name="T24" fmla="+- 0 1063 1035"/>
                              <a:gd name="T25" fmla="*/ T24 w 715"/>
                              <a:gd name="T26" fmla="+- 0 7247 7029"/>
                              <a:gd name="T27" fmla="*/ 7247 h 715"/>
                              <a:gd name="T28" fmla="+- 0 1042 1035"/>
                              <a:gd name="T29" fmla="*/ T28 w 715"/>
                              <a:gd name="T30" fmla="+- 0 7314 7029"/>
                              <a:gd name="T31" fmla="*/ 7314 h 715"/>
                              <a:gd name="T32" fmla="+- 0 1035 1035"/>
                              <a:gd name="T33" fmla="*/ T32 w 715"/>
                              <a:gd name="T34" fmla="+- 0 7386 7029"/>
                              <a:gd name="T35" fmla="*/ 7386 h 715"/>
                              <a:gd name="T36" fmla="+- 0 1042 1035"/>
                              <a:gd name="T37" fmla="*/ T36 w 715"/>
                              <a:gd name="T38" fmla="+- 0 7458 7029"/>
                              <a:gd name="T39" fmla="*/ 7458 h 715"/>
                              <a:gd name="T40" fmla="+- 0 1063 1035"/>
                              <a:gd name="T41" fmla="*/ T40 w 715"/>
                              <a:gd name="T42" fmla="+- 0 7525 7029"/>
                              <a:gd name="T43" fmla="*/ 7525 h 715"/>
                              <a:gd name="T44" fmla="+- 0 1096 1035"/>
                              <a:gd name="T45" fmla="*/ T44 w 715"/>
                              <a:gd name="T46" fmla="+- 0 7586 7029"/>
                              <a:gd name="T47" fmla="*/ 7586 h 715"/>
                              <a:gd name="T48" fmla="+- 0 1139 1035"/>
                              <a:gd name="T49" fmla="*/ T48 w 715"/>
                              <a:gd name="T50" fmla="+- 0 7639 7029"/>
                              <a:gd name="T51" fmla="*/ 7639 h 715"/>
                              <a:gd name="T52" fmla="+- 0 1192 1035"/>
                              <a:gd name="T53" fmla="*/ T52 w 715"/>
                              <a:gd name="T54" fmla="+- 0 7682 7029"/>
                              <a:gd name="T55" fmla="*/ 7682 h 715"/>
                              <a:gd name="T56" fmla="+- 0 1253 1035"/>
                              <a:gd name="T57" fmla="*/ T56 w 715"/>
                              <a:gd name="T58" fmla="+- 0 7715 7029"/>
                              <a:gd name="T59" fmla="*/ 7715 h 715"/>
                              <a:gd name="T60" fmla="+- 0 1320 1035"/>
                              <a:gd name="T61" fmla="*/ T60 w 715"/>
                              <a:gd name="T62" fmla="+- 0 7736 7029"/>
                              <a:gd name="T63" fmla="*/ 7736 h 715"/>
                              <a:gd name="T64" fmla="+- 0 1392 1035"/>
                              <a:gd name="T65" fmla="*/ T64 w 715"/>
                              <a:gd name="T66" fmla="+- 0 7743 7029"/>
                              <a:gd name="T67" fmla="*/ 7743 h 715"/>
                              <a:gd name="T68" fmla="+- 0 1464 1035"/>
                              <a:gd name="T69" fmla="*/ T68 w 715"/>
                              <a:gd name="T70" fmla="+- 0 7736 7029"/>
                              <a:gd name="T71" fmla="*/ 7736 h 715"/>
                              <a:gd name="T72" fmla="+- 0 1531 1035"/>
                              <a:gd name="T73" fmla="*/ T72 w 715"/>
                              <a:gd name="T74" fmla="+- 0 7715 7029"/>
                              <a:gd name="T75" fmla="*/ 7715 h 715"/>
                              <a:gd name="T76" fmla="+- 0 1592 1035"/>
                              <a:gd name="T77" fmla="*/ T76 w 715"/>
                              <a:gd name="T78" fmla="+- 0 7682 7029"/>
                              <a:gd name="T79" fmla="*/ 7682 h 715"/>
                              <a:gd name="T80" fmla="+- 0 1644 1035"/>
                              <a:gd name="T81" fmla="*/ T80 w 715"/>
                              <a:gd name="T82" fmla="+- 0 7639 7029"/>
                              <a:gd name="T83" fmla="*/ 7639 h 715"/>
                              <a:gd name="T84" fmla="+- 0 1688 1035"/>
                              <a:gd name="T85" fmla="*/ T84 w 715"/>
                              <a:gd name="T86" fmla="+- 0 7586 7029"/>
                              <a:gd name="T87" fmla="*/ 7586 h 715"/>
                              <a:gd name="T88" fmla="+- 0 1721 1035"/>
                              <a:gd name="T89" fmla="*/ T88 w 715"/>
                              <a:gd name="T90" fmla="+- 0 7525 7029"/>
                              <a:gd name="T91" fmla="*/ 7525 h 715"/>
                              <a:gd name="T92" fmla="+- 0 1742 1035"/>
                              <a:gd name="T93" fmla="*/ T92 w 715"/>
                              <a:gd name="T94" fmla="+- 0 7458 7029"/>
                              <a:gd name="T95" fmla="*/ 7458 h 715"/>
                              <a:gd name="T96" fmla="+- 0 1749 1035"/>
                              <a:gd name="T97" fmla="*/ T96 w 715"/>
                              <a:gd name="T98" fmla="+- 0 7386 7029"/>
                              <a:gd name="T99" fmla="*/ 7386 h 715"/>
                              <a:gd name="T100" fmla="+- 0 1742 1035"/>
                              <a:gd name="T101" fmla="*/ T100 w 715"/>
                              <a:gd name="T102" fmla="+- 0 7314 7029"/>
                              <a:gd name="T103" fmla="*/ 7314 h 715"/>
                              <a:gd name="T104" fmla="+- 0 1721 1035"/>
                              <a:gd name="T105" fmla="*/ T104 w 715"/>
                              <a:gd name="T106" fmla="+- 0 7247 7029"/>
                              <a:gd name="T107" fmla="*/ 7247 h 715"/>
                              <a:gd name="T108" fmla="+- 0 1688 1035"/>
                              <a:gd name="T109" fmla="*/ T108 w 715"/>
                              <a:gd name="T110" fmla="+- 0 7187 7029"/>
                              <a:gd name="T111" fmla="*/ 7187 h 715"/>
                              <a:gd name="T112" fmla="+- 0 1644 1035"/>
                              <a:gd name="T113" fmla="*/ T112 w 715"/>
                              <a:gd name="T114" fmla="+- 0 7134 7029"/>
                              <a:gd name="T115" fmla="*/ 7134 h 715"/>
                              <a:gd name="T116" fmla="+- 0 1592 1035"/>
                              <a:gd name="T117" fmla="*/ T116 w 715"/>
                              <a:gd name="T118" fmla="+- 0 7090 7029"/>
                              <a:gd name="T119" fmla="*/ 7090 h 715"/>
                              <a:gd name="T120" fmla="+- 0 1531 1035"/>
                              <a:gd name="T121" fmla="*/ T120 w 715"/>
                              <a:gd name="T122" fmla="+- 0 7057 7029"/>
                              <a:gd name="T123" fmla="*/ 7057 h 715"/>
                              <a:gd name="T124" fmla="+- 0 1464 1035"/>
                              <a:gd name="T125" fmla="*/ T124 w 715"/>
                              <a:gd name="T126" fmla="+- 0 7036 7029"/>
                              <a:gd name="T127" fmla="*/ 7036 h 715"/>
                              <a:gd name="T128" fmla="+- 0 1392 1035"/>
                              <a:gd name="T129" fmla="*/ T128 w 715"/>
                              <a:gd name="T130" fmla="+- 0 7029 7029"/>
                              <a:gd name="T131" fmla="*/ 7029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6"/>
                                </a:lnTo>
                                <a:lnTo>
                                  <a:pt x="557" y="653"/>
                                </a:lnTo>
                                <a:lnTo>
                                  <a:pt x="609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09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12"/>
                        <wps:cNvSpPr>
                          <a:spLocks/>
                        </wps:cNvSpPr>
                        <wps:spPr bwMode="auto">
                          <a:xfrm>
                            <a:off x="1092" y="7086"/>
                            <a:ext cx="600" cy="600"/>
                          </a:xfrm>
                          <a:custGeom>
                            <a:avLst/>
                            <a:gdLst>
                              <a:gd name="T0" fmla="+- 0 1392 1092"/>
                              <a:gd name="T1" fmla="*/ T0 w 600"/>
                              <a:gd name="T2" fmla="+- 0 7087 7087"/>
                              <a:gd name="T3" fmla="*/ 7087 h 600"/>
                              <a:gd name="T4" fmla="+- 0 1323 1092"/>
                              <a:gd name="T5" fmla="*/ T4 w 600"/>
                              <a:gd name="T6" fmla="+- 0 7094 7087"/>
                              <a:gd name="T7" fmla="*/ 7094 h 600"/>
                              <a:gd name="T8" fmla="+- 0 1260 1092"/>
                              <a:gd name="T9" fmla="*/ T8 w 600"/>
                              <a:gd name="T10" fmla="+- 0 7117 7087"/>
                              <a:gd name="T11" fmla="*/ 7117 h 600"/>
                              <a:gd name="T12" fmla="+- 0 1204 1092"/>
                              <a:gd name="T13" fmla="*/ T12 w 600"/>
                              <a:gd name="T14" fmla="+- 0 7152 7087"/>
                              <a:gd name="T15" fmla="*/ 7152 h 600"/>
                              <a:gd name="T16" fmla="+- 0 1158 1092"/>
                              <a:gd name="T17" fmla="*/ T16 w 600"/>
                              <a:gd name="T18" fmla="+- 0 7199 7087"/>
                              <a:gd name="T19" fmla="*/ 7199 h 600"/>
                              <a:gd name="T20" fmla="+- 0 1123 1092"/>
                              <a:gd name="T21" fmla="*/ T20 w 600"/>
                              <a:gd name="T22" fmla="+- 0 7254 7087"/>
                              <a:gd name="T23" fmla="*/ 7254 h 600"/>
                              <a:gd name="T24" fmla="+- 0 1100 1092"/>
                              <a:gd name="T25" fmla="*/ T24 w 600"/>
                              <a:gd name="T26" fmla="+- 0 7317 7087"/>
                              <a:gd name="T27" fmla="*/ 7317 h 600"/>
                              <a:gd name="T28" fmla="+- 0 1092 1092"/>
                              <a:gd name="T29" fmla="*/ T28 w 600"/>
                              <a:gd name="T30" fmla="+- 0 7386 7087"/>
                              <a:gd name="T31" fmla="*/ 7386 h 600"/>
                              <a:gd name="T32" fmla="+- 0 1100 1092"/>
                              <a:gd name="T33" fmla="*/ T32 w 600"/>
                              <a:gd name="T34" fmla="+- 0 7455 7087"/>
                              <a:gd name="T35" fmla="*/ 7455 h 600"/>
                              <a:gd name="T36" fmla="+- 0 1123 1092"/>
                              <a:gd name="T37" fmla="*/ T36 w 600"/>
                              <a:gd name="T38" fmla="+- 0 7518 7087"/>
                              <a:gd name="T39" fmla="*/ 7518 h 600"/>
                              <a:gd name="T40" fmla="+- 0 1158 1092"/>
                              <a:gd name="T41" fmla="*/ T40 w 600"/>
                              <a:gd name="T42" fmla="+- 0 7574 7087"/>
                              <a:gd name="T43" fmla="*/ 7574 h 600"/>
                              <a:gd name="T44" fmla="+- 0 1204 1092"/>
                              <a:gd name="T45" fmla="*/ T44 w 600"/>
                              <a:gd name="T46" fmla="+- 0 7620 7087"/>
                              <a:gd name="T47" fmla="*/ 7620 h 600"/>
                              <a:gd name="T48" fmla="+- 0 1260 1092"/>
                              <a:gd name="T49" fmla="*/ T48 w 600"/>
                              <a:gd name="T50" fmla="+- 0 7655 7087"/>
                              <a:gd name="T51" fmla="*/ 7655 h 600"/>
                              <a:gd name="T52" fmla="+- 0 1323 1092"/>
                              <a:gd name="T53" fmla="*/ T52 w 600"/>
                              <a:gd name="T54" fmla="+- 0 7678 7087"/>
                              <a:gd name="T55" fmla="*/ 7678 h 600"/>
                              <a:gd name="T56" fmla="+- 0 1392 1092"/>
                              <a:gd name="T57" fmla="*/ T56 w 600"/>
                              <a:gd name="T58" fmla="+- 0 7686 7087"/>
                              <a:gd name="T59" fmla="*/ 7686 h 600"/>
                              <a:gd name="T60" fmla="+- 0 1461 1092"/>
                              <a:gd name="T61" fmla="*/ T60 w 600"/>
                              <a:gd name="T62" fmla="+- 0 7678 7087"/>
                              <a:gd name="T63" fmla="*/ 7678 h 600"/>
                              <a:gd name="T64" fmla="+- 0 1524 1092"/>
                              <a:gd name="T65" fmla="*/ T64 w 600"/>
                              <a:gd name="T66" fmla="+- 0 7655 7087"/>
                              <a:gd name="T67" fmla="*/ 7655 h 600"/>
                              <a:gd name="T68" fmla="+- 0 1579 1092"/>
                              <a:gd name="T69" fmla="*/ T68 w 600"/>
                              <a:gd name="T70" fmla="+- 0 7620 7087"/>
                              <a:gd name="T71" fmla="*/ 7620 h 600"/>
                              <a:gd name="T72" fmla="+- 0 1626 1092"/>
                              <a:gd name="T73" fmla="*/ T72 w 600"/>
                              <a:gd name="T74" fmla="+- 0 7574 7087"/>
                              <a:gd name="T75" fmla="*/ 7574 h 600"/>
                              <a:gd name="T76" fmla="+- 0 1661 1092"/>
                              <a:gd name="T77" fmla="*/ T76 w 600"/>
                              <a:gd name="T78" fmla="+- 0 7518 7087"/>
                              <a:gd name="T79" fmla="*/ 7518 h 600"/>
                              <a:gd name="T80" fmla="+- 0 1684 1092"/>
                              <a:gd name="T81" fmla="*/ T80 w 600"/>
                              <a:gd name="T82" fmla="+- 0 7455 7087"/>
                              <a:gd name="T83" fmla="*/ 7455 h 600"/>
                              <a:gd name="T84" fmla="+- 0 1692 1092"/>
                              <a:gd name="T85" fmla="*/ T84 w 600"/>
                              <a:gd name="T86" fmla="+- 0 7386 7087"/>
                              <a:gd name="T87" fmla="*/ 7386 h 600"/>
                              <a:gd name="T88" fmla="+- 0 1684 1092"/>
                              <a:gd name="T89" fmla="*/ T88 w 600"/>
                              <a:gd name="T90" fmla="+- 0 7317 7087"/>
                              <a:gd name="T91" fmla="*/ 7317 h 600"/>
                              <a:gd name="T92" fmla="+- 0 1661 1092"/>
                              <a:gd name="T93" fmla="*/ T92 w 600"/>
                              <a:gd name="T94" fmla="+- 0 7254 7087"/>
                              <a:gd name="T95" fmla="*/ 7254 h 600"/>
                              <a:gd name="T96" fmla="+- 0 1626 1092"/>
                              <a:gd name="T97" fmla="*/ T96 w 600"/>
                              <a:gd name="T98" fmla="+- 0 7199 7087"/>
                              <a:gd name="T99" fmla="*/ 7199 h 600"/>
                              <a:gd name="T100" fmla="+- 0 1579 1092"/>
                              <a:gd name="T101" fmla="*/ T100 w 600"/>
                              <a:gd name="T102" fmla="+- 0 7152 7087"/>
                              <a:gd name="T103" fmla="*/ 7152 h 600"/>
                              <a:gd name="T104" fmla="+- 0 1524 1092"/>
                              <a:gd name="T105" fmla="*/ T104 w 600"/>
                              <a:gd name="T106" fmla="+- 0 7117 7087"/>
                              <a:gd name="T107" fmla="*/ 7117 h 600"/>
                              <a:gd name="T108" fmla="+- 0 1461 1092"/>
                              <a:gd name="T109" fmla="*/ T108 w 600"/>
                              <a:gd name="T110" fmla="+- 0 7094 7087"/>
                              <a:gd name="T111" fmla="*/ 7094 h 600"/>
                              <a:gd name="T112" fmla="+- 0 1392 1092"/>
                              <a:gd name="T113" fmla="*/ T112 w 600"/>
                              <a:gd name="T114" fmla="+- 0 7087 7087"/>
                              <a:gd name="T115" fmla="*/ 708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7"/>
                                </a:lnTo>
                                <a:lnTo>
                                  <a:pt x="168" y="30"/>
                                </a:lnTo>
                                <a:lnTo>
                                  <a:pt x="112" y="65"/>
                                </a:lnTo>
                                <a:lnTo>
                                  <a:pt x="66" y="112"/>
                                </a:lnTo>
                                <a:lnTo>
                                  <a:pt x="31" y="167"/>
                                </a:lnTo>
                                <a:lnTo>
                                  <a:pt x="8" y="230"/>
                                </a:lnTo>
                                <a:lnTo>
                                  <a:pt x="0" y="299"/>
                                </a:lnTo>
                                <a:lnTo>
                                  <a:pt x="8" y="368"/>
                                </a:lnTo>
                                <a:lnTo>
                                  <a:pt x="31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8"/>
                                </a:lnTo>
                                <a:lnTo>
                                  <a:pt x="231" y="591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7" y="533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1"/>
                                </a:lnTo>
                                <a:lnTo>
                                  <a:pt x="592" y="368"/>
                                </a:lnTo>
                                <a:lnTo>
                                  <a:pt x="600" y="299"/>
                                </a:lnTo>
                                <a:lnTo>
                                  <a:pt x="592" y="230"/>
                                </a:lnTo>
                                <a:lnTo>
                                  <a:pt x="569" y="167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5"/>
                                </a:lnTo>
                                <a:lnTo>
                                  <a:pt x="432" y="30"/>
                                </a:lnTo>
                                <a:lnTo>
                                  <a:pt x="369" y="7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11"/>
                        <wps:cNvSpPr>
                          <a:spLocks/>
                        </wps:cNvSpPr>
                        <wps:spPr bwMode="auto">
                          <a:xfrm>
                            <a:off x="1034" y="7941"/>
                            <a:ext cx="766" cy="766"/>
                          </a:xfrm>
                          <a:custGeom>
                            <a:avLst/>
                            <a:gdLst>
                              <a:gd name="T0" fmla="+- 0 1417 1035"/>
                              <a:gd name="T1" fmla="*/ T0 w 766"/>
                              <a:gd name="T2" fmla="+- 0 7942 7942"/>
                              <a:gd name="T3" fmla="*/ 7942 h 766"/>
                              <a:gd name="T4" fmla="+- 0 1340 1035"/>
                              <a:gd name="T5" fmla="*/ T4 w 766"/>
                              <a:gd name="T6" fmla="+- 0 7950 7942"/>
                              <a:gd name="T7" fmla="*/ 7950 h 766"/>
                              <a:gd name="T8" fmla="+- 0 1268 1035"/>
                              <a:gd name="T9" fmla="*/ T8 w 766"/>
                              <a:gd name="T10" fmla="+- 0 7972 7942"/>
                              <a:gd name="T11" fmla="*/ 7972 h 766"/>
                              <a:gd name="T12" fmla="+- 0 1203 1035"/>
                              <a:gd name="T13" fmla="*/ T12 w 766"/>
                              <a:gd name="T14" fmla="+- 0 8007 7942"/>
                              <a:gd name="T15" fmla="*/ 8007 h 766"/>
                              <a:gd name="T16" fmla="+- 0 1147 1035"/>
                              <a:gd name="T17" fmla="*/ T16 w 766"/>
                              <a:gd name="T18" fmla="+- 0 8054 7942"/>
                              <a:gd name="T19" fmla="*/ 8054 h 766"/>
                              <a:gd name="T20" fmla="+- 0 1100 1035"/>
                              <a:gd name="T21" fmla="*/ T20 w 766"/>
                              <a:gd name="T22" fmla="+- 0 8111 7942"/>
                              <a:gd name="T23" fmla="*/ 8111 h 766"/>
                              <a:gd name="T24" fmla="+- 0 1065 1035"/>
                              <a:gd name="T25" fmla="*/ T24 w 766"/>
                              <a:gd name="T26" fmla="+- 0 8175 7942"/>
                              <a:gd name="T27" fmla="*/ 8175 h 766"/>
                              <a:gd name="T28" fmla="+- 0 1042 1035"/>
                              <a:gd name="T29" fmla="*/ T28 w 766"/>
                              <a:gd name="T30" fmla="+- 0 8247 7942"/>
                              <a:gd name="T31" fmla="*/ 8247 h 766"/>
                              <a:gd name="T32" fmla="+- 0 1035 1035"/>
                              <a:gd name="T33" fmla="*/ T32 w 766"/>
                              <a:gd name="T34" fmla="+- 0 8324 7942"/>
                              <a:gd name="T35" fmla="*/ 8324 h 766"/>
                              <a:gd name="T36" fmla="+- 0 1042 1035"/>
                              <a:gd name="T37" fmla="*/ T36 w 766"/>
                              <a:gd name="T38" fmla="+- 0 8402 7942"/>
                              <a:gd name="T39" fmla="*/ 8402 h 766"/>
                              <a:gd name="T40" fmla="+- 0 1065 1035"/>
                              <a:gd name="T41" fmla="*/ T40 w 766"/>
                              <a:gd name="T42" fmla="+- 0 8473 7942"/>
                              <a:gd name="T43" fmla="*/ 8473 h 766"/>
                              <a:gd name="T44" fmla="+- 0 1100 1035"/>
                              <a:gd name="T45" fmla="*/ T44 w 766"/>
                              <a:gd name="T46" fmla="+- 0 8538 7942"/>
                              <a:gd name="T47" fmla="*/ 8538 h 766"/>
                              <a:gd name="T48" fmla="+- 0 1147 1035"/>
                              <a:gd name="T49" fmla="*/ T48 w 766"/>
                              <a:gd name="T50" fmla="+- 0 8595 7942"/>
                              <a:gd name="T51" fmla="*/ 8595 h 766"/>
                              <a:gd name="T52" fmla="+- 0 1203 1035"/>
                              <a:gd name="T53" fmla="*/ T52 w 766"/>
                              <a:gd name="T54" fmla="+- 0 8642 7942"/>
                              <a:gd name="T55" fmla="*/ 8642 h 766"/>
                              <a:gd name="T56" fmla="+- 0 1268 1035"/>
                              <a:gd name="T57" fmla="*/ T56 w 766"/>
                              <a:gd name="T58" fmla="+- 0 8677 7942"/>
                              <a:gd name="T59" fmla="*/ 8677 h 766"/>
                              <a:gd name="T60" fmla="+- 0 1340 1035"/>
                              <a:gd name="T61" fmla="*/ T60 w 766"/>
                              <a:gd name="T62" fmla="+- 0 8699 7942"/>
                              <a:gd name="T63" fmla="*/ 8699 h 766"/>
                              <a:gd name="T64" fmla="+- 0 1417 1035"/>
                              <a:gd name="T65" fmla="*/ T64 w 766"/>
                              <a:gd name="T66" fmla="+- 0 8707 7942"/>
                              <a:gd name="T67" fmla="*/ 8707 h 766"/>
                              <a:gd name="T68" fmla="+- 0 1494 1035"/>
                              <a:gd name="T69" fmla="*/ T68 w 766"/>
                              <a:gd name="T70" fmla="+- 0 8699 7942"/>
                              <a:gd name="T71" fmla="*/ 8699 h 766"/>
                              <a:gd name="T72" fmla="+- 0 1566 1035"/>
                              <a:gd name="T73" fmla="*/ T72 w 766"/>
                              <a:gd name="T74" fmla="+- 0 8677 7942"/>
                              <a:gd name="T75" fmla="*/ 8677 h 766"/>
                              <a:gd name="T76" fmla="+- 0 1631 1035"/>
                              <a:gd name="T77" fmla="*/ T76 w 766"/>
                              <a:gd name="T78" fmla="+- 0 8642 7942"/>
                              <a:gd name="T79" fmla="*/ 8642 h 766"/>
                              <a:gd name="T80" fmla="+- 0 1688 1035"/>
                              <a:gd name="T81" fmla="*/ T80 w 766"/>
                              <a:gd name="T82" fmla="+- 0 8595 7942"/>
                              <a:gd name="T83" fmla="*/ 8595 h 766"/>
                              <a:gd name="T84" fmla="+- 0 1735 1035"/>
                              <a:gd name="T85" fmla="*/ T84 w 766"/>
                              <a:gd name="T86" fmla="+- 0 8538 7942"/>
                              <a:gd name="T87" fmla="*/ 8538 h 766"/>
                              <a:gd name="T88" fmla="+- 0 1770 1035"/>
                              <a:gd name="T89" fmla="*/ T88 w 766"/>
                              <a:gd name="T90" fmla="+- 0 8473 7942"/>
                              <a:gd name="T91" fmla="*/ 8473 h 766"/>
                              <a:gd name="T92" fmla="+- 0 1792 1035"/>
                              <a:gd name="T93" fmla="*/ T92 w 766"/>
                              <a:gd name="T94" fmla="+- 0 8402 7942"/>
                              <a:gd name="T95" fmla="*/ 8402 h 766"/>
                              <a:gd name="T96" fmla="+- 0 1800 1035"/>
                              <a:gd name="T97" fmla="*/ T96 w 766"/>
                              <a:gd name="T98" fmla="+- 0 8324 7942"/>
                              <a:gd name="T99" fmla="*/ 8324 h 766"/>
                              <a:gd name="T100" fmla="+- 0 1792 1035"/>
                              <a:gd name="T101" fmla="*/ T100 w 766"/>
                              <a:gd name="T102" fmla="+- 0 8247 7942"/>
                              <a:gd name="T103" fmla="*/ 8247 h 766"/>
                              <a:gd name="T104" fmla="+- 0 1770 1035"/>
                              <a:gd name="T105" fmla="*/ T104 w 766"/>
                              <a:gd name="T106" fmla="+- 0 8175 7942"/>
                              <a:gd name="T107" fmla="*/ 8175 h 766"/>
                              <a:gd name="T108" fmla="+- 0 1735 1035"/>
                              <a:gd name="T109" fmla="*/ T108 w 766"/>
                              <a:gd name="T110" fmla="+- 0 8111 7942"/>
                              <a:gd name="T111" fmla="*/ 8111 h 766"/>
                              <a:gd name="T112" fmla="+- 0 1688 1035"/>
                              <a:gd name="T113" fmla="*/ T112 w 766"/>
                              <a:gd name="T114" fmla="+- 0 8054 7942"/>
                              <a:gd name="T115" fmla="*/ 8054 h 766"/>
                              <a:gd name="T116" fmla="+- 0 1631 1035"/>
                              <a:gd name="T117" fmla="*/ T116 w 766"/>
                              <a:gd name="T118" fmla="+- 0 8007 7942"/>
                              <a:gd name="T119" fmla="*/ 8007 h 766"/>
                              <a:gd name="T120" fmla="+- 0 1566 1035"/>
                              <a:gd name="T121" fmla="*/ T120 w 766"/>
                              <a:gd name="T122" fmla="+- 0 7972 7942"/>
                              <a:gd name="T123" fmla="*/ 7972 h 766"/>
                              <a:gd name="T124" fmla="+- 0 1494 1035"/>
                              <a:gd name="T125" fmla="*/ T124 w 766"/>
                              <a:gd name="T126" fmla="+- 0 7950 7942"/>
                              <a:gd name="T127" fmla="*/ 7950 h 766"/>
                              <a:gd name="T128" fmla="+- 0 1417 1035"/>
                              <a:gd name="T129" fmla="*/ T128 w 766"/>
                              <a:gd name="T130" fmla="+- 0 7942 7942"/>
                              <a:gd name="T131" fmla="*/ 7942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6">
                                <a:moveTo>
                                  <a:pt x="382" y="0"/>
                                </a:moveTo>
                                <a:lnTo>
                                  <a:pt x="305" y="8"/>
                                </a:lnTo>
                                <a:lnTo>
                                  <a:pt x="233" y="30"/>
                                </a:lnTo>
                                <a:lnTo>
                                  <a:pt x="168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3"/>
                                </a:lnTo>
                                <a:lnTo>
                                  <a:pt x="7" y="305"/>
                                </a:lnTo>
                                <a:lnTo>
                                  <a:pt x="0" y="382"/>
                                </a:lnTo>
                                <a:lnTo>
                                  <a:pt x="7" y="460"/>
                                </a:lnTo>
                                <a:lnTo>
                                  <a:pt x="30" y="531"/>
                                </a:lnTo>
                                <a:lnTo>
                                  <a:pt x="65" y="596"/>
                                </a:lnTo>
                                <a:lnTo>
                                  <a:pt x="112" y="653"/>
                                </a:lnTo>
                                <a:lnTo>
                                  <a:pt x="168" y="700"/>
                                </a:lnTo>
                                <a:lnTo>
                                  <a:pt x="233" y="735"/>
                                </a:lnTo>
                                <a:lnTo>
                                  <a:pt x="305" y="757"/>
                                </a:lnTo>
                                <a:lnTo>
                                  <a:pt x="382" y="765"/>
                                </a:lnTo>
                                <a:lnTo>
                                  <a:pt x="459" y="757"/>
                                </a:lnTo>
                                <a:lnTo>
                                  <a:pt x="531" y="735"/>
                                </a:lnTo>
                                <a:lnTo>
                                  <a:pt x="596" y="700"/>
                                </a:lnTo>
                                <a:lnTo>
                                  <a:pt x="653" y="653"/>
                                </a:lnTo>
                                <a:lnTo>
                                  <a:pt x="700" y="596"/>
                                </a:lnTo>
                                <a:lnTo>
                                  <a:pt x="735" y="531"/>
                                </a:lnTo>
                                <a:lnTo>
                                  <a:pt x="757" y="460"/>
                                </a:lnTo>
                                <a:lnTo>
                                  <a:pt x="765" y="382"/>
                                </a:lnTo>
                                <a:lnTo>
                                  <a:pt x="757" y="305"/>
                                </a:lnTo>
                                <a:lnTo>
                                  <a:pt x="735" y="233"/>
                                </a:lnTo>
                                <a:lnTo>
                                  <a:pt x="700" y="169"/>
                                </a:lnTo>
                                <a:lnTo>
                                  <a:pt x="653" y="112"/>
                                </a:lnTo>
                                <a:lnTo>
                                  <a:pt x="596" y="65"/>
                                </a:lnTo>
                                <a:lnTo>
                                  <a:pt x="531" y="30"/>
                                </a:lnTo>
                                <a:lnTo>
                                  <a:pt x="459" y="8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10"/>
                        <wps:cNvSpPr>
                          <a:spLocks/>
                        </wps:cNvSpPr>
                        <wps:spPr bwMode="auto">
                          <a:xfrm>
                            <a:off x="1096" y="8003"/>
                            <a:ext cx="643" cy="643"/>
                          </a:xfrm>
                          <a:custGeom>
                            <a:avLst/>
                            <a:gdLst>
                              <a:gd name="T0" fmla="+- 0 1417 1096"/>
                              <a:gd name="T1" fmla="*/ T0 w 643"/>
                              <a:gd name="T2" fmla="+- 0 8003 8003"/>
                              <a:gd name="T3" fmla="*/ 8003 h 643"/>
                              <a:gd name="T4" fmla="+- 0 1344 1096"/>
                              <a:gd name="T5" fmla="*/ T4 w 643"/>
                              <a:gd name="T6" fmla="+- 0 8012 8003"/>
                              <a:gd name="T7" fmla="*/ 8012 h 643"/>
                              <a:gd name="T8" fmla="+- 0 1276 1096"/>
                              <a:gd name="T9" fmla="*/ T8 w 643"/>
                              <a:gd name="T10" fmla="+- 0 8036 8003"/>
                              <a:gd name="T11" fmla="*/ 8036 h 643"/>
                              <a:gd name="T12" fmla="+- 0 1217 1096"/>
                              <a:gd name="T13" fmla="*/ T12 w 643"/>
                              <a:gd name="T14" fmla="+- 0 8074 8003"/>
                              <a:gd name="T15" fmla="*/ 8074 h 643"/>
                              <a:gd name="T16" fmla="+- 0 1167 1096"/>
                              <a:gd name="T17" fmla="*/ T16 w 643"/>
                              <a:gd name="T18" fmla="+- 0 8124 8003"/>
                              <a:gd name="T19" fmla="*/ 8124 h 643"/>
                              <a:gd name="T20" fmla="+- 0 1129 1096"/>
                              <a:gd name="T21" fmla="*/ T20 w 643"/>
                              <a:gd name="T22" fmla="+- 0 8183 8003"/>
                              <a:gd name="T23" fmla="*/ 8183 h 643"/>
                              <a:gd name="T24" fmla="+- 0 1105 1096"/>
                              <a:gd name="T25" fmla="*/ T24 w 643"/>
                              <a:gd name="T26" fmla="+- 0 8251 8003"/>
                              <a:gd name="T27" fmla="*/ 8251 h 643"/>
                              <a:gd name="T28" fmla="+- 0 1096 1096"/>
                              <a:gd name="T29" fmla="*/ T28 w 643"/>
                              <a:gd name="T30" fmla="+- 0 8324 8003"/>
                              <a:gd name="T31" fmla="*/ 8324 h 643"/>
                              <a:gd name="T32" fmla="+- 0 1105 1096"/>
                              <a:gd name="T33" fmla="*/ T32 w 643"/>
                              <a:gd name="T34" fmla="+- 0 8398 8003"/>
                              <a:gd name="T35" fmla="*/ 8398 h 643"/>
                              <a:gd name="T36" fmla="+- 0 1129 1096"/>
                              <a:gd name="T37" fmla="*/ T36 w 643"/>
                              <a:gd name="T38" fmla="+- 0 8466 8003"/>
                              <a:gd name="T39" fmla="*/ 8466 h 643"/>
                              <a:gd name="T40" fmla="+- 0 1167 1096"/>
                              <a:gd name="T41" fmla="*/ T40 w 643"/>
                              <a:gd name="T42" fmla="+- 0 8525 8003"/>
                              <a:gd name="T43" fmla="*/ 8525 h 643"/>
                              <a:gd name="T44" fmla="+- 0 1217 1096"/>
                              <a:gd name="T45" fmla="*/ T44 w 643"/>
                              <a:gd name="T46" fmla="+- 0 8575 8003"/>
                              <a:gd name="T47" fmla="*/ 8575 h 643"/>
                              <a:gd name="T48" fmla="+- 0 1276 1096"/>
                              <a:gd name="T49" fmla="*/ T48 w 643"/>
                              <a:gd name="T50" fmla="+- 0 8613 8003"/>
                              <a:gd name="T51" fmla="*/ 8613 h 643"/>
                              <a:gd name="T52" fmla="+- 0 1344 1096"/>
                              <a:gd name="T53" fmla="*/ T52 w 643"/>
                              <a:gd name="T54" fmla="+- 0 8637 8003"/>
                              <a:gd name="T55" fmla="*/ 8637 h 643"/>
                              <a:gd name="T56" fmla="+- 0 1417 1096"/>
                              <a:gd name="T57" fmla="*/ T56 w 643"/>
                              <a:gd name="T58" fmla="+- 0 8646 8003"/>
                              <a:gd name="T59" fmla="*/ 8646 h 643"/>
                              <a:gd name="T60" fmla="+- 0 1491 1096"/>
                              <a:gd name="T61" fmla="*/ T60 w 643"/>
                              <a:gd name="T62" fmla="+- 0 8637 8003"/>
                              <a:gd name="T63" fmla="*/ 8637 h 643"/>
                              <a:gd name="T64" fmla="+- 0 1559 1096"/>
                              <a:gd name="T65" fmla="*/ T64 w 643"/>
                              <a:gd name="T66" fmla="+- 0 8613 8003"/>
                              <a:gd name="T67" fmla="*/ 8613 h 643"/>
                              <a:gd name="T68" fmla="+- 0 1618 1096"/>
                              <a:gd name="T69" fmla="*/ T68 w 643"/>
                              <a:gd name="T70" fmla="+- 0 8575 8003"/>
                              <a:gd name="T71" fmla="*/ 8575 h 643"/>
                              <a:gd name="T72" fmla="+- 0 1668 1096"/>
                              <a:gd name="T73" fmla="*/ T72 w 643"/>
                              <a:gd name="T74" fmla="+- 0 8525 8003"/>
                              <a:gd name="T75" fmla="*/ 8525 h 643"/>
                              <a:gd name="T76" fmla="+- 0 1706 1096"/>
                              <a:gd name="T77" fmla="*/ T76 w 643"/>
                              <a:gd name="T78" fmla="+- 0 8466 8003"/>
                              <a:gd name="T79" fmla="*/ 8466 h 643"/>
                              <a:gd name="T80" fmla="+- 0 1730 1096"/>
                              <a:gd name="T81" fmla="*/ T80 w 643"/>
                              <a:gd name="T82" fmla="+- 0 8398 8003"/>
                              <a:gd name="T83" fmla="*/ 8398 h 643"/>
                              <a:gd name="T84" fmla="+- 0 1738 1096"/>
                              <a:gd name="T85" fmla="*/ T84 w 643"/>
                              <a:gd name="T86" fmla="+- 0 8324 8003"/>
                              <a:gd name="T87" fmla="*/ 8324 h 643"/>
                              <a:gd name="T88" fmla="+- 0 1730 1096"/>
                              <a:gd name="T89" fmla="*/ T88 w 643"/>
                              <a:gd name="T90" fmla="+- 0 8251 8003"/>
                              <a:gd name="T91" fmla="*/ 8251 h 643"/>
                              <a:gd name="T92" fmla="+- 0 1706 1096"/>
                              <a:gd name="T93" fmla="*/ T92 w 643"/>
                              <a:gd name="T94" fmla="+- 0 8183 8003"/>
                              <a:gd name="T95" fmla="*/ 8183 h 643"/>
                              <a:gd name="T96" fmla="+- 0 1668 1096"/>
                              <a:gd name="T97" fmla="*/ T96 w 643"/>
                              <a:gd name="T98" fmla="+- 0 8124 8003"/>
                              <a:gd name="T99" fmla="*/ 8124 h 643"/>
                              <a:gd name="T100" fmla="+- 0 1618 1096"/>
                              <a:gd name="T101" fmla="*/ T100 w 643"/>
                              <a:gd name="T102" fmla="+- 0 8074 8003"/>
                              <a:gd name="T103" fmla="*/ 8074 h 643"/>
                              <a:gd name="T104" fmla="+- 0 1559 1096"/>
                              <a:gd name="T105" fmla="*/ T104 w 643"/>
                              <a:gd name="T106" fmla="+- 0 8036 8003"/>
                              <a:gd name="T107" fmla="*/ 8036 h 643"/>
                              <a:gd name="T108" fmla="+- 0 1491 1096"/>
                              <a:gd name="T109" fmla="*/ T108 w 643"/>
                              <a:gd name="T110" fmla="+- 0 8012 8003"/>
                              <a:gd name="T111" fmla="*/ 8012 h 643"/>
                              <a:gd name="T112" fmla="+- 0 1417 1096"/>
                              <a:gd name="T113" fmla="*/ T112 w 643"/>
                              <a:gd name="T114" fmla="+- 0 8003 8003"/>
                              <a:gd name="T115" fmla="*/ 800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321" y="0"/>
                                </a:moveTo>
                                <a:lnTo>
                                  <a:pt x="248" y="9"/>
                                </a:lnTo>
                                <a:lnTo>
                                  <a:pt x="180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3" y="463"/>
                                </a:lnTo>
                                <a:lnTo>
                                  <a:pt x="71" y="522"/>
                                </a:lnTo>
                                <a:lnTo>
                                  <a:pt x="121" y="572"/>
                                </a:lnTo>
                                <a:lnTo>
                                  <a:pt x="180" y="610"/>
                                </a:lnTo>
                                <a:lnTo>
                                  <a:pt x="248" y="634"/>
                                </a:lnTo>
                                <a:lnTo>
                                  <a:pt x="321" y="643"/>
                                </a:lnTo>
                                <a:lnTo>
                                  <a:pt x="395" y="634"/>
                                </a:lnTo>
                                <a:lnTo>
                                  <a:pt x="463" y="610"/>
                                </a:lnTo>
                                <a:lnTo>
                                  <a:pt x="522" y="572"/>
                                </a:lnTo>
                                <a:lnTo>
                                  <a:pt x="572" y="522"/>
                                </a:lnTo>
                                <a:lnTo>
                                  <a:pt x="610" y="463"/>
                                </a:lnTo>
                                <a:lnTo>
                                  <a:pt x="634" y="395"/>
                                </a:lnTo>
                                <a:lnTo>
                                  <a:pt x="642" y="321"/>
                                </a:lnTo>
                                <a:lnTo>
                                  <a:pt x="634" y="248"/>
                                </a:lnTo>
                                <a:lnTo>
                                  <a:pt x="610" y="180"/>
                                </a:lnTo>
                                <a:lnTo>
                                  <a:pt x="572" y="121"/>
                                </a:lnTo>
                                <a:lnTo>
                                  <a:pt x="522" y="71"/>
                                </a:lnTo>
                                <a:lnTo>
                                  <a:pt x="463" y="33"/>
                                </a:lnTo>
                                <a:lnTo>
                                  <a:pt x="395" y="9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09"/>
                        <wps:cNvSpPr>
                          <a:spLocks/>
                        </wps:cNvSpPr>
                        <wps:spPr bwMode="auto">
                          <a:xfrm>
                            <a:off x="1128" y="8181"/>
                            <a:ext cx="577" cy="222"/>
                          </a:xfrm>
                          <a:custGeom>
                            <a:avLst/>
                            <a:gdLst>
                              <a:gd name="T0" fmla="+- 0 1303 1129"/>
                              <a:gd name="T1" fmla="*/ T0 w 577"/>
                              <a:gd name="T2" fmla="+- 0 8194 8182"/>
                              <a:gd name="T3" fmla="*/ 8194 h 222"/>
                              <a:gd name="T4" fmla="+- 0 1233 1129"/>
                              <a:gd name="T5" fmla="*/ T4 w 577"/>
                              <a:gd name="T6" fmla="+- 0 8217 8182"/>
                              <a:gd name="T7" fmla="*/ 8217 h 222"/>
                              <a:gd name="T8" fmla="+- 0 1178 1129"/>
                              <a:gd name="T9" fmla="*/ T8 w 577"/>
                              <a:gd name="T10" fmla="+- 0 8250 8182"/>
                              <a:gd name="T11" fmla="*/ 8250 h 222"/>
                              <a:gd name="T12" fmla="+- 0 1142 1129"/>
                              <a:gd name="T13" fmla="*/ T12 w 577"/>
                              <a:gd name="T14" fmla="+- 0 8290 8182"/>
                              <a:gd name="T15" fmla="*/ 8290 h 222"/>
                              <a:gd name="T16" fmla="+- 0 1129 1129"/>
                              <a:gd name="T17" fmla="*/ T16 w 577"/>
                              <a:gd name="T18" fmla="+- 0 8336 8182"/>
                              <a:gd name="T19" fmla="*/ 8336 h 222"/>
                              <a:gd name="T20" fmla="+- 0 1144 1129"/>
                              <a:gd name="T21" fmla="*/ T20 w 577"/>
                              <a:gd name="T22" fmla="+- 0 8375 8182"/>
                              <a:gd name="T23" fmla="*/ 8375 h 222"/>
                              <a:gd name="T24" fmla="+- 0 1185 1129"/>
                              <a:gd name="T25" fmla="*/ T24 w 577"/>
                              <a:gd name="T26" fmla="+- 0 8396 8182"/>
                              <a:gd name="T27" fmla="*/ 8396 h 222"/>
                              <a:gd name="T28" fmla="+- 0 1247 1129"/>
                              <a:gd name="T29" fmla="*/ T28 w 577"/>
                              <a:gd name="T30" fmla="+- 0 8403 8182"/>
                              <a:gd name="T31" fmla="*/ 8403 h 222"/>
                              <a:gd name="T32" fmla="+- 0 1326 1129"/>
                              <a:gd name="T33" fmla="*/ T32 w 577"/>
                              <a:gd name="T34" fmla="+- 0 8403 8182"/>
                              <a:gd name="T35" fmla="*/ 8403 h 222"/>
                              <a:gd name="T36" fmla="+- 0 1417 1129"/>
                              <a:gd name="T37" fmla="*/ T36 w 577"/>
                              <a:gd name="T38" fmla="+- 0 8402 8182"/>
                              <a:gd name="T39" fmla="*/ 8402 h 222"/>
                              <a:gd name="T40" fmla="+- 0 1598 1129"/>
                              <a:gd name="T41" fmla="*/ T40 w 577"/>
                              <a:gd name="T42" fmla="+- 0 8402 8182"/>
                              <a:gd name="T43" fmla="*/ 8402 h 222"/>
                              <a:gd name="T44" fmla="+- 0 1650 1129"/>
                              <a:gd name="T45" fmla="*/ T44 w 577"/>
                              <a:gd name="T46" fmla="+- 0 8396 8182"/>
                              <a:gd name="T47" fmla="*/ 8396 h 222"/>
                              <a:gd name="T48" fmla="+- 0 1691 1129"/>
                              <a:gd name="T49" fmla="*/ T48 w 577"/>
                              <a:gd name="T50" fmla="+- 0 8375 8182"/>
                              <a:gd name="T51" fmla="*/ 8375 h 222"/>
                              <a:gd name="T52" fmla="+- 0 1706 1129"/>
                              <a:gd name="T53" fmla="*/ T52 w 577"/>
                              <a:gd name="T54" fmla="+- 0 8336 8182"/>
                              <a:gd name="T55" fmla="*/ 8336 h 222"/>
                              <a:gd name="T56" fmla="+- 0 1694 1129"/>
                              <a:gd name="T57" fmla="*/ T56 w 577"/>
                              <a:gd name="T58" fmla="+- 0 8293 8182"/>
                              <a:gd name="T59" fmla="*/ 8293 h 222"/>
                              <a:gd name="T60" fmla="+- 0 1683 1129"/>
                              <a:gd name="T61" fmla="*/ T60 w 577"/>
                              <a:gd name="T62" fmla="+- 0 8279 8182"/>
                              <a:gd name="T63" fmla="*/ 8279 h 222"/>
                              <a:gd name="T64" fmla="+- 0 1278 1129"/>
                              <a:gd name="T65" fmla="*/ T64 w 577"/>
                              <a:gd name="T66" fmla="+- 0 8279 8182"/>
                              <a:gd name="T67" fmla="*/ 8279 h 222"/>
                              <a:gd name="T68" fmla="+- 0 1263 1129"/>
                              <a:gd name="T69" fmla="*/ T68 w 577"/>
                              <a:gd name="T70" fmla="+- 0 8270 8182"/>
                              <a:gd name="T71" fmla="*/ 8270 h 222"/>
                              <a:gd name="T72" fmla="+- 0 1261 1129"/>
                              <a:gd name="T73" fmla="*/ T72 w 577"/>
                              <a:gd name="T74" fmla="+- 0 8260 8182"/>
                              <a:gd name="T75" fmla="*/ 8260 h 222"/>
                              <a:gd name="T76" fmla="+- 0 1303 1129"/>
                              <a:gd name="T77" fmla="*/ T76 w 577"/>
                              <a:gd name="T78" fmla="+- 0 8194 8182"/>
                              <a:gd name="T79" fmla="*/ 8194 h 222"/>
                              <a:gd name="T80" fmla="+- 0 1598 1129"/>
                              <a:gd name="T81" fmla="*/ T80 w 577"/>
                              <a:gd name="T82" fmla="+- 0 8402 8182"/>
                              <a:gd name="T83" fmla="*/ 8402 h 222"/>
                              <a:gd name="T84" fmla="+- 0 1417 1129"/>
                              <a:gd name="T85" fmla="*/ T84 w 577"/>
                              <a:gd name="T86" fmla="+- 0 8402 8182"/>
                              <a:gd name="T87" fmla="*/ 8402 h 222"/>
                              <a:gd name="T88" fmla="+- 0 1508 1129"/>
                              <a:gd name="T89" fmla="*/ T88 w 577"/>
                              <a:gd name="T90" fmla="+- 0 8403 8182"/>
                              <a:gd name="T91" fmla="*/ 8403 h 222"/>
                              <a:gd name="T92" fmla="+- 0 1508 1129"/>
                              <a:gd name="T93" fmla="*/ T92 w 577"/>
                              <a:gd name="T94" fmla="+- 0 8403 8182"/>
                              <a:gd name="T95" fmla="*/ 8403 h 222"/>
                              <a:gd name="T96" fmla="+- 0 1588 1129"/>
                              <a:gd name="T97" fmla="*/ T96 w 577"/>
                              <a:gd name="T98" fmla="+- 0 8403 8182"/>
                              <a:gd name="T99" fmla="*/ 8403 h 222"/>
                              <a:gd name="T100" fmla="+- 0 1598 1129"/>
                              <a:gd name="T101" fmla="*/ T100 w 577"/>
                              <a:gd name="T102" fmla="+- 0 8402 8182"/>
                              <a:gd name="T103" fmla="*/ 8402 h 222"/>
                              <a:gd name="T104" fmla="+- 0 1381 1129"/>
                              <a:gd name="T105" fmla="*/ T104 w 577"/>
                              <a:gd name="T106" fmla="+- 0 8183 8182"/>
                              <a:gd name="T107" fmla="*/ 8183 h 222"/>
                              <a:gd name="T108" fmla="+- 0 1369 1129"/>
                              <a:gd name="T109" fmla="*/ T108 w 577"/>
                              <a:gd name="T110" fmla="+- 0 8184 8182"/>
                              <a:gd name="T111" fmla="*/ 8184 h 222"/>
                              <a:gd name="T112" fmla="+- 0 1358 1129"/>
                              <a:gd name="T113" fmla="*/ T112 w 577"/>
                              <a:gd name="T114" fmla="+- 0 8185 8182"/>
                              <a:gd name="T115" fmla="*/ 8185 h 222"/>
                              <a:gd name="T116" fmla="+- 0 1347 1129"/>
                              <a:gd name="T117" fmla="*/ T116 w 577"/>
                              <a:gd name="T118" fmla="+- 0 8186 8182"/>
                              <a:gd name="T119" fmla="*/ 8186 h 222"/>
                              <a:gd name="T120" fmla="+- 0 1288 1129"/>
                              <a:gd name="T121" fmla="*/ T120 w 577"/>
                              <a:gd name="T122" fmla="+- 0 8277 8182"/>
                              <a:gd name="T123" fmla="*/ 8277 h 222"/>
                              <a:gd name="T124" fmla="+- 0 1278 1129"/>
                              <a:gd name="T125" fmla="*/ T124 w 577"/>
                              <a:gd name="T126" fmla="+- 0 8279 8182"/>
                              <a:gd name="T127" fmla="*/ 8279 h 222"/>
                              <a:gd name="T128" fmla="+- 0 1348 1129"/>
                              <a:gd name="T129" fmla="*/ T128 w 577"/>
                              <a:gd name="T130" fmla="+- 0 8279 8182"/>
                              <a:gd name="T131" fmla="*/ 8279 h 222"/>
                              <a:gd name="T132" fmla="+- 0 1333 1129"/>
                              <a:gd name="T133" fmla="*/ T132 w 577"/>
                              <a:gd name="T134" fmla="+- 0 8270 8182"/>
                              <a:gd name="T135" fmla="*/ 8270 h 222"/>
                              <a:gd name="T136" fmla="+- 0 1331 1129"/>
                              <a:gd name="T137" fmla="*/ T136 w 577"/>
                              <a:gd name="T138" fmla="+- 0 8260 8182"/>
                              <a:gd name="T139" fmla="*/ 8260 h 222"/>
                              <a:gd name="T140" fmla="+- 0 1381 1129"/>
                              <a:gd name="T141" fmla="*/ T140 w 577"/>
                              <a:gd name="T142" fmla="+- 0 8183 8182"/>
                              <a:gd name="T143" fmla="*/ 8183 h 222"/>
                              <a:gd name="T144" fmla="+- 0 1420 1129"/>
                              <a:gd name="T145" fmla="*/ T144 w 577"/>
                              <a:gd name="T146" fmla="+- 0 8182 8182"/>
                              <a:gd name="T147" fmla="*/ 8182 h 222"/>
                              <a:gd name="T148" fmla="+- 0 1358 1129"/>
                              <a:gd name="T149" fmla="*/ T148 w 577"/>
                              <a:gd name="T150" fmla="+- 0 8277 8182"/>
                              <a:gd name="T151" fmla="*/ 8277 h 222"/>
                              <a:gd name="T152" fmla="+- 0 1348 1129"/>
                              <a:gd name="T153" fmla="*/ T152 w 577"/>
                              <a:gd name="T154" fmla="+- 0 8279 8182"/>
                              <a:gd name="T155" fmla="*/ 8279 h 222"/>
                              <a:gd name="T156" fmla="+- 0 1418 1129"/>
                              <a:gd name="T157" fmla="*/ T156 w 577"/>
                              <a:gd name="T158" fmla="+- 0 8279 8182"/>
                              <a:gd name="T159" fmla="*/ 8279 h 222"/>
                              <a:gd name="T160" fmla="+- 0 1403 1129"/>
                              <a:gd name="T161" fmla="*/ T160 w 577"/>
                              <a:gd name="T162" fmla="+- 0 8270 8182"/>
                              <a:gd name="T163" fmla="*/ 8270 h 222"/>
                              <a:gd name="T164" fmla="+- 0 1401 1129"/>
                              <a:gd name="T165" fmla="*/ T164 w 577"/>
                              <a:gd name="T166" fmla="+- 0 8260 8182"/>
                              <a:gd name="T167" fmla="*/ 8260 h 222"/>
                              <a:gd name="T168" fmla="+- 0 1451 1129"/>
                              <a:gd name="T169" fmla="*/ T168 w 577"/>
                              <a:gd name="T170" fmla="+- 0 8183 8182"/>
                              <a:gd name="T171" fmla="*/ 8183 h 222"/>
                              <a:gd name="T172" fmla="+- 0 1441 1129"/>
                              <a:gd name="T173" fmla="*/ T172 w 577"/>
                              <a:gd name="T174" fmla="+- 0 8182 8182"/>
                              <a:gd name="T175" fmla="*/ 8182 h 222"/>
                              <a:gd name="T176" fmla="+- 0 1430 1129"/>
                              <a:gd name="T177" fmla="*/ T176 w 577"/>
                              <a:gd name="T178" fmla="+- 0 8182 8182"/>
                              <a:gd name="T179" fmla="*/ 8182 h 222"/>
                              <a:gd name="T180" fmla="+- 0 1420 1129"/>
                              <a:gd name="T181" fmla="*/ T180 w 577"/>
                              <a:gd name="T182" fmla="+- 0 8182 8182"/>
                              <a:gd name="T183" fmla="*/ 8182 h 222"/>
                              <a:gd name="T184" fmla="+- 0 1487 1129"/>
                              <a:gd name="T185" fmla="*/ T184 w 577"/>
                              <a:gd name="T186" fmla="+- 0 8186 8182"/>
                              <a:gd name="T187" fmla="*/ 8186 h 222"/>
                              <a:gd name="T188" fmla="+- 0 1428 1129"/>
                              <a:gd name="T189" fmla="*/ T188 w 577"/>
                              <a:gd name="T190" fmla="+- 0 8277 8182"/>
                              <a:gd name="T191" fmla="*/ 8277 h 222"/>
                              <a:gd name="T192" fmla="+- 0 1418 1129"/>
                              <a:gd name="T193" fmla="*/ T192 w 577"/>
                              <a:gd name="T194" fmla="+- 0 8279 8182"/>
                              <a:gd name="T195" fmla="*/ 8279 h 222"/>
                              <a:gd name="T196" fmla="+- 0 1488 1129"/>
                              <a:gd name="T197" fmla="*/ T196 w 577"/>
                              <a:gd name="T198" fmla="+- 0 8279 8182"/>
                              <a:gd name="T199" fmla="*/ 8279 h 222"/>
                              <a:gd name="T200" fmla="+- 0 1473 1129"/>
                              <a:gd name="T201" fmla="*/ T200 w 577"/>
                              <a:gd name="T202" fmla="+- 0 8270 8182"/>
                              <a:gd name="T203" fmla="*/ 8270 h 222"/>
                              <a:gd name="T204" fmla="+- 0 1471 1129"/>
                              <a:gd name="T205" fmla="*/ T204 w 577"/>
                              <a:gd name="T206" fmla="+- 0 8260 8182"/>
                              <a:gd name="T207" fmla="*/ 8260 h 222"/>
                              <a:gd name="T208" fmla="+- 0 1516 1129"/>
                              <a:gd name="T209" fmla="*/ T208 w 577"/>
                              <a:gd name="T210" fmla="+- 0 8191 8182"/>
                              <a:gd name="T211" fmla="*/ 8191 h 222"/>
                              <a:gd name="T212" fmla="+- 0 1506 1129"/>
                              <a:gd name="T213" fmla="*/ T212 w 577"/>
                              <a:gd name="T214" fmla="+- 0 8189 8182"/>
                              <a:gd name="T215" fmla="*/ 8189 h 222"/>
                              <a:gd name="T216" fmla="+- 0 1497 1129"/>
                              <a:gd name="T217" fmla="*/ T216 w 577"/>
                              <a:gd name="T218" fmla="+- 0 8188 8182"/>
                              <a:gd name="T219" fmla="*/ 8188 h 222"/>
                              <a:gd name="T220" fmla="+- 0 1487 1129"/>
                              <a:gd name="T221" fmla="*/ T220 w 577"/>
                              <a:gd name="T222" fmla="+- 0 8186 8182"/>
                              <a:gd name="T223" fmla="*/ 8186 h 222"/>
                              <a:gd name="T224" fmla="+- 0 1549 1129"/>
                              <a:gd name="T225" fmla="*/ T224 w 577"/>
                              <a:gd name="T226" fmla="+- 0 8199 8182"/>
                              <a:gd name="T227" fmla="*/ 8199 h 222"/>
                              <a:gd name="T228" fmla="+- 0 1498 1129"/>
                              <a:gd name="T229" fmla="*/ T228 w 577"/>
                              <a:gd name="T230" fmla="+- 0 8277 8182"/>
                              <a:gd name="T231" fmla="*/ 8277 h 222"/>
                              <a:gd name="T232" fmla="+- 0 1488 1129"/>
                              <a:gd name="T233" fmla="*/ T232 w 577"/>
                              <a:gd name="T234" fmla="+- 0 8279 8182"/>
                              <a:gd name="T235" fmla="*/ 8279 h 222"/>
                              <a:gd name="T236" fmla="+- 0 1683 1129"/>
                              <a:gd name="T237" fmla="*/ T236 w 577"/>
                              <a:gd name="T238" fmla="+- 0 8279 8182"/>
                              <a:gd name="T239" fmla="*/ 8279 h 222"/>
                              <a:gd name="T240" fmla="+- 0 1662 1129"/>
                              <a:gd name="T241" fmla="*/ T240 w 577"/>
                              <a:gd name="T242" fmla="+- 0 8255 8182"/>
                              <a:gd name="T243" fmla="*/ 8255 h 222"/>
                              <a:gd name="T244" fmla="+- 0 1613 1129"/>
                              <a:gd name="T245" fmla="*/ T244 w 577"/>
                              <a:gd name="T246" fmla="+- 0 8223 8182"/>
                              <a:gd name="T247" fmla="*/ 8223 h 222"/>
                              <a:gd name="T248" fmla="+- 0 1549 1129"/>
                              <a:gd name="T249" fmla="*/ T248 w 577"/>
                              <a:gd name="T250" fmla="+- 0 8199 8182"/>
                              <a:gd name="T251" fmla="*/ 8199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7" h="222">
                                <a:moveTo>
                                  <a:pt x="174" y="12"/>
                                </a:moveTo>
                                <a:lnTo>
                                  <a:pt x="104" y="35"/>
                                </a:lnTo>
                                <a:lnTo>
                                  <a:pt x="49" y="68"/>
                                </a:lnTo>
                                <a:lnTo>
                                  <a:pt x="13" y="108"/>
                                </a:lnTo>
                                <a:lnTo>
                                  <a:pt x="0" y="154"/>
                                </a:lnTo>
                                <a:lnTo>
                                  <a:pt x="15" y="193"/>
                                </a:lnTo>
                                <a:lnTo>
                                  <a:pt x="56" y="214"/>
                                </a:lnTo>
                                <a:lnTo>
                                  <a:pt x="118" y="221"/>
                                </a:lnTo>
                                <a:lnTo>
                                  <a:pt x="197" y="221"/>
                                </a:lnTo>
                                <a:lnTo>
                                  <a:pt x="288" y="220"/>
                                </a:lnTo>
                                <a:lnTo>
                                  <a:pt x="469" y="220"/>
                                </a:lnTo>
                                <a:lnTo>
                                  <a:pt x="521" y="214"/>
                                </a:lnTo>
                                <a:lnTo>
                                  <a:pt x="562" y="193"/>
                                </a:lnTo>
                                <a:lnTo>
                                  <a:pt x="577" y="154"/>
                                </a:lnTo>
                                <a:lnTo>
                                  <a:pt x="565" y="111"/>
                                </a:lnTo>
                                <a:lnTo>
                                  <a:pt x="554" y="97"/>
                                </a:lnTo>
                                <a:lnTo>
                                  <a:pt x="149" y="97"/>
                                </a:lnTo>
                                <a:lnTo>
                                  <a:pt x="134" y="88"/>
                                </a:lnTo>
                                <a:lnTo>
                                  <a:pt x="132" y="78"/>
                                </a:lnTo>
                                <a:lnTo>
                                  <a:pt x="174" y="12"/>
                                </a:lnTo>
                                <a:close/>
                                <a:moveTo>
                                  <a:pt x="469" y="220"/>
                                </a:moveTo>
                                <a:lnTo>
                                  <a:pt x="288" y="220"/>
                                </a:lnTo>
                                <a:lnTo>
                                  <a:pt x="379" y="221"/>
                                </a:lnTo>
                                <a:lnTo>
                                  <a:pt x="459" y="221"/>
                                </a:lnTo>
                                <a:lnTo>
                                  <a:pt x="469" y="220"/>
                                </a:lnTo>
                                <a:close/>
                                <a:moveTo>
                                  <a:pt x="252" y="1"/>
                                </a:moveTo>
                                <a:lnTo>
                                  <a:pt x="240" y="2"/>
                                </a:lnTo>
                                <a:lnTo>
                                  <a:pt x="229" y="3"/>
                                </a:lnTo>
                                <a:lnTo>
                                  <a:pt x="218" y="4"/>
                                </a:lnTo>
                                <a:lnTo>
                                  <a:pt x="159" y="95"/>
                                </a:lnTo>
                                <a:lnTo>
                                  <a:pt x="149" y="97"/>
                                </a:lnTo>
                                <a:lnTo>
                                  <a:pt x="219" y="97"/>
                                </a:lnTo>
                                <a:lnTo>
                                  <a:pt x="204" y="88"/>
                                </a:lnTo>
                                <a:lnTo>
                                  <a:pt x="202" y="78"/>
                                </a:lnTo>
                                <a:lnTo>
                                  <a:pt x="252" y="1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29" y="95"/>
                                </a:lnTo>
                                <a:lnTo>
                                  <a:pt x="219" y="97"/>
                                </a:lnTo>
                                <a:lnTo>
                                  <a:pt x="289" y="97"/>
                                </a:lnTo>
                                <a:lnTo>
                                  <a:pt x="274" y="88"/>
                                </a:lnTo>
                                <a:lnTo>
                                  <a:pt x="272" y="78"/>
                                </a:lnTo>
                                <a:lnTo>
                                  <a:pt x="322" y="1"/>
                                </a:lnTo>
                                <a:lnTo>
                                  <a:pt x="312" y="0"/>
                                </a:lnTo>
                                <a:lnTo>
                                  <a:pt x="301" y="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58" y="4"/>
                                </a:moveTo>
                                <a:lnTo>
                                  <a:pt x="299" y="95"/>
                                </a:lnTo>
                                <a:lnTo>
                                  <a:pt x="289" y="97"/>
                                </a:lnTo>
                                <a:lnTo>
                                  <a:pt x="359" y="97"/>
                                </a:lnTo>
                                <a:lnTo>
                                  <a:pt x="344" y="88"/>
                                </a:lnTo>
                                <a:lnTo>
                                  <a:pt x="342" y="78"/>
                                </a:lnTo>
                                <a:lnTo>
                                  <a:pt x="387" y="9"/>
                                </a:lnTo>
                                <a:lnTo>
                                  <a:pt x="377" y="7"/>
                                </a:lnTo>
                                <a:lnTo>
                                  <a:pt x="368" y="6"/>
                                </a:lnTo>
                                <a:lnTo>
                                  <a:pt x="358" y="4"/>
                                </a:lnTo>
                                <a:close/>
                                <a:moveTo>
                                  <a:pt x="420" y="17"/>
                                </a:moveTo>
                                <a:lnTo>
                                  <a:pt x="369" y="95"/>
                                </a:lnTo>
                                <a:lnTo>
                                  <a:pt x="359" y="97"/>
                                </a:lnTo>
                                <a:lnTo>
                                  <a:pt x="554" y="97"/>
                                </a:lnTo>
                                <a:lnTo>
                                  <a:pt x="533" y="73"/>
                                </a:lnTo>
                                <a:lnTo>
                                  <a:pt x="484" y="41"/>
                                </a:lnTo>
                                <a:lnTo>
                                  <a:pt x="42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2230"/>
                            <a:ext cx="47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562" w:lineRule="exact"/>
                                <w:rPr>
                                  <w:rFonts w:ascii="Century Goth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w w:val="104"/>
                                  <w:sz w:val="4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2702"/>
                            <a:ext cx="26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04" w:lineRule="exact"/>
                                <w:rPr>
                                  <w:rFonts w:ascii="Century Gothic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0492B"/>
                                  <w:sz w:val="9"/>
                                </w:rPr>
                                <w:t>MAIN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3666"/>
                            <a:ext cx="35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sz w:val="9"/>
                                </w:rPr>
                                <w:t>VEGGIE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3194"/>
                            <a:ext cx="34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DC63F"/>
                                  <w:w w:val="101"/>
                                  <w:sz w:val="4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4630"/>
                            <a:ext cx="29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spacing w:val="-4"/>
                                  <w:w w:val="110"/>
                                  <w:sz w:val="9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158"/>
                            <a:ext cx="3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CB04"/>
                                  <w:w w:val="105"/>
                                  <w:sz w:val="4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5594"/>
                            <a:ext cx="37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sz w:val="9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5122"/>
                            <a:ext cx="263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5DA"/>
                                  <w:w w:val="91"/>
                                  <w:sz w:val="4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6085"/>
                            <a:ext cx="29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3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265" y="6558"/>
                            <a:ext cx="27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SIDES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7521"/>
                            <a:ext cx="40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0"/>
                                  <w:sz w:val="9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7049"/>
                            <a:ext cx="38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5A3AB"/>
                                  <w:w w:val="119"/>
                                  <w:sz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8469"/>
                            <a:ext cx="34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A97B50"/>
                                  <w:w w:val="120"/>
                                  <w:sz w:val="9"/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201" style="position:absolute;margin-left:7.9pt;margin-top:10.95pt;width:110.4pt;height:453.9pt;z-index:-253874176;mso-position-horizontal-relative:page;mso-position-vertical-relative:page" coordorigin="158,219" coordsize="2208,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">
                <v:shape id="AutoShape 124" o:spid="_x0000_s1202" style="position:absolute;left:158;top:218;width:2208;height:9078;visibility:visible;mso-wrap-style:square;v-text-anchor:top" coordsize="2208,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4/MIA&#10;AADcAAAADwAAAGRycy9kb3ducmV2LnhtbERP22rCQBB9L/gPywh9qxu1iImuImpLQQVvHzBmxySY&#10;nQ3ZrUa/3hUKfZvDuc542phSXKl2hWUF3U4Egji1uuBMwfHw9TEE4TyyxtIyKbiTg+mk9TbGRNsb&#10;7+i695kIIewSVJB7XyVSujQng65jK+LAnW1t0AdYZ1LXeAvhppS9KBpIgwWHhhwrmueUXva/RkF/&#10;fY83enH83C4f6Ul+r7VZLb1S7+1mNgLhqfH/4j/3jw7z4xhez4QL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Lj8wgAAANwAAAAPAAAAAAAAAAAAAAAAAJgCAABkcnMvZG93&#10;bnJldi54bWxQSwUGAAAAAAQABAD1AAAAhwMAAAAA&#10;" path="m2152,6645l,6645r,715l1405,7858r,6l,8360r,717l2152,9077r,-474l502,8603r,-6l2152,8053r,-362l502,7126r,-7l2152,7119r,-474xm438,4727l,4727,,6189r2152,l2152,5715r-1714,l438,4727xm1277,4782r-438,l839,5715r438,l1277,4782xm2152,4672r-437,l1715,5715r437,l2152,4672xm2152,2252l,2252r,475l1496,2727r,6l,3648r,644l2152,4292r,-474l620,3818r,-6l2152,2873r,-621xm1322,l,,,474r1304,l1382,479r72,16l1521,520r61,34l1636,596r46,50l1719,703r27,62l1763,833r6,73l1763,979r-17,69l1719,1111r-37,57l1636,1218r-54,42l1521,1294r-67,26l1382,1335r-78,6l,1341r,474l1322,1815r76,-3l1471,1805r70,-11l1609,1778r66,-21l1737,1732r60,-30l1853,1667r53,-39l1955,1585r46,-48l2042,1484r37,-56l2112,1366r28,-66l2164,1230r18,-74l2196,1077r8,-84l2207,906r-3,-87l2196,736r-14,-79l2164,583r-24,-70l2112,447r-33,-61l2042,330r-41,-53l1955,229r-49,-43l1853,147r-56,-34l1737,83,1675,58,1609,37,1541,21,1471,9,1398,2,1322,xe" fillcolor="#dbe0e4" stroked="f">
                  <v:path arrowok="t" o:connecttype="custom" o:connectlocs="0,6864;1405,8077;0,8579;2152,9296;502,8822;2152,8272;502,7345;2152,7338;438,4946;0,6408;2152,5934;438,4946;839,5001;1277,5934;2152,4891;1715,5934;2152,4891;0,2471;1496,2946;0,3867;2152,4511;620,4037;2152,3092;1322,219;0,693;1382,698;1521,739;1636,815;1719,922;1763,1052;1763,1198;1719,1330;1636,1437;1521,1513;1382,1554;0,1560;1322,2034;1471,2024;1609,1997;1737,1951;1853,1886;1955,1804;2042,1703;2112,1585;2164,1449;2196,1296;2207,1125;2196,955;2164,802;2112,666;2042,549;1955,448;1853,366;1737,302;1609,256;1471,228;1322,219" o:connectangles="0,0,0,0,0,0,0,0,0,0,0,0,0,0,0,0,0,0,0,0,0,0,0,0,0,0,0,0,0,0,0,0,0,0,0,0,0,0,0,0,0,0,0,0,0,0,0,0,0,0,0,0,0,0,0,0,0"/>
                </v:shape>
                <v:shape id="Freeform 123" o:spid="_x0000_s1203" style="position:absolute;left:1057;top:2210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BDcIA&#10;AADcAAAADwAAAGRycy9kb3ducmV2LnhtbESPQYvCMBSE78L+h/AWvGmqByldYyniggdZaOthj4/m&#10;2Rabl5Jktf77jSB4HGbmG2abT2YQN3K+t6xgtUxAEDdW99wqONffixSED8gaB8uk4EEe8t3HbIuZ&#10;tncu6VaFVkQI+wwVdCGMmZS+6cigX9qROHoX6wyGKF0rtcN7hJtBrpNkIw32HBc6HGnfUXOt/oyC&#10;vlodUkrLo6vr31Pxw6fDpfRKzT+n4gtEoCm8w6/2USuIRHieiU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IENwgAAANwAAAAPAAAAAAAAAAAAAAAAAJgCAABkcnMvZG93&#10;bnJldi54bWxQSwUGAAAAAAQABAD1AAAAhwMAAAAA&#10;" path="m357,l285,7,218,28,157,61r-53,44l61,158,28,218,7,285,,357r7,72l28,496r33,61l104,610r53,43l218,686r67,21l357,714r72,-7l496,686r60,-33l609,610r44,-53l686,496r21,-67l714,357r-7,-72l686,218,653,158,609,105,556,61,496,28,429,7,357,xe" fillcolor="#f0492b" stroked="f">
                  <v:path arrowok="t" o:connecttype="custom" o:connectlocs="357,2210;285,2217;218,2238;157,2271;104,2315;61,2368;28,2428;7,2495;0,2567;7,2639;28,2706;61,2767;104,2820;157,2863;218,2896;285,2917;357,2924;429,2917;496,2896;556,2863;609,2820;653,2767;686,2706;707,2639;714,2567;707,2495;686,2428;653,2368;609,2315;556,2271;496,2238;429,2217;357,2210" o:connectangles="0,0,0,0,0,0,0,0,0,0,0,0,0,0,0,0,0,0,0,0,0,0,0,0,0,0,0,0,0,0,0,0,0"/>
                </v:shape>
                <v:shape id="Freeform 122" o:spid="_x0000_s1204" style="position:absolute;left:1115;top:2267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xRsUA&#10;AADcAAAADwAAAGRycy9kb3ducmV2LnhtbESPT4vCMBTE74LfITzBi2iqB9HaKOqy4GERturB26N5&#10;/YPNS2mi1m+/EYQ9DjPzGybZdKYWD2pdZVnBdBKBIM6srrhQcD59jxcgnEfWWFsmBS9ysFn3ewnG&#10;2j75lx6pL0SAsItRQel9E0vpspIMuoltiIOX29agD7ItpG7xGeCmlrMomkuDFYeFEhval5Td0rtR&#10;IJeLLV5/9ve8vozS3eXrtTy6SqnhoNuuQHjq/H/40z5oBbNoCu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LFGxQAAANwAAAAPAAAAAAAAAAAAAAAAAJgCAABkcnMv&#10;ZG93bnJldi54bWxQSwUGAAAAAAQABAD1AAAAigMAAAAA&#10;" path="m300,l231,8,168,30,112,65,66,112,30,168,8,231,,299r8,69l30,431r36,56l112,533r56,36l231,591r69,8l368,591r64,-22l487,533r47,-46l569,431r22,-63l599,299r-8,-68l569,168,534,112,487,65,432,30,368,8,300,xe" stroked="f">
                  <v:path arrowok="t" o:connecttype="custom" o:connectlocs="300,2268;231,2276;168,2298;112,2333;66,2380;30,2436;8,2499;0,2567;8,2636;30,2699;66,2755;112,2801;168,2837;231,2859;300,2867;368,2859;432,2837;487,2801;534,2755;569,2699;591,2636;599,2567;591,2499;569,2436;534,2380;487,2333;432,2298;368,2276;300,2268" o:connectangles="0,0,0,0,0,0,0,0,0,0,0,0,0,0,0,0,0,0,0,0,0,0,0,0,0,0,0,0,0"/>
                </v:shape>
                <v:shape id="Freeform 121" o:spid="_x0000_s1205" style="position:absolute;left:1034;top:3173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6H2MQA&#10;AADcAAAADwAAAGRycy9kb3ducmV2LnhtbESPQWsCMRSE74L/IbxCb27SPdSyNYoKCwpetP0Br5vn&#10;ZuvmZdlEXf31Rij0OMzMN8xsMbhWXKgPjWcNb5kCQVx503Ct4furnHyACBHZYOuZNNwowGI+Hs2w&#10;MP7Ke7ocYi0ShEOBGmyMXSFlqCw5DJnviJN39L3DmGRfS9PjNcFdK3Ol3qXDhtOCxY7WlqrT4ew0&#10;rO71rixPg1Wb6jadlj/3rTv+av36Miw/QUQa4n/4r70xGnKVw/N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9jEAAAA3AAAAA8AAAAAAAAAAAAAAAAAmAIAAGRycy9k&#10;b3ducmV2LnhtbFBLBQYAAAAABAAEAPUAAACJAwAAAAA=&#10;" path="m357,l285,7,218,28,157,61r-53,44l61,157,28,218,7,285,,357r7,72l28,496r33,61l104,610r53,43l218,686r67,21l357,714r72,-7l496,686r61,-33l609,610r44,-53l686,496r21,-67l714,357r-7,-72l686,218,653,157,609,105,557,61,496,28,429,7,357,xe" fillcolor="#8dc63f" stroked="f">
                  <v:path arrowok="t" o:connecttype="custom" o:connectlocs="357,3174;285,3181;218,3202;157,3235;104,3279;61,3331;28,3392;7,3459;0,3531;7,3603;28,3670;61,3731;104,3784;157,3827;218,3860;285,3881;357,3888;429,3881;496,3860;557,3827;609,3784;653,3731;686,3670;707,3603;714,3531;707,3459;686,3392;653,3331;609,3279;557,3235;496,3202;429,3181;357,3174" o:connectangles="0,0,0,0,0,0,0,0,0,0,0,0,0,0,0,0,0,0,0,0,0,0,0,0,0,0,0,0,0,0,0,0,0"/>
                </v:shape>
                <v:shape id="Freeform 120" o:spid="_x0000_s1206" style="position:absolute;left:1092;top:3231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KqsUA&#10;AADcAAAADwAAAGRycy9kb3ducmV2LnhtbESPQYvCMBSE74L/ITxhL7JNV0G0Noq6LHgQwboevD2a&#10;Z1tsXkoTtf57s7DgcZiZb5h02Zla3Kl1lWUFX1EMgji3uuJCwe/x53MKwnlkjbVlUvAkB8tFv5di&#10;ou2DD3TPfCEChF2CCkrvm0RKl5dk0EW2IQ7exbYGfZBtIXWLjwA3tRzF8UQarDgslNjQpqT8mt2M&#10;AjmbrvC829wu9WmYrU/fz9neVUp9DLrVHISnzr/D/+2tVjCKx/B3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oqqxQAAANwAAAAPAAAAAAAAAAAAAAAAAJgCAABkcnMv&#10;ZG93bnJldi54bWxQSwUGAAAAAAQABAD1AAAAigMAAAAA&#10;" path="m300,l231,8,168,31,112,66,66,113,31,168,8,231,,300r8,69l31,432r35,56l112,534r56,35l231,592r69,8l369,592r63,-23l487,534r47,-46l569,432r23,-63l600,300r-8,-69l569,168,534,113,487,66,432,31,369,8,300,xe" stroked="f">
                  <v:path arrowok="t" o:connecttype="custom" o:connectlocs="300,3231;231,3239;168,3262;112,3297;66,3344;31,3399;8,3462;0,3531;8,3600;31,3663;66,3719;112,3765;168,3800;231,3823;300,3831;369,3823;432,3800;487,3765;534,3719;569,3663;592,3600;600,3531;592,3462;569,3399;534,3344;487,3297;432,3262;369,3239;300,3231" o:connectangles="0,0,0,0,0,0,0,0,0,0,0,0,0,0,0,0,0,0,0,0,0,0,0,0,0,0,0,0,0"/>
                </v:shape>
                <v:shape id="Freeform 119" o:spid="_x0000_s1207" style="position:absolute;left:1034;top:4137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TX8QA&#10;AADcAAAADwAAAGRycy9kb3ducmV2LnhtbESPQWvCQBSE74L/YXlCb7rbNJSSuoaiKL0oqL309si+&#10;ZkOzb0N2NWl/fVcQehxm5htmWY6uFVfqQ+NZw+NCgSCuvGm41vBx3s5fQISIbLD1TBp+KEC5mk6W&#10;WBg/8JGup1iLBOFQoAYbY1dIGSpLDsPCd8TJ+/K9w5hkX0vT45DgrpWZUs/SYcNpwWJHa0vV9+ni&#10;NDwNPP7Gz3x3aNi2w/6oNvlFaf0wG99eQUQa43/43n43GjKVw+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U1/EAAAA3AAAAA8AAAAAAAAAAAAAAAAAmAIAAGRycy9k&#10;b3ducmV2LnhtbFBLBQYAAAAABAAEAPUAAACJAwAAAAA=&#10;" path="m357,l285,7,218,28,157,61r-53,43l61,157,28,218,7,285,,357r7,72l28,496r33,61l104,609r53,44l218,686r67,21l357,714r72,-7l496,686r61,-33l609,609r44,-52l686,496r21,-67l714,357r-7,-72l686,218,653,157,609,104,557,61,496,28,429,7,357,xe" fillcolor="#ffcb04" stroked="f">
                  <v:path arrowok="t" o:connecttype="custom" o:connectlocs="357,4138;285,4145;218,4166;157,4199;104,4242;61,4295;28,4356;7,4423;0,4495;7,4567;28,4634;61,4695;104,4747;157,4791;218,4824;285,4845;357,4852;429,4845;496,4824;557,4791;609,4747;653,4695;686,4634;707,4567;714,4495;707,4423;686,4356;653,4295;609,4242;557,4199;496,4166;429,4145;357,4138" o:connectangles="0,0,0,0,0,0,0,0,0,0,0,0,0,0,0,0,0,0,0,0,0,0,0,0,0,0,0,0,0,0,0,0,0"/>
                </v:shape>
                <v:shape id="Freeform 118" o:spid="_x0000_s1208" style="position:absolute;left:1092;top:4195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3RcUA&#10;AADcAAAADwAAAGRycy9kb3ducmV2LnhtbESPQYvCMBSE74L/ITxhL7JNV1C0Noq6LHgQwboevD2a&#10;Z1tsXkoTtf57s7DgcZiZb5h02Zla3Kl1lWUFX1EMgji3uuJCwe/x53MKwnlkjbVlUvAkB8tFv5di&#10;ou2DD3TPfCEChF2CCkrvm0RKl5dk0EW2IQ7exbYGfZBtIXWLjwA3tRzF8UQarDgslNjQpqT8mt2M&#10;AjmbrvC829wu9WmYrU/fz9neVUp9DLrVHISnzr/D/+2tVjCKx/B3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7dFxQAAANwAAAAPAAAAAAAAAAAAAAAAAJgCAABkcnMv&#10;ZG93bnJldi54bWxQSwUGAAAAAAQABAD1AAAAigMAAAAA&#10;" path="m300,l231,8,168,31,112,66,66,112,31,168,8,231,,300r8,69l31,432r35,55l112,534r56,35l231,592r69,8l369,592r63,-23l487,534r47,-47l569,432r23,-63l600,300r-8,-69l569,168,534,112,487,66,432,31,369,8,300,xe" stroked="f">
                  <v:path arrowok="t" o:connecttype="custom" o:connectlocs="300,4195;231,4203;168,4226;112,4261;66,4307;31,4363;8,4426;0,4495;8,4564;31,4627;66,4682;112,4729;168,4764;231,4787;300,4795;369,4787;432,4764;487,4729;534,4682;569,4627;592,4564;600,4495;592,4426;569,4363;534,4307;487,4261;432,4226;369,4203;300,4195" o:connectangles="0,0,0,0,0,0,0,0,0,0,0,0,0,0,0,0,0,0,0,0,0,0,0,0,0,0,0,0,0"/>
                </v:shape>
                <v:shape id="Freeform 117" o:spid="_x0000_s1209" style="position:absolute;left:1034;top:5101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Rt8IA&#10;AADcAAAADwAAAGRycy9kb3ducmV2LnhtbESPQYvCMBSE74L/ITzBi2i6XVGpRpGVgtetCnp7NM+2&#10;2LyUJmr992ZhweMwM98wq01navGg1lWWFXxNIhDEudUVFwqOh3S8AOE8ssbaMil4kYPNut9bYaLt&#10;k3/pkflCBAi7BBWU3jeJlC4vyaCb2IY4eFfbGvRBtoXULT4D3NQyjqKZNFhxWCixoZ+S8lt2Nwqy&#10;Bc/P+jiVKeaXQx3v0tG3Oyk1HHTbJQhPnf+E/9t7rSCOZvB3Jhw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ZG3wgAAANwAAAAPAAAAAAAAAAAAAAAAAJgCAABkcnMvZG93&#10;bnJldi54bWxQSwUGAAAAAAQABAD1AAAAhwMAAAAA&#10;" path="m357,l285,8,218,29,157,61r-53,44l61,158,28,219,7,286,,358r7,72l28,497r33,60l104,610r53,44l218,687r67,21l357,715r72,-7l496,687r61,-33l609,610r44,-53l686,497r21,-67l714,358r-7,-72l686,219,653,158,609,105,557,61,496,29,429,8,357,xe" fillcolor="#0095da" stroked="f">
                  <v:path arrowok="t" o:connecttype="custom" o:connectlocs="357,5101;285,5109;218,5130;157,5162;104,5206;61,5259;28,5320;7,5387;0,5459;7,5531;28,5598;61,5658;104,5711;157,5755;218,5788;285,5809;357,5816;429,5809;496,5788;557,5755;609,5711;653,5658;686,5598;707,5531;714,5459;707,5387;686,5320;653,5259;609,5206;557,5162;496,5130;429,5109;357,5101" o:connectangles="0,0,0,0,0,0,0,0,0,0,0,0,0,0,0,0,0,0,0,0,0,0,0,0,0,0,0,0,0,0,0,0,0"/>
                </v:shape>
                <v:shape id="Freeform 116" o:spid="_x0000_s1210" style="position:absolute;left:1092;top:5158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MqcYA&#10;AADcAAAADwAAAGRycy9kb3ducmV2LnhtbESPT4vCMBTE74LfITxhL7JN14N/aqOoy4IHEazrwduj&#10;ebbF5qU0Ueu3NwsLHoeZ+Q2TLjtTizu1rrKs4CuKQRDnVldcKPg9/nxOQTiPrLG2TAqe5GC56PdS&#10;TLR98IHumS9EgLBLUEHpfZNI6fKSDLrINsTBu9jWoA+yLaRu8RHgppajOB5LgxWHhRIb2pSUX7Ob&#10;USBn0xWed5vbpT4Ns/Xp+znbu0qpj0G3moPw1Pl3+L+91QpG8QT+zoQj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WMqcYAAADcAAAADwAAAAAAAAAAAAAAAACYAgAAZHJz&#10;L2Rvd25yZXYueG1sUEsFBgAAAAAEAAQA9QAAAIsDAAAAAA==&#10;" path="m300,l231,8,168,30,112,66,66,112,31,168,8,231,,300r8,68l31,431r35,56l112,534r56,35l231,591r69,8l369,591r63,-22l487,534r47,-47l569,431r23,-63l600,300r-8,-69l569,168,534,112,487,66,432,30,369,8,300,xe" stroked="f">
                  <v:path arrowok="t" o:connecttype="custom" o:connectlocs="300,5159;231,5167;168,5189;112,5225;66,5271;31,5327;8,5390;0,5459;8,5527;31,5590;66,5646;112,5693;168,5728;231,5750;300,5758;369,5750;432,5728;487,5693;534,5646;569,5590;592,5527;600,5459;592,5390;569,5327;534,5271;487,5225;432,5189;369,5167;300,5159" o:connectangles="0,0,0,0,0,0,0,0,0,0,0,0,0,0,0,0,0,0,0,0,0,0,0,0,0,0,0,0,0"/>
                </v:shape>
                <v:shape id="Freeform 115" o:spid="_x0000_s1211" style="position:absolute;left:1034;top:6065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d78MA&#10;AADcAAAADwAAAGRycy9kb3ducmV2LnhtbERPXWvCMBR9F/wP4Q58m+kqiKtGUUEZgohuDHy7NHdt&#10;Z3NTksxWf715GPh4ON+zRWdqcSXnK8sK3oYJCOLc6ooLBV+fm9cJCB+QNdaWScGNPCzm/d4MM21b&#10;PtL1FAoRQ9hnqKAMocmk9HlJBv3QNsSR+7HOYIjQFVI7bGO4qWWaJGNpsOLYUGJD65Lyy+nPKDiv&#10;5fd+dx+n7+1o++us7SaHaqXU4KVbTkEE6sJT/O/+0ArSJK6N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Ad78MAAADcAAAADwAAAAAAAAAAAAAAAACYAgAAZHJzL2Rv&#10;d25yZXYueG1sUEsFBgAAAAAEAAQA9QAAAIgDAAAAAA==&#10;" path="m357,l285,8,218,28,157,61r-53,44l61,158,28,218,7,285,,357r7,72l28,496r33,61l104,610r53,44l218,687r67,20l357,715r72,-8l496,687r61,-33l609,610r44,-53l686,496r21,-67l714,357r-7,-72l686,218,653,158,609,105,557,61,496,28,429,8,357,xe" fillcolor="#95a3ab" stroked="f">
                  <v:path arrowok="t" o:connecttype="custom" o:connectlocs="357,6065;285,6073;218,6093;157,6126;104,6170;61,6223;28,6283;7,6350;0,6422;7,6494;28,6561;61,6622;104,6675;157,6719;218,6752;285,6772;357,6780;429,6772;496,6752;557,6719;609,6675;653,6622;686,6561;707,6494;714,6422;707,6350;686,6283;653,6223;609,6170;557,6126;496,6093;429,6073;357,6065" o:connectangles="0,0,0,0,0,0,0,0,0,0,0,0,0,0,0,0,0,0,0,0,0,0,0,0,0,0,0,0,0,0,0,0,0"/>
                </v:shape>
                <v:shape id="Freeform 114" o:spid="_x0000_s1212" style="position:absolute;left:1092;top:6122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9QMYA&#10;AADcAAAADwAAAGRycy9kb3ducmV2LnhtbESPQWvCQBSE7wX/w/IEL0U35lBM6iaopeBBhKb14O2R&#10;fSah2bchu5r4792C0OMwM98w63w0rbhR7xrLCpaLCARxaXXDlYKf78/5CoTzyBpby6TgTg7ybPKy&#10;xlTbgb/oVvhKBAi7FBXU3neplK6syaBb2I44eBfbG/RB9pXUPQ4BbloZR9GbNNhwWKixo11N5W9x&#10;NQpkstrg+bC7XtrTa7E9fdyTo2uUmk3HzTsIT6P/Dz/be60gjhL4OxOOgM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a9QMYAAADcAAAADwAAAAAAAAAAAAAAAACYAgAAZHJz&#10;L2Rvd25yZXYueG1sUEsFBgAAAAAEAAQA9QAAAIsDAAAAAA==&#10;" path="m300,l231,8,168,30,112,66,66,112,31,168,8,231,,299r8,69l31,431r35,56l112,533r56,36l231,591r69,8l369,591r63,-22l487,533r47,-46l569,431r23,-63l600,299r-8,-68l569,168,534,112,487,66,432,30,369,8,300,xe" stroked="f">
                  <v:path arrowok="t" o:connecttype="custom" o:connectlocs="300,6123;231,6131;168,6153;112,6189;66,6235;31,6291;8,6354;0,6422;8,6491;31,6554;66,6610;112,6656;168,6692;231,6714;300,6722;369,6714;432,6692;487,6656;534,6610;569,6554;592,6491;600,6422;592,6354;569,6291;534,6235;487,6189;432,6153;369,6131;300,6123" o:connectangles="0,0,0,0,0,0,0,0,0,0,0,0,0,0,0,0,0,0,0,0,0,0,0,0,0,0,0,0,0"/>
                </v:shape>
                <v:shape id="Freeform 113" o:spid="_x0000_s1213" style="position:absolute;left:1034;top:7029;width:715;height:715;visibility:visible;mso-wrap-style:square;v-text-anchor:top" coordsize="71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HNMMA&#10;AADcAAAADwAAAGRycy9kb3ducmV2LnhtbERPXWvCMBR9H/gfwhV8m6kVxFWjqLAhAxlTEXy7NNe2&#10;2tyUJNrOX788DPZ4ON/zZWdq8SDnK8sKRsMEBHFudcWFguPh/XUKwgdkjbVlUvBDHpaL3sscM21b&#10;/qbHPhQihrDPUEEZQpNJ6fOSDPqhbYgjd7HOYIjQFVI7bGO4qWWaJBNpsOLYUGJDm5Ly2/5uFJw3&#10;8rT7fE7St3b8cXXWdtOvaq3UoN+tZiACdeFf/OfeagXpKM6P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+HNMMAAADcAAAADwAAAAAAAAAAAAAAAACYAgAAZHJzL2Rv&#10;d25yZXYueG1sUEsFBgAAAAAEAAQA9QAAAIgDAAAAAA==&#10;" path="m357,l285,7,218,28,157,61r-53,44l61,158,28,218,7,285,,357r7,72l28,496r33,61l104,610r53,43l218,686r67,21l357,714r72,-7l496,686r61,-33l609,610r44,-53l686,496r21,-67l714,357r-7,-72l686,218,653,158,609,105,557,61,496,28,429,7,357,xe" fillcolor="#95a3ab" stroked="f">
                  <v:path arrowok="t" o:connecttype="custom" o:connectlocs="357,7029;285,7036;218,7057;157,7090;104,7134;61,7187;28,7247;7,7314;0,7386;7,7458;28,7525;61,7586;104,7639;157,7682;218,7715;285,7736;357,7743;429,7736;496,7715;557,7682;609,7639;653,7586;686,7525;707,7458;714,7386;707,7314;686,7247;653,7187;609,7134;557,7090;496,7057;429,7036;357,7029" o:connectangles="0,0,0,0,0,0,0,0,0,0,0,0,0,0,0,0,0,0,0,0,0,0,0,0,0,0,0,0,0,0,0,0,0"/>
                </v:shape>
                <v:shape id="Freeform 112" o:spid="_x0000_s1214" style="position:absolute;left:1092;top:7086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nm8YA&#10;AADcAAAADwAAAGRycy9kb3ducmV2LnhtbESPT2vCQBTE7wW/w/KEXopukkPR6CpqKfRQhEY9eHtk&#10;n0kw+zZk1/z59t2C0OMwM79h1tvB1KKj1lWWFcTzCARxbnXFhYLz6XO2AOE8ssbaMikYycF2M3lZ&#10;Y6ptzz/UZb4QAcIuRQWl900qpctLMujmtiEO3s22Bn2QbSF1i32Am1omUfQuDVYcFkps6FBSfs8e&#10;RoFcLnZ4/T48bvXlLdtfPsbl0VVKvU6H3QqEp8H/h5/tL60giW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knm8YAAADcAAAADwAAAAAAAAAAAAAAAACYAgAAZHJz&#10;L2Rvd25yZXYueG1sUEsFBgAAAAAEAAQA9QAAAIsDAAAAAA==&#10;" path="m300,l231,7,168,30,112,65,66,112,31,167,8,230,,299r8,69l31,431r35,56l112,533r56,35l231,591r69,8l369,591r63,-23l487,533r47,-46l569,431r23,-63l600,299r-8,-69l569,167,534,112,487,65,432,30,369,7,300,xe" stroked="f">
                  <v:path arrowok="t" o:connecttype="custom" o:connectlocs="300,7087;231,7094;168,7117;112,7152;66,7199;31,7254;8,7317;0,7386;8,7455;31,7518;66,7574;112,7620;168,7655;231,7678;300,7686;369,7678;432,7655;487,7620;534,7574;569,7518;592,7455;600,7386;592,7317;569,7254;534,7199;487,7152;432,7117;369,7094;300,7087" o:connectangles="0,0,0,0,0,0,0,0,0,0,0,0,0,0,0,0,0,0,0,0,0,0,0,0,0,0,0,0,0"/>
                </v:shape>
                <v:shape id="Freeform 111" o:spid="_x0000_s1215" style="position:absolute;left:1034;top:7941;width:766;height:766;visibility:visible;mso-wrap-style:square;v-text-anchor:top" coordsize="766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AqsYA&#10;AADcAAAADwAAAGRycy9kb3ducmV2LnhtbESPQWvCQBSE74X+h+UVvNVNchBN3YQiiopYaFra62v2&#10;NQnNvg3Z1cR/7woFj8PMfMMs89G04ky9aywriKcRCOLS6oYrBZ8fm+c5COeRNbaWScGFHOTZ48MS&#10;U20Hfqdz4SsRIOxSVFB736VSurImg25qO+Lg/dreoA+yr6TucQhw08okimbSYMNhocaOVjWVf8XJ&#10;KIhwtloUx58xOQ774uvw9h2vF1ulJk/j6wsIT6O/h//bO60giRO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LAqsYAAADcAAAADwAAAAAAAAAAAAAAAACYAgAAZHJz&#10;L2Rvd25yZXYueG1sUEsFBgAAAAAEAAQA9QAAAIsDAAAAAA==&#10;" path="m382,l305,8,233,30,168,65r-56,47l65,169,30,233,7,305,,382r7,78l30,531r35,65l112,653r56,47l233,735r72,22l382,765r77,-8l531,735r65,-35l653,653r47,-57l735,531r22,-71l765,382r-8,-77l735,233,700,169,653,112,596,65,531,30,459,8,382,xe" fillcolor="#a97b50" stroked="f">
                  <v:path arrowok="t" o:connecttype="custom" o:connectlocs="382,7942;305,7950;233,7972;168,8007;112,8054;65,8111;30,8175;7,8247;0,8324;7,8402;30,8473;65,8538;112,8595;168,8642;233,8677;305,8699;382,8707;459,8699;531,8677;596,8642;653,8595;700,8538;735,8473;757,8402;765,8324;757,8247;735,8175;700,8111;653,8054;596,8007;531,7972;459,7950;382,7942" o:connectangles="0,0,0,0,0,0,0,0,0,0,0,0,0,0,0,0,0,0,0,0,0,0,0,0,0,0,0,0,0,0,0,0,0"/>
                </v:shape>
                <v:shape id="Freeform 110" o:spid="_x0000_s1216" style="position:absolute;left:1096;top:8003;width:643;height:643;visibility:visible;mso-wrap-style:square;v-text-anchor:top" coordsize="64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jwMQA&#10;AADcAAAADwAAAGRycy9kb3ducmV2LnhtbESPS4sCMRCE7wv+h9CCtzXjA5HRKCIuuIdVfIDXZtLO&#10;jE46Q5LV8d8bQfBYVNVX1HTemErcyPnSsoJeNwFBnFldcq7gePj5HoPwAVljZZkUPMjDfNb6mmKq&#10;7Z13dNuHXEQI+xQVFCHUqZQ+K8ig79qaOHpn6wyGKF0utcN7hJtK9pNkJA2WHBcKrGlZUHbd/xsF&#10;i/FQ8uPSbNxJb1Z/1Xq1/eWrUp12s5iACNSET/jdXmsF/d4AXm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I8DEAAAA3AAAAA8AAAAAAAAAAAAAAAAAmAIAAGRycy9k&#10;b3ducmV2LnhtbFBLBQYAAAAABAAEAPUAAACJAwAAAAA=&#10;" path="m321,l248,9,180,33,121,71,71,121,33,180,9,248,,321r9,74l33,463r38,59l121,572r59,38l248,634r73,9l395,634r68,-24l522,572r50,-50l610,463r24,-68l642,321r-8,-73l610,180,572,121,522,71,463,33,395,9,321,xe" stroked="f">
                  <v:path arrowok="t" o:connecttype="custom" o:connectlocs="321,8003;248,8012;180,8036;121,8074;71,8124;33,8183;9,8251;0,8324;9,8398;33,8466;71,8525;121,8575;180,8613;248,8637;321,8646;395,8637;463,8613;522,8575;572,8525;610,8466;634,8398;642,8324;634,8251;610,8183;572,8124;522,8074;463,8036;395,8012;321,8003" o:connectangles="0,0,0,0,0,0,0,0,0,0,0,0,0,0,0,0,0,0,0,0,0,0,0,0,0,0,0,0,0"/>
                </v:shape>
                <v:shape id="AutoShape 109" o:spid="_x0000_s1217" style="position:absolute;left:1128;top:8181;width:577;height:222;visibility:visible;mso-wrap-style:square;v-text-anchor:top" coordsize="57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0+b8MA&#10;AADcAAAADwAAAGRycy9kb3ducmV2LnhtbESPQYvCMBSE78L+h/AW9qZpyyJSjSIrgrAHUev92Tzb&#10;avPSbWKt/34jCB6HmfmGmS16U4uOWldZVhCPIhDEudUVFwqyw3o4AeE8ssbaMil4kIPF/GMww1Tb&#10;O++o2/tCBAi7FBWU3jeplC4vyaAb2YY4eGfbGvRBtoXULd4D3NQyiaKxNFhxWCixoZ+S8uv+ZhS4&#10;+HeVXaJVt34c8+S0/ev1Vu+U+vrsl1MQnnr/Dr/aG60gib/he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0+b8MAAADcAAAADwAAAAAAAAAAAAAAAACYAgAAZHJzL2Rv&#10;d25yZXYueG1sUEsFBgAAAAAEAAQA9QAAAIgDAAAAAA==&#10;" path="m174,12l104,35,49,68,13,108,,154r15,39l56,214r62,7l197,221r91,-1l469,220r52,-6l562,193r15,-39l565,111,554,97r-405,l134,88,132,78,174,12xm469,220r-181,l379,221r80,l469,220xm252,1l240,2,229,3,218,4,159,95r-10,2l219,97,204,88,202,78,252,1xm291,l229,95r-10,2l289,97,274,88,272,78,322,1,312,,301,,291,xm358,4l299,95r-10,2l359,97,344,88,342,78,387,9,377,7,368,6,358,4xm420,17l369,95r-10,2l554,97,533,73,484,41,420,17xe" fillcolor="#a97b50" stroked="f">
                  <v:path arrowok="t" o:connecttype="custom" o:connectlocs="174,8194;104,8217;49,8250;13,8290;0,8336;15,8375;56,8396;118,8403;197,8403;288,8402;469,8402;521,8396;562,8375;577,8336;565,8293;554,8279;149,8279;134,8270;132,8260;174,8194;469,8402;288,8402;379,8403;379,8403;459,8403;469,8402;252,8183;240,8184;229,8185;218,8186;159,8277;149,8279;219,8279;204,8270;202,8260;252,8183;291,8182;229,8277;219,8279;289,8279;274,8270;272,8260;322,8183;312,8182;301,8182;291,8182;358,8186;299,8277;289,8279;359,8279;344,8270;342,8260;387,8191;377,8189;368,8188;358,8186;420,8199;369,8277;359,8279;554,8279;533,8255;484,8223;420,8199" o:connectangles="0,0,0,0,0,0,0,0,0,0,0,0,0,0,0,0,0,0,0,0,0,0,0,0,0,0,0,0,0,0,0,0,0,0,0,0,0,0,0,0,0,0,0,0,0,0,0,0,0,0,0,0,0,0,0,0,0,0,0,0,0,0,0"/>
                </v:shape>
                <v:shape id="Text Box 108" o:spid="_x0000_s1218" type="#_x0000_t202" style="position:absolute;left:1189;top:2230;width:471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line="562" w:lineRule="exact"/>
                          <w:rPr>
                            <w:rFonts w:ascii="Century Gothic"/>
                            <w:b/>
                            <w:sz w:val="4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w w:val="104"/>
                            <w:sz w:val="48"/>
                          </w:rPr>
                          <w:t>M</w:t>
                        </w:r>
                      </w:p>
                    </w:txbxContent>
                  </v:textbox>
                </v:shape>
                <v:shape id="Text Box 107" o:spid="_x0000_s1219" type="#_x0000_t202" style="position:absolute;left:1291;top:2702;width:265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line="104" w:lineRule="exact"/>
                          <w:rPr>
                            <w:rFonts w:ascii="Century Gothic"/>
                            <w:b/>
                            <w:sz w:val="9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0492B"/>
                            <w:sz w:val="9"/>
                          </w:rPr>
                          <w:t>MAIN</w:t>
                        </w:r>
                      </w:p>
                    </w:txbxContent>
                  </v:textbox>
                </v:shape>
                <v:shape id="Text Box 106" o:spid="_x0000_s1220" type="#_x0000_t202" style="position:absolute;left:1223;top:3666;width:356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sz w:val="9"/>
                          </w:rPr>
                          <w:t>VEGGIE</w:t>
                        </w:r>
                      </w:p>
                    </w:txbxContent>
                  </v:textbox>
                </v:shape>
                <v:shape id="Text Box 105" o:spid="_x0000_s1221" type="#_x0000_t202" style="position:absolute;left:1229;top:3194;width:34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8DC63F"/>
                            <w:w w:val="101"/>
                            <w:sz w:val="48"/>
                          </w:rPr>
                          <w:t>V</w:t>
                        </w:r>
                      </w:p>
                    </w:txbxContent>
                  </v:textbox>
                </v:shape>
                <v:shape id="Text Box 104" o:spid="_x0000_s1222" type="#_x0000_t202" style="position:absolute;left:1254;top:4630;width:29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spacing w:val="-4"/>
                            <w:w w:val="110"/>
                            <w:sz w:val="9"/>
                          </w:rPr>
                          <w:t>PASTA</w:t>
                        </w:r>
                      </w:p>
                    </w:txbxContent>
                  </v:textbox>
                </v:shape>
                <v:shape id="Text Box 103" o:spid="_x0000_s1223" type="#_x0000_t202" style="position:absolute;left:1260;top:4158;width:317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CB04"/>
                            <w:w w:val="105"/>
                            <w:sz w:val="48"/>
                          </w:rPr>
                          <w:t>P</w:t>
                        </w:r>
                      </w:p>
                    </w:txbxContent>
                  </v:textbox>
                </v:shape>
                <v:shape id="Text Box 102" o:spid="_x0000_s1224" type="#_x0000_t202" style="position:absolute;left:1212;top:5594;width:377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sz w:val="9"/>
                          </w:rPr>
                          <w:t>POTATO</w:t>
                        </w:r>
                      </w:p>
                    </w:txbxContent>
                  </v:textbox>
                </v:shape>
                <v:shape id="Text Box 101" o:spid="_x0000_s1225" type="#_x0000_t202" style="position:absolute;left:1270;top:5122;width:263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0095DA"/>
                            <w:w w:val="91"/>
                            <w:sz w:val="48"/>
                          </w:rPr>
                          <w:t>J</w:t>
                        </w:r>
                      </w:p>
                    </w:txbxContent>
                  </v:textbox>
                </v:shape>
                <v:shape id="Text Box 100" o:spid="_x0000_s1226" type="#_x0000_t202" style="position:absolute;left:1252;top:6085;width:29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3"/>
                            <w:sz w:val="48"/>
                          </w:rPr>
                          <w:t>S</w:t>
                        </w:r>
                      </w:p>
                    </w:txbxContent>
                  </v:textbox>
                </v:shape>
                <v:shape id="Text Box 99" o:spid="_x0000_s1227" type="#_x0000_t202" style="position:absolute;left:1265;top:6558;width:272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SIDES</w:t>
                        </w:r>
                      </w:p>
                    </w:txbxContent>
                  </v:textbox>
                </v:shape>
                <v:shape id="Text Box 98" o:spid="_x0000_s1228" type="#_x0000_t202" style="position:absolute;left:1197;top:7521;width:409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0"/>
                            <w:sz w:val="9"/>
                          </w:rPr>
                          <w:t>DESSERT</w:t>
                        </w:r>
                      </w:p>
                    </w:txbxContent>
                  </v:textbox>
                </v:shape>
                <v:shape id="Text Box 97" o:spid="_x0000_s1229" type="#_x0000_t202" style="position:absolute;left:1219;top:7049;width:38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516D3A" w:rsidRDefault="002F2964">
                        <w:pPr>
                          <w:spacing w:before="5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95A3AB"/>
                            <w:w w:val="119"/>
                            <w:sz w:val="48"/>
                          </w:rPr>
                          <w:t>D</w:t>
                        </w:r>
                      </w:p>
                    </w:txbxContent>
                  </v:textbox>
                </v:shape>
                <v:shape id="Text Box 96" o:spid="_x0000_s1230" type="#_x0000_t202" style="position:absolute;left:1254;top:8469;width:34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before="6"/>
                          <w:rPr>
                            <w:rFonts w:ascii="Trebuchet MS"/>
                            <w:b/>
                            <w:sz w:val="9"/>
                          </w:rPr>
                        </w:pPr>
                        <w:r>
                          <w:rPr>
                            <w:rFonts w:ascii="Trebuchet MS"/>
                            <w:b/>
                            <w:color w:val="A97B50"/>
                            <w:w w:val="120"/>
                            <w:sz w:val="9"/>
                          </w:rPr>
                          <w:t>BREAD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707390</wp:posOffset>
                </wp:positionV>
                <wp:extent cx="5528945" cy="249555"/>
                <wp:effectExtent l="0" t="0" r="0" b="0"/>
                <wp:wrapNone/>
                <wp:docPr id="19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49555"/>
                          <a:chOff x="4071" y="1114"/>
                          <a:chExt cx="8707" cy="393"/>
                        </a:xfrm>
                      </wpg:grpSpPr>
                      <pic:pic xmlns:pic="http://schemas.openxmlformats.org/drawingml/2006/picture">
                        <pic:nvPicPr>
                          <pic:cNvPr id="19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1338"/>
                            <a:ext cx="626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114"/>
                            <a:ext cx="870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03.55pt;margin-top:55.7pt;width:435.35pt;height:19.65pt;z-index:251885568;mso-position-horizontal-relative:page;mso-position-vertical-relative:page" coordorigin="4071,1114" coordsize="8707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">
                <v:shape id="Picture 94" o:spid="_x0000_s1027" type="#_x0000_t75" style="position:absolute;left:5282;top:1338;width:626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VHivDAAAA3AAAAA8AAABkcnMvZG93bnJldi54bWxET01rAjEQvQv+hzAFL1Kz9bDYrVGKUlDq&#10;pbYUvQ2b6W5wM1mSuLv++0Yo9DaP9znL9WAb0ZEPxrGCp1kGgrh02nCl4Ovz7XEBIkRkjY1jUnCj&#10;AOvVeLTEQrueP6g7xkqkEA4FKqhjbAspQ1mTxTBzLXHifpy3GBP0ldQe+xRuGznPslxaNJwaamxp&#10;U1N5OV6tAtNND27DOW/z9+hPl+ne9N9npSYPw+sLiEhD/Bf/uXc6zX/O4f5Muk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UeK8MAAADcAAAADwAAAAAAAAAAAAAAAACf&#10;AgAAZHJzL2Rvd25yZXYueG1sUEsFBgAAAAAEAAQA9wAAAI8DAAAAAA==&#10;">
                  <v:imagedata r:id="rId10" o:title=""/>
                </v:shape>
                <v:shape id="Picture 93" o:spid="_x0000_s1028" type="#_x0000_t75" style="position:absolute;left:4070;top:1114;width:870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Z/8PCAAAA3AAAAA8AAABkcnMvZG93bnJldi54bWxET02LwjAQvQv7H8Is7KWsqQp2rUZZZAUV&#10;PFj1PjRjW7aZlCZq/fdGELzN433ObNGZWlypdZVlBYN+DII4t7riQsHxsPr+AeE8ssbaMim4k4PF&#10;/KM3w1TbG+/pmvlChBB2KSoovW9SKV1ekkHXtw1x4M62NegDbAupW7yFcFPLYRyPpcGKQ0OJDS1L&#10;yv+zi1Hwt1qejuto2yUbO/Sj7BDtdBQp9fXZ/U5BeOr8W/xyr3WYP0ng+Uy4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mf/DwgAAANw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2729865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19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95pt,34.25pt" to="214.9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431800</wp:posOffset>
                </wp:positionV>
                <wp:extent cx="1262380" cy="139065"/>
                <wp:effectExtent l="0" t="0" r="0" b="0"/>
                <wp:wrapNone/>
                <wp:docPr id="18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39065"/>
                          <a:chOff x="5766" y="680"/>
                          <a:chExt cx="1988" cy="219"/>
                        </a:xfrm>
                      </wpg:grpSpPr>
                      <wps:wsp>
                        <wps:cNvPr id="184" name="Line 90"/>
                        <wps:cNvCnPr/>
                        <wps:spPr bwMode="auto">
                          <a:xfrm>
                            <a:off x="7739" y="685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Line 86"/>
                        <wps:cNvCnPr/>
                        <wps:spPr bwMode="auto">
                          <a:xfrm>
                            <a:off x="6538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5"/>
                        <wps:cNvCnPr/>
                        <wps:spPr bwMode="auto">
                          <a:xfrm>
                            <a:off x="6457" y="698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679"/>
                            <a:ext cx="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685"/>
                            <a:ext cx="37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0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685"/>
                            <a:ext cx="14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288.3pt;margin-top:34pt;width:99.4pt;height:10.95pt;z-index:251887616;mso-position-horizontal-relative:page;mso-position-vertical-relative:page" coordorigin="5766,680" coordsize="198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">
                <v:line id="Line 90" o:spid="_x0000_s1027" style="position:absolute;visibility:visible;mso-wrap-style:square" from="7739,685" to="773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3888QAAADcAAAADwAAAGRycy9kb3ducmV2LnhtbERPTWvCQBC9F/oflil4q5tIUYnZhNpW&#10;sIKCtt6H7DRJzc6m2VXjv+8Kgrd5vM9J89404kSdqy0riIcRCOLC6ppLBd9fi+cpCOeRNTaWScGF&#10;HOTZ40OKibZn3tJp50sRQtglqKDyvk2kdEVFBt3QtsSB+7GdQR9gV0rd4TmEm0aOomgsDdYcGips&#10;6a2i4rA7GgWjw+diPS82TTuP3yerfRldfv8+lBo89a8zEJ56fxff3Esd5k9f4PpMuEB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3fzzxAAAANwAAAAPAAAAAAAAAAAA&#10;AAAAAKECAABkcnMvZG93bnJldi54bWxQSwUGAAAAAAQABAD5AAAAkgMAAAAA&#10;" strokecolor="#ed1c24" strokeweight="1.41pt"/>
                <v:shape id="Picture 89" o:spid="_x0000_s1028" type="#_x0000_t75" style="position:absolute;left:5765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4Cb/BAAAA3AAAAA8AAABkcnMvZG93bnJldi54bWxET0uLwjAQvgv7H8IseNN0F9RSjSJlBfHg&#10;c9nz0Ixt2WZSmtjWf28Ewdt8fM9ZrHpTiZYaV1pW8DWOQBBnVpecK/i9bEYxCOeRNVaWScGdHKyW&#10;H4MFJtp2fKL27HMRQtglqKDwvk6kdFlBBt3Y1sSBu9rGoA+wyaVusAvhppLfUTSVBksODQXWlBaU&#10;/Z9vRkE3y7Nju/5Ljzs53fykW7mfHA5KDT/79RyEp96/xS/3Vof58QSez4QL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4Cb/BAAAA3AAAAA8AAAAAAAAAAAAAAAAAnwIA&#10;AGRycy9kb3ducmV2LnhtbFBLBQYAAAAABAAEAPcAAACNAwAAAAA=&#10;">
                  <v:imagedata r:id="rId19" o:title=""/>
                </v:shape>
                <v:shape id="Picture 88" o:spid="_x0000_s1029" type="#_x0000_t75" style="position:absolute;left:601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k64PCAAAA3AAAAA8AAABkcnMvZG93bnJldi54bWxET0trwkAQvgv+h2UEL2I27UFs6iqlDy1I&#10;Dol6H7LTJDY7G7Jrkv77bkHobT6+52x2o2lET52rLSt4iGIQxIXVNZcKzqeP5RqE88gaG8uk4Icc&#10;7LbTyQYTbQfOqM99KUIIuwQVVN63iZSuqMigi2xLHLgv2xn0AXal1B0OIdw08jGOV9JgzaGhwpZe&#10;Kyq+85tRgIvseL1KfvdvOcaXpzTdHyhVaj4bX55BeBr9v/ju/tRh/noFf8+EC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JOuDwgAAANwAAAAPAAAAAAAAAAAAAAAAAJ8C&#10;AABkcnMvZG93bnJldi54bWxQSwUGAAAAAAQABAD3AAAAjgMAAAAA&#10;">
                  <v:imagedata r:id="rId20" o:title=""/>
                </v:shape>
                <v:shape id="Picture 87" o:spid="_x0000_s1030" type="#_x0000_t75" style="position:absolute;left:622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q4jAAAAA3AAAAA8AAABkcnMvZG93bnJldi54bWxET01rwkAQvRf6H5Yp9KYbi1SJriIFoVcT&#10;PfQ2ZKfZYHY27k5j+u+7hUJv83ifs91PvlcjxdQFNrCYF6CIm2A7bg2c6+NsDSoJssU+MBn4pgT7&#10;3ePDFksb7nyisZJW5RBOJRpwIkOpdWoceUzzMBBn7jNEj5JhbLWNeM/hvtcvRfGqPXacGxwO9Oao&#10;uVZf3kBf1U4inm7jrY4SY7gsP5ZHY56fpsMGlNAk/+I/97vN89cr+H0mX6B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jKriMAAAADcAAAADwAAAAAAAAAAAAAAAACfAgAA&#10;ZHJzL2Rvd25yZXYueG1sUEsFBgAAAAAEAAQA9wAAAIwDAAAAAA==&#10;">
                  <v:imagedata r:id="rId21" o:title=""/>
                </v:shape>
                <v:line id="Line 86" o:spid="_x0000_s1031" style="position:absolute;visibility:visible;mso-wrap-style:square" from="6538,711" to="6538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nulMgAAADcAAAADwAAAGRycy9kb3ducmV2LnhtbESPT2vCQBDF74V+h2UEL0U37aEN0VWk&#10;tFAPpdR/6G3MjklqdjZktzF+e+dQ6G2G9+a930znvatVR22oPBt4HCegiHNvKy4MbNbvoxRUiMgW&#10;a89k4EoB5rP7uylm1l/4m7pVLJSEcMjQQBljk2kd8pIchrFviEU7+dZhlLUttG3xIuGu1k9J8qwd&#10;ViwNJTb0WlJ+Xv06A7z93L7sjm/p6dyt94skP3w9/CyNGQ76xQRUpD7+m/+uP6zgp0Irz8gEenY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knulMgAAADcAAAADwAAAAAA&#10;AAAAAAAAAAChAgAAZHJzL2Rvd25yZXYueG1sUEsFBgAAAAAEAAQA+QAAAJYDAAAAAA==&#10;" strokecolor="#231f20" strokeweight=".49778mm"/>
                <v:line id="Line 85" o:spid="_x0000_s1032" style="position:absolute;visibility:visible;mso-wrap-style:square" from="6457,698" to="662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+XSsQAAADcAAAADwAAAGRycy9kb3ducmV2LnhtbERPTWvCQBC9C/0PyxR6002FWo3ZSC1I&#10;PRWqHvQ2ZsdsMDubZrca++tdQfA2j/c52ayztThR6yvHCl4HCQjiwumKSwWb9aI/BuEDssbaMSm4&#10;kIdZ/tTLMNXuzD90WoVSxBD2KSowITSplL4wZNEPXEMcuYNrLYYI21LqFs8x3NZymCQjabHi2GCw&#10;oU9DxXH1ZxUsvn+Xe/P2b7fm/bL5qufHbrRLlHp57j6mIAJ14SG+u5c6zh9P4PZMvE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j5dKxAAAANwAAAAPAAAAAAAAAAAA&#10;AAAAAKECAABkcnMvZG93bnJldi54bWxQSwUGAAAAAAQABAD5AAAAkgMAAAAA&#10;" strokecolor="#231f20" strokeweight=".46672mm"/>
                <v:shape id="Picture 84" o:spid="_x0000_s1033" type="#_x0000_t75" style="position:absolute;left:6663;top:679;width:18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XurGAAAA3AAAAA8AAABkcnMvZG93bnJldi54bWxEj09rwkAQxe8Fv8MyQi9FN1ooNrpKEVp6&#10;6MU/FLyN2TEJyc6muxtNv33nIPQ2w3vz3m9Wm8G16koh1p4NzKYZKOLC25pLA8fD+2QBKiZki61n&#10;MvBLETbr0cMKc+tvvKPrPpVKQjjmaKBKqcu1jkVFDuPUd8SiXXxwmGQNpbYBbxLuWj3PshftsGZp&#10;qLCjbUVFs++dgSd7mvd8Pv00Ifjvj+y5+Vr0R2Mex8PbElSiIf2b79efVvBfBV+ekQn0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te6sYAAADcAAAADwAAAAAAAAAAAAAA&#10;AACfAgAAZHJzL2Rvd25yZXYueG1sUEsFBgAAAAAEAAQA9wAAAJIDAAAAAA==&#10;">
                  <v:imagedata r:id="rId22" o:title=""/>
                </v:shape>
                <v:shape id="Picture 83" o:spid="_x0000_s1034" type="#_x0000_t75" style="position:absolute;left:6882;top:685;width:37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ItG9AAAA3AAAAA8AAABkcnMvZG93bnJldi54bWxET0sKwjAQ3QveIYzgTlMVRatRRBR06Wfh&#10;cmjGtthMShPbensjCO7m8b6z2rSmEDVVLresYDSMQBAnVuecKrhdD4M5COeRNRaWScGbHGzW3c4K&#10;Y20bPlN98akIIexiVJB5X8ZSuiQjg25oS+LAPWxl0AdYpVJX2IRwU8hxFM2kwZxDQ4Yl7TJKnpeX&#10;UfA4mQm205sfF3L/tHzf1s0uVarfa7dLEJ5a/xf/3Ecd5i9G8H0mXCD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uAi0b0AAADcAAAADwAAAAAAAAAAAAAAAACfAgAAZHJz&#10;L2Rvd25yZXYueG1sUEsFBgAAAAAEAAQA9wAAAIkDAAAAAA==&#10;">
                  <v:imagedata r:id="rId23" o:title=""/>
                </v:shape>
                <v:shape id="Picture 82" o:spid="_x0000_s1035" type="#_x0000_t75" style="position:absolute;left:7310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9KnCAAAA3AAAAA8AAABkcnMvZG93bnJldi54bWxET91qwjAUvh/4DuEIu5upXsytGkUEoTAc&#10;s/MBDs1pWk1OSpPZ+vaLMNjd+fh+z3o7Oitu1IfWs4L5LANBXHndslFw/j68vIEIEVmj9UwK7hRg&#10;u5k8rTHXfuAT3cpoRArhkKOCJsYulzJUDTkMM98RJ672vcOYYG+k7nFI4c7KRZa9Soctp4YGO9o3&#10;VF3LH6egs7vPS/314cuisLw09XA4HY1Sz9NxtwIRaYz/4j93odP89wU8nkkX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7/SpwgAAANwAAAAPAAAAAAAAAAAAAAAAAJ8C&#10;AABkcnMvZG93bnJldi54bWxQSwUGAAAAAAQABAD3AAAAjgMAAAAA&#10;">
                  <v:imagedata r:id="rId24" o:title=""/>
                </v:shape>
                <v:shape id="Picture 81" o:spid="_x0000_s1036" type="#_x0000_t75" style="position:absolute;left:7516;top:685;width:148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PabBAAAA3AAAAA8AAABkcnMvZG93bnJldi54bWxET99rwjAQfh/sfwgn7G2mOtm0GqUIg+1B&#10;mJ2+n83ZFJtLSTLb/fdGGOztPr6ft9oMthVX8qFxrGAyzkAQV043XCs4fL8/z0GEiKyxdUwKfinA&#10;Zv34sMJcu573dC1jLVIIhxwVmBi7XMpQGbIYxq4jTtzZeYsxQV9L7bFP4baV0yx7lRYbTg0GO9oa&#10;qi7lj1VQmKnfHnsqCT/fZruA9cl+FUo9jYZiCSLSEP/Ff+4PneYvXuD+TLpA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JPabBAAAA3AAAAA8AAAAAAAAAAAAAAAAAnwIA&#10;AGRycy9kb3ducmV2LnhtbFBLBQYAAAAABAAEAPcAAACN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88640" behindDoc="0" locked="0" layoutInCell="1" allowOverlap="1">
            <wp:simplePos x="0" y="0"/>
            <wp:positionH relativeFrom="page">
              <wp:posOffset>2789646</wp:posOffset>
            </wp:positionH>
            <wp:positionV relativeFrom="page">
              <wp:posOffset>435000</wp:posOffset>
            </wp:positionV>
            <wp:extent cx="115655" cy="133350"/>
            <wp:effectExtent l="0" t="0" r="0" b="0"/>
            <wp:wrapNone/>
            <wp:docPr id="1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434975</wp:posOffset>
                </wp:positionV>
                <wp:extent cx="661670" cy="132715"/>
                <wp:effectExtent l="0" t="0" r="0" b="0"/>
                <wp:wrapNone/>
                <wp:docPr id="1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132715"/>
                          <a:chOff x="4649" y="685"/>
                          <a:chExt cx="1042" cy="209"/>
                        </a:xfrm>
                      </wpg:grpSpPr>
                      <pic:pic xmlns:pic="http://schemas.openxmlformats.org/drawingml/2006/picture">
                        <pic:nvPicPr>
                          <pic:cNvPr id="17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685"/>
                            <a:ext cx="1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685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232.45pt;margin-top:34.25pt;width:52.1pt;height:10.45pt;z-index:251889664;mso-position-horizontal-relative:page;mso-position-vertical-relative:page" coordorigin="4649,685" coordsize="10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">
                <v:shape id="Picture 79" o:spid="_x0000_s1027" type="#_x0000_t75" style="position:absolute;left:4648;top:685;width:1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82jbGAAAA3AAAAA8AAABkcnMvZG93bnJldi54bWxEj0FPAjEQhe8m/odmSLwY6UoUzUohgDEx&#10;JBxEvE+24+6G7XRpC1v+vXMg8TaT9+a9b2aL7Dp1phBbzwYexwUo4srblmsD+++Ph1dQMSFb7DyT&#10;gQtFWMxvb2ZYWj/wF513qVYSwrFEA01Kfal1rBpyGMe+Jxbt1weHSdZQaxtwkHDX6UlRTLXDlqWh&#10;wZ7WDVWH3ckZeG4vT6vuPkz742b7c9rrZc7vgzF3o7x8A5Uop3/z9frTCv6L0MozMoG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zaNsYAAADcAAAADwAAAAAAAAAAAAAA&#10;AACfAgAAZHJzL2Rvd25yZXYueG1sUEsFBgAAAAAEAAQA9wAAAJIDAAAAAA==&#10;">
                  <v:imagedata r:id="rId30" o:title=""/>
                </v:shape>
                <v:shape id="Picture 78" o:spid="_x0000_s1028" type="#_x0000_t75" style="position:absolute;left:4897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fO3CAAAA3AAAAA8AAABkcnMvZG93bnJldi54bWxET0trwkAQvhf8D8sIvTUbPbQmzSqiiD30&#10;Ei30Os2OSTA7G7JrHv++Kwje5uN7TrYZTSN66lxtWcEiikEQF1bXXCr4OR/eViCcR9bYWCYFEznY&#10;rGcvGabaDpxTf/KlCCHsUlRQed+mUrqiIoMusi1x4C62M+gD7EqpOxxCuGnkMo7fpcGaQ0OFLe0q&#10;Kq6nm1FwvPXNFPu/w2VZm31Lg8uT32+lXufj9hOEp9E/xQ/3lw7zPxK4PxMu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UXztwgAAANwAAAAPAAAAAAAAAAAAAAAAAJ8C&#10;AABkcnMvZG93bnJldi54bWxQSwUGAAAAAAQABAD3AAAAjgMAAAAA&#10;">
                  <v:imagedata r:id="rId31" o:title=""/>
                </v:shape>
                <v:shape id="Picture 77" o:spid="_x0000_s1029" type="#_x0000_t75" style="position:absolute;left:5103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ZbPHAAAA3AAAAA8AAABkcnMvZG93bnJldi54bWxEj0FrwkAQhe9C/8MyBS+iG4VKiK5SSgul&#10;tBStIN7G7JgNZmfT7FbTf985CL3N8N68981y3ftGXaiLdWAD00kGirgMtubKwO7rZZyDignZYhOY&#10;DPxShPXqbrDEwoYrb+iyTZWSEI4FGnAptYXWsXTkMU5CSyzaKXQek6xdpW2HVwn3jZ5l2Vx7rFka&#10;HLb05Kg8b3+8gcNoUz9/PORu/4aH0fvx+4TV9NOY4X3/uACVqE//5tv1qxX8XPDlGZlAr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YZbPHAAAA3AAAAA8AAAAAAAAAAAAA&#10;AAAAnwIAAGRycy9kb3ducmV2LnhtbFBLBQYAAAAABAAEAPcAAACTAwAAAAA=&#10;">
                  <v:imagedata r:id="rId32" o:title=""/>
                </v:shape>
                <v:shape id="Picture 76" o:spid="_x0000_s1030" type="#_x0000_t75" style="position:absolute;left:5304;top:685;width:14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c/fBAAAA3AAAAA8AAABkcnMvZG93bnJldi54bWxET0uLwjAQvgv+hzCCF9FUD4tbjSK+dmHp&#10;war3oRnbajMpTdT6783Cwt7m43vOfNmaSjyocaVlBeNRBII4s7rkXMHpuBtOQTiPrLGyTApe5GC5&#10;6HbmGGv75AM9Up+LEMIuRgWF93UspcsKMuhGtiYO3MU2Bn2ATS51g88Qbio5iaIPabDk0FBgTeuC&#10;slt6NwpwcPi5XiVv/SbF6PyZJPsvSpTq99rVDISn1v+L/9zfOsyfjuH3mXCB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Nc/fBAAAA3AAAAA8AAAAAAAAAAAAAAAAAnwIA&#10;AGRycy9kb3ducmV2LnhtbFBLBQYAAAAABAAEAPcAAACNAwAAAAA=&#10;">
                  <v:imagedata r:id="rId20" o:title=""/>
                </v:shape>
                <v:shape id="Picture 75" o:spid="_x0000_s1031" type="#_x0000_t75" style="position:absolute;left:551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bD/EAAAA3AAAAA8AAABkcnMvZG93bnJldi54bWxET01rwkAQvQv9D8sUejOb5hAkZhURhLYU&#10;Qq0Xb9PsNAlmZ2N2TaK/visIvc3jfU6+nkwrBupdY1nBaxSDIC6tbrhScPjezRcgnEfW2FomBVdy&#10;sF49zXLMtB35i4a9r0QIYZehgtr7LpPSlTUZdJHtiAP3a3uDPsC+krrHMYSbViZxnEqDDYeGGjva&#10;1lSe9hej4DIURfOz+Txvu+R8Swd3HA8f70q9PE+bJQhPk/8XP9xvOsxfJHB/Jlw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lbD/EAAAA3AAAAA8AAAAAAAAAAAAAAAAA&#10;nwIAAGRycy9kb3ducmV2LnhtbFBLBQYAAAAABAAEAPcAAACQ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5339715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17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1494">
                          <a:solidFill>
                            <a:srgbClr val="92B6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45pt,34.25pt" to="420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" strokecolor="#92b6c7" strokeweight=".31928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4972685</wp:posOffset>
                </wp:positionH>
                <wp:positionV relativeFrom="page">
                  <wp:posOffset>431800</wp:posOffset>
                </wp:positionV>
                <wp:extent cx="278130" cy="139065"/>
                <wp:effectExtent l="0" t="0" r="0" b="0"/>
                <wp:wrapNone/>
                <wp:docPr id="17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139065"/>
                          <a:chOff x="7831" y="680"/>
                          <a:chExt cx="438" cy="219"/>
                        </a:xfrm>
                      </wpg:grpSpPr>
                      <pic:pic xmlns:pic="http://schemas.openxmlformats.org/drawingml/2006/picture">
                        <pic:nvPicPr>
                          <pic:cNvPr id="17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685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679"/>
                            <a:ext cx="19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91.55pt;margin-top:34pt;width:21.9pt;height:10.95pt;z-index:251891712;mso-position-horizontal-relative:page;mso-position-vertical-relative:page" coordorigin="7831,680" coordsize="43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">
                <v:shape id="Picture 72" o:spid="_x0000_s1027" type="#_x0000_t75" style="position:absolute;left:7830;top:685;width:18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JcfFAAAA3AAAAA8AAABkcnMvZG93bnJldi54bWxET9tqwkAQfS/4D8sIfSm6sRQv0VVEaZEU&#10;FS/g65gdk2B2Nma3mv59t1Do2xzOdSazxpTiTrUrLCvodSMQxKnVBWcKjof3zhCE88gaS8uk4Jsc&#10;zKatpwnG2j54R/e9z0QIYRejgtz7KpbSpTkZdF1bEQfuYmuDPsA6k7rGRwg3pXyNor40WHBoyLGi&#10;RU7pdf9lFLx8Hne30/mWJOv5x4aS0XawTC9KPbeb+RiEp8b/i//cKx3mD97g95lwgZ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3SXHxQAAANwAAAAPAAAAAAAAAAAAAAAA&#10;AJ8CAABkcnMvZG93bnJldi54bWxQSwUGAAAAAAQABAD3AAAAkQMAAAAA&#10;">
                  <v:imagedata r:id="rId37" o:title=""/>
                </v:shape>
                <v:shape id="Picture 71" o:spid="_x0000_s1028" type="#_x0000_t75" style="position:absolute;left:8077;top:679;width:19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6ox7BAAAA3AAAAA8AAABkcnMvZG93bnJldi54bWxET02LwjAQvQv+hzCCN00VdleqUVQQFLxY&#10;PXgcmrGtNpPSZGvrrzcLwt7m8T5nsWpNKRqqXWFZwWQcgSBOrS44U3A570YzEM4jaywtk4KOHKyW&#10;/d4CY22ffKIm8ZkIIexiVJB7X8VSujQng25sK+LA3Wxt0AdYZ1LX+AzhppTTKPqWBgsODTlWtM0p&#10;fSS/RsGhK+xu315v6+uxe90bt0m6w0ap4aBdz0F4av2/+OPe6zD/5wv+ngkX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6ox7BAAAA3AAAAA8AAAAAAAAAAAAAAAAAnwIA&#10;AGRycy9kb3ducmV2LnhtbFBLBQYAAAAABAAEAPcAAACNAw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92736" behindDoc="0" locked="0" layoutInCell="1" allowOverlap="1">
            <wp:simplePos x="0" y="0"/>
            <wp:positionH relativeFrom="page">
              <wp:posOffset>5439928</wp:posOffset>
            </wp:positionH>
            <wp:positionV relativeFrom="page">
              <wp:posOffset>434921</wp:posOffset>
            </wp:positionV>
            <wp:extent cx="89464" cy="133350"/>
            <wp:effectExtent l="0" t="0" r="0" b="0"/>
            <wp:wrapNone/>
            <wp:docPr id="1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93760" behindDoc="0" locked="0" layoutInCell="1" allowOverlap="1">
            <wp:simplePos x="0" y="0"/>
            <wp:positionH relativeFrom="page">
              <wp:posOffset>5613058</wp:posOffset>
            </wp:positionH>
            <wp:positionV relativeFrom="page">
              <wp:posOffset>434915</wp:posOffset>
            </wp:positionV>
            <wp:extent cx="116567" cy="133350"/>
            <wp:effectExtent l="0" t="0" r="0" b="0"/>
            <wp:wrapNone/>
            <wp:docPr id="1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5813988</wp:posOffset>
            </wp:positionH>
            <wp:positionV relativeFrom="page">
              <wp:posOffset>434921</wp:posOffset>
            </wp:positionV>
            <wp:extent cx="102688" cy="136017"/>
            <wp:effectExtent l="0" t="0" r="0" b="0"/>
            <wp:wrapNone/>
            <wp:docPr id="1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95808" behindDoc="0" locked="0" layoutInCell="1" allowOverlap="1">
            <wp:simplePos x="0" y="0"/>
            <wp:positionH relativeFrom="page">
              <wp:posOffset>6001669</wp:posOffset>
            </wp:positionH>
            <wp:positionV relativeFrom="page">
              <wp:posOffset>431556</wp:posOffset>
            </wp:positionV>
            <wp:extent cx="117313" cy="138112"/>
            <wp:effectExtent l="0" t="0" r="0" b="0"/>
            <wp:wrapNone/>
            <wp:docPr id="1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96832" behindDoc="0" locked="0" layoutInCell="1" allowOverlap="1">
            <wp:simplePos x="0" y="0"/>
            <wp:positionH relativeFrom="page">
              <wp:posOffset>6186539</wp:posOffset>
            </wp:positionH>
            <wp:positionV relativeFrom="page">
              <wp:posOffset>434917</wp:posOffset>
            </wp:positionV>
            <wp:extent cx="132221" cy="133350"/>
            <wp:effectExtent l="0" t="0" r="0" b="0"/>
            <wp:wrapNone/>
            <wp:docPr id="1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page">
                  <wp:posOffset>6364605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17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0023" y="685"/>
                          <a:chExt cx="163" cy="209"/>
                        </a:xfrm>
                      </wpg:grpSpPr>
                      <wps:wsp>
                        <wps:cNvPr id="171" name="Line 69"/>
                        <wps:cNvCnPr/>
                        <wps:spPr bwMode="auto">
                          <a:xfrm>
                            <a:off x="10104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68"/>
                        <wps:cNvCnPr/>
                        <wps:spPr bwMode="auto">
                          <a:xfrm>
                            <a:off x="10023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501.15pt;margin-top:34.25pt;width:8.15pt;height:10.45pt;z-index:251897856;mso-position-horizontal-relative:page;mso-position-vertical-relative:page" coordorigin="10023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">
                <v:line id="Line 69" o:spid="_x0000_s1027" style="position:absolute;visibility:visible;mso-wrap-style:square" from="10104,711" to="10104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2Xr8AAAADcAAAADwAAAGRycy9kb3ducmV2LnhtbERPy6rCMBDdC/5DGMGdphVRqUYRUVAQ&#10;9PrA7dCMbbGZlCZq/fubC8LdzeE8Z7ZoTCleVLvCsoK4H4EgTq0uOFNwOW96ExDOI2ssLZOCDzlY&#10;zNutGSbavvmHXiefiRDCLkEFufdVIqVLczLo+rYiDtzd1gZ9gHUmdY3vEG5KOYiikTRYcGjIsaJV&#10;Tunj9DQKqvPuoK8x346G9rvxWh+Gw8tdqW6nWU5BeGr8v/jr3uowfxzD3zPhAj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9l6/AAAAA3AAAAA8AAAAAAAAAAAAAAAAA&#10;oQIAAGRycy9kb3ducmV2LnhtbFBLBQYAAAAABAAEAPkAAACOAwAAAAA=&#10;" strokecolor="#ed1c24" strokeweight=".49778mm"/>
                <v:line id="Line 68" o:spid="_x0000_s1028" style="position:absolute;visibility:visible;mso-wrap-style:square" from="10023,698" to="10185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TJY8IAAADcAAAADwAAAGRycy9kb3ducmV2LnhtbERPTYvCMBC9L/gfwgheFk31sGo1iiiC&#10;rKeqB49DM7alzaQ20dZ/b4SFvc3jfc5y3ZlKPKlxhWUF41EEgji1uuBMweW8H85AOI+ssbJMCl7k&#10;YL3qfS0x1rblhJ4nn4kQwi5GBbn3dSylS3My6Ea2Jg7czTYGfYBNJnWDbQg3lZxE0Y80WHBoyLGm&#10;bU5peXoYBb+7+7i6uqi8H7+Tsp1t/TRJ50oN+t1mAcJT5//Ff+6DDvOnE/g8Ey6Qq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TJY8IAAADcAAAADwAAAAAAAAAAAAAA&#10;AAChAgAAZHJzL2Rvd25yZXYueG1sUEsFBgAAAAAEAAQA+QAAAJADAAAAAA==&#10;" strokecolor="#ed1c24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898880" behindDoc="0" locked="0" layoutInCell="1" allowOverlap="1">
            <wp:simplePos x="0" y="0"/>
            <wp:positionH relativeFrom="page">
              <wp:posOffset>6548860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1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99904" behindDoc="0" locked="0" layoutInCell="1" allowOverlap="1">
            <wp:simplePos x="0" y="0"/>
            <wp:positionH relativeFrom="page">
              <wp:posOffset>6724986</wp:posOffset>
            </wp:positionH>
            <wp:positionV relativeFrom="page">
              <wp:posOffset>434911</wp:posOffset>
            </wp:positionV>
            <wp:extent cx="94733" cy="133350"/>
            <wp:effectExtent l="0" t="0" r="0" b="0"/>
            <wp:wrapNone/>
            <wp:docPr id="1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page">
                  <wp:posOffset>6901180</wp:posOffset>
                </wp:positionH>
                <wp:positionV relativeFrom="page">
                  <wp:posOffset>434975</wp:posOffset>
                </wp:positionV>
                <wp:extent cx="78740" cy="132080"/>
                <wp:effectExtent l="0" t="0" r="0" b="0"/>
                <wp:wrapNone/>
                <wp:docPr id="16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32080"/>
                          <a:chOff x="10868" y="685"/>
                          <a:chExt cx="124" cy="208"/>
                        </a:xfrm>
                      </wpg:grpSpPr>
                      <wps:wsp>
                        <wps:cNvPr id="1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867" y="866"/>
                            <a:ext cx="124" cy="2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65"/>
                        <wps:cNvCnPr/>
                        <wps:spPr bwMode="auto">
                          <a:xfrm>
                            <a:off x="10882" y="685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43.4pt;margin-top:34.25pt;width:6.2pt;height:10.4pt;z-index:251900928;mso-position-horizontal-relative:page;mso-position-vertical-relative:page" coordorigin="10868,685" coordsize="124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">
                <v:rect id="Rectangle 66" o:spid="_x0000_s1027" style="position:absolute;left:10867;top:866;width:12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eHMgA&#10;AADcAAAADwAAAGRycy9kb3ducmV2LnhtbESPQU/CQBCF7yT8h82QeCGy1QDR2oUQjMYDF0CTHifd&#10;sa10Z+vuCtVf7xxMvM3kvXnvm2I9uE6dKcTWs4GbWQaKuPK25drA6/Hp+g5UTMgWO89k4JsirFfj&#10;UYG59Rfe0/mQaiUhHHM00KTU51rHqiGHceZ7YtHefXCYZA21tgEvEu46fZtlS+2wZWlosKdtQ9Xp&#10;8OUM/Mwf52/30+N+p+vtov/8KNvnUBpzNRk2D6ASDenf/Hf9YgV/KbTyjE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lx4cyAAAANwAAAAPAAAAAAAAAAAAAAAAAJgCAABk&#10;cnMvZG93bnJldi54bWxQSwUGAAAAAAQABAD1AAAAjQMAAAAA&#10;" fillcolor="#231f20" stroked="f"/>
                <v:line id="Line 65" o:spid="_x0000_s1028" style="position:absolute;visibility:visible;mso-wrap-style:square" from="10882,685" to="1088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15sAAAADcAAAADwAAAGRycy9kb3ducmV2LnhtbERPS4vCMBC+L/gfwgje1lQPotUoIlR2&#10;DyI+wOvYjG2xmZQk1vrvzcKCt/n4nrNYdaYWLTlfWVYwGiYgiHOrKy4UnE/Z9xSED8gaa8uk4EUe&#10;Vsve1wJTbZ98oPYYChFD2KeooAyhSaX0eUkG/dA2xJG7WWcwROgKqR0+Y7ip5ThJJtJgxbGhxIY2&#10;JeX348MouEy3hmfNLq8emXuZNrtdf8NeqUG/W89BBOrCR/zv/tFx/mQGf8/EC+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o9ebAAAAA3AAAAA8AAAAAAAAAAAAAAAAA&#10;oQIAAGRycy9kb3ducmV2LnhtbFBLBQYAAAAABAAEAPkAAACOAwAAAAA=&#10;" strokecolor="#231f20" strokeweight="1.4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16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8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6pt,34.25pt" to="556.6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m3HwIAAEQEAAAOAAAAZHJzL2Uyb0RvYy54bWysU02P2yAQvVfqf0C+J/6Im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" strokecolor="#231f20" strokeweight=".4970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7172721</wp:posOffset>
            </wp:positionH>
            <wp:positionV relativeFrom="page">
              <wp:posOffset>434921</wp:posOffset>
            </wp:positionV>
            <wp:extent cx="139004" cy="133350"/>
            <wp:effectExtent l="0" t="0" r="0" b="0"/>
            <wp:wrapNone/>
            <wp:docPr id="1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page">
                  <wp:posOffset>7414260</wp:posOffset>
                </wp:positionH>
                <wp:positionV relativeFrom="page">
                  <wp:posOffset>434975</wp:posOffset>
                </wp:positionV>
                <wp:extent cx="0" cy="132080"/>
                <wp:effectExtent l="0" t="0" r="0" b="0"/>
                <wp:wrapNone/>
                <wp:docPr id="16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1790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8pt,34.25pt" to="583.8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" strokecolor="#231f20" strokeweight="1.4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ge">
                  <wp:posOffset>434975</wp:posOffset>
                </wp:positionV>
                <wp:extent cx="103505" cy="132715"/>
                <wp:effectExtent l="0" t="0" r="0" b="0"/>
                <wp:wrapNone/>
                <wp:docPr id="16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2715"/>
                          <a:chOff x="11818" y="685"/>
                          <a:chExt cx="163" cy="209"/>
                        </a:xfrm>
                      </wpg:grpSpPr>
                      <wps:wsp>
                        <wps:cNvPr id="163" name="Line 61"/>
                        <wps:cNvCnPr/>
                        <wps:spPr bwMode="auto">
                          <a:xfrm>
                            <a:off x="11899" y="711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9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60"/>
                        <wps:cNvCnPr/>
                        <wps:spPr bwMode="auto">
                          <a:xfrm>
                            <a:off x="11818" y="698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590.9pt;margin-top:34.25pt;width:8.15pt;height:10.45pt;z-index:251905024;mso-position-horizontal-relative:page;mso-position-vertical-relative:page" coordorigin="11818,685" coordsize="1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">
                <v:line id="Line 61" o:spid="_x0000_s1027" style="position:absolute;visibility:visible;mso-wrap-style:square" from="11899,711" to="1189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GaH8UAAADcAAAADwAAAGRycy9kb3ducmV2LnhtbERPTWvCQBC9C/6HZQQvopu2oBJdRaQF&#10;exBRq7S3MTsm0exsyG5j/PddQehtHu9zpvPGFKKmyuWWFbwMIhDEidU5pwq+9h/9MQjnkTUWlknB&#10;nRzMZ+3WFGNtb7yleudTEULYxagg876MpXRJRgbdwJbEgTvbyqAPsEqlrvAWwk0hX6NoKA3mHBoy&#10;LGmZUXLd/RoFfFgfRsfT+/h8rfffiyj52fQun0p1O81iAsJT4//FT/dKh/nDN3g8Ey6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GaH8UAAADcAAAADwAAAAAAAAAA&#10;AAAAAAChAgAAZHJzL2Rvd25yZXYueG1sUEsFBgAAAAAEAAQA+QAAAJMDAAAAAA==&#10;" strokecolor="#231f20" strokeweight=".49778mm"/>
                <v:line id="Line 60" o:spid="_x0000_s1028" style="position:absolute;visibility:visible;mso-wrap-style:square" from="11818,698" to="1198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eLsMAAADcAAAADwAAAGRycy9kb3ducmV2LnhtbERPTWsCMRC9F/wPYQRvNavUbVmNogXR&#10;U6Hqob2Nm3GzuJmsm6hrf70RhN7m8T5nMmttJS7U+NKxgkE/AUGcO11yoWC3Xb5+gPABWWPlmBTc&#10;yMNs2nmZYKbdlb/psgmFiCHsM1RgQqgzKX1uyKLvu5o4cgfXWAwRNoXUDV5juK3kMElSabHk2GCw&#10;pk9D+XFztgqWX6f13oz+7I95v+1W1eLYpr+JUr1uOx+DCNSGf/HTvdZxfvoGj2fiB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C3i7DAAAA3AAAAA8AAAAAAAAAAAAA&#10;AAAAoQIAAGRycy9kb3ducmV2LnhtbFBLBQYAAAAABAAEAPkAAACRAwAAAAA=&#10;" strokecolor="#231f20" strokeweight=".46672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906048" behindDoc="0" locked="0" layoutInCell="1" allowOverlap="1">
            <wp:simplePos x="0" y="0"/>
            <wp:positionH relativeFrom="page">
              <wp:posOffset>7688393</wp:posOffset>
            </wp:positionH>
            <wp:positionV relativeFrom="page">
              <wp:posOffset>434921</wp:posOffset>
            </wp:positionV>
            <wp:extent cx="89451" cy="133350"/>
            <wp:effectExtent l="0" t="0" r="0" b="0"/>
            <wp:wrapNone/>
            <wp:docPr id="1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907072" behindDoc="0" locked="0" layoutInCell="1" allowOverlap="1">
            <wp:simplePos x="0" y="0"/>
            <wp:positionH relativeFrom="page">
              <wp:posOffset>7861510</wp:posOffset>
            </wp:positionH>
            <wp:positionV relativeFrom="page">
              <wp:posOffset>434915</wp:posOffset>
            </wp:positionV>
            <wp:extent cx="116593" cy="133350"/>
            <wp:effectExtent l="0" t="0" r="0" b="0"/>
            <wp:wrapNone/>
            <wp:docPr id="1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289560</wp:posOffset>
                </wp:positionV>
                <wp:extent cx="504190" cy="504190"/>
                <wp:effectExtent l="0" t="0" r="0" b="0"/>
                <wp:wrapNone/>
                <wp:docPr id="1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5139" y="456"/>
                          <a:chExt cx="794" cy="794"/>
                        </a:xfrm>
                      </wpg:grpSpPr>
                      <wps:wsp>
                        <wps:cNvPr id="158" name="Freeform 58"/>
                        <wps:cNvSpPr>
                          <a:spLocks/>
                        </wps:cNvSpPr>
                        <wps:spPr bwMode="auto">
                          <a:xfrm>
                            <a:off x="15138" y="455"/>
                            <a:ext cx="794" cy="794"/>
                          </a:xfrm>
                          <a:custGeom>
                            <a:avLst/>
                            <a:gdLst>
                              <a:gd name="T0" fmla="+- 0 15536 15139"/>
                              <a:gd name="T1" fmla="*/ T0 w 794"/>
                              <a:gd name="T2" fmla="+- 0 456 456"/>
                              <a:gd name="T3" fmla="*/ 456 h 794"/>
                              <a:gd name="T4" fmla="+- 0 15464 15139"/>
                              <a:gd name="T5" fmla="*/ T4 w 794"/>
                              <a:gd name="T6" fmla="+- 0 462 456"/>
                              <a:gd name="T7" fmla="*/ 462 h 794"/>
                              <a:gd name="T8" fmla="+- 0 15397 15139"/>
                              <a:gd name="T9" fmla="*/ T8 w 794"/>
                              <a:gd name="T10" fmla="+- 0 481 456"/>
                              <a:gd name="T11" fmla="*/ 481 h 794"/>
                              <a:gd name="T12" fmla="+- 0 15336 15139"/>
                              <a:gd name="T13" fmla="*/ T12 w 794"/>
                              <a:gd name="T14" fmla="+- 0 510 456"/>
                              <a:gd name="T15" fmla="*/ 510 h 794"/>
                              <a:gd name="T16" fmla="+- 0 15280 15139"/>
                              <a:gd name="T17" fmla="*/ T16 w 794"/>
                              <a:gd name="T18" fmla="+- 0 549 456"/>
                              <a:gd name="T19" fmla="*/ 549 h 794"/>
                              <a:gd name="T20" fmla="+- 0 15232 15139"/>
                              <a:gd name="T21" fmla="*/ T20 w 794"/>
                              <a:gd name="T22" fmla="+- 0 597 456"/>
                              <a:gd name="T23" fmla="*/ 597 h 794"/>
                              <a:gd name="T24" fmla="+- 0 15193 15139"/>
                              <a:gd name="T25" fmla="*/ T24 w 794"/>
                              <a:gd name="T26" fmla="+- 0 652 456"/>
                              <a:gd name="T27" fmla="*/ 652 h 794"/>
                              <a:gd name="T28" fmla="+- 0 15164 15139"/>
                              <a:gd name="T29" fmla="*/ T28 w 794"/>
                              <a:gd name="T30" fmla="+- 0 714 456"/>
                              <a:gd name="T31" fmla="*/ 714 h 794"/>
                              <a:gd name="T32" fmla="+- 0 15145 15139"/>
                              <a:gd name="T33" fmla="*/ T32 w 794"/>
                              <a:gd name="T34" fmla="+- 0 781 456"/>
                              <a:gd name="T35" fmla="*/ 781 h 794"/>
                              <a:gd name="T36" fmla="+- 0 15139 15139"/>
                              <a:gd name="T37" fmla="*/ T36 w 794"/>
                              <a:gd name="T38" fmla="+- 0 853 456"/>
                              <a:gd name="T39" fmla="*/ 853 h 794"/>
                              <a:gd name="T40" fmla="+- 0 15145 15139"/>
                              <a:gd name="T41" fmla="*/ T40 w 794"/>
                              <a:gd name="T42" fmla="+- 0 924 456"/>
                              <a:gd name="T43" fmla="*/ 924 h 794"/>
                              <a:gd name="T44" fmla="+- 0 15164 15139"/>
                              <a:gd name="T45" fmla="*/ T44 w 794"/>
                              <a:gd name="T46" fmla="+- 0 991 456"/>
                              <a:gd name="T47" fmla="*/ 991 h 794"/>
                              <a:gd name="T48" fmla="+- 0 15193 15139"/>
                              <a:gd name="T49" fmla="*/ T48 w 794"/>
                              <a:gd name="T50" fmla="+- 0 1053 456"/>
                              <a:gd name="T51" fmla="*/ 1053 h 794"/>
                              <a:gd name="T52" fmla="+- 0 15232 15139"/>
                              <a:gd name="T53" fmla="*/ T52 w 794"/>
                              <a:gd name="T54" fmla="+- 0 1108 456"/>
                              <a:gd name="T55" fmla="*/ 1108 h 794"/>
                              <a:gd name="T56" fmla="+- 0 15280 15139"/>
                              <a:gd name="T57" fmla="*/ T56 w 794"/>
                              <a:gd name="T58" fmla="+- 0 1156 456"/>
                              <a:gd name="T59" fmla="*/ 1156 h 794"/>
                              <a:gd name="T60" fmla="+- 0 15336 15139"/>
                              <a:gd name="T61" fmla="*/ T60 w 794"/>
                              <a:gd name="T62" fmla="+- 0 1195 456"/>
                              <a:gd name="T63" fmla="*/ 1195 h 794"/>
                              <a:gd name="T64" fmla="+- 0 15397 15139"/>
                              <a:gd name="T65" fmla="*/ T64 w 794"/>
                              <a:gd name="T66" fmla="+- 0 1225 456"/>
                              <a:gd name="T67" fmla="*/ 1225 h 794"/>
                              <a:gd name="T68" fmla="+- 0 15464 15139"/>
                              <a:gd name="T69" fmla="*/ T68 w 794"/>
                              <a:gd name="T70" fmla="+- 0 1243 456"/>
                              <a:gd name="T71" fmla="*/ 1243 h 794"/>
                              <a:gd name="T72" fmla="+- 0 15536 15139"/>
                              <a:gd name="T73" fmla="*/ T72 w 794"/>
                              <a:gd name="T74" fmla="+- 0 1250 456"/>
                              <a:gd name="T75" fmla="*/ 1250 h 794"/>
                              <a:gd name="T76" fmla="+- 0 15607 15139"/>
                              <a:gd name="T77" fmla="*/ T76 w 794"/>
                              <a:gd name="T78" fmla="+- 0 1243 456"/>
                              <a:gd name="T79" fmla="*/ 1243 h 794"/>
                              <a:gd name="T80" fmla="+- 0 15674 15139"/>
                              <a:gd name="T81" fmla="*/ T80 w 794"/>
                              <a:gd name="T82" fmla="+- 0 1225 456"/>
                              <a:gd name="T83" fmla="*/ 1225 h 794"/>
                              <a:gd name="T84" fmla="+- 0 15736 15139"/>
                              <a:gd name="T85" fmla="*/ T84 w 794"/>
                              <a:gd name="T86" fmla="+- 0 1195 456"/>
                              <a:gd name="T87" fmla="*/ 1195 h 794"/>
                              <a:gd name="T88" fmla="+- 0 15792 15139"/>
                              <a:gd name="T89" fmla="*/ T88 w 794"/>
                              <a:gd name="T90" fmla="+- 0 1156 456"/>
                              <a:gd name="T91" fmla="*/ 1156 h 794"/>
                              <a:gd name="T92" fmla="+- 0 15839 15139"/>
                              <a:gd name="T93" fmla="*/ T92 w 794"/>
                              <a:gd name="T94" fmla="+- 0 1108 456"/>
                              <a:gd name="T95" fmla="*/ 1108 h 794"/>
                              <a:gd name="T96" fmla="+- 0 15878 15139"/>
                              <a:gd name="T97" fmla="*/ T96 w 794"/>
                              <a:gd name="T98" fmla="+- 0 1053 456"/>
                              <a:gd name="T99" fmla="*/ 1053 h 794"/>
                              <a:gd name="T100" fmla="+- 0 15908 15139"/>
                              <a:gd name="T101" fmla="*/ T100 w 794"/>
                              <a:gd name="T102" fmla="+- 0 991 456"/>
                              <a:gd name="T103" fmla="*/ 991 h 794"/>
                              <a:gd name="T104" fmla="+- 0 15926 15139"/>
                              <a:gd name="T105" fmla="*/ T104 w 794"/>
                              <a:gd name="T106" fmla="+- 0 924 456"/>
                              <a:gd name="T107" fmla="*/ 924 h 794"/>
                              <a:gd name="T108" fmla="+- 0 15933 15139"/>
                              <a:gd name="T109" fmla="*/ T108 w 794"/>
                              <a:gd name="T110" fmla="+- 0 853 456"/>
                              <a:gd name="T111" fmla="*/ 853 h 794"/>
                              <a:gd name="T112" fmla="+- 0 15926 15139"/>
                              <a:gd name="T113" fmla="*/ T112 w 794"/>
                              <a:gd name="T114" fmla="+- 0 781 456"/>
                              <a:gd name="T115" fmla="*/ 781 h 794"/>
                              <a:gd name="T116" fmla="+- 0 15908 15139"/>
                              <a:gd name="T117" fmla="*/ T116 w 794"/>
                              <a:gd name="T118" fmla="+- 0 714 456"/>
                              <a:gd name="T119" fmla="*/ 714 h 794"/>
                              <a:gd name="T120" fmla="+- 0 15878 15139"/>
                              <a:gd name="T121" fmla="*/ T120 w 794"/>
                              <a:gd name="T122" fmla="+- 0 652 456"/>
                              <a:gd name="T123" fmla="*/ 652 h 794"/>
                              <a:gd name="T124" fmla="+- 0 15839 15139"/>
                              <a:gd name="T125" fmla="*/ T124 w 794"/>
                              <a:gd name="T126" fmla="+- 0 597 456"/>
                              <a:gd name="T127" fmla="*/ 597 h 794"/>
                              <a:gd name="T128" fmla="+- 0 15792 15139"/>
                              <a:gd name="T129" fmla="*/ T128 w 794"/>
                              <a:gd name="T130" fmla="+- 0 549 456"/>
                              <a:gd name="T131" fmla="*/ 549 h 794"/>
                              <a:gd name="T132" fmla="+- 0 15736 15139"/>
                              <a:gd name="T133" fmla="*/ T132 w 794"/>
                              <a:gd name="T134" fmla="+- 0 510 456"/>
                              <a:gd name="T135" fmla="*/ 510 h 794"/>
                              <a:gd name="T136" fmla="+- 0 15674 15139"/>
                              <a:gd name="T137" fmla="*/ T136 w 794"/>
                              <a:gd name="T138" fmla="+- 0 481 456"/>
                              <a:gd name="T139" fmla="*/ 481 h 794"/>
                              <a:gd name="T140" fmla="+- 0 15607 15139"/>
                              <a:gd name="T141" fmla="*/ T140 w 794"/>
                              <a:gd name="T142" fmla="+- 0 462 456"/>
                              <a:gd name="T143" fmla="*/ 462 h 794"/>
                              <a:gd name="T144" fmla="+- 0 15536 15139"/>
                              <a:gd name="T145" fmla="*/ T144 w 794"/>
                              <a:gd name="T146" fmla="+- 0 456 456"/>
                              <a:gd name="T147" fmla="*/ 456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7"/>
                                </a:lnTo>
                                <a:lnTo>
                                  <a:pt x="6" y="468"/>
                                </a:lnTo>
                                <a:lnTo>
                                  <a:pt x="25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7" y="739"/>
                                </a:lnTo>
                                <a:lnTo>
                                  <a:pt x="258" y="769"/>
                                </a:lnTo>
                                <a:lnTo>
                                  <a:pt x="325" y="787"/>
                                </a:lnTo>
                                <a:lnTo>
                                  <a:pt x="397" y="794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9"/>
                                </a:lnTo>
                                <a:lnTo>
                                  <a:pt x="597" y="739"/>
                                </a:lnTo>
                                <a:lnTo>
                                  <a:pt x="653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9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4" y="397"/>
                                </a:lnTo>
                                <a:lnTo>
                                  <a:pt x="787" y="325"/>
                                </a:lnTo>
                                <a:lnTo>
                                  <a:pt x="769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3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5"/>
                                </a:lnTo>
                                <a:lnTo>
                                  <a:pt x="46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7"/>
                        <wps:cNvSpPr>
                          <a:spLocks/>
                        </wps:cNvSpPr>
                        <wps:spPr bwMode="auto">
                          <a:xfrm>
                            <a:off x="15202" y="519"/>
                            <a:ext cx="666" cy="666"/>
                          </a:xfrm>
                          <a:custGeom>
                            <a:avLst/>
                            <a:gdLst>
                              <a:gd name="T0" fmla="+- 0 15536 15203"/>
                              <a:gd name="T1" fmla="*/ T0 w 666"/>
                              <a:gd name="T2" fmla="+- 0 520 520"/>
                              <a:gd name="T3" fmla="*/ 520 h 666"/>
                              <a:gd name="T4" fmla="+- 0 15459 15203"/>
                              <a:gd name="T5" fmla="*/ T4 w 666"/>
                              <a:gd name="T6" fmla="+- 0 529 520"/>
                              <a:gd name="T7" fmla="*/ 529 h 666"/>
                              <a:gd name="T8" fmla="+- 0 15389 15203"/>
                              <a:gd name="T9" fmla="*/ T8 w 666"/>
                              <a:gd name="T10" fmla="+- 0 554 520"/>
                              <a:gd name="T11" fmla="*/ 554 h 666"/>
                              <a:gd name="T12" fmla="+- 0 15328 15203"/>
                              <a:gd name="T13" fmla="*/ T12 w 666"/>
                              <a:gd name="T14" fmla="+- 0 593 520"/>
                              <a:gd name="T15" fmla="*/ 593 h 666"/>
                              <a:gd name="T16" fmla="+- 0 15276 15203"/>
                              <a:gd name="T17" fmla="*/ T16 w 666"/>
                              <a:gd name="T18" fmla="+- 0 644 520"/>
                              <a:gd name="T19" fmla="*/ 644 h 666"/>
                              <a:gd name="T20" fmla="+- 0 15237 15203"/>
                              <a:gd name="T21" fmla="*/ T20 w 666"/>
                              <a:gd name="T22" fmla="+- 0 706 520"/>
                              <a:gd name="T23" fmla="*/ 706 h 666"/>
                              <a:gd name="T24" fmla="+- 0 15212 15203"/>
                              <a:gd name="T25" fmla="*/ T24 w 666"/>
                              <a:gd name="T26" fmla="+- 0 776 520"/>
                              <a:gd name="T27" fmla="*/ 776 h 666"/>
                              <a:gd name="T28" fmla="+- 0 15203 15203"/>
                              <a:gd name="T29" fmla="*/ T28 w 666"/>
                              <a:gd name="T30" fmla="+- 0 853 520"/>
                              <a:gd name="T31" fmla="*/ 853 h 666"/>
                              <a:gd name="T32" fmla="+- 0 15212 15203"/>
                              <a:gd name="T33" fmla="*/ T32 w 666"/>
                              <a:gd name="T34" fmla="+- 0 929 520"/>
                              <a:gd name="T35" fmla="*/ 929 h 666"/>
                              <a:gd name="T36" fmla="+- 0 15237 15203"/>
                              <a:gd name="T37" fmla="*/ T36 w 666"/>
                              <a:gd name="T38" fmla="+- 0 999 520"/>
                              <a:gd name="T39" fmla="*/ 999 h 666"/>
                              <a:gd name="T40" fmla="+- 0 15276 15203"/>
                              <a:gd name="T41" fmla="*/ T40 w 666"/>
                              <a:gd name="T42" fmla="+- 0 1061 520"/>
                              <a:gd name="T43" fmla="*/ 1061 h 666"/>
                              <a:gd name="T44" fmla="+- 0 15328 15203"/>
                              <a:gd name="T45" fmla="*/ T44 w 666"/>
                              <a:gd name="T46" fmla="+- 0 1113 520"/>
                              <a:gd name="T47" fmla="*/ 1113 h 666"/>
                              <a:gd name="T48" fmla="+- 0 15389 15203"/>
                              <a:gd name="T49" fmla="*/ T48 w 666"/>
                              <a:gd name="T50" fmla="+- 0 1152 520"/>
                              <a:gd name="T51" fmla="*/ 1152 h 666"/>
                              <a:gd name="T52" fmla="+- 0 15459 15203"/>
                              <a:gd name="T53" fmla="*/ T52 w 666"/>
                              <a:gd name="T54" fmla="+- 0 1177 520"/>
                              <a:gd name="T55" fmla="*/ 1177 h 666"/>
                              <a:gd name="T56" fmla="+- 0 15536 15203"/>
                              <a:gd name="T57" fmla="*/ T56 w 666"/>
                              <a:gd name="T58" fmla="+- 0 1186 520"/>
                              <a:gd name="T59" fmla="*/ 1186 h 666"/>
                              <a:gd name="T60" fmla="+- 0 15612 15203"/>
                              <a:gd name="T61" fmla="*/ T60 w 666"/>
                              <a:gd name="T62" fmla="+- 0 1177 520"/>
                              <a:gd name="T63" fmla="*/ 1177 h 666"/>
                              <a:gd name="T64" fmla="+- 0 15682 15203"/>
                              <a:gd name="T65" fmla="*/ T64 w 666"/>
                              <a:gd name="T66" fmla="+- 0 1152 520"/>
                              <a:gd name="T67" fmla="*/ 1152 h 666"/>
                              <a:gd name="T68" fmla="+- 0 15744 15203"/>
                              <a:gd name="T69" fmla="*/ T68 w 666"/>
                              <a:gd name="T70" fmla="+- 0 1113 520"/>
                              <a:gd name="T71" fmla="*/ 1113 h 666"/>
                              <a:gd name="T72" fmla="+- 0 15796 15203"/>
                              <a:gd name="T73" fmla="*/ T72 w 666"/>
                              <a:gd name="T74" fmla="+- 0 1061 520"/>
                              <a:gd name="T75" fmla="*/ 1061 h 666"/>
                              <a:gd name="T76" fmla="+- 0 15835 15203"/>
                              <a:gd name="T77" fmla="*/ T76 w 666"/>
                              <a:gd name="T78" fmla="+- 0 999 520"/>
                              <a:gd name="T79" fmla="*/ 999 h 666"/>
                              <a:gd name="T80" fmla="+- 0 15860 15203"/>
                              <a:gd name="T81" fmla="*/ T80 w 666"/>
                              <a:gd name="T82" fmla="+- 0 929 520"/>
                              <a:gd name="T83" fmla="*/ 929 h 666"/>
                              <a:gd name="T84" fmla="+- 0 15869 15203"/>
                              <a:gd name="T85" fmla="*/ T84 w 666"/>
                              <a:gd name="T86" fmla="+- 0 853 520"/>
                              <a:gd name="T87" fmla="*/ 853 h 666"/>
                              <a:gd name="T88" fmla="+- 0 15860 15203"/>
                              <a:gd name="T89" fmla="*/ T88 w 666"/>
                              <a:gd name="T90" fmla="+- 0 776 520"/>
                              <a:gd name="T91" fmla="*/ 776 h 666"/>
                              <a:gd name="T92" fmla="+- 0 15835 15203"/>
                              <a:gd name="T93" fmla="*/ T92 w 666"/>
                              <a:gd name="T94" fmla="+- 0 706 520"/>
                              <a:gd name="T95" fmla="*/ 706 h 666"/>
                              <a:gd name="T96" fmla="+- 0 15796 15203"/>
                              <a:gd name="T97" fmla="*/ T96 w 666"/>
                              <a:gd name="T98" fmla="+- 0 644 520"/>
                              <a:gd name="T99" fmla="*/ 644 h 666"/>
                              <a:gd name="T100" fmla="+- 0 15744 15203"/>
                              <a:gd name="T101" fmla="*/ T100 w 666"/>
                              <a:gd name="T102" fmla="+- 0 593 520"/>
                              <a:gd name="T103" fmla="*/ 593 h 666"/>
                              <a:gd name="T104" fmla="+- 0 15682 15203"/>
                              <a:gd name="T105" fmla="*/ T104 w 666"/>
                              <a:gd name="T106" fmla="+- 0 554 520"/>
                              <a:gd name="T107" fmla="*/ 554 h 666"/>
                              <a:gd name="T108" fmla="+- 0 15612 15203"/>
                              <a:gd name="T109" fmla="*/ T108 w 666"/>
                              <a:gd name="T110" fmla="+- 0 529 520"/>
                              <a:gd name="T111" fmla="*/ 529 h 666"/>
                              <a:gd name="T112" fmla="+- 0 15536 15203"/>
                              <a:gd name="T113" fmla="*/ T112 w 666"/>
                              <a:gd name="T114" fmla="+- 0 520 520"/>
                              <a:gd name="T115" fmla="*/ 52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6" h="666">
                                <a:moveTo>
                                  <a:pt x="333" y="0"/>
                                </a:move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3"/>
                                </a:lnTo>
                                <a:lnTo>
                                  <a:pt x="9" y="409"/>
                                </a:lnTo>
                                <a:lnTo>
                                  <a:pt x="34" y="479"/>
                                </a:lnTo>
                                <a:lnTo>
                                  <a:pt x="73" y="541"/>
                                </a:lnTo>
                                <a:lnTo>
                                  <a:pt x="125" y="593"/>
                                </a:lnTo>
                                <a:lnTo>
                                  <a:pt x="186" y="632"/>
                                </a:lnTo>
                                <a:lnTo>
                                  <a:pt x="256" y="657"/>
                                </a:lnTo>
                                <a:lnTo>
                                  <a:pt x="333" y="666"/>
                                </a:lnTo>
                                <a:lnTo>
                                  <a:pt x="409" y="657"/>
                                </a:lnTo>
                                <a:lnTo>
                                  <a:pt x="479" y="632"/>
                                </a:lnTo>
                                <a:lnTo>
                                  <a:pt x="541" y="593"/>
                                </a:lnTo>
                                <a:lnTo>
                                  <a:pt x="593" y="541"/>
                                </a:lnTo>
                                <a:lnTo>
                                  <a:pt x="632" y="479"/>
                                </a:lnTo>
                                <a:lnTo>
                                  <a:pt x="657" y="409"/>
                                </a:lnTo>
                                <a:lnTo>
                                  <a:pt x="666" y="333"/>
                                </a:lnTo>
                                <a:lnTo>
                                  <a:pt x="657" y="256"/>
                                </a:lnTo>
                                <a:lnTo>
                                  <a:pt x="632" y="186"/>
                                </a:lnTo>
                                <a:lnTo>
                                  <a:pt x="593" y="124"/>
                                </a:lnTo>
                                <a:lnTo>
                                  <a:pt x="541" y="73"/>
                                </a:lnTo>
                                <a:lnTo>
                                  <a:pt x="479" y="34"/>
                                </a:lnTo>
                                <a:lnTo>
                                  <a:pt x="409" y="9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5346" y="1003"/>
                            <a:ext cx="39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115" w:lineRule="exact"/>
                                <w:rPr>
                                  <w:rFonts w:ascii="Tahoma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sz w:val="10"/>
                                </w:rPr>
                                <w:t>WEEK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5375" y="478"/>
                            <a:ext cx="340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3A" w:rsidRDefault="002F2964">
                              <w:pPr>
                                <w:spacing w:line="619" w:lineRule="exact"/>
                                <w:rPr>
                                  <w:rFonts w:ascii="Tahoma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BC4CA"/>
                                  <w:w w:val="92"/>
                                  <w:sz w:val="5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231" style="position:absolute;margin-left:756.95pt;margin-top:22.8pt;width:39.7pt;height:39.7pt;z-index:251910144;mso-position-horizontal-relative:page;mso-position-vertical-relative:page" coordorigin="15139,456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">
                <v:shape id="Freeform 58" o:spid="_x0000_s1232" style="position:absolute;left:15138;top:455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E2sUA&#10;AADcAAAADwAAAGRycy9kb3ducmV2LnhtbESPTWvCQBCG7wX/wzJCL0U3tbRIdBWpWApSsCp6HbJj&#10;EszOhuwao7/eORR6m2Hej2em885VqqUmlJ4NvA4TUMSZtyXnBva71WAMKkRki5VnMnCjAPNZ72mK&#10;qfVX/qV2G3MlIRxSNFDEWKdah6wgh2Hoa2K5nXzjMMra5No2eJVwV+lRknxohyVLQ4E1fRaUnbcX&#10;J73tenFYbi73r591Fkf75Phyq96Mee53iwmoSF38F/+5v63gvwut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cTaxQAAANwAAAAPAAAAAAAAAAAAAAAAAJgCAABkcnMv&#10;ZG93bnJldi54bWxQSwUGAAAAAAQABAD1AAAAigMAAAAA&#10;" path="m397,l325,6,258,25,197,54,141,93,93,141,54,196,25,258,6,325,,397r6,71l25,535r29,62l93,652r48,48l197,739r61,30l325,787r72,7l468,787r67,-18l597,739r56,-39l700,652r39,-55l769,535r18,-67l794,397r-7,-72l769,258,739,196,700,141,653,93,597,54,535,25,468,6,397,xe" fillcolor="#bbc4ca" stroked="f">
                  <v:path arrowok="t" o:connecttype="custom" o:connectlocs="397,456;325,462;258,481;197,510;141,549;93,597;54,652;25,714;6,781;0,853;6,924;25,991;54,1053;93,1108;141,1156;197,1195;258,1225;325,1243;397,1250;468,1243;535,1225;597,1195;653,1156;700,1108;739,1053;769,991;787,924;794,853;787,781;769,714;739,652;700,597;653,549;597,510;535,481;468,462;397,456" o:connectangles="0,0,0,0,0,0,0,0,0,0,0,0,0,0,0,0,0,0,0,0,0,0,0,0,0,0,0,0,0,0,0,0,0,0,0,0,0"/>
                </v:shape>
                <v:shape id="Freeform 57" o:spid="_x0000_s1233" style="position:absolute;left:15202;top:519;width:666;height:666;visibility:visible;mso-wrap-style:square;v-text-anchor:top" coordsize="66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L5MIA&#10;AADcAAAADwAAAGRycy9kb3ducmV2LnhtbERP30vDMBB+F/Y/hBN8EZdO3di6ZUMUQQSF1e39aG5N&#10;sbmU5Fzrf28Ewbf7+H7eZjf6Tp0ppjawgdm0AEVcB9tyY+Dw8XyzBJUE2WIXmAx8U4LddnKxwdKG&#10;gfd0rqRROYRTiQacSF9qnWpHHtM09MSZO4XoUTKMjbYRhxzuO31bFAvtseXc4LCnR0f1Z/XlDcT7&#10;it/ujsPCFU/Xy/n73srrSYy5uhwf1qCERvkX/7lfbJ4/X8HvM/kC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AvkwgAAANwAAAAPAAAAAAAAAAAAAAAAAJgCAABkcnMvZG93&#10;bnJldi54bWxQSwUGAAAAAAQABAD1AAAAhwMAAAAA&#10;" path="m333,l256,9,186,34,125,73,73,124,34,186,9,256,,333r9,76l34,479r39,62l125,593r61,39l256,657r77,9l409,657r70,-25l541,593r52,-52l632,479r25,-70l666,333r-9,-77l632,186,593,124,541,73,479,34,409,9,333,xe" stroked="f">
                  <v:path arrowok="t" o:connecttype="custom" o:connectlocs="333,520;256,529;186,554;125,593;73,644;34,706;9,776;0,853;9,929;34,999;73,1061;125,1113;186,1152;256,1177;333,1186;409,1177;479,1152;541,1113;593,1061;632,999;657,929;666,853;657,776;632,706;593,644;541,593;479,554;409,529;333,520" o:connectangles="0,0,0,0,0,0,0,0,0,0,0,0,0,0,0,0,0,0,0,0,0,0,0,0,0,0,0,0,0"/>
                </v:shape>
                <v:shape id="Text Box 56" o:spid="_x0000_s1234" type="#_x0000_t202" style="position:absolute;left:15346;top:1003;width:39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516D3A" w:rsidRDefault="002F2964">
                        <w:pPr>
                          <w:spacing w:line="115" w:lineRule="exact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sz w:val="10"/>
                          </w:rPr>
                          <w:t>WEEK 6</w:t>
                        </w:r>
                      </w:p>
                    </w:txbxContent>
                  </v:textbox>
                </v:shape>
                <v:shape id="Text Box 55" o:spid="_x0000_s1235" type="#_x0000_t202" style="position:absolute;left:15375;top:478;width:340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516D3A" w:rsidRDefault="002F2964">
                        <w:pPr>
                          <w:spacing w:line="619" w:lineRule="exact"/>
                          <w:rPr>
                            <w:rFonts w:ascii="Tahoma"/>
                            <w:b/>
                            <w:sz w:val="54"/>
                          </w:rPr>
                        </w:pPr>
                        <w:r>
                          <w:rPr>
                            <w:rFonts w:ascii="Tahoma"/>
                            <w:b/>
                            <w:color w:val="BBC4CA"/>
                            <w:w w:val="92"/>
                            <w:sz w:val="54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page">
                  <wp:posOffset>9645650</wp:posOffset>
                </wp:positionH>
                <wp:positionV relativeFrom="page">
                  <wp:posOffset>848995</wp:posOffset>
                </wp:positionV>
                <wp:extent cx="457835" cy="72390"/>
                <wp:effectExtent l="0" t="0" r="0" b="0"/>
                <wp:wrapNone/>
                <wp:docPr id="15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72390"/>
                        </a:xfrm>
                        <a:custGeom>
                          <a:avLst/>
                          <a:gdLst>
                            <a:gd name="T0" fmla="+- 0 15190 15190"/>
                            <a:gd name="T1" fmla="*/ T0 w 721"/>
                            <a:gd name="T2" fmla="+- 0 1450 1337"/>
                            <a:gd name="T3" fmla="*/ 1450 h 114"/>
                            <a:gd name="T4" fmla="+- 0 15233 15190"/>
                            <a:gd name="T5" fmla="*/ T4 w 721"/>
                            <a:gd name="T6" fmla="+- 0 1406 1337"/>
                            <a:gd name="T7" fmla="*/ 1406 h 114"/>
                            <a:gd name="T8" fmla="+- 0 15272 15190"/>
                            <a:gd name="T9" fmla="*/ T8 w 721"/>
                            <a:gd name="T10" fmla="+- 0 1388 1337"/>
                            <a:gd name="T11" fmla="*/ 1388 h 114"/>
                            <a:gd name="T12" fmla="+- 0 15215 15190"/>
                            <a:gd name="T13" fmla="*/ T12 w 721"/>
                            <a:gd name="T14" fmla="+- 0 1358 1337"/>
                            <a:gd name="T15" fmla="*/ 1358 h 114"/>
                            <a:gd name="T16" fmla="+- 0 15262 15190"/>
                            <a:gd name="T17" fmla="*/ T16 w 721"/>
                            <a:gd name="T18" fmla="+- 0 1344 1337"/>
                            <a:gd name="T19" fmla="*/ 1344 h 114"/>
                            <a:gd name="T20" fmla="+- 0 15272 15190"/>
                            <a:gd name="T21" fmla="*/ T20 w 721"/>
                            <a:gd name="T22" fmla="+- 0 1358 1337"/>
                            <a:gd name="T23" fmla="*/ 1358 h 114"/>
                            <a:gd name="T24" fmla="+- 0 15249 15190"/>
                            <a:gd name="T25" fmla="*/ T24 w 721"/>
                            <a:gd name="T26" fmla="+- 0 1382 1337"/>
                            <a:gd name="T27" fmla="*/ 1382 h 114"/>
                            <a:gd name="T28" fmla="+- 0 15275 15190"/>
                            <a:gd name="T29" fmla="*/ T28 w 721"/>
                            <a:gd name="T30" fmla="+- 0 1371 1337"/>
                            <a:gd name="T31" fmla="*/ 1371 h 114"/>
                            <a:gd name="T32" fmla="+- 0 15291 15190"/>
                            <a:gd name="T33" fmla="*/ T32 w 721"/>
                            <a:gd name="T34" fmla="+- 0 1337 1337"/>
                            <a:gd name="T35" fmla="*/ 1337 h 114"/>
                            <a:gd name="T36" fmla="+- 0 15315 15190"/>
                            <a:gd name="T37" fmla="*/ T36 w 721"/>
                            <a:gd name="T38" fmla="+- 0 1405 1337"/>
                            <a:gd name="T39" fmla="*/ 1405 h 114"/>
                            <a:gd name="T40" fmla="+- 0 15369 15190"/>
                            <a:gd name="T41" fmla="*/ T40 w 721"/>
                            <a:gd name="T42" fmla="+- 0 1400 1337"/>
                            <a:gd name="T43" fmla="*/ 1400 h 114"/>
                            <a:gd name="T44" fmla="+- 0 15315 15190"/>
                            <a:gd name="T45" fmla="*/ T44 w 721"/>
                            <a:gd name="T46" fmla="+- 0 1384 1337"/>
                            <a:gd name="T47" fmla="*/ 1384 h 114"/>
                            <a:gd name="T48" fmla="+- 0 15374 15190"/>
                            <a:gd name="T49" fmla="*/ T48 w 721"/>
                            <a:gd name="T50" fmla="+- 0 1355 1337"/>
                            <a:gd name="T51" fmla="*/ 1355 h 114"/>
                            <a:gd name="T52" fmla="+- 0 15334 15190"/>
                            <a:gd name="T53" fmla="*/ T52 w 721"/>
                            <a:gd name="T54" fmla="+- 0 1337 1337"/>
                            <a:gd name="T55" fmla="*/ 1337 h 114"/>
                            <a:gd name="T56" fmla="+- 0 15351 15190"/>
                            <a:gd name="T57" fmla="*/ T56 w 721"/>
                            <a:gd name="T58" fmla="+- 0 1450 1337"/>
                            <a:gd name="T59" fmla="*/ 1450 h 114"/>
                            <a:gd name="T60" fmla="+- 0 15374 15190"/>
                            <a:gd name="T61" fmla="*/ T60 w 721"/>
                            <a:gd name="T62" fmla="+- 0 1358 1337"/>
                            <a:gd name="T63" fmla="*/ 1358 h 114"/>
                            <a:gd name="T64" fmla="+- 0 15351 15190"/>
                            <a:gd name="T65" fmla="*/ T64 w 721"/>
                            <a:gd name="T66" fmla="+- 0 1384 1337"/>
                            <a:gd name="T67" fmla="*/ 1384 h 114"/>
                            <a:gd name="T68" fmla="+- 0 15377 15190"/>
                            <a:gd name="T69" fmla="*/ T68 w 721"/>
                            <a:gd name="T70" fmla="+- 0 1371 1337"/>
                            <a:gd name="T71" fmla="*/ 1371 h 114"/>
                            <a:gd name="T72" fmla="+- 0 15394 15190"/>
                            <a:gd name="T73" fmla="*/ T72 w 721"/>
                            <a:gd name="T74" fmla="+- 0 1337 1337"/>
                            <a:gd name="T75" fmla="*/ 1337 h 114"/>
                            <a:gd name="T76" fmla="+- 0 15419 15190"/>
                            <a:gd name="T77" fmla="*/ T76 w 721"/>
                            <a:gd name="T78" fmla="+- 0 1337 1337"/>
                            <a:gd name="T79" fmla="*/ 1337 h 114"/>
                            <a:gd name="T80" fmla="+- 0 15442 15190"/>
                            <a:gd name="T81" fmla="*/ T80 w 721"/>
                            <a:gd name="T82" fmla="+- 0 1450 1337"/>
                            <a:gd name="T83" fmla="*/ 1450 h 114"/>
                            <a:gd name="T84" fmla="+- 0 15489 15190"/>
                            <a:gd name="T85" fmla="*/ T84 w 721"/>
                            <a:gd name="T86" fmla="+- 0 1363 1337"/>
                            <a:gd name="T87" fmla="*/ 1363 h 114"/>
                            <a:gd name="T88" fmla="+- 0 15467 15190"/>
                            <a:gd name="T89" fmla="*/ T88 w 721"/>
                            <a:gd name="T90" fmla="+- 0 1363 1337"/>
                            <a:gd name="T91" fmla="*/ 1363 h 114"/>
                            <a:gd name="T92" fmla="+- 0 15528 15190"/>
                            <a:gd name="T93" fmla="*/ T92 w 721"/>
                            <a:gd name="T94" fmla="+- 0 1411 1337"/>
                            <a:gd name="T95" fmla="*/ 1411 h 114"/>
                            <a:gd name="T96" fmla="+- 0 15570 15190"/>
                            <a:gd name="T97" fmla="*/ T96 w 721"/>
                            <a:gd name="T98" fmla="+- 0 1363 1337"/>
                            <a:gd name="T99" fmla="*/ 1363 h 114"/>
                            <a:gd name="T100" fmla="+- 0 15570 15190"/>
                            <a:gd name="T101" fmla="*/ T100 w 721"/>
                            <a:gd name="T102" fmla="+- 0 1450 1337"/>
                            <a:gd name="T103" fmla="*/ 1450 h 114"/>
                            <a:gd name="T104" fmla="+- 0 15532 15190"/>
                            <a:gd name="T105" fmla="*/ T104 w 721"/>
                            <a:gd name="T106" fmla="+- 0 1337 1337"/>
                            <a:gd name="T107" fmla="*/ 1337 h 114"/>
                            <a:gd name="T108" fmla="+- 0 15544 15190"/>
                            <a:gd name="T109" fmla="*/ T108 w 721"/>
                            <a:gd name="T110" fmla="+- 0 1363 1337"/>
                            <a:gd name="T111" fmla="*/ 1363 h 114"/>
                            <a:gd name="T112" fmla="+- 0 15651 15190"/>
                            <a:gd name="T113" fmla="*/ T112 w 721"/>
                            <a:gd name="T114" fmla="+- 0 1337 1337"/>
                            <a:gd name="T115" fmla="*/ 1337 h 114"/>
                            <a:gd name="T116" fmla="+- 0 15608 15190"/>
                            <a:gd name="T117" fmla="*/ T116 w 721"/>
                            <a:gd name="T118" fmla="+- 0 1450 1337"/>
                            <a:gd name="T119" fmla="*/ 1450 h 114"/>
                            <a:gd name="T120" fmla="+- 0 15680 15190"/>
                            <a:gd name="T121" fmla="*/ T120 w 721"/>
                            <a:gd name="T122" fmla="+- 0 1405 1337"/>
                            <a:gd name="T123" fmla="*/ 1405 h 114"/>
                            <a:gd name="T124" fmla="+- 0 15665 15190"/>
                            <a:gd name="T125" fmla="*/ T124 w 721"/>
                            <a:gd name="T126" fmla="+- 0 1370 1337"/>
                            <a:gd name="T127" fmla="*/ 1370 h 114"/>
                            <a:gd name="T128" fmla="+- 0 15662 15190"/>
                            <a:gd name="T129" fmla="*/ T128 w 721"/>
                            <a:gd name="T130" fmla="+- 0 1426 1337"/>
                            <a:gd name="T131" fmla="*/ 1426 h 114"/>
                            <a:gd name="T132" fmla="+- 0 15689 15190"/>
                            <a:gd name="T133" fmla="*/ T132 w 721"/>
                            <a:gd name="T134" fmla="+- 0 1426 1337"/>
                            <a:gd name="T135" fmla="*/ 1426 h 114"/>
                            <a:gd name="T136" fmla="+- 0 15653 15190"/>
                            <a:gd name="T137" fmla="*/ T136 w 721"/>
                            <a:gd name="T138" fmla="+- 0 1405 1337"/>
                            <a:gd name="T139" fmla="*/ 1405 h 114"/>
                            <a:gd name="T140" fmla="+- 0 15755 15190"/>
                            <a:gd name="T141" fmla="*/ T140 w 721"/>
                            <a:gd name="T142" fmla="+- 0 1337 1337"/>
                            <a:gd name="T143" fmla="*/ 1337 h 114"/>
                            <a:gd name="T144" fmla="+- 0 15736 15190"/>
                            <a:gd name="T145" fmla="*/ T144 w 721"/>
                            <a:gd name="T146" fmla="+- 0 1450 1337"/>
                            <a:gd name="T147" fmla="*/ 1450 h 114"/>
                            <a:gd name="T148" fmla="+- 0 15773 15190"/>
                            <a:gd name="T149" fmla="*/ T148 w 721"/>
                            <a:gd name="T150" fmla="+- 0 1402 1337"/>
                            <a:gd name="T151" fmla="*/ 1402 h 114"/>
                            <a:gd name="T152" fmla="+- 0 15798 15190"/>
                            <a:gd name="T153" fmla="*/ T152 w 721"/>
                            <a:gd name="T154" fmla="+- 0 1384 1337"/>
                            <a:gd name="T155" fmla="*/ 1384 h 114"/>
                            <a:gd name="T156" fmla="+- 0 15795 15190"/>
                            <a:gd name="T157" fmla="*/ T156 w 721"/>
                            <a:gd name="T158" fmla="+- 0 1358 1337"/>
                            <a:gd name="T159" fmla="*/ 1358 h 114"/>
                            <a:gd name="T160" fmla="+- 0 15771 15190"/>
                            <a:gd name="T161" fmla="*/ T160 w 721"/>
                            <a:gd name="T162" fmla="+- 0 1339 1337"/>
                            <a:gd name="T163" fmla="*/ 1339 h 114"/>
                            <a:gd name="T164" fmla="+- 0 15748 15190"/>
                            <a:gd name="T165" fmla="*/ T164 w 721"/>
                            <a:gd name="T166" fmla="+- 0 1405 1337"/>
                            <a:gd name="T167" fmla="*/ 1405 h 114"/>
                            <a:gd name="T168" fmla="+- 0 15775 15190"/>
                            <a:gd name="T169" fmla="*/ T168 w 721"/>
                            <a:gd name="T170" fmla="+- 0 1405 1337"/>
                            <a:gd name="T171" fmla="*/ 1405 h 114"/>
                            <a:gd name="T172" fmla="+- 0 15843 15190"/>
                            <a:gd name="T173" fmla="*/ T172 w 721"/>
                            <a:gd name="T174" fmla="+- 0 1402 1337"/>
                            <a:gd name="T175" fmla="*/ 1402 h 114"/>
                            <a:gd name="T176" fmla="+- 0 15868 15190"/>
                            <a:gd name="T177" fmla="*/ T176 w 721"/>
                            <a:gd name="T178" fmla="+- 0 1402 1337"/>
                            <a:gd name="T179" fmla="*/ 1402 h 114"/>
                            <a:gd name="T180" fmla="+- 0 15831 15190"/>
                            <a:gd name="T181" fmla="*/ T180 w 721"/>
                            <a:gd name="T182" fmla="+- 0 1337 1337"/>
                            <a:gd name="T183" fmla="*/ 1337 h 114"/>
                            <a:gd name="T184" fmla="+- 0 15772 15190"/>
                            <a:gd name="T185" fmla="*/ T184 w 721"/>
                            <a:gd name="T186" fmla="+- 0 1360 1337"/>
                            <a:gd name="T187" fmla="*/ 1360 h 114"/>
                            <a:gd name="T188" fmla="+- 0 15798 15190"/>
                            <a:gd name="T189" fmla="*/ T188 w 721"/>
                            <a:gd name="T190" fmla="+- 0 1384 1337"/>
                            <a:gd name="T191" fmla="*/ 1384 h 114"/>
                            <a:gd name="T192" fmla="+- 0 15910 15190"/>
                            <a:gd name="T193" fmla="*/ T192 w 721"/>
                            <a:gd name="T194" fmla="+- 0 1337 1337"/>
                            <a:gd name="T195" fmla="*/ 1337 h 114"/>
                            <a:gd name="T196" fmla="+- 0 15882 15190"/>
                            <a:gd name="T197" fmla="*/ T196 w 721"/>
                            <a:gd name="T198" fmla="+- 0 1379 1337"/>
                            <a:gd name="T199" fmla="*/ 1379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21" h="114">
                              <a:moveTo>
                                <a:pt x="42" y="0"/>
                              </a:moveTo>
                              <a:lnTo>
                                <a:pt x="0" y="0"/>
                              </a:lnTo>
                              <a:lnTo>
                                <a:pt x="0" y="113"/>
                              </a:lnTo>
                              <a:lnTo>
                                <a:pt x="25" y="113"/>
                              </a:lnTo>
                              <a:lnTo>
                                <a:pt x="25" y="69"/>
                              </a:lnTo>
                              <a:lnTo>
                                <a:pt x="43" y="69"/>
                              </a:lnTo>
                              <a:lnTo>
                                <a:pt x="60" y="67"/>
                              </a:lnTo>
                              <a:lnTo>
                                <a:pt x="73" y="62"/>
                              </a:lnTo>
                              <a:lnTo>
                                <a:pt x="82" y="51"/>
                              </a:lnTo>
                              <a:lnTo>
                                <a:pt x="82" y="48"/>
                              </a:lnTo>
                              <a:lnTo>
                                <a:pt x="25" y="48"/>
                              </a:lnTo>
                              <a:lnTo>
                                <a:pt x="25" y="21"/>
                              </a:lnTo>
                              <a:lnTo>
                                <a:pt x="82" y="21"/>
                              </a:lnTo>
                              <a:lnTo>
                                <a:pt x="81" y="18"/>
                              </a:lnTo>
                              <a:lnTo>
                                <a:pt x="72" y="7"/>
                              </a:lnTo>
                              <a:lnTo>
                                <a:pt x="58" y="2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82" y="21"/>
                              </a:moveTo>
                              <a:lnTo>
                                <a:pt x="47" y="21"/>
                              </a:lnTo>
                              <a:lnTo>
                                <a:pt x="59" y="23"/>
                              </a:lnTo>
                              <a:lnTo>
                                <a:pt x="59" y="45"/>
                              </a:lnTo>
                              <a:lnTo>
                                <a:pt x="50" y="48"/>
                              </a:lnTo>
                              <a:lnTo>
                                <a:pt x="82" y="48"/>
                              </a:lnTo>
                              <a:lnTo>
                                <a:pt x="85" y="34"/>
                              </a:lnTo>
                              <a:lnTo>
                                <a:pt x="82" y="21"/>
                              </a:lnTo>
                              <a:close/>
                              <a:moveTo>
                                <a:pt x="144" y="0"/>
                              </a:moveTo>
                              <a:lnTo>
                                <a:pt x="101" y="0"/>
                              </a:lnTo>
                              <a:lnTo>
                                <a:pt x="101" y="113"/>
                              </a:lnTo>
                              <a:lnTo>
                                <a:pt x="125" y="113"/>
                              </a:lnTo>
                              <a:lnTo>
                                <a:pt x="125" y="68"/>
                              </a:lnTo>
                              <a:lnTo>
                                <a:pt x="164" y="68"/>
                              </a:lnTo>
                              <a:lnTo>
                                <a:pt x="163" y="65"/>
                              </a:lnTo>
                              <a:lnTo>
                                <a:pt x="179" y="63"/>
                              </a:lnTo>
                              <a:lnTo>
                                <a:pt x="187" y="50"/>
                              </a:lnTo>
                              <a:lnTo>
                                <a:pt x="187" y="47"/>
                              </a:lnTo>
                              <a:lnTo>
                                <a:pt x="125" y="47"/>
                              </a:lnTo>
                              <a:lnTo>
                                <a:pt x="125" y="21"/>
                              </a:lnTo>
                              <a:lnTo>
                                <a:pt x="184" y="21"/>
                              </a:lnTo>
                              <a:lnTo>
                                <a:pt x="184" y="18"/>
                              </a:lnTo>
                              <a:lnTo>
                                <a:pt x="174" y="7"/>
                              </a:lnTo>
                              <a:lnTo>
                                <a:pt x="161" y="2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64" y="68"/>
                              </a:moveTo>
                              <a:lnTo>
                                <a:pt x="138" y="68"/>
                              </a:lnTo>
                              <a:lnTo>
                                <a:pt x="161" y="113"/>
                              </a:lnTo>
                              <a:lnTo>
                                <a:pt x="191" y="113"/>
                              </a:lnTo>
                              <a:lnTo>
                                <a:pt x="164" y="68"/>
                              </a:lnTo>
                              <a:close/>
                              <a:moveTo>
                                <a:pt x="184" y="21"/>
                              </a:moveTo>
                              <a:lnTo>
                                <a:pt x="151" y="21"/>
                              </a:lnTo>
                              <a:lnTo>
                                <a:pt x="161" y="23"/>
                              </a:lnTo>
                              <a:lnTo>
                                <a:pt x="161" y="47"/>
                              </a:lnTo>
                              <a:lnTo>
                                <a:pt x="149" y="47"/>
                              </a:lnTo>
                              <a:lnTo>
                                <a:pt x="187" y="47"/>
                              </a:lnTo>
                              <a:lnTo>
                                <a:pt x="187" y="34"/>
                              </a:lnTo>
                              <a:lnTo>
                                <a:pt x="184" y="21"/>
                              </a:lnTo>
                              <a:close/>
                              <a:moveTo>
                                <a:pt x="229" y="0"/>
                              </a:moveTo>
                              <a:lnTo>
                                <a:pt x="204" y="0"/>
                              </a:lnTo>
                              <a:lnTo>
                                <a:pt x="204" y="113"/>
                              </a:lnTo>
                              <a:lnTo>
                                <a:pt x="229" y="113"/>
                              </a:lnTo>
                              <a:lnTo>
                                <a:pt x="229" y="0"/>
                              </a:lnTo>
                              <a:close/>
                              <a:moveTo>
                                <a:pt x="289" y="0"/>
                              </a:moveTo>
                              <a:lnTo>
                                <a:pt x="252" y="0"/>
                              </a:lnTo>
                              <a:lnTo>
                                <a:pt x="252" y="113"/>
                              </a:lnTo>
                              <a:lnTo>
                                <a:pt x="277" y="113"/>
                              </a:lnTo>
                              <a:lnTo>
                                <a:pt x="277" y="26"/>
                              </a:lnTo>
                              <a:lnTo>
                                <a:pt x="299" y="26"/>
                              </a:lnTo>
                              <a:lnTo>
                                <a:pt x="289" y="0"/>
                              </a:lnTo>
                              <a:close/>
                              <a:moveTo>
                                <a:pt x="299" y="26"/>
                              </a:moveTo>
                              <a:lnTo>
                                <a:pt x="277" y="26"/>
                              </a:lnTo>
                              <a:lnTo>
                                <a:pt x="305" y="113"/>
                              </a:lnTo>
                              <a:lnTo>
                                <a:pt x="325" y="113"/>
                              </a:lnTo>
                              <a:lnTo>
                                <a:pt x="338" y="74"/>
                              </a:lnTo>
                              <a:lnTo>
                                <a:pt x="315" y="74"/>
                              </a:lnTo>
                              <a:lnTo>
                                <a:pt x="299" y="26"/>
                              </a:lnTo>
                              <a:close/>
                              <a:moveTo>
                                <a:pt x="380" y="26"/>
                              </a:moveTo>
                              <a:lnTo>
                                <a:pt x="355" y="26"/>
                              </a:lnTo>
                              <a:lnTo>
                                <a:pt x="355" y="113"/>
                              </a:lnTo>
                              <a:lnTo>
                                <a:pt x="380" y="113"/>
                              </a:lnTo>
                              <a:lnTo>
                                <a:pt x="380" y="26"/>
                              </a:lnTo>
                              <a:close/>
                              <a:moveTo>
                                <a:pt x="380" y="0"/>
                              </a:moveTo>
                              <a:lnTo>
                                <a:pt x="342" y="0"/>
                              </a:lnTo>
                              <a:lnTo>
                                <a:pt x="316" y="74"/>
                              </a:lnTo>
                              <a:lnTo>
                                <a:pt x="338" y="74"/>
                              </a:lnTo>
                              <a:lnTo>
                                <a:pt x="354" y="26"/>
                              </a:lnTo>
                              <a:lnTo>
                                <a:pt x="380" y="26"/>
                              </a:lnTo>
                              <a:lnTo>
                                <a:pt x="380" y="0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40" y="0"/>
                              </a:lnTo>
                              <a:lnTo>
                                <a:pt x="391" y="113"/>
                              </a:lnTo>
                              <a:lnTo>
                                <a:pt x="418" y="113"/>
                              </a:lnTo>
                              <a:lnTo>
                                <a:pt x="428" y="89"/>
                              </a:lnTo>
                              <a:lnTo>
                                <a:pt x="499" y="89"/>
                              </a:lnTo>
                              <a:lnTo>
                                <a:pt x="490" y="68"/>
                              </a:lnTo>
                              <a:lnTo>
                                <a:pt x="436" y="68"/>
                              </a:lnTo>
                              <a:lnTo>
                                <a:pt x="449" y="33"/>
                              </a:lnTo>
                              <a:lnTo>
                                <a:pt x="475" y="33"/>
                              </a:lnTo>
                              <a:lnTo>
                                <a:pt x="461" y="0"/>
                              </a:lnTo>
                              <a:close/>
                              <a:moveTo>
                                <a:pt x="499" y="89"/>
                              </a:moveTo>
                              <a:lnTo>
                                <a:pt x="472" y="89"/>
                              </a:lnTo>
                              <a:lnTo>
                                <a:pt x="482" y="113"/>
                              </a:lnTo>
                              <a:lnTo>
                                <a:pt x="510" y="113"/>
                              </a:lnTo>
                              <a:lnTo>
                                <a:pt x="499" y="89"/>
                              </a:lnTo>
                              <a:close/>
                              <a:moveTo>
                                <a:pt x="475" y="33"/>
                              </a:moveTo>
                              <a:lnTo>
                                <a:pt x="449" y="33"/>
                              </a:lnTo>
                              <a:lnTo>
                                <a:pt x="463" y="68"/>
                              </a:lnTo>
                              <a:lnTo>
                                <a:pt x="490" y="68"/>
                              </a:lnTo>
                              <a:lnTo>
                                <a:pt x="475" y="33"/>
                              </a:lnTo>
                              <a:close/>
                              <a:moveTo>
                                <a:pt x="565" y="0"/>
                              </a:moveTo>
                              <a:lnTo>
                                <a:pt x="521" y="0"/>
                              </a:lnTo>
                              <a:lnTo>
                                <a:pt x="521" y="113"/>
                              </a:lnTo>
                              <a:lnTo>
                                <a:pt x="546" y="113"/>
                              </a:lnTo>
                              <a:lnTo>
                                <a:pt x="546" y="68"/>
                              </a:lnTo>
                              <a:lnTo>
                                <a:pt x="585" y="68"/>
                              </a:lnTo>
                              <a:lnTo>
                                <a:pt x="583" y="65"/>
                              </a:lnTo>
                              <a:lnTo>
                                <a:pt x="599" y="63"/>
                              </a:lnTo>
                              <a:lnTo>
                                <a:pt x="608" y="50"/>
                              </a:lnTo>
                              <a:lnTo>
                                <a:pt x="608" y="47"/>
                              </a:lnTo>
                              <a:lnTo>
                                <a:pt x="546" y="47"/>
                              </a:lnTo>
                              <a:lnTo>
                                <a:pt x="546" y="21"/>
                              </a:lnTo>
                              <a:lnTo>
                                <a:pt x="605" y="21"/>
                              </a:lnTo>
                              <a:lnTo>
                                <a:pt x="604" y="18"/>
                              </a:lnTo>
                              <a:lnTo>
                                <a:pt x="595" y="7"/>
                              </a:lnTo>
                              <a:lnTo>
                                <a:pt x="581" y="2"/>
                              </a:lnTo>
                              <a:lnTo>
                                <a:pt x="565" y="0"/>
                              </a:lnTo>
                              <a:close/>
                              <a:moveTo>
                                <a:pt x="585" y="68"/>
                              </a:moveTo>
                              <a:lnTo>
                                <a:pt x="558" y="68"/>
                              </a:lnTo>
                              <a:lnTo>
                                <a:pt x="582" y="113"/>
                              </a:lnTo>
                              <a:lnTo>
                                <a:pt x="612" y="113"/>
                              </a:lnTo>
                              <a:lnTo>
                                <a:pt x="585" y="68"/>
                              </a:lnTo>
                              <a:close/>
                              <a:moveTo>
                                <a:pt x="641" y="0"/>
                              </a:moveTo>
                              <a:lnTo>
                                <a:pt x="610" y="0"/>
                              </a:lnTo>
                              <a:lnTo>
                                <a:pt x="653" y="65"/>
                              </a:lnTo>
                              <a:lnTo>
                                <a:pt x="653" y="113"/>
                              </a:lnTo>
                              <a:lnTo>
                                <a:pt x="678" y="113"/>
                              </a:lnTo>
                              <a:lnTo>
                                <a:pt x="678" y="65"/>
                              </a:lnTo>
                              <a:lnTo>
                                <a:pt x="692" y="42"/>
                              </a:lnTo>
                              <a:lnTo>
                                <a:pt x="665" y="42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605" y="21"/>
                              </a:moveTo>
                              <a:lnTo>
                                <a:pt x="572" y="21"/>
                              </a:lnTo>
                              <a:lnTo>
                                <a:pt x="582" y="23"/>
                              </a:lnTo>
                              <a:lnTo>
                                <a:pt x="582" y="47"/>
                              </a:lnTo>
                              <a:lnTo>
                                <a:pt x="570" y="47"/>
                              </a:lnTo>
                              <a:lnTo>
                                <a:pt x="608" y="47"/>
                              </a:lnTo>
                              <a:lnTo>
                                <a:pt x="608" y="34"/>
                              </a:lnTo>
                              <a:lnTo>
                                <a:pt x="605" y="21"/>
                              </a:lnTo>
                              <a:close/>
                              <a:moveTo>
                                <a:pt x="720" y="0"/>
                              </a:moveTo>
                              <a:lnTo>
                                <a:pt x="691" y="0"/>
                              </a:lnTo>
                              <a:lnTo>
                                <a:pt x="665" y="42"/>
                              </a:lnTo>
                              <a:lnTo>
                                <a:pt x="692" y="42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C4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style="position:absolute;margin-left:759.5pt;margin-top:66.85pt;width:36.05pt;height:5.7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" path="m42,l,,,113r25,l25,69r18,l60,67,73,62,82,51r,-3l25,48r,-27l82,21,81,18,72,7,58,2,42,xm82,21r-35,l59,23r,22l50,48r32,l85,34,82,21xm144,l101,r,113l125,113r,-45l164,68r-1,-3l179,63r8,-13l187,47r-62,l125,21r59,l184,18,174,7,161,2,144,xm164,68r-26,l161,113r30,l164,68xm184,21r-33,l161,23r,24l149,47r38,l187,34,184,21xm229,l204,r,113l229,113,229,xm289,l252,r,113l277,113r,-87l299,26,289,xm299,26r-22,l305,113r20,l338,74r-23,l299,26xm380,26r-25,l355,113r25,l380,26xm380,l342,,316,74r22,l354,26r26,l380,xm461,l440,,391,113r27,l428,89r71,l490,68r-54,l449,33r26,l461,xm499,89r-27,l482,113r28,l499,89xm475,33r-26,l463,68r27,l475,33xm565,l521,r,113l546,113r,-45l585,68r-2,-3l599,63r9,-13l608,47r-62,l546,21r59,l604,18,595,7,581,2,565,xm585,68r-27,l582,113r30,l585,68xm641,l610,r43,65l653,113r25,l678,65,692,42r-27,l641,xm605,21r-33,l582,23r,24l570,47r38,l608,34,605,21xm720,l691,,665,42r27,l720,xe" fillcolor="#bbc4ca" stroked="f">
                <v:path arrowok="t" o:connecttype="custom" o:connectlocs="0,920750;27305,892810;52070,881380;15875,862330;45720,853440;52070,862330;37465,877570;53975,870585;64135,848995;79375,892175;113665,889000;79375,878840;116840,860425;91440,848995;102235,920750;116840,862330;102235,878840;118745,870585;129540,848995;145415,848995;160020,920750;189865,865505;175895,865505;214630,895985;241300,865505;241300,920750;217170,848995;224790,865505;292735,848995;265430,920750;311150,892175;301625,869950;299720,905510;316865,905510;294005,892175;358775,848995;346710,920750;370205,890270;386080,878840;384175,862330;368935,850265;354330,892175;371475,892175;414655,890270;430530,890270;407035,848995;369570,863600;386080,878840;457200,848995;439420,87566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spacing w:before="7"/>
        <w:rPr>
          <w:sz w:val="22"/>
        </w:rPr>
      </w:pPr>
    </w:p>
    <w:p w:rsidR="00516D3A" w:rsidRDefault="002F2964">
      <w:pPr>
        <w:pStyle w:val="BodyText"/>
        <w:ind w:left="6480"/>
        <w:rPr>
          <w:b w:val="0"/>
          <w:sz w:val="20"/>
        </w:rPr>
      </w:pPr>
      <w:r>
        <w:rPr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856740" cy="1308100"/>
                <wp:effectExtent l="0" t="0" r="10160" b="6350"/>
                <wp:docPr id="6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6740" cy="1308100"/>
                          <a:chOff x="0" y="0"/>
                          <a:chExt cx="2924" cy="2060"/>
                        </a:xfrm>
                      </wpg:grpSpPr>
                      <wps:wsp>
                        <wps:cNvPr id="66" name="AutoShape 52"/>
                        <wps:cNvSpPr>
                          <a:spLocks/>
                        </wps:cNvSpPr>
                        <wps:spPr bwMode="auto">
                          <a:xfrm>
                            <a:off x="1425" y="773"/>
                            <a:ext cx="920" cy="321"/>
                          </a:xfrm>
                          <a:custGeom>
                            <a:avLst/>
                            <a:gdLst>
                              <a:gd name="T0" fmla="+- 0 1427 1425"/>
                              <a:gd name="T1" fmla="*/ T0 w 920"/>
                              <a:gd name="T2" fmla="+- 0 1006 774"/>
                              <a:gd name="T3" fmla="*/ 1006 h 321"/>
                              <a:gd name="T4" fmla="+- 0 1430 1425"/>
                              <a:gd name="T5" fmla="*/ T4 w 920"/>
                              <a:gd name="T6" fmla="+- 0 1060 774"/>
                              <a:gd name="T7" fmla="*/ 1060 h 321"/>
                              <a:gd name="T8" fmla="+- 0 1432 1425"/>
                              <a:gd name="T9" fmla="*/ T8 w 920"/>
                              <a:gd name="T10" fmla="+- 0 1094 774"/>
                              <a:gd name="T11" fmla="*/ 1094 h 321"/>
                              <a:gd name="T12" fmla="+- 0 2330 1425"/>
                              <a:gd name="T13" fmla="*/ T12 w 920"/>
                              <a:gd name="T14" fmla="+- 0 1066 774"/>
                              <a:gd name="T15" fmla="*/ 1066 h 321"/>
                              <a:gd name="T16" fmla="+- 0 2282 1425"/>
                              <a:gd name="T17" fmla="*/ T16 w 920"/>
                              <a:gd name="T18" fmla="+- 0 1019 774"/>
                              <a:gd name="T19" fmla="*/ 1019 h 321"/>
                              <a:gd name="T20" fmla="+- 0 2254 1425"/>
                              <a:gd name="T21" fmla="*/ T20 w 920"/>
                              <a:gd name="T22" fmla="+- 0 988 774"/>
                              <a:gd name="T23" fmla="*/ 988 h 321"/>
                              <a:gd name="T24" fmla="+- 0 1451 1425"/>
                              <a:gd name="T25" fmla="*/ T24 w 920"/>
                              <a:gd name="T26" fmla="+- 0 985 774"/>
                              <a:gd name="T27" fmla="*/ 985 h 321"/>
                              <a:gd name="T28" fmla="+- 0 1895 1425"/>
                              <a:gd name="T29" fmla="*/ T28 w 920"/>
                              <a:gd name="T30" fmla="+- 0 774 774"/>
                              <a:gd name="T31" fmla="*/ 774 h 321"/>
                              <a:gd name="T32" fmla="+- 0 1835 1425"/>
                              <a:gd name="T33" fmla="*/ T32 w 920"/>
                              <a:gd name="T34" fmla="+- 0 777 774"/>
                              <a:gd name="T35" fmla="*/ 777 h 321"/>
                              <a:gd name="T36" fmla="+- 0 1794 1425"/>
                              <a:gd name="T37" fmla="*/ T36 w 920"/>
                              <a:gd name="T38" fmla="+- 0 790 774"/>
                              <a:gd name="T39" fmla="*/ 790 h 321"/>
                              <a:gd name="T40" fmla="+- 0 1764 1425"/>
                              <a:gd name="T41" fmla="*/ T40 w 920"/>
                              <a:gd name="T42" fmla="+- 0 811 774"/>
                              <a:gd name="T43" fmla="*/ 811 h 321"/>
                              <a:gd name="T44" fmla="+- 0 1734 1425"/>
                              <a:gd name="T45" fmla="*/ T44 w 920"/>
                              <a:gd name="T46" fmla="+- 0 853 774"/>
                              <a:gd name="T47" fmla="*/ 853 h 321"/>
                              <a:gd name="T48" fmla="+- 0 1664 1425"/>
                              <a:gd name="T49" fmla="*/ T48 w 920"/>
                              <a:gd name="T50" fmla="+- 0 923 774"/>
                              <a:gd name="T51" fmla="*/ 923 h 321"/>
                              <a:gd name="T52" fmla="+- 0 1533 1425"/>
                              <a:gd name="T53" fmla="*/ T52 w 920"/>
                              <a:gd name="T54" fmla="+- 0 980 774"/>
                              <a:gd name="T55" fmla="*/ 980 h 321"/>
                              <a:gd name="T56" fmla="+- 0 1478 1425"/>
                              <a:gd name="T57" fmla="*/ T56 w 920"/>
                              <a:gd name="T58" fmla="+- 0 988 774"/>
                              <a:gd name="T59" fmla="*/ 988 h 321"/>
                              <a:gd name="T60" fmla="+- 0 2248 1425"/>
                              <a:gd name="T61" fmla="*/ T60 w 920"/>
                              <a:gd name="T62" fmla="+- 0 977 774"/>
                              <a:gd name="T63" fmla="*/ 977 h 321"/>
                              <a:gd name="T64" fmla="+- 0 2229 1425"/>
                              <a:gd name="T65" fmla="*/ T64 w 920"/>
                              <a:gd name="T66" fmla="+- 0 949 774"/>
                              <a:gd name="T67" fmla="*/ 949 h 321"/>
                              <a:gd name="T68" fmla="+- 0 2180 1425"/>
                              <a:gd name="T69" fmla="*/ T68 w 920"/>
                              <a:gd name="T70" fmla="+- 0 909 774"/>
                              <a:gd name="T71" fmla="*/ 909 h 321"/>
                              <a:gd name="T72" fmla="+- 0 2137 1425"/>
                              <a:gd name="T73" fmla="*/ T72 w 920"/>
                              <a:gd name="T74" fmla="+- 0 886 774"/>
                              <a:gd name="T75" fmla="*/ 886 h 321"/>
                              <a:gd name="T76" fmla="+- 0 2066 1425"/>
                              <a:gd name="T77" fmla="*/ T76 w 920"/>
                              <a:gd name="T78" fmla="+- 0 851 774"/>
                              <a:gd name="T79" fmla="*/ 851 h 321"/>
                              <a:gd name="T80" fmla="+- 0 1993 1425"/>
                              <a:gd name="T81" fmla="*/ T80 w 920"/>
                              <a:gd name="T82" fmla="+- 0 810 774"/>
                              <a:gd name="T83" fmla="*/ 810 h 321"/>
                              <a:gd name="T84" fmla="+- 0 1986 1425"/>
                              <a:gd name="T85" fmla="*/ T84 w 920"/>
                              <a:gd name="T86" fmla="+- 0 806 774"/>
                              <a:gd name="T87" fmla="*/ 806 h 321"/>
                              <a:gd name="T88" fmla="+- 0 2000 1425"/>
                              <a:gd name="T89" fmla="*/ T88 w 920"/>
                              <a:gd name="T90" fmla="+- 0 796 774"/>
                              <a:gd name="T91" fmla="*/ 796 h 321"/>
                              <a:gd name="T92" fmla="+- 0 1996 1425"/>
                              <a:gd name="T93" fmla="*/ T92 w 920"/>
                              <a:gd name="T94" fmla="+- 0 791 774"/>
                              <a:gd name="T95" fmla="*/ 791 h 321"/>
                              <a:gd name="T96" fmla="+- 0 1978 1425"/>
                              <a:gd name="T97" fmla="*/ T96 w 920"/>
                              <a:gd name="T98" fmla="+- 0 782 774"/>
                              <a:gd name="T99" fmla="*/ 782 h 321"/>
                              <a:gd name="T100" fmla="+- 0 1954 1425"/>
                              <a:gd name="T101" fmla="*/ T100 w 920"/>
                              <a:gd name="T102" fmla="+- 0 776 774"/>
                              <a:gd name="T103" fmla="*/ 776 h 321"/>
                              <a:gd name="T104" fmla="+- 0 1895 1425"/>
                              <a:gd name="T105" fmla="*/ T104 w 920"/>
                              <a:gd name="T106" fmla="+- 0 774 774"/>
                              <a:gd name="T107" fmla="*/ 774 h 321"/>
                              <a:gd name="T108" fmla="+- 0 1992 1425"/>
                              <a:gd name="T109" fmla="*/ T108 w 920"/>
                              <a:gd name="T110" fmla="+- 0 810 774"/>
                              <a:gd name="T111" fmla="*/ 810 h 321"/>
                              <a:gd name="T112" fmla="+- 0 1986 1425"/>
                              <a:gd name="T113" fmla="*/ T112 w 920"/>
                              <a:gd name="T114" fmla="+- 0 806 774"/>
                              <a:gd name="T115" fmla="*/ 806 h 321"/>
                              <a:gd name="T116" fmla="+- 0 1992 1425"/>
                              <a:gd name="T117" fmla="*/ T116 w 920"/>
                              <a:gd name="T118" fmla="+- 0 810 774"/>
                              <a:gd name="T119" fmla="*/ 810 h 321"/>
                              <a:gd name="T120" fmla="+- 0 1992 1425"/>
                              <a:gd name="T121" fmla="*/ T120 w 920"/>
                              <a:gd name="T122" fmla="+- 0 809 774"/>
                              <a:gd name="T123" fmla="*/ 809 h 321"/>
                              <a:gd name="T124" fmla="+- 0 1986 1425"/>
                              <a:gd name="T125" fmla="*/ T124 w 920"/>
                              <a:gd name="T126" fmla="+- 0 806 774"/>
                              <a:gd name="T127" fmla="*/ 806 h 321"/>
                              <a:gd name="T128" fmla="+- 0 1995 1425"/>
                              <a:gd name="T129" fmla="*/ T128 w 920"/>
                              <a:gd name="T130" fmla="+- 0 806 774"/>
                              <a:gd name="T131" fmla="*/ 806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0" h="321">
                                <a:moveTo>
                                  <a:pt x="0" y="203"/>
                                </a:moveTo>
                                <a:lnTo>
                                  <a:pt x="2" y="232"/>
                                </a:lnTo>
                                <a:lnTo>
                                  <a:pt x="3" y="259"/>
                                </a:lnTo>
                                <a:lnTo>
                                  <a:pt x="5" y="286"/>
                                </a:lnTo>
                                <a:lnTo>
                                  <a:pt x="7" y="316"/>
                                </a:lnTo>
                                <a:lnTo>
                                  <a:pt x="7" y="320"/>
                                </a:lnTo>
                                <a:lnTo>
                                  <a:pt x="920" y="320"/>
                                </a:lnTo>
                                <a:lnTo>
                                  <a:pt x="905" y="292"/>
                                </a:lnTo>
                                <a:lnTo>
                                  <a:pt x="881" y="267"/>
                                </a:lnTo>
                                <a:lnTo>
                                  <a:pt x="857" y="245"/>
                                </a:lnTo>
                                <a:lnTo>
                                  <a:pt x="840" y="232"/>
                                </a:lnTo>
                                <a:lnTo>
                                  <a:pt x="829" y="214"/>
                                </a:lnTo>
                                <a:lnTo>
                                  <a:pt x="53" y="214"/>
                                </a:lnTo>
                                <a:lnTo>
                                  <a:pt x="26" y="211"/>
                                </a:lnTo>
                                <a:lnTo>
                                  <a:pt x="0" y="203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437" y="0"/>
                                </a:lnTo>
                                <a:lnTo>
                                  <a:pt x="410" y="3"/>
                                </a:lnTo>
                                <a:lnTo>
                                  <a:pt x="389" y="9"/>
                                </a:lnTo>
                                <a:lnTo>
                                  <a:pt x="369" y="16"/>
                                </a:lnTo>
                                <a:lnTo>
                                  <a:pt x="357" y="23"/>
                                </a:lnTo>
                                <a:lnTo>
                                  <a:pt x="339" y="37"/>
                                </a:lnTo>
                                <a:lnTo>
                                  <a:pt x="321" y="57"/>
                                </a:lnTo>
                                <a:lnTo>
                                  <a:pt x="309" y="79"/>
                                </a:lnTo>
                                <a:lnTo>
                                  <a:pt x="284" y="115"/>
                                </a:lnTo>
                                <a:lnTo>
                                  <a:pt x="239" y="149"/>
                                </a:lnTo>
                                <a:lnTo>
                                  <a:pt x="178" y="179"/>
                                </a:lnTo>
                                <a:lnTo>
                                  <a:pt x="108" y="206"/>
                                </a:lnTo>
                                <a:lnTo>
                                  <a:pt x="80" y="213"/>
                                </a:lnTo>
                                <a:lnTo>
                                  <a:pt x="53" y="214"/>
                                </a:lnTo>
                                <a:lnTo>
                                  <a:pt x="829" y="214"/>
                                </a:lnTo>
                                <a:lnTo>
                                  <a:pt x="823" y="203"/>
                                </a:lnTo>
                                <a:lnTo>
                                  <a:pt x="812" y="186"/>
                                </a:lnTo>
                                <a:lnTo>
                                  <a:pt x="804" y="175"/>
                                </a:lnTo>
                                <a:lnTo>
                                  <a:pt x="793" y="165"/>
                                </a:lnTo>
                                <a:lnTo>
                                  <a:pt x="755" y="135"/>
                                </a:lnTo>
                                <a:lnTo>
                                  <a:pt x="745" y="130"/>
                                </a:lnTo>
                                <a:lnTo>
                                  <a:pt x="712" y="112"/>
                                </a:lnTo>
                                <a:lnTo>
                                  <a:pt x="670" y="90"/>
                                </a:lnTo>
                                <a:lnTo>
                                  <a:pt x="641" y="77"/>
                                </a:lnTo>
                                <a:lnTo>
                                  <a:pt x="609" y="61"/>
                                </a:lnTo>
                                <a:lnTo>
                                  <a:pt x="568" y="36"/>
                                </a:lnTo>
                                <a:lnTo>
                                  <a:pt x="567" y="36"/>
                                </a:lnTo>
                                <a:lnTo>
                                  <a:pt x="561" y="32"/>
                                </a:lnTo>
                                <a:lnTo>
                                  <a:pt x="570" y="32"/>
                                </a:lnTo>
                                <a:lnTo>
                                  <a:pt x="575" y="22"/>
                                </a:lnTo>
                                <a:lnTo>
                                  <a:pt x="582" y="21"/>
                                </a:lnTo>
                                <a:lnTo>
                                  <a:pt x="571" y="17"/>
                                </a:lnTo>
                                <a:lnTo>
                                  <a:pt x="562" y="13"/>
                                </a:lnTo>
                                <a:lnTo>
                                  <a:pt x="553" y="8"/>
                                </a:lnTo>
                                <a:lnTo>
                                  <a:pt x="544" y="4"/>
                                </a:lnTo>
                                <a:lnTo>
                                  <a:pt x="529" y="2"/>
                                </a:lnTo>
                                <a:lnTo>
                                  <a:pt x="507" y="0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561" y="32"/>
                                </a:moveTo>
                                <a:lnTo>
                                  <a:pt x="567" y="36"/>
                                </a:lnTo>
                                <a:lnTo>
                                  <a:pt x="567" y="35"/>
                                </a:lnTo>
                                <a:lnTo>
                                  <a:pt x="561" y="32"/>
                                </a:lnTo>
                                <a:close/>
                                <a:moveTo>
                                  <a:pt x="567" y="35"/>
                                </a:moveTo>
                                <a:lnTo>
                                  <a:pt x="567" y="36"/>
                                </a:lnTo>
                                <a:lnTo>
                                  <a:pt x="568" y="36"/>
                                </a:lnTo>
                                <a:lnTo>
                                  <a:pt x="567" y="35"/>
                                </a:lnTo>
                                <a:close/>
                                <a:moveTo>
                                  <a:pt x="570" y="32"/>
                                </a:moveTo>
                                <a:lnTo>
                                  <a:pt x="561" y="32"/>
                                </a:lnTo>
                                <a:lnTo>
                                  <a:pt x="567" y="35"/>
                                </a:lnTo>
                                <a:lnTo>
                                  <a:pt x="57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4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773"/>
                            <a:ext cx="52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50"/>
                        <wps:cNvSpPr>
                          <a:spLocks/>
                        </wps:cNvSpPr>
                        <wps:spPr bwMode="auto">
                          <a:xfrm>
                            <a:off x="1734" y="768"/>
                            <a:ext cx="541" cy="249"/>
                          </a:xfrm>
                          <a:custGeom>
                            <a:avLst/>
                            <a:gdLst>
                              <a:gd name="T0" fmla="+- 0 1984 1734"/>
                              <a:gd name="T1" fmla="*/ T0 w 541"/>
                              <a:gd name="T2" fmla="+- 0 804 769"/>
                              <a:gd name="T3" fmla="*/ 804 h 249"/>
                              <a:gd name="T4" fmla="+- 0 1980 1734"/>
                              <a:gd name="T5" fmla="*/ T4 w 541"/>
                              <a:gd name="T6" fmla="+- 0 806 769"/>
                              <a:gd name="T7" fmla="*/ 806 h 249"/>
                              <a:gd name="T8" fmla="+- 0 2045 1734"/>
                              <a:gd name="T9" fmla="*/ T8 w 541"/>
                              <a:gd name="T10" fmla="+- 0 851 769"/>
                              <a:gd name="T11" fmla="*/ 851 h 249"/>
                              <a:gd name="T12" fmla="+- 0 2102 1734"/>
                              <a:gd name="T13" fmla="*/ T12 w 541"/>
                              <a:gd name="T14" fmla="+- 0 880 769"/>
                              <a:gd name="T15" fmla="*/ 880 h 249"/>
                              <a:gd name="T16" fmla="+- 0 2154 1734"/>
                              <a:gd name="T17" fmla="*/ T16 w 541"/>
                              <a:gd name="T18" fmla="+- 0 905 769"/>
                              <a:gd name="T19" fmla="*/ 905 h 249"/>
                              <a:gd name="T20" fmla="+- 0 2205 1734"/>
                              <a:gd name="T21" fmla="*/ T20 w 541"/>
                              <a:gd name="T22" fmla="+- 0 941 769"/>
                              <a:gd name="T23" fmla="*/ 941 h 249"/>
                              <a:gd name="T24" fmla="+- 0 2257 1734"/>
                              <a:gd name="T25" fmla="*/ T24 w 541"/>
                              <a:gd name="T26" fmla="+- 0 999 769"/>
                              <a:gd name="T27" fmla="*/ 999 h 249"/>
                              <a:gd name="T28" fmla="+- 0 2262 1734"/>
                              <a:gd name="T29" fmla="*/ T28 w 541"/>
                              <a:gd name="T30" fmla="+- 0 1002 769"/>
                              <a:gd name="T31" fmla="*/ 1002 h 249"/>
                              <a:gd name="T32" fmla="+- 0 2270 1734"/>
                              <a:gd name="T33" fmla="*/ T32 w 541"/>
                              <a:gd name="T34" fmla="+- 0 1015 769"/>
                              <a:gd name="T35" fmla="*/ 1015 h 249"/>
                              <a:gd name="T36" fmla="+- 0 2275 1734"/>
                              <a:gd name="T37" fmla="*/ T36 w 541"/>
                              <a:gd name="T38" fmla="+- 0 1018 769"/>
                              <a:gd name="T39" fmla="*/ 1018 h 249"/>
                              <a:gd name="T40" fmla="+- 0 2266 1734"/>
                              <a:gd name="T41" fmla="*/ T40 w 541"/>
                              <a:gd name="T42" fmla="+- 0 992 769"/>
                              <a:gd name="T43" fmla="*/ 992 h 249"/>
                              <a:gd name="T44" fmla="+- 0 2250 1734"/>
                              <a:gd name="T45" fmla="*/ T44 w 541"/>
                              <a:gd name="T46" fmla="+- 0 966 769"/>
                              <a:gd name="T47" fmla="*/ 966 h 249"/>
                              <a:gd name="T48" fmla="+- 0 2230 1734"/>
                              <a:gd name="T49" fmla="*/ T48 w 541"/>
                              <a:gd name="T50" fmla="+- 0 943 769"/>
                              <a:gd name="T51" fmla="*/ 943 h 249"/>
                              <a:gd name="T52" fmla="+- 0 2213 1734"/>
                              <a:gd name="T53" fmla="*/ T52 w 541"/>
                              <a:gd name="T54" fmla="+- 0 926 769"/>
                              <a:gd name="T55" fmla="*/ 926 h 249"/>
                              <a:gd name="T56" fmla="+- 0 2149 1734"/>
                              <a:gd name="T57" fmla="*/ T56 w 541"/>
                              <a:gd name="T58" fmla="+- 0 877 769"/>
                              <a:gd name="T59" fmla="*/ 877 h 249"/>
                              <a:gd name="T60" fmla="+- 0 2104 1734"/>
                              <a:gd name="T61" fmla="*/ T60 w 541"/>
                              <a:gd name="T62" fmla="+- 0 859 769"/>
                              <a:gd name="T63" fmla="*/ 859 h 249"/>
                              <a:gd name="T64" fmla="+- 0 2062 1734"/>
                              <a:gd name="T65" fmla="*/ T64 w 541"/>
                              <a:gd name="T66" fmla="+- 0 845 769"/>
                              <a:gd name="T67" fmla="*/ 845 h 249"/>
                              <a:gd name="T68" fmla="+- 0 2005 1734"/>
                              <a:gd name="T69" fmla="*/ T68 w 541"/>
                              <a:gd name="T70" fmla="+- 0 809 769"/>
                              <a:gd name="T71" fmla="*/ 809 h 249"/>
                              <a:gd name="T72" fmla="+- 0 2008 1734"/>
                              <a:gd name="T73" fmla="*/ T72 w 541"/>
                              <a:gd name="T74" fmla="+- 0 809 769"/>
                              <a:gd name="T75" fmla="*/ 809 h 249"/>
                              <a:gd name="T76" fmla="+- 0 2017 1734"/>
                              <a:gd name="T77" fmla="*/ T76 w 541"/>
                              <a:gd name="T78" fmla="+- 0 807 769"/>
                              <a:gd name="T79" fmla="*/ 807 h 249"/>
                              <a:gd name="T80" fmla="+- 0 2022 1734"/>
                              <a:gd name="T81" fmla="*/ T80 w 541"/>
                              <a:gd name="T82" fmla="+- 0 805 769"/>
                              <a:gd name="T83" fmla="*/ 805 h 249"/>
                              <a:gd name="T84" fmla="+- 0 2022 1734"/>
                              <a:gd name="T85" fmla="*/ T84 w 541"/>
                              <a:gd name="T86" fmla="+- 0 805 769"/>
                              <a:gd name="T87" fmla="*/ 805 h 249"/>
                              <a:gd name="T88" fmla="+- 0 1987 1734"/>
                              <a:gd name="T89" fmla="*/ T88 w 541"/>
                              <a:gd name="T90" fmla="+- 0 805 769"/>
                              <a:gd name="T91" fmla="*/ 805 h 249"/>
                              <a:gd name="T92" fmla="+- 0 1984 1734"/>
                              <a:gd name="T93" fmla="*/ T92 w 541"/>
                              <a:gd name="T94" fmla="+- 0 804 769"/>
                              <a:gd name="T95" fmla="*/ 804 h 249"/>
                              <a:gd name="T96" fmla="+- 0 1915 1734"/>
                              <a:gd name="T97" fmla="*/ T96 w 541"/>
                              <a:gd name="T98" fmla="+- 0 769 769"/>
                              <a:gd name="T99" fmla="*/ 769 h 249"/>
                              <a:gd name="T100" fmla="+- 0 1832 1734"/>
                              <a:gd name="T101" fmla="*/ T100 w 541"/>
                              <a:gd name="T102" fmla="+- 0 771 769"/>
                              <a:gd name="T103" fmla="*/ 771 h 249"/>
                              <a:gd name="T104" fmla="+- 0 1776 1734"/>
                              <a:gd name="T105" fmla="*/ T104 w 541"/>
                              <a:gd name="T106" fmla="+- 0 792 769"/>
                              <a:gd name="T107" fmla="*/ 792 h 249"/>
                              <a:gd name="T108" fmla="+- 0 1745 1734"/>
                              <a:gd name="T109" fmla="*/ T108 w 541"/>
                              <a:gd name="T110" fmla="+- 0 823 769"/>
                              <a:gd name="T111" fmla="*/ 823 h 249"/>
                              <a:gd name="T112" fmla="+- 0 1734 1734"/>
                              <a:gd name="T113" fmla="*/ T112 w 541"/>
                              <a:gd name="T114" fmla="+- 0 853 769"/>
                              <a:gd name="T115" fmla="*/ 853 h 249"/>
                              <a:gd name="T116" fmla="+- 0 1742 1734"/>
                              <a:gd name="T117" fmla="*/ T116 w 541"/>
                              <a:gd name="T118" fmla="+- 0 838 769"/>
                              <a:gd name="T119" fmla="*/ 838 h 249"/>
                              <a:gd name="T120" fmla="+- 0 1756 1734"/>
                              <a:gd name="T121" fmla="*/ T120 w 541"/>
                              <a:gd name="T122" fmla="+- 0 821 769"/>
                              <a:gd name="T123" fmla="*/ 821 h 249"/>
                              <a:gd name="T124" fmla="+- 0 1775 1734"/>
                              <a:gd name="T125" fmla="*/ T124 w 541"/>
                              <a:gd name="T126" fmla="+- 0 806 769"/>
                              <a:gd name="T127" fmla="*/ 806 h 249"/>
                              <a:gd name="T128" fmla="+- 0 1796 1734"/>
                              <a:gd name="T129" fmla="*/ T128 w 541"/>
                              <a:gd name="T130" fmla="+- 0 795 769"/>
                              <a:gd name="T131" fmla="*/ 795 h 249"/>
                              <a:gd name="T132" fmla="+- 0 1821 1734"/>
                              <a:gd name="T133" fmla="*/ T132 w 541"/>
                              <a:gd name="T134" fmla="+- 0 792 769"/>
                              <a:gd name="T135" fmla="*/ 792 h 249"/>
                              <a:gd name="T136" fmla="+- 0 1887 1734"/>
                              <a:gd name="T137" fmla="*/ T136 w 541"/>
                              <a:gd name="T138" fmla="+- 0 792 769"/>
                              <a:gd name="T139" fmla="*/ 792 h 249"/>
                              <a:gd name="T140" fmla="+- 0 1896 1734"/>
                              <a:gd name="T141" fmla="*/ T140 w 541"/>
                              <a:gd name="T142" fmla="+- 0 789 769"/>
                              <a:gd name="T143" fmla="*/ 789 h 249"/>
                              <a:gd name="T144" fmla="+- 0 1915 1734"/>
                              <a:gd name="T145" fmla="*/ T144 w 541"/>
                              <a:gd name="T146" fmla="+- 0 785 769"/>
                              <a:gd name="T147" fmla="*/ 785 h 249"/>
                              <a:gd name="T148" fmla="+- 0 1987 1734"/>
                              <a:gd name="T149" fmla="*/ T148 w 541"/>
                              <a:gd name="T150" fmla="+- 0 785 769"/>
                              <a:gd name="T151" fmla="*/ 785 h 249"/>
                              <a:gd name="T152" fmla="+- 0 1970 1734"/>
                              <a:gd name="T153" fmla="*/ T152 w 541"/>
                              <a:gd name="T154" fmla="+- 0 778 769"/>
                              <a:gd name="T155" fmla="*/ 778 h 249"/>
                              <a:gd name="T156" fmla="+- 0 1944 1734"/>
                              <a:gd name="T157" fmla="*/ T156 w 541"/>
                              <a:gd name="T158" fmla="+- 0 773 769"/>
                              <a:gd name="T159" fmla="*/ 773 h 249"/>
                              <a:gd name="T160" fmla="+- 0 1915 1734"/>
                              <a:gd name="T161" fmla="*/ T160 w 541"/>
                              <a:gd name="T162" fmla="+- 0 769 769"/>
                              <a:gd name="T163" fmla="*/ 769 h 249"/>
                              <a:gd name="T164" fmla="+- 0 1987 1734"/>
                              <a:gd name="T165" fmla="*/ T164 w 541"/>
                              <a:gd name="T166" fmla="+- 0 785 769"/>
                              <a:gd name="T167" fmla="*/ 785 h 249"/>
                              <a:gd name="T168" fmla="+- 0 1915 1734"/>
                              <a:gd name="T169" fmla="*/ T168 w 541"/>
                              <a:gd name="T170" fmla="+- 0 785 769"/>
                              <a:gd name="T171" fmla="*/ 785 h 249"/>
                              <a:gd name="T172" fmla="+- 0 1943 1734"/>
                              <a:gd name="T173" fmla="*/ T172 w 541"/>
                              <a:gd name="T174" fmla="+- 0 787 769"/>
                              <a:gd name="T175" fmla="*/ 787 h 249"/>
                              <a:gd name="T176" fmla="+- 0 1972 1734"/>
                              <a:gd name="T177" fmla="*/ T176 w 541"/>
                              <a:gd name="T178" fmla="+- 0 795 769"/>
                              <a:gd name="T179" fmla="*/ 795 h 249"/>
                              <a:gd name="T180" fmla="+- 0 1992 1734"/>
                              <a:gd name="T181" fmla="*/ T180 w 541"/>
                              <a:gd name="T182" fmla="+- 0 804 769"/>
                              <a:gd name="T183" fmla="*/ 804 h 249"/>
                              <a:gd name="T184" fmla="+- 0 1987 1734"/>
                              <a:gd name="T185" fmla="*/ T184 w 541"/>
                              <a:gd name="T186" fmla="+- 0 805 769"/>
                              <a:gd name="T187" fmla="*/ 805 h 249"/>
                              <a:gd name="T188" fmla="+- 0 2022 1734"/>
                              <a:gd name="T189" fmla="*/ T188 w 541"/>
                              <a:gd name="T190" fmla="+- 0 805 769"/>
                              <a:gd name="T191" fmla="*/ 805 h 249"/>
                              <a:gd name="T192" fmla="+- 0 1995 1734"/>
                              <a:gd name="T193" fmla="*/ T192 w 541"/>
                              <a:gd name="T194" fmla="+- 0 788 769"/>
                              <a:gd name="T195" fmla="*/ 788 h 249"/>
                              <a:gd name="T196" fmla="+- 0 1987 1734"/>
                              <a:gd name="T197" fmla="*/ T196 w 541"/>
                              <a:gd name="T198" fmla="+- 0 785 769"/>
                              <a:gd name="T199" fmla="*/ 785 h 249"/>
                              <a:gd name="T200" fmla="+- 0 1887 1734"/>
                              <a:gd name="T201" fmla="*/ T200 w 541"/>
                              <a:gd name="T202" fmla="+- 0 792 769"/>
                              <a:gd name="T203" fmla="*/ 792 h 249"/>
                              <a:gd name="T204" fmla="+- 0 1821 1734"/>
                              <a:gd name="T205" fmla="*/ T204 w 541"/>
                              <a:gd name="T206" fmla="+- 0 792 769"/>
                              <a:gd name="T207" fmla="*/ 792 h 249"/>
                              <a:gd name="T208" fmla="+- 0 1846 1734"/>
                              <a:gd name="T209" fmla="*/ T208 w 541"/>
                              <a:gd name="T210" fmla="+- 0 796 769"/>
                              <a:gd name="T211" fmla="*/ 796 h 249"/>
                              <a:gd name="T212" fmla="+- 0 1871 1734"/>
                              <a:gd name="T213" fmla="*/ T212 w 541"/>
                              <a:gd name="T214" fmla="+- 0 798 769"/>
                              <a:gd name="T215" fmla="*/ 798 h 249"/>
                              <a:gd name="T216" fmla="+- 0 1887 1734"/>
                              <a:gd name="T217" fmla="*/ T216 w 541"/>
                              <a:gd name="T218" fmla="+- 0 792 769"/>
                              <a:gd name="T219" fmla="*/ 792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41" h="249">
                                <a:moveTo>
                                  <a:pt x="250" y="35"/>
                                </a:moveTo>
                                <a:lnTo>
                                  <a:pt x="246" y="37"/>
                                </a:lnTo>
                                <a:lnTo>
                                  <a:pt x="311" y="82"/>
                                </a:lnTo>
                                <a:lnTo>
                                  <a:pt x="368" y="111"/>
                                </a:lnTo>
                                <a:lnTo>
                                  <a:pt x="420" y="136"/>
                                </a:lnTo>
                                <a:lnTo>
                                  <a:pt x="471" y="172"/>
                                </a:lnTo>
                                <a:lnTo>
                                  <a:pt x="523" y="230"/>
                                </a:lnTo>
                                <a:lnTo>
                                  <a:pt x="528" y="233"/>
                                </a:lnTo>
                                <a:lnTo>
                                  <a:pt x="536" y="246"/>
                                </a:lnTo>
                                <a:lnTo>
                                  <a:pt x="541" y="249"/>
                                </a:lnTo>
                                <a:lnTo>
                                  <a:pt x="532" y="223"/>
                                </a:lnTo>
                                <a:lnTo>
                                  <a:pt x="516" y="197"/>
                                </a:lnTo>
                                <a:lnTo>
                                  <a:pt x="496" y="174"/>
                                </a:lnTo>
                                <a:lnTo>
                                  <a:pt x="479" y="157"/>
                                </a:lnTo>
                                <a:lnTo>
                                  <a:pt x="415" y="108"/>
                                </a:lnTo>
                                <a:lnTo>
                                  <a:pt x="370" y="90"/>
                                </a:lnTo>
                                <a:lnTo>
                                  <a:pt x="328" y="76"/>
                                </a:lnTo>
                                <a:lnTo>
                                  <a:pt x="271" y="40"/>
                                </a:lnTo>
                                <a:lnTo>
                                  <a:pt x="274" y="40"/>
                                </a:lnTo>
                                <a:lnTo>
                                  <a:pt x="283" y="38"/>
                                </a:lnTo>
                                <a:lnTo>
                                  <a:pt x="288" y="36"/>
                                </a:lnTo>
                                <a:lnTo>
                                  <a:pt x="253" y="36"/>
                                </a:lnTo>
                                <a:lnTo>
                                  <a:pt x="250" y="35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98" y="2"/>
                                </a:lnTo>
                                <a:lnTo>
                                  <a:pt x="42" y="23"/>
                                </a:lnTo>
                                <a:lnTo>
                                  <a:pt x="11" y="54"/>
                                </a:lnTo>
                                <a:lnTo>
                                  <a:pt x="0" y="84"/>
                                </a:lnTo>
                                <a:lnTo>
                                  <a:pt x="8" y="69"/>
                                </a:lnTo>
                                <a:lnTo>
                                  <a:pt x="22" y="52"/>
                                </a:lnTo>
                                <a:lnTo>
                                  <a:pt x="41" y="37"/>
                                </a:lnTo>
                                <a:lnTo>
                                  <a:pt x="62" y="26"/>
                                </a:lnTo>
                                <a:lnTo>
                                  <a:pt x="87" y="23"/>
                                </a:lnTo>
                                <a:lnTo>
                                  <a:pt x="153" y="23"/>
                                </a:lnTo>
                                <a:lnTo>
                                  <a:pt x="162" y="20"/>
                                </a:lnTo>
                                <a:lnTo>
                                  <a:pt x="181" y="16"/>
                                </a:lnTo>
                                <a:lnTo>
                                  <a:pt x="253" y="16"/>
                                </a:lnTo>
                                <a:lnTo>
                                  <a:pt x="236" y="9"/>
                                </a:lnTo>
                                <a:lnTo>
                                  <a:pt x="210" y="4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53" y="16"/>
                                </a:moveTo>
                                <a:lnTo>
                                  <a:pt x="181" y="16"/>
                                </a:lnTo>
                                <a:lnTo>
                                  <a:pt x="209" y="18"/>
                                </a:lnTo>
                                <a:lnTo>
                                  <a:pt x="238" y="26"/>
                                </a:lnTo>
                                <a:lnTo>
                                  <a:pt x="258" y="35"/>
                                </a:lnTo>
                                <a:lnTo>
                                  <a:pt x="253" y="36"/>
                                </a:lnTo>
                                <a:lnTo>
                                  <a:pt x="288" y="36"/>
                                </a:lnTo>
                                <a:lnTo>
                                  <a:pt x="261" y="19"/>
                                </a:lnTo>
                                <a:lnTo>
                                  <a:pt x="253" y="16"/>
                                </a:lnTo>
                                <a:close/>
                                <a:moveTo>
                                  <a:pt x="153" y="23"/>
                                </a:moveTo>
                                <a:lnTo>
                                  <a:pt x="87" y="23"/>
                                </a:lnTo>
                                <a:lnTo>
                                  <a:pt x="112" y="27"/>
                                </a:lnTo>
                                <a:lnTo>
                                  <a:pt x="137" y="29"/>
                                </a:lnTo>
                                <a:lnTo>
                                  <a:pt x="15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49"/>
                        <wps:cNvSpPr>
                          <a:spLocks/>
                        </wps:cNvSpPr>
                        <wps:spPr bwMode="auto">
                          <a:xfrm>
                            <a:off x="600" y="809"/>
                            <a:ext cx="806" cy="1067"/>
                          </a:xfrm>
                          <a:custGeom>
                            <a:avLst/>
                            <a:gdLst>
                              <a:gd name="T0" fmla="+- 0 1060 601"/>
                              <a:gd name="T1" fmla="*/ T0 w 806"/>
                              <a:gd name="T2" fmla="+- 0 1660 809"/>
                              <a:gd name="T3" fmla="*/ 1660 h 1067"/>
                              <a:gd name="T4" fmla="+- 0 1093 601"/>
                              <a:gd name="T5" fmla="*/ T4 w 806"/>
                              <a:gd name="T6" fmla="+- 0 1776 809"/>
                              <a:gd name="T7" fmla="*/ 1776 h 1067"/>
                              <a:gd name="T8" fmla="+- 0 1138 601"/>
                              <a:gd name="T9" fmla="*/ T8 w 806"/>
                              <a:gd name="T10" fmla="+- 0 1867 809"/>
                              <a:gd name="T11" fmla="*/ 1867 h 1067"/>
                              <a:gd name="T12" fmla="+- 0 1158 601"/>
                              <a:gd name="T13" fmla="*/ T12 w 806"/>
                              <a:gd name="T14" fmla="+- 0 1874 809"/>
                              <a:gd name="T15" fmla="*/ 1874 h 1067"/>
                              <a:gd name="T16" fmla="+- 0 1177 601"/>
                              <a:gd name="T17" fmla="*/ T16 w 806"/>
                              <a:gd name="T18" fmla="+- 0 1875 809"/>
                              <a:gd name="T19" fmla="*/ 1875 h 1067"/>
                              <a:gd name="T20" fmla="+- 0 1221 601"/>
                              <a:gd name="T21" fmla="*/ T20 w 806"/>
                              <a:gd name="T22" fmla="+- 0 1855 809"/>
                              <a:gd name="T23" fmla="*/ 1855 h 1067"/>
                              <a:gd name="T24" fmla="+- 0 1239 601"/>
                              <a:gd name="T25" fmla="*/ T24 w 806"/>
                              <a:gd name="T26" fmla="+- 0 1818 809"/>
                              <a:gd name="T27" fmla="*/ 1818 h 1067"/>
                              <a:gd name="T28" fmla="+- 0 1225 601"/>
                              <a:gd name="T29" fmla="*/ T28 w 806"/>
                              <a:gd name="T30" fmla="+- 0 1735 809"/>
                              <a:gd name="T31" fmla="*/ 1735 h 1067"/>
                              <a:gd name="T32" fmla="+- 0 1203 601"/>
                              <a:gd name="T33" fmla="*/ T32 w 806"/>
                              <a:gd name="T34" fmla="+- 0 1660 809"/>
                              <a:gd name="T35" fmla="*/ 1660 h 1067"/>
                              <a:gd name="T36" fmla="+- 0 848 601"/>
                              <a:gd name="T37" fmla="*/ T36 w 806"/>
                              <a:gd name="T38" fmla="+- 0 1645 809"/>
                              <a:gd name="T39" fmla="*/ 1645 h 1067"/>
                              <a:gd name="T40" fmla="+- 0 880 601"/>
                              <a:gd name="T41" fmla="*/ T40 w 806"/>
                              <a:gd name="T42" fmla="+- 0 1694 809"/>
                              <a:gd name="T43" fmla="*/ 1694 h 1067"/>
                              <a:gd name="T44" fmla="+- 0 1060 601"/>
                              <a:gd name="T45" fmla="*/ T44 w 806"/>
                              <a:gd name="T46" fmla="+- 0 1660 809"/>
                              <a:gd name="T47" fmla="*/ 1660 h 1067"/>
                              <a:gd name="T48" fmla="+- 0 1199 601"/>
                              <a:gd name="T49" fmla="*/ T48 w 806"/>
                              <a:gd name="T50" fmla="+- 0 1650 809"/>
                              <a:gd name="T51" fmla="*/ 1650 h 1067"/>
                              <a:gd name="T52" fmla="+- 0 861 601"/>
                              <a:gd name="T53" fmla="*/ T52 w 806"/>
                              <a:gd name="T54" fmla="+- 0 1613 809"/>
                              <a:gd name="T55" fmla="*/ 1613 h 1067"/>
                              <a:gd name="T56" fmla="+- 0 840 601"/>
                              <a:gd name="T57" fmla="*/ T56 w 806"/>
                              <a:gd name="T58" fmla="+- 0 1610 809"/>
                              <a:gd name="T59" fmla="*/ 1610 h 1067"/>
                              <a:gd name="T60" fmla="+- 0 987 601"/>
                              <a:gd name="T61" fmla="*/ T60 w 806"/>
                              <a:gd name="T62" fmla="+- 0 855 809"/>
                              <a:gd name="T63" fmla="*/ 855 h 1067"/>
                              <a:gd name="T64" fmla="+- 0 796 601"/>
                              <a:gd name="T65" fmla="*/ T64 w 806"/>
                              <a:gd name="T66" fmla="+- 0 893 809"/>
                              <a:gd name="T67" fmla="*/ 893 h 1067"/>
                              <a:gd name="T68" fmla="+- 0 708 601"/>
                              <a:gd name="T69" fmla="*/ T68 w 806"/>
                              <a:gd name="T70" fmla="+- 0 918 809"/>
                              <a:gd name="T71" fmla="*/ 918 h 1067"/>
                              <a:gd name="T72" fmla="+- 0 629 601"/>
                              <a:gd name="T73" fmla="*/ T72 w 806"/>
                              <a:gd name="T74" fmla="+- 0 964 809"/>
                              <a:gd name="T75" fmla="*/ 964 h 1067"/>
                              <a:gd name="T76" fmla="+- 0 608 601"/>
                              <a:gd name="T77" fmla="*/ T76 w 806"/>
                              <a:gd name="T78" fmla="+- 0 997 809"/>
                              <a:gd name="T79" fmla="*/ 997 h 1067"/>
                              <a:gd name="T80" fmla="+- 0 601 601"/>
                              <a:gd name="T81" fmla="*/ T80 w 806"/>
                              <a:gd name="T82" fmla="+- 0 1043 809"/>
                              <a:gd name="T83" fmla="*/ 1043 h 1067"/>
                              <a:gd name="T84" fmla="+- 0 606 601"/>
                              <a:gd name="T85" fmla="*/ T84 w 806"/>
                              <a:gd name="T86" fmla="+- 0 1084 809"/>
                              <a:gd name="T87" fmla="*/ 1084 h 1067"/>
                              <a:gd name="T88" fmla="+- 0 619 601"/>
                              <a:gd name="T89" fmla="*/ T88 w 806"/>
                              <a:gd name="T90" fmla="+- 0 1122 809"/>
                              <a:gd name="T91" fmla="*/ 1122 h 1067"/>
                              <a:gd name="T92" fmla="+- 0 622 601"/>
                              <a:gd name="T93" fmla="*/ T92 w 806"/>
                              <a:gd name="T94" fmla="+- 0 1134 809"/>
                              <a:gd name="T95" fmla="*/ 1134 h 1067"/>
                              <a:gd name="T96" fmla="+- 0 666 601"/>
                              <a:gd name="T97" fmla="*/ T96 w 806"/>
                              <a:gd name="T98" fmla="+- 0 1194 809"/>
                              <a:gd name="T99" fmla="*/ 1194 h 1067"/>
                              <a:gd name="T100" fmla="+- 0 765 601"/>
                              <a:gd name="T101" fmla="*/ T100 w 806"/>
                              <a:gd name="T102" fmla="+- 0 1263 809"/>
                              <a:gd name="T103" fmla="*/ 1263 h 1067"/>
                              <a:gd name="T104" fmla="+- 0 823 601"/>
                              <a:gd name="T105" fmla="*/ T104 w 806"/>
                              <a:gd name="T106" fmla="+- 0 1354 809"/>
                              <a:gd name="T107" fmla="*/ 1354 h 1067"/>
                              <a:gd name="T108" fmla="+- 0 817 601"/>
                              <a:gd name="T109" fmla="*/ T108 w 806"/>
                              <a:gd name="T110" fmla="+- 0 1377 809"/>
                              <a:gd name="T111" fmla="*/ 1377 h 1067"/>
                              <a:gd name="T112" fmla="+- 0 818 601"/>
                              <a:gd name="T113" fmla="*/ T112 w 806"/>
                              <a:gd name="T114" fmla="+- 0 1401 809"/>
                              <a:gd name="T115" fmla="*/ 1401 h 1067"/>
                              <a:gd name="T116" fmla="+- 0 824 601"/>
                              <a:gd name="T117" fmla="*/ T116 w 806"/>
                              <a:gd name="T118" fmla="+- 0 1424 809"/>
                              <a:gd name="T119" fmla="*/ 1424 h 1067"/>
                              <a:gd name="T120" fmla="+- 0 836 601"/>
                              <a:gd name="T121" fmla="*/ T120 w 806"/>
                              <a:gd name="T122" fmla="+- 0 1446 809"/>
                              <a:gd name="T123" fmla="*/ 1446 h 1067"/>
                              <a:gd name="T124" fmla="+- 0 850 601"/>
                              <a:gd name="T125" fmla="*/ T124 w 806"/>
                              <a:gd name="T126" fmla="+- 0 1466 809"/>
                              <a:gd name="T127" fmla="*/ 1466 h 1067"/>
                              <a:gd name="T128" fmla="+- 0 846 601"/>
                              <a:gd name="T129" fmla="*/ T128 w 806"/>
                              <a:gd name="T130" fmla="+- 0 1480 809"/>
                              <a:gd name="T131" fmla="*/ 1480 h 1067"/>
                              <a:gd name="T132" fmla="+- 0 826 601"/>
                              <a:gd name="T133" fmla="*/ T132 w 806"/>
                              <a:gd name="T134" fmla="+- 0 1497 809"/>
                              <a:gd name="T135" fmla="*/ 1497 h 1067"/>
                              <a:gd name="T136" fmla="+- 0 814 601"/>
                              <a:gd name="T137" fmla="*/ T136 w 806"/>
                              <a:gd name="T138" fmla="+- 0 1533 809"/>
                              <a:gd name="T139" fmla="*/ 1533 h 1067"/>
                              <a:gd name="T140" fmla="+- 0 839 601"/>
                              <a:gd name="T141" fmla="*/ T140 w 806"/>
                              <a:gd name="T142" fmla="+- 0 1591 809"/>
                              <a:gd name="T143" fmla="*/ 1591 h 1067"/>
                              <a:gd name="T144" fmla="+- 0 1189 601"/>
                              <a:gd name="T145" fmla="*/ T144 w 806"/>
                              <a:gd name="T146" fmla="+- 0 1613 809"/>
                              <a:gd name="T147" fmla="*/ 1613 h 1067"/>
                              <a:gd name="T148" fmla="+- 0 1178 601"/>
                              <a:gd name="T149" fmla="*/ T148 w 806"/>
                              <a:gd name="T150" fmla="+- 0 1572 809"/>
                              <a:gd name="T151" fmla="*/ 1572 h 1067"/>
                              <a:gd name="T152" fmla="+- 0 1164 601"/>
                              <a:gd name="T153" fmla="*/ T152 w 806"/>
                              <a:gd name="T154" fmla="+- 0 1519 809"/>
                              <a:gd name="T155" fmla="*/ 1519 h 1067"/>
                              <a:gd name="T156" fmla="+- 0 1103 601"/>
                              <a:gd name="T157" fmla="*/ T156 w 806"/>
                              <a:gd name="T158" fmla="+- 0 1375 809"/>
                              <a:gd name="T159" fmla="*/ 1375 h 1067"/>
                              <a:gd name="T160" fmla="+- 0 1024 601"/>
                              <a:gd name="T161" fmla="*/ T160 w 806"/>
                              <a:gd name="T162" fmla="+- 0 1242 809"/>
                              <a:gd name="T163" fmla="*/ 1242 h 1067"/>
                              <a:gd name="T164" fmla="+- 0 984 601"/>
                              <a:gd name="T165" fmla="*/ T164 w 806"/>
                              <a:gd name="T166" fmla="+- 0 1178 809"/>
                              <a:gd name="T167" fmla="*/ 1178 h 1067"/>
                              <a:gd name="T168" fmla="+- 0 972 601"/>
                              <a:gd name="T169" fmla="*/ T168 w 806"/>
                              <a:gd name="T170" fmla="+- 0 1161 809"/>
                              <a:gd name="T171" fmla="*/ 1161 h 1067"/>
                              <a:gd name="T172" fmla="+- 0 920 601"/>
                              <a:gd name="T173" fmla="*/ T172 w 806"/>
                              <a:gd name="T174" fmla="+- 0 1094 809"/>
                              <a:gd name="T175" fmla="*/ 1094 h 1067"/>
                              <a:gd name="T176" fmla="+- 0 1369 601"/>
                              <a:gd name="T177" fmla="*/ T176 w 806"/>
                              <a:gd name="T178" fmla="+- 0 1055 809"/>
                              <a:gd name="T179" fmla="*/ 1055 h 1067"/>
                              <a:gd name="T180" fmla="+- 0 1323 601"/>
                              <a:gd name="T181" fmla="*/ T180 w 806"/>
                              <a:gd name="T182" fmla="+- 0 970 809"/>
                              <a:gd name="T183" fmla="*/ 970 h 1067"/>
                              <a:gd name="T184" fmla="+- 0 1284 601"/>
                              <a:gd name="T185" fmla="*/ T184 w 806"/>
                              <a:gd name="T186" fmla="+- 0 867 809"/>
                              <a:gd name="T187" fmla="*/ 867 h 1067"/>
                              <a:gd name="T188" fmla="+- 0 1255 601"/>
                              <a:gd name="T189" fmla="*/ T188 w 806"/>
                              <a:gd name="T190" fmla="+- 0 850 809"/>
                              <a:gd name="T191" fmla="*/ 850 h 1067"/>
                              <a:gd name="T192" fmla="+- 0 1232 601"/>
                              <a:gd name="T193" fmla="*/ T192 w 806"/>
                              <a:gd name="T194" fmla="+- 0 839 809"/>
                              <a:gd name="T195" fmla="*/ 839 h 1067"/>
                              <a:gd name="T196" fmla="+- 0 1055 601"/>
                              <a:gd name="T197" fmla="*/ T196 w 806"/>
                              <a:gd name="T198" fmla="+- 0 839 809"/>
                              <a:gd name="T199" fmla="*/ 839 h 1067"/>
                              <a:gd name="T200" fmla="+- 0 1055 601"/>
                              <a:gd name="T201" fmla="*/ T200 w 806"/>
                              <a:gd name="T202" fmla="+- 0 839 809"/>
                              <a:gd name="T203" fmla="*/ 839 h 1067"/>
                              <a:gd name="T204" fmla="+- 0 1062 601"/>
                              <a:gd name="T205" fmla="*/ T204 w 806"/>
                              <a:gd name="T206" fmla="+- 0 838 809"/>
                              <a:gd name="T207" fmla="*/ 838 h 1067"/>
                              <a:gd name="T208" fmla="+- 0 1062 601"/>
                              <a:gd name="T209" fmla="*/ T208 w 806"/>
                              <a:gd name="T210" fmla="+- 0 838 809"/>
                              <a:gd name="T211" fmla="*/ 838 h 1067"/>
                              <a:gd name="T212" fmla="+- 0 1232 601"/>
                              <a:gd name="T213" fmla="*/ T212 w 806"/>
                              <a:gd name="T214" fmla="+- 0 839 809"/>
                              <a:gd name="T215" fmla="*/ 839 h 1067"/>
                              <a:gd name="T216" fmla="+- 0 1146 601"/>
                              <a:gd name="T217" fmla="*/ T216 w 806"/>
                              <a:gd name="T218" fmla="+- 0 809 809"/>
                              <a:gd name="T219" fmla="*/ 809 h 1067"/>
                              <a:gd name="T220" fmla="+- 0 1112 601"/>
                              <a:gd name="T221" fmla="*/ T220 w 806"/>
                              <a:gd name="T222" fmla="+- 0 811 809"/>
                              <a:gd name="T223" fmla="*/ 811 h 1067"/>
                              <a:gd name="T224" fmla="+- 0 1079 601"/>
                              <a:gd name="T225" fmla="*/ T224 w 806"/>
                              <a:gd name="T226" fmla="+- 0 816 809"/>
                              <a:gd name="T227" fmla="*/ 816 h 1067"/>
                              <a:gd name="T228" fmla="+- 0 1058 601"/>
                              <a:gd name="T229" fmla="*/ T228 w 806"/>
                              <a:gd name="T230" fmla="+- 0 823 809"/>
                              <a:gd name="T231" fmla="*/ 823 h 1067"/>
                              <a:gd name="T232" fmla="+- 0 1049 601"/>
                              <a:gd name="T233" fmla="*/ T232 w 806"/>
                              <a:gd name="T234" fmla="+- 0 829 809"/>
                              <a:gd name="T235" fmla="*/ 829 h 1067"/>
                              <a:gd name="T236" fmla="+- 0 1062 601"/>
                              <a:gd name="T237" fmla="*/ T236 w 806"/>
                              <a:gd name="T238" fmla="+- 0 838 809"/>
                              <a:gd name="T239" fmla="*/ 838 h 1067"/>
                              <a:gd name="T240" fmla="+- 0 1226 601"/>
                              <a:gd name="T241" fmla="*/ T240 w 806"/>
                              <a:gd name="T242" fmla="+- 0 836 809"/>
                              <a:gd name="T243" fmla="*/ 836 h 1067"/>
                              <a:gd name="T244" fmla="+- 0 1178 601"/>
                              <a:gd name="T245" fmla="*/ T244 w 806"/>
                              <a:gd name="T246" fmla="+- 0 813 809"/>
                              <a:gd name="T247" fmla="*/ 813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06" h="1067">
                                <a:moveTo>
                                  <a:pt x="602" y="851"/>
                                </a:moveTo>
                                <a:lnTo>
                                  <a:pt x="459" y="851"/>
                                </a:lnTo>
                                <a:lnTo>
                                  <a:pt x="474" y="902"/>
                                </a:lnTo>
                                <a:lnTo>
                                  <a:pt x="492" y="967"/>
                                </a:lnTo>
                                <a:lnTo>
                                  <a:pt x="513" y="1026"/>
                                </a:lnTo>
                                <a:lnTo>
                                  <a:pt x="537" y="1058"/>
                                </a:lnTo>
                                <a:lnTo>
                                  <a:pt x="548" y="1062"/>
                                </a:lnTo>
                                <a:lnTo>
                                  <a:pt x="557" y="1065"/>
                                </a:lnTo>
                                <a:lnTo>
                                  <a:pt x="567" y="1066"/>
                                </a:lnTo>
                                <a:lnTo>
                                  <a:pt x="576" y="1066"/>
                                </a:lnTo>
                                <a:lnTo>
                                  <a:pt x="601" y="1060"/>
                                </a:lnTo>
                                <a:lnTo>
                                  <a:pt x="620" y="1046"/>
                                </a:lnTo>
                                <a:lnTo>
                                  <a:pt x="633" y="1028"/>
                                </a:lnTo>
                                <a:lnTo>
                                  <a:pt x="638" y="1009"/>
                                </a:lnTo>
                                <a:lnTo>
                                  <a:pt x="633" y="968"/>
                                </a:lnTo>
                                <a:lnTo>
                                  <a:pt x="624" y="926"/>
                                </a:lnTo>
                                <a:lnTo>
                                  <a:pt x="612" y="884"/>
                                </a:lnTo>
                                <a:lnTo>
                                  <a:pt x="602" y="851"/>
                                </a:lnTo>
                                <a:close/>
                                <a:moveTo>
                                  <a:pt x="239" y="801"/>
                                </a:moveTo>
                                <a:lnTo>
                                  <a:pt x="247" y="836"/>
                                </a:lnTo>
                                <a:lnTo>
                                  <a:pt x="258" y="864"/>
                                </a:lnTo>
                                <a:lnTo>
                                  <a:pt x="279" y="885"/>
                                </a:lnTo>
                                <a:lnTo>
                                  <a:pt x="313" y="894"/>
                                </a:lnTo>
                                <a:lnTo>
                                  <a:pt x="459" y="851"/>
                                </a:lnTo>
                                <a:lnTo>
                                  <a:pt x="602" y="851"/>
                                </a:lnTo>
                                <a:lnTo>
                                  <a:pt x="598" y="841"/>
                                </a:lnTo>
                                <a:lnTo>
                                  <a:pt x="588" y="804"/>
                                </a:lnTo>
                                <a:lnTo>
                                  <a:pt x="260" y="804"/>
                                </a:lnTo>
                                <a:lnTo>
                                  <a:pt x="256" y="804"/>
                                </a:lnTo>
                                <a:lnTo>
                                  <a:pt x="239" y="801"/>
                                </a:lnTo>
                                <a:close/>
                                <a:moveTo>
                                  <a:pt x="454" y="30"/>
                                </a:moveTo>
                                <a:lnTo>
                                  <a:pt x="386" y="46"/>
                                </a:lnTo>
                                <a:lnTo>
                                  <a:pt x="275" y="67"/>
                                </a:lnTo>
                                <a:lnTo>
                                  <a:pt x="195" y="84"/>
                                </a:lnTo>
                                <a:lnTo>
                                  <a:pt x="147" y="95"/>
                                </a:lnTo>
                                <a:lnTo>
                                  <a:pt x="107" y="109"/>
                                </a:lnTo>
                                <a:lnTo>
                                  <a:pt x="70" y="127"/>
                                </a:lnTo>
                                <a:lnTo>
                                  <a:pt x="28" y="155"/>
                                </a:lnTo>
                                <a:lnTo>
                                  <a:pt x="17" y="169"/>
                                </a:lnTo>
                                <a:lnTo>
                                  <a:pt x="7" y="188"/>
                                </a:lnTo>
                                <a:lnTo>
                                  <a:pt x="1" y="210"/>
                                </a:lnTo>
                                <a:lnTo>
                                  <a:pt x="0" y="234"/>
                                </a:lnTo>
                                <a:lnTo>
                                  <a:pt x="2" y="254"/>
                                </a:lnTo>
                                <a:lnTo>
                                  <a:pt x="5" y="275"/>
                                </a:lnTo>
                                <a:lnTo>
                                  <a:pt x="10" y="294"/>
                                </a:lnTo>
                                <a:lnTo>
                                  <a:pt x="18" y="313"/>
                                </a:lnTo>
                                <a:lnTo>
                                  <a:pt x="18" y="319"/>
                                </a:lnTo>
                                <a:lnTo>
                                  <a:pt x="21" y="325"/>
                                </a:lnTo>
                                <a:lnTo>
                                  <a:pt x="26" y="332"/>
                                </a:lnTo>
                                <a:lnTo>
                                  <a:pt x="65" y="385"/>
                                </a:lnTo>
                                <a:lnTo>
                                  <a:pt x="114" y="422"/>
                                </a:lnTo>
                                <a:lnTo>
                                  <a:pt x="164" y="454"/>
                                </a:lnTo>
                                <a:lnTo>
                                  <a:pt x="204" y="491"/>
                                </a:lnTo>
                                <a:lnTo>
                                  <a:pt x="222" y="545"/>
                                </a:lnTo>
                                <a:lnTo>
                                  <a:pt x="218" y="557"/>
                                </a:lnTo>
                                <a:lnTo>
                                  <a:pt x="216" y="568"/>
                                </a:lnTo>
                                <a:lnTo>
                                  <a:pt x="216" y="580"/>
                                </a:lnTo>
                                <a:lnTo>
                                  <a:pt x="217" y="592"/>
                                </a:lnTo>
                                <a:lnTo>
                                  <a:pt x="220" y="604"/>
                                </a:lnTo>
                                <a:lnTo>
                                  <a:pt x="223" y="615"/>
                                </a:lnTo>
                                <a:lnTo>
                                  <a:pt x="228" y="626"/>
                                </a:lnTo>
                                <a:lnTo>
                                  <a:pt x="235" y="637"/>
                                </a:lnTo>
                                <a:lnTo>
                                  <a:pt x="242" y="647"/>
                                </a:lnTo>
                                <a:lnTo>
                                  <a:pt x="249" y="657"/>
                                </a:lnTo>
                                <a:lnTo>
                                  <a:pt x="256" y="664"/>
                                </a:lnTo>
                                <a:lnTo>
                                  <a:pt x="245" y="671"/>
                                </a:lnTo>
                                <a:lnTo>
                                  <a:pt x="235" y="679"/>
                                </a:lnTo>
                                <a:lnTo>
                                  <a:pt x="225" y="688"/>
                                </a:lnTo>
                                <a:lnTo>
                                  <a:pt x="216" y="701"/>
                                </a:lnTo>
                                <a:lnTo>
                                  <a:pt x="213" y="724"/>
                                </a:lnTo>
                                <a:lnTo>
                                  <a:pt x="221" y="753"/>
                                </a:lnTo>
                                <a:lnTo>
                                  <a:pt x="238" y="782"/>
                                </a:lnTo>
                                <a:lnTo>
                                  <a:pt x="260" y="804"/>
                                </a:lnTo>
                                <a:lnTo>
                                  <a:pt x="588" y="804"/>
                                </a:lnTo>
                                <a:lnTo>
                                  <a:pt x="587" y="800"/>
                                </a:lnTo>
                                <a:lnTo>
                                  <a:pt x="577" y="763"/>
                                </a:lnTo>
                                <a:lnTo>
                                  <a:pt x="569" y="731"/>
                                </a:lnTo>
                                <a:lnTo>
                                  <a:pt x="563" y="710"/>
                                </a:lnTo>
                                <a:lnTo>
                                  <a:pt x="537" y="638"/>
                                </a:lnTo>
                                <a:lnTo>
                                  <a:pt x="502" y="566"/>
                                </a:lnTo>
                                <a:lnTo>
                                  <a:pt x="462" y="497"/>
                                </a:lnTo>
                                <a:lnTo>
                                  <a:pt x="423" y="433"/>
                                </a:lnTo>
                                <a:lnTo>
                                  <a:pt x="389" y="378"/>
                                </a:lnTo>
                                <a:lnTo>
                                  <a:pt x="383" y="369"/>
                                </a:lnTo>
                                <a:lnTo>
                                  <a:pt x="377" y="361"/>
                                </a:lnTo>
                                <a:lnTo>
                                  <a:pt x="371" y="352"/>
                                </a:lnTo>
                                <a:lnTo>
                                  <a:pt x="361" y="339"/>
                                </a:lnTo>
                                <a:lnTo>
                                  <a:pt x="319" y="285"/>
                                </a:lnTo>
                                <a:lnTo>
                                  <a:pt x="805" y="285"/>
                                </a:lnTo>
                                <a:lnTo>
                                  <a:pt x="768" y="246"/>
                                </a:lnTo>
                                <a:lnTo>
                                  <a:pt x="744" y="212"/>
                                </a:lnTo>
                                <a:lnTo>
                                  <a:pt x="722" y="161"/>
                                </a:lnTo>
                                <a:lnTo>
                                  <a:pt x="693" y="75"/>
                                </a:lnTo>
                                <a:lnTo>
                                  <a:pt x="683" y="58"/>
                                </a:lnTo>
                                <a:lnTo>
                                  <a:pt x="669" y="47"/>
                                </a:lnTo>
                                <a:lnTo>
                                  <a:pt x="654" y="41"/>
                                </a:lnTo>
                                <a:lnTo>
                                  <a:pt x="644" y="37"/>
                                </a:lnTo>
                                <a:lnTo>
                                  <a:pt x="631" y="30"/>
                                </a:lnTo>
                                <a:lnTo>
                                  <a:pt x="454" y="30"/>
                                </a:lnTo>
                                <a:close/>
                                <a:moveTo>
                                  <a:pt x="461" y="29"/>
                                </a:moveTo>
                                <a:lnTo>
                                  <a:pt x="454" y="30"/>
                                </a:lnTo>
                                <a:lnTo>
                                  <a:pt x="461" y="29"/>
                                </a:lnTo>
                                <a:close/>
                                <a:moveTo>
                                  <a:pt x="628" y="29"/>
                                </a:moveTo>
                                <a:lnTo>
                                  <a:pt x="461" y="29"/>
                                </a:lnTo>
                                <a:lnTo>
                                  <a:pt x="454" y="30"/>
                                </a:lnTo>
                                <a:lnTo>
                                  <a:pt x="631" y="30"/>
                                </a:lnTo>
                                <a:lnTo>
                                  <a:pt x="628" y="29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31" y="1"/>
                                </a:lnTo>
                                <a:lnTo>
                                  <a:pt x="511" y="2"/>
                                </a:lnTo>
                                <a:lnTo>
                                  <a:pt x="492" y="4"/>
                                </a:lnTo>
                                <a:lnTo>
                                  <a:pt x="478" y="7"/>
                                </a:lnTo>
                                <a:lnTo>
                                  <a:pt x="466" y="12"/>
                                </a:lnTo>
                                <a:lnTo>
                                  <a:pt x="457" y="14"/>
                                </a:lnTo>
                                <a:lnTo>
                                  <a:pt x="441" y="19"/>
                                </a:lnTo>
                                <a:lnTo>
                                  <a:pt x="448" y="20"/>
                                </a:lnTo>
                                <a:lnTo>
                                  <a:pt x="454" y="30"/>
                                </a:lnTo>
                                <a:lnTo>
                                  <a:pt x="461" y="29"/>
                                </a:lnTo>
                                <a:lnTo>
                                  <a:pt x="628" y="29"/>
                                </a:lnTo>
                                <a:lnTo>
                                  <a:pt x="625" y="27"/>
                                </a:lnTo>
                                <a:lnTo>
                                  <a:pt x="603" y="15"/>
                                </a:lnTo>
                                <a:lnTo>
                                  <a:pt x="577" y="4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4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821"/>
                            <a:ext cx="70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433"/>
                            <a:ext cx="11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1433"/>
                            <a:ext cx="1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45"/>
                        <wps:cNvSpPr>
                          <a:spLocks/>
                        </wps:cNvSpPr>
                        <wps:spPr bwMode="auto">
                          <a:xfrm>
                            <a:off x="619" y="1041"/>
                            <a:ext cx="619" cy="835"/>
                          </a:xfrm>
                          <a:custGeom>
                            <a:avLst/>
                            <a:gdLst>
                              <a:gd name="T0" fmla="+- 0 1060 620"/>
                              <a:gd name="T1" fmla="*/ T0 w 619"/>
                              <a:gd name="T2" fmla="+- 0 1660 1041"/>
                              <a:gd name="T3" fmla="*/ 1660 h 835"/>
                              <a:gd name="T4" fmla="+- 0 1093 620"/>
                              <a:gd name="T5" fmla="*/ T4 w 619"/>
                              <a:gd name="T6" fmla="+- 0 1776 1041"/>
                              <a:gd name="T7" fmla="*/ 1776 h 835"/>
                              <a:gd name="T8" fmla="+- 0 1138 620"/>
                              <a:gd name="T9" fmla="*/ T8 w 619"/>
                              <a:gd name="T10" fmla="+- 0 1867 1041"/>
                              <a:gd name="T11" fmla="*/ 1867 h 835"/>
                              <a:gd name="T12" fmla="+- 0 1158 620"/>
                              <a:gd name="T13" fmla="*/ T12 w 619"/>
                              <a:gd name="T14" fmla="+- 0 1874 1041"/>
                              <a:gd name="T15" fmla="*/ 1874 h 835"/>
                              <a:gd name="T16" fmla="+- 0 1177 620"/>
                              <a:gd name="T17" fmla="*/ T16 w 619"/>
                              <a:gd name="T18" fmla="+- 0 1875 1041"/>
                              <a:gd name="T19" fmla="*/ 1875 h 835"/>
                              <a:gd name="T20" fmla="+- 0 1221 620"/>
                              <a:gd name="T21" fmla="*/ T20 w 619"/>
                              <a:gd name="T22" fmla="+- 0 1855 1041"/>
                              <a:gd name="T23" fmla="*/ 1855 h 835"/>
                              <a:gd name="T24" fmla="+- 0 1238 620"/>
                              <a:gd name="T25" fmla="*/ T24 w 619"/>
                              <a:gd name="T26" fmla="+- 0 1818 1041"/>
                              <a:gd name="T27" fmla="*/ 1818 h 835"/>
                              <a:gd name="T28" fmla="+- 0 1225 620"/>
                              <a:gd name="T29" fmla="*/ T28 w 619"/>
                              <a:gd name="T30" fmla="+- 0 1735 1041"/>
                              <a:gd name="T31" fmla="*/ 1735 h 835"/>
                              <a:gd name="T32" fmla="+- 0 1203 620"/>
                              <a:gd name="T33" fmla="*/ T32 w 619"/>
                              <a:gd name="T34" fmla="+- 0 1660 1041"/>
                              <a:gd name="T35" fmla="*/ 1660 h 835"/>
                              <a:gd name="T36" fmla="+- 0 848 620"/>
                              <a:gd name="T37" fmla="*/ T36 w 619"/>
                              <a:gd name="T38" fmla="+- 0 1645 1041"/>
                              <a:gd name="T39" fmla="*/ 1645 h 835"/>
                              <a:gd name="T40" fmla="+- 0 880 620"/>
                              <a:gd name="T41" fmla="*/ T40 w 619"/>
                              <a:gd name="T42" fmla="+- 0 1694 1041"/>
                              <a:gd name="T43" fmla="*/ 1694 h 835"/>
                              <a:gd name="T44" fmla="+- 0 1060 620"/>
                              <a:gd name="T45" fmla="*/ T44 w 619"/>
                              <a:gd name="T46" fmla="+- 0 1660 1041"/>
                              <a:gd name="T47" fmla="*/ 1660 h 835"/>
                              <a:gd name="T48" fmla="+- 0 1199 620"/>
                              <a:gd name="T49" fmla="*/ T48 w 619"/>
                              <a:gd name="T50" fmla="+- 0 1650 1041"/>
                              <a:gd name="T51" fmla="*/ 1650 h 835"/>
                              <a:gd name="T52" fmla="+- 0 861 620"/>
                              <a:gd name="T53" fmla="*/ T52 w 619"/>
                              <a:gd name="T54" fmla="+- 0 1613 1041"/>
                              <a:gd name="T55" fmla="*/ 1613 h 835"/>
                              <a:gd name="T56" fmla="+- 0 840 620"/>
                              <a:gd name="T57" fmla="*/ T56 w 619"/>
                              <a:gd name="T58" fmla="+- 0 1610 1041"/>
                              <a:gd name="T59" fmla="*/ 1610 h 835"/>
                              <a:gd name="T60" fmla="+- 0 676 620"/>
                              <a:gd name="T61" fmla="*/ T60 w 619"/>
                              <a:gd name="T62" fmla="+- 0 1054 1041"/>
                              <a:gd name="T63" fmla="*/ 1054 h 835"/>
                              <a:gd name="T64" fmla="+- 0 635 620"/>
                              <a:gd name="T65" fmla="*/ T64 w 619"/>
                              <a:gd name="T66" fmla="+- 0 1087 1041"/>
                              <a:gd name="T67" fmla="*/ 1087 h 835"/>
                              <a:gd name="T68" fmla="+- 0 627 620"/>
                              <a:gd name="T69" fmla="*/ T68 w 619"/>
                              <a:gd name="T70" fmla="+- 0 1141 1041"/>
                              <a:gd name="T71" fmla="*/ 1141 h 835"/>
                              <a:gd name="T72" fmla="+- 0 715 620"/>
                              <a:gd name="T73" fmla="*/ T72 w 619"/>
                              <a:gd name="T74" fmla="+- 0 1231 1041"/>
                              <a:gd name="T75" fmla="*/ 1231 h 835"/>
                              <a:gd name="T76" fmla="+- 0 805 620"/>
                              <a:gd name="T77" fmla="*/ T76 w 619"/>
                              <a:gd name="T78" fmla="+- 0 1300 1041"/>
                              <a:gd name="T79" fmla="*/ 1300 h 835"/>
                              <a:gd name="T80" fmla="+- 0 819 620"/>
                              <a:gd name="T81" fmla="*/ T80 w 619"/>
                              <a:gd name="T82" fmla="+- 0 1366 1041"/>
                              <a:gd name="T83" fmla="*/ 1366 h 835"/>
                              <a:gd name="T84" fmla="+- 0 817 620"/>
                              <a:gd name="T85" fmla="*/ T84 w 619"/>
                              <a:gd name="T86" fmla="+- 0 1389 1041"/>
                              <a:gd name="T87" fmla="*/ 1389 h 835"/>
                              <a:gd name="T88" fmla="+- 0 821 620"/>
                              <a:gd name="T89" fmla="*/ T88 w 619"/>
                              <a:gd name="T90" fmla="+- 0 1413 1041"/>
                              <a:gd name="T91" fmla="*/ 1413 h 835"/>
                              <a:gd name="T92" fmla="+- 0 829 620"/>
                              <a:gd name="T93" fmla="*/ T92 w 619"/>
                              <a:gd name="T94" fmla="+- 0 1435 1041"/>
                              <a:gd name="T95" fmla="*/ 1435 h 835"/>
                              <a:gd name="T96" fmla="+- 0 843 620"/>
                              <a:gd name="T97" fmla="*/ T96 w 619"/>
                              <a:gd name="T98" fmla="+- 0 1456 1041"/>
                              <a:gd name="T99" fmla="*/ 1456 h 835"/>
                              <a:gd name="T100" fmla="+- 0 857 620"/>
                              <a:gd name="T101" fmla="*/ T100 w 619"/>
                              <a:gd name="T102" fmla="+- 0 1473 1041"/>
                              <a:gd name="T103" fmla="*/ 1473 h 835"/>
                              <a:gd name="T104" fmla="+- 0 836 620"/>
                              <a:gd name="T105" fmla="*/ T104 w 619"/>
                              <a:gd name="T106" fmla="+- 0 1488 1041"/>
                              <a:gd name="T107" fmla="*/ 1488 h 835"/>
                              <a:gd name="T108" fmla="+- 0 817 620"/>
                              <a:gd name="T109" fmla="*/ T108 w 619"/>
                              <a:gd name="T110" fmla="+- 0 1510 1041"/>
                              <a:gd name="T111" fmla="*/ 1510 h 835"/>
                              <a:gd name="T112" fmla="+- 0 822 620"/>
                              <a:gd name="T113" fmla="*/ T112 w 619"/>
                              <a:gd name="T114" fmla="+- 0 1562 1041"/>
                              <a:gd name="T115" fmla="*/ 1562 h 835"/>
                              <a:gd name="T116" fmla="+- 0 861 620"/>
                              <a:gd name="T117" fmla="*/ T116 w 619"/>
                              <a:gd name="T118" fmla="+- 0 1613 1041"/>
                              <a:gd name="T119" fmla="*/ 1613 h 835"/>
                              <a:gd name="T120" fmla="+- 0 1188 620"/>
                              <a:gd name="T121" fmla="*/ T120 w 619"/>
                              <a:gd name="T122" fmla="+- 0 1609 1041"/>
                              <a:gd name="T123" fmla="*/ 1609 h 835"/>
                              <a:gd name="T124" fmla="+- 0 1170 620"/>
                              <a:gd name="T125" fmla="*/ T124 w 619"/>
                              <a:gd name="T126" fmla="+- 0 1540 1041"/>
                              <a:gd name="T127" fmla="*/ 1540 h 835"/>
                              <a:gd name="T128" fmla="+- 0 1138 620"/>
                              <a:gd name="T129" fmla="*/ T128 w 619"/>
                              <a:gd name="T130" fmla="+- 0 1447 1041"/>
                              <a:gd name="T131" fmla="*/ 1447 h 835"/>
                              <a:gd name="T132" fmla="+- 0 1063 620"/>
                              <a:gd name="T133" fmla="*/ T132 w 619"/>
                              <a:gd name="T134" fmla="+- 0 1306 1041"/>
                              <a:gd name="T135" fmla="*/ 1306 h 835"/>
                              <a:gd name="T136" fmla="+- 0 990 620"/>
                              <a:gd name="T137" fmla="*/ T136 w 619"/>
                              <a:gd name="T138" fmla="+- 0 1187 1041"/>
                              <a:gd name="T139" fmla="*/ 1187 h 835"/>
                              <a:gd name="T140" fmla="+- 0 978 620"/>
                              <a:gd name="T141" fmla="*/ T140 w 619"/>
                              <a:gd name="T142" fmla="+- 0 1170 1041"/>
                              <a:gd name="T143" fmla="*/ 1170 h 835"/>
                              <a:gd name="T144" fmla="+- 0 911 620"/>
                              <a:gd name="T145" fmla="*/ T144 w 619"/>
                              <a:gd name="T146" fmla="+- 0 1099 1041"/>
                              <a:gd name="T147" fmla="*/ 1099 h 835"/>
                              <a:gd name="T148" fmla="+- 0 777 620"/>
                              <a:gd name="T149" fmla="*/ T148 w 619"/>
                              <a:gd name="T150" fmla="+- 0 1042 1041"/>
                              <a:gd name="T151" fmla="*/ 1042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19" h="835">
                                <a:moveTo>
                                  <a:pt x="583" y="619"/>
                                </a:moveTo>
                                <a:lnTo>
                                  <a:pt x="440" y="619"/>
                                </a:lnTo>
                                <a:lnTo>
                                  <a:pt x="455" y="670"/>
                                </a:lnTo>
                                <a:lnTo>
                                  <a:pt x="473" y="735"/>
                                </a:lnTo>
                                <a:lnTo>
                                  <a:pt x="494" y="794"/>
                                </a:lnTo>
                                <a:lnTo>
                                  <a:pt x="518" y="826"/>
                                </a:lnTo>
                                <a:lnTo>
                                  <a:pt x="529" y="830"/>
                                </a:lnTo>
                                <a:lnTo>
                                  <a:pt x="538" y="833"/>
                                </a:lnTo>
                                <a:lnTo>
                                  <a:pt x="548" y="834"/>
                                </a:lnTo>
                                <a:lnTo>
                                  <a:pt x="557" y="834"/>
                                </a:lnTo>
                                <a:lnTo>
                                  <a:pt x="582" y="828"/>
                                </a:lnTo>
                                <a:lnTo>
                                  <a:pt x="601" y="814"/>
                                </a:lnTo>
                                <a:lnTo>
                                  <a:pt x="614" y="796"/>
                                </a:lnTo>
                                <a:lnTo>
                                  <a:pt x="618" y="777"/>
                                </a:lnTo>
                                <a:lnTo>
                                  <a:pt x="614" y="736"/>
                                </a:lnTo>
                                <a:lnTo>
                                  <a:pt x="605" y="694"/>
                                </a:lnTo>
                                <a:lnTo>
                                  <a:pt x="593" y="652"/>
                                </a:lnTo>
                                <a:lnTo>
                                  <a:pt x="583" y="619"/>
                                </a:lnTo>
                                <a:close/>
                                <a:moveTo>
                                  <a:pt x="220" y="569"/>
                                </a:moveTo>
                                <a:lnTo>
                                  <a:pt x="228" y="604"/>
                                </a:lnTo>
                                <a:lnTo>
                                  <a:pt x="239" y="632"/>
                                </a:lnTo>
                                <a:lnTo>
                                  <a:pt x="260" y="653"/>
                                </a:lnTo>
                                <a:lnTo>
                                  <a:pt x="294" y="662"/>
                                </a:lnTo>
                                <a:lnTo>
                                  <a:pt x="440" y="619"/>
                                </a:lnTo>
                                <a:lnTo>
                                  <a:pt x="583" y="619"/>
                                </a:lnTo>
                                <a:lnTo>
                                  <a:pt x="579" y="609"/>
                                </a:lnTo>
                                <a:lnTo>
                                  <a:pt x="569" y="572"/>
                                </a:lnTo>
                                <a:lnTo>
                                  <a:pt x="241" y="572"/>
                                </a:lnTo>
                                <a:lnTo>
                                  <a:pt x="237" y="572"/>
                                </a:lnTo>
                                <a:lnTo>
                                  <a:pt x="220" y="569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56" y="13"/>
                                </a:lnTo>
                                <a:lnTo>
                                  <a:pt x="38" y="25"/>
                                </a:lnTo>
                                <a:lnTo>
                                  <a:pt x="15" y="46"/>
                                </a:lnTo>
                                <a:lnTo>
                                  <a:pt x="0" y="72"/>
                                </a:lnTo>
                                <a:lnTo>
                                  <a:pt x="7" y="100"/>
                                </a:lnTo>
                                <a:lnTo>
                                  <a:pt x="46" y="153"/>
                                </a:lnTo>
                                <a:lnTo>
                                  <a:pt x="95" y="190"/>
                                </a:lnTo>
                                <a:lnTo>
                                  <a:pt x="145" y="222"/>
                                </a:lnTo>
                                <a:lnTo>
                                  <a:pt x="185" y="259"/>
                                </a:lnTo>
                                <a:lnTo>
                                  <a:pt x="203" y="313"/>
                                </a:lnTo>
                                <a:lnTo>
                                  <a:pt x="199" y="325"/>
                                </a:lnTo>
                                <a:lnTo>
                                  <a:pt x="197" y="336"/>
                                </a:lnTo>
                                <a:lnTo>
                                  <a:pt x="197" y="348"/>
                                </a:lnTo>
                                <a:lnTo>
                                  <a:pt x="198" y="360"/>
                                </a:lnTo>
                                <a:lnTo>
                                  <a:pt x="201" y="372"/>
                                </a:lnTo>
                                <a:lnTo>
                                  <a:pt x="204" y="383"/>
                                </a:lnTo>
                                <a:lnTo>
                                  <a:pt x="209" y="394"/>
                                </a:lnTo>
                                <a:lnTo>
                                  <a:pt x="216" y="405"/>
                                </a:lnTo>
                                <a:lnTo>
                                  <a:pt x="223" y="415"/>
                                </a:lnTo>
                                <a:lnTo>
                                  <a:pt x="230" y="425"/>
                                </a:lnTo>
                                <a:lnTo>
                                  <a:pt x="237" y="432"/>
                                </a:lnTo>
                                <a:lnTo>
                                  <a:pt x="226" y="439"/>
                                </a:lnTo>
                                <a:lnTo>
                                  <a:pt x="216" y="447"/>
                                </a:lnTo>
                                <a:lnTo>
                                  <a:pt x="206" y="456"/>
                                </a:lnTo>
                                <a:lnTo>
                                  <a:pt x="197" y="469"/>
                                </a:lnTo>
                                <a:lnTo>
                                  <a:pt x="194" y="492"/>
                                </a:lnTo>
                                <a:lnTo>
                                  <a:pt x="202" y="521"/>
                                </a:lnTo>
                                <a:lnTo>
                                  <a:pt x="219" y="550"/>
                                </a:lnTo>
                                <a:lnTo>
                                  <a:pt x="241" y="572"/>
                                </a:lnTo>
                                <a:lnTo>
                                  <a:pt x="569" y="572"/>
                                </a:lnTo>
                                <a:lnTo>
                                  <a:pt x="568" y="568"/>
                                </a:lnTo>
                                <a:lnTo>
                                  <a:pt x="558" y="531"/>
                                </a:lnTo>
                                <a:lnTo>
                                  <a:pt x="550" y="499"/>
                                </a:lnTo>
                                <a:lnTo>
                                  <a:pt x="544" y="478"/>
                                </a:lnTo>
                                <a:lnTo>
                                  <a:pt x="518" y="406"/>
                                </a:lnTo>
                                <a:lnTo>
                                  <a:pt x="483" y="334"/>
                                </a:lnTo>
                                <a:lnTo>
                                  <a:pt x="443" y="265"/>
                                </a:lnTo>
                                <a:lnTo>
                                  <a:pt x="404" y="201"/>
                                </a:lnTo>
                                <a:lnTo>
                                  <a:pt x="370" y="146"/>
                                </a:lnTo>
                                <a:lnTo>
                                  <a:pt x="364" y="137"/>
                                </a:lnTo>
                                <a:lnTo>
                                  <a:pt x="358" y="129"/>
                                </a:lnTo>
                                <a:lnTo>
                                  <a:pt x="352" y="120"/>
                                </a:lnTo>
                                <a:lnTo>
                                  <a:pt x="291" y="58"/>
                                </a:lnTo>
                                <a:lnTo>
                                  <a:pt x="223" y="19"/>
                                </a:lnTo>
                                <a:lnTo>
                                  <a:pt x="157" y="1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1174"/>
                            <a:ext cx="272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43"/>
                        <wps:cNvSpPr>
                          <a:spLocks/>
                        </wps:cNvSpPr>
                        <wps:spPr bwMode="auto">
                          <a:xfrm>
                            <a:off x="839" y="1475"/>
                            <a:ext cx="289" cy="230"/>
                          </a:xfrm>
                          <a:custGeom>
                            <a:avLst/>
                            <a:gdLst>
                              <a:gd name="T0" fmla="+- 0 936 840"/>
                              <a:gd name="T1" fmla="*/ T0 w 289"/>
                              <a:gd name="T2" fmla="+- 0 1703 1475"/>
                              <a:gd name="T3" fmla="*/ 1703 h 230"/>
                              <a:gd name="T4" fmla="+- 0 916 840"/>
                              <a:gd name="T5" fmla="*/ T4 w 289"/>
                              <a:gd name="T6" fmla="+- 0 1703 1475"/>
                              <a:gd name="T7" fmla="*/ 1703 h 230"/>
                              <a:gd name="T8" fmla="+- 0 917 840"/>
                              <a:gd name="T9" fmla="*/ T8 w 289"/>
                              <a:gd name="T10" fmla="+- 0 1703 1475"/>
                              <a:gd name="T11" fmla="*/ 1703 h 230"/>
                              <a:gd name="T12" fmla="+- 0 922 840"/>
                              <a:gd name="T13" fmla="*/ T12 w 289"/>
                              <a:gd name="T14" fmla="+- 0 1704 1475"/>
                              <a:gd name="T15" fmla="*/ 1704 h 230"/>
                              <a:gd name="T16" fmla="+- 0 926 840"/>
                              <a:gd name="T17" fmla="*/ T16 w 289"/>
                              <a:gd name="T18" fmla="+- 0 1704 1475"/>
                              <a:gd name="T19" fmla="*/ 1704 h 230"/>
                              <a:gd name="T20" fmla="+- 0 931 840"/>
                              <a:gd name="T21" fmla="*/ T20 w 289"/>
                              <a:gd name="T22" fmla="+- 0 1704 1475"/>
                              <a:gd name="T23" fmla="*/ 1704 h 230"/>
                              <a:gd name="T24" fmla="+- 0 936 840"/>
                              <a:gd name="T25" fmla="*/ T24 w 289"/>
                              <a:gd name="T26" fmla="+- 0 1703 1475"/>
                              <a:gd name="T27" fmla="*/ 1703 h 230"/>
                              <a:gd name="T28" fmla="+- 0 1062 840"/>
                              <a:gd name="T29" fmla="*/ T28 w 289"/>
                              <a:gd name="T30" fmla="+- 0 1475 1475"/>
                              <a:gd name="T31" fmla="*/ 1475 h 230"/>
                              <a:gd name="T32" fmla="+- 0 1026 840"/>
                              <a:gd name="T33" fmla="*/ T32 w 289"/>
                              <a:gd name="T34" fmla="+- 0 1508 1475"/>
                              <a:gd name="T35" fmla="*/ 1508 h 230"/>
                              <a:gd name="T36" fmla="+- 0 950 840"/>
                              <a:gd name="T37" fmla="*/ T36 w 289"/>
                              <a:gd name="T38" fmla="+- 0 1553 1475"/>
                              <a:gd name="T39" fmla="*/ 1553 h 230"/>
                              <a:gd name="T40" fmla="+- 0 874 840"/>
                              <a:gd name="T41" fmla="*/ T40 w 289"/>
                              <a:gd name="T42" fmla="+- 0 1593 1475"/>
                              <a:gd name="T43" fmla="*/ 1593 h 230"/>
                              <a:gd name="T44" fmla="+- 0 840 840"/>
                              <a:gd name="T45" fmla="*/ T44 w 289"/>
                              <a:gd name="T46" fmla="+- 0 1610 1475"/>
                              <a:gd name="T47" fmla="*/ 1610 h 230"/>
                              <a:gd name="T48" fmla="+- 0 848 840"/>
                              <a:gd name="T49" fmla="*/ T48 w 289"/>
                              <a:gd name="T50" fmla="+- 0 1645 1475"/>
                              <a:gd name="T51" fmla="*/ 1645 h 230"/>
                              <a:gd name="T52" fmla="+- 0 859 840"/>
                              <a:gd name="T53" fmla="*/ T52 w 289"/>
                              <a:gd name="T54" fmla="+- 0 1673 1475"/>
                              <a:gd name="T55" fmla="*/ 1673 h 230"/>
                              <a:gd name="T56" fmla="+- 0 880 840"/>
                              <a:gd name="T57" fmla="*/ T56 w 289"/>
                              <a:gd name="T58" fmla="+- 0 1694 1475"/>
                              <a:gd name="T59" fmla="*/ 1694 h 230"/>
                              <a:gd name="T60" fmla="+- 0 914 840"/>
                              <a:gd name="T61" fmla="*/ T60 w 289"/>
                              <a:gd name="T62" fmla="+- 0 1703 1475"/>
                              <a:gd name="T63" fmla="*/ 1703 h 230"/>
                              <a:gd name="T64" fmla="+- 0 916 840"/>
                              <a:gd name="T65" fmla="*/ T64 w 289"/>
                              <a:gd name="T66" fmla="+- 0 1703 1475"/>
                              <a:gd name="T67" fmla="*/ 1703 h 230"/>
                              <a:gd name="T68" fmla="+- 0 916 840"/>
                              <a:gd name="T69" fmla="*/ T68 w 289"/>
                              <a:gd name="T70" fmla="+- 0 1703 1475"/>
                              <a:gd name="T71" fmla="*/ 1703 h 230"/>
                              <a:gd name="T72" fmla="+- 0 936 840"/>
                              <a:gd name="T73" fmla="*/ T72 w 289"/>
                              <a:gd name="T74" fmla="+- 0 1703 1475"/>
                              <a:gd name="T75" fmla="*/ 1703 h 230"/>
                              <a:gd name="T76" fmla="+- 0 972 840"/>
                              <a:gd name="T77" fmla="*/ T76 w 289"/>
                              <a:gd name="T78" fmla="+- 0 1699 1475"/>
                              <a:gd name="T79" fmla="*/ 1699 h 230"/>
                              <a:gd name="T80" fmla="+- 0 1010 840"/>
                              <a:gd name="T81" fmla="*/ T80 w 289"/>
                              <a:gd name="T82" fmla="+- 0 1686 1475"/>
                              <a:gd name="T83" fmla="*/ 1686 h 230"/>
                              <a:gd name="T84" fmla="+- 0 1044 840"/>
                              <a:gd name="T85" fmla="*/ T84 w 289"/>
                              <a:gd name="T86" fmla="+- 0 1668 1475"/>
                              <a:gd name="T87" fmla="*/ 1668 h 230"/>
                              <a:gd name="T88" fmla="+- 0 1072 840"/>
                              <a:gd name="T89" fmla="*/ T88 w 289"/>
                              <a:gd name="T90" fmla="+- 0 1647 1475"/>
                              <a:gd name="T91" fmla="*/ 1647 h 230"/>
                              <a:gd name="T92" fmla="+- 0 1085 840"/>
                              <a:gd name="T93" fmla="*/ T92 w 289"/>
                              <a:gd name="T94" fmla="+- 0 1631 1475"/>
                              <a:gd name="T95" fmla="*/ 1631 h 230"/>
                              <a:gd name="T96" fmla="+- 0 1101 840"/>
                              <a:gd name="T97" fmla="*/ T96 w 289"/>
                              <a:gd name="T98" fmla="+- 0 1605 1475"/>
                              <a:gd name="T99" fmla="*/ 1605 h 230"/>
                              <a:gd name="T100" fmla="+- 0 1116 840"/>
                              <a:gd name="T101" fmla="*/ T100 w 289"/>
                              <a:gd name="T102" fmla="+- 0 1575 1475"/>
                              <a:gd name="T103" fmla="*/ 1575 h 230"/>
                              <a:gd name="T104" fmla="+- 0 1128 840"/>
                              <a:gd name="T105" fmla="*/ T104 w 289"/>
                              <a:gd name="T106" fmla="+- 0 1546 1475"/>
                              <a:gd name="T107" fmla="*/ 1546 h 230"/>
                              <a:gd name="T108" fmla="+- 0 1120 840"/>
                              <a:gd name="T109" fmla="*/ T108 w 289"/>
                              <a:gd name="T110" fmla="+- 0 1523 1475"/>
                              <a:gd name="T111" fmla="*/ 1523 h 230"/>
                              <a:gd name="T112" fmla="+- 0 1105 840"/>
                              <a:gd name="T113" fmla="*/ T112 w 289"/>
                              <a:gd name="T114" fmla="+- 0 1502 1475"/>
                              <a:gd name="T115" fmla="*/ 1502 h 230"/>
                              <a:gd name="T116" fmla="+- 0 1085 840"/>
                              <a:gd name="T117" fmla="*/ T116 w 289"/>
                              <a:gd name="T118" fmla="+- 0 1486 1475"/>
                              <a:gd name="T119" fmla="*/ 1486 h 230"/>
                              <a:gd name="T120" fmla="+- 0 1062 840"/>
                              <a:gd name="T121" fmla="*/ T120 w 289"/>
                              <a:gd name="T122" fmla="+- 0 1475 1475"/>
                              <a:gd name="T123" fmla="*/ 1475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9" h="230">
                                <a:moveTo>
                                  <a:pt x="96" y="228"/>
                                </a:moveTo>
                                <a:lnTo>
                                  <a:pt x="76" y="228"/>
                                </a:lnTo>
                                <a:lnTo>
                                  <a:pt x="77" y="228"/>
                                </a:lnTo>
                                <a:lnTo>
                                  <a:pt x="82" y="229"/>
                                </a:lnTo>
                                <a:lnTo>
                                  <a:pt x="86" y="229"/>
                                </a:lnTo>
                                <a:lnTo>
                                  <a:pt x="91" y="229"/>
                                </a:lnTo>
                                <a:lnTo>
                                  <a:pt x="96" y="228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86" y="33"/>
                                </a:lnTo>
                                <a:lnTo>
                                  <a:pt x="110" y="78"/>
                                </a:lnTo>
                                <a:lnTo>
                                  <a:pt x="34" y="118"/>
                                </a:lnTo>
                                <a:lnTo>
                                  <a:pt x="0" y="135"/>
                                </a:lnTo>
                                <a:lnTo>
                                  <a:pt x="8" y="170"/>
                                </a:lnTo>
                                <a:lnTo>
                                  <a:pt x="19" y="198"/>
                                </a:lnTo>
                                <a:lnTo>
                                  <a:pt x="40" y="219"/>
                                </a:lnTo>
                                <a:lnTo>
                                  <a:pt x="74" y="228"/>
                                </a:lnTo>
                                <a:lnTo>
                                  <a:pt x="76" y="228"/>
                                </a:lnTo>
                                <a:lnTo>
                                  <a:pt x="96" y="228"/>
                                </a:lnTo>
                                <a:lnTo>
                                  <a:pt x="132" y="224"/>
                                </a:lnTo>
                                <a:lnTo>
                                  <a:pt x="170" y="211"/>
                                </a:lnTo>
                                <a:lnTo>
                                  <a:pt x="204" y="193"/>
                                </a:lnTo>
                                <a:lnTo>
                                  <a:pt x="232" y="172"/>
                                </a:lnTo>
                                <a:lnTo>
                                  <a:pt x="245" y="156"/>
                                </a:lnTo>
                                <a:lnTo>
                                  <a:pt x="261" y="130"/>
                                </a:lnTo>
                                <a:lnTo>
                                  <a:pt x="276" y="100"/>
                                </a:lnTo>
                                <a:lnTo>
                                  <a:pt x="288" y="71"/>
                                </a:lnTo>
                                <a:lnTo>
                                  <a:pt x="280" y="48"/>
                                </a:lnTo>
                                <a:lnTo>
                                  <a:pt x="265" y="27"/>
                                </a:lnTo>
                                <a:lnTo>
                                  <a:pt x="245" y="11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1382"/>
                            <a:ext cx="269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810"/>
                            <a:ext cx="687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40"/>
                        <wps:cNvSpPr>
                          <a:spLocks/>
                        </wps:cNvSpPr>
                        <wps:spPr bwMode="auto">
                          <a:xfrm>
                            <a:off x="1054" y="1666"/>
                            <a:ext cx="11" cy="31"/>
                          </a:xfrm>
                          <a:custGeom>
                            <a:avLst/>
                            <a:gdLst>
                              <a:gd name="T0" fmla="+- 0 1055 1055"/>
                              <a:gd name="T1" fmla="*/ T0 w 11"/>
                              <a:gd name="T2" fmla="+- 0 1666 1666"/>
                              <a:gd name="T3" fmla="*/ 1666 h 31"/>
                              <a:gd name="T4" fmla="+- 0 1057 1055"/>
                              <a:gd name="T5" fmla="*/ T4 w 11"/>
                              <a:gd name="T6" fmla="+- 0 1673 1666"/>
                              <a:gd name="T7" fmla="*/ 1673 h 31"/>
                              <a:gd name="T8" fmla="+- 0 1061 1055"/>
                              <a:gd name="T9" fmla="*/ T8 w 11"/>
                              <a:gd name="T10" fmla="+- 0 1684 1666"/>
                              <a:gd name="T11" fmla="*/ 1684 h 31"/>
                              <a:gd name="T12" fmla="+- 0 1065 1055"/>
                              <a:gd name="T13" fmla="*/ T12 w 11"/>
                              <a:gd name="T14" fmla="+- 0 1697 1666"/>
                              <a:gd name="T15" fmla="*/ 1697 h 31"/>
                              <a:gd name="T16" fmla="+- 0 1062 1055"/>
                              <a:gd name="T17" fmla="*/ T16 w 11"/>
                              <a:gd name="T18" fmla="+- 0 1687 1666"/>
                              <a:gd name="T19" fmla="*/ 1687 h 31"/>
                              <a:gd name="T20" fmla="+- 0 1059 1055"/>
                              <a:gd name="T21" fmla="*/ T20 w 11"/>
                              <a:gd name="T22" fmla="+- 0 1677 1666"/>
                              <a:gd name="T23" fmla="*/ 1677 h 31"/>
                              <a:gd name="T24" fmla="+- 0 1055 1055"/>
                              <a:gd name="T25" fmla="*/ T24 w 11"/>
                              <a:gd name="T26" fmla="+- 0 1666 1666"/>
                              <a:gd name="T27" fmla="*/ 166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0" y="0"/>
                                </a:moveTo>
                                <a:lnTo>
                                  <a:pt x="2" y="7"/>
                                </a:lnTo>
                                <a:lnTo>
                                  <a:pt x="6" y="18"/>
                                </a:lnTo>
                                <a:lnTo>
                                  <a:pt x="10" y="31"/>
                                </a:lnTo>
                                <a:lnTo>
                                  <a:pt x="7" y="21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39"/>
                        <wps:cNvSpPr>
                          <a:spLocks/>
                        </wps:cNvSpPr>
                        <wps:spPr bwMode="auto">
                          <a:xfrm>
                            <a:off x="784" y="1021"/>
                            <a:ext cx="466" cy="854"/>
                          </a:xfrm>
                          <a:custGeom>
                            <a:avLst/>
                            <a:gdLst>
                              <a:gd name="T0" fmla="+- 0 1066 784"/>
                              <a:gd name="T1" fmla="*/ T0 w 466"/>
                              <a:gd name="T2" fmla="+- 0 1655 1021"/>
                              <a:gd name="T3" fmla="*/ 1655 h 854"/>
                              <a:gd name="T4" fmla="+- 0 1050 784"/>
                              <a:gd name="T5" fmla="*/ T4 w 466"/>
                              <a:gd name="T6" fmla="+- 0 1663 1021"/>
                              <a:gd name="T7" fmla="*/ 1663 h 854"/>
                              <a:gd name="T8" fmla="+- 0 1074 784"/>
                              <a:gd name="T9" fmla="*/ T8 w 466"/>
                              <a:gd name="T10" fmla="+- 0 1728 1021"/>
                              <a:gd name="T11" fmla="*/ 1728 h 854"/>
                              <a:gd name="T12" fmla="+- 0 1083 784"/>
                              <a:gd name="T13" fmla="*/ T12 w 466"/>
                              <a:gd name="T14" fmla="+- 0 1775 1021"/>
                              <a:gd name="T15" fmla="*/ 1775 h 854"/>
                              <a:gd name="T16" fmla="+- 0 1092 784"/>
                              <a:gd name="T17" fmla="*/ T16 w 466"/>
                              <a:gd name="T18" fmla="+- 0 1814 1021"/>
                              <a:gd name="T19" fmla="*/ 1814 h 854"/>
                              <a:gd name="T20" fmla="+- 0 1114 784"/>
                              <a:gd name="T21" fmla="*/ T20 w 466"/>
                              <a:gd name="T22" fmla="+- 0 1852 1021"/>
                              <a:gd name="T23" fmla="*/ 1852 h 854"/>
                              <a:gd name="T24" fmla="+- 0 1145 784"/>
                              <a:gd name="T25" fmla="*/ T24 w 466"/>
                              <a:gd name="T26" fmla="+- 0 1872 1021"/>
                              <a:gd name="T27" fmla="*/ 1872 h 854"/>
                              <a:gd name="T28" fmla="+- 0 1184 784"/>
                              <a:gd name="T29" fmla="*/ T28 w 466"/>
                              <a:gd name="T30" fmla="+- 0 1874 1021"/>
                              <a:gd name="T31" fmla="*/ 1874 h 854"/>
                              <a:gd name="T32" fmla="+- 0 1222 784"/>
                              <a:gd name="T33" fmla="*/ T32 w 466"/>
                              <a:gd name="T34" fmla="+- 0 1863 1021"/>
                              <a:gd name="T35" fmla="*/ 1863 h 854"/>
                              <a:gd name="T36" fmla="+- 0 1226 784"/>
                              <a:gd name="T37" fmla="*/ T36 w 466"/>
                              <a:gd name="T38" fmla="+- 0 1859 1021"/>
                              <a:gd name="T39" fmla="*/ 1859 h 854"/>
                              <a:gd name="T40" fmla="+- 0 1179 784"/>
                              <a:gd name="T41" fmla="*/ T40 w 466"/>
                              <a:gd name="T42" fmla="+- 0 1859 1021"/>
                              <a:gd name="T43" fmla="*/ 1859 h 854"/>
                              <a:gd name="T44" fmla="+- 0 1149 784"/>
                              <a:gd name="T45" fmla="*/ T44 w 466"/>
                              <a:gd name="T46" fmla="+- 0 1856 1021"/>
                              <a:gd name="T47" fmla="*/ 1856 h 854"/>
                              <a:gd name="T48" fmla="+- 0 1127 784"/>
                              <a:gd name="T49" fmla="*/ T48 w 466"/>
                              <a:gd name="T50" fmla="+- 0 1842 1021"/>
                              <a:gd name="T51" fmla="*/ 1842 h 854"/>
                              <a:gd name="T52" fmla="+- 0 1108 784"/>
                              <a:gd name="T53" fmla="*/ T52 w 466"/>
                              <a:gd name="T54" fmla="+- 0 1807 1021"/>
                              <a:gd name="T55" fmla="*/ 1807 h 854"/>
                              <a:gd name="T56" fmla="+- 0 1100 784"/>
                              <a:gd name="T57" fmla="*/ T56 w 466"/>
                              <a:gd name="T58" fmla="+- 0 1769 1021"/>
                              <a:gd name="T59" fmla="*/ 1769 h 854"/>
                              <a:gd name="T60" fmla="+- 0 1091 784"/>
                              <a:gd name="T61" fmla="*/ T60 w 466"/>
                              <a:gd name="T62" fmla="+- 0 1721 1021"/>
                              <a:gd name="T63" fmla="*/ 1721 h 854"/>
                              <a:gd name="T64" fmla="+- 0 1066 784"/>
                              <a:gd name="T65" fmla="*/ T64 w 466"/>
                              <a:gd name="T66" fmla="+- 0 1655 1021"/>
                              <a:gd name="T67" fmla="*/ 1655 h 854"/>
                              <a:gd name="T68" fmla="+- 0 784 784"/>
                              <a:gd name="T69" fmla="*/ T68 w 466"/>
                              <a:gd name="T70" fmla="+- 0 1021 1021"/>
                              <a:gd name="T71" fmla="*/ 1021 h 854"/>
                              <a:gd name="T72" fmla="+- 0 835 784"/>
                              <a:gd name="T73" fmla="*/ T72 w 466"/>
                              <a:gd name="T74" fmla="+- 0 1041 1021"/>
                              <a:gd name="T75" fmla="*/ 1041 h 854"/>
                              <a:gd name="T76" fmla="+- 0 881 784"/>
                              <a:gd name="T77" fmla="*/ T76 w 466"/>
                              <a:gd name="T78" fmla="+- 0 1070 1021"/>
                              <a:gd name="T79" fmla="*/ 1070 h 854"/>
                              <a:gd name="T80" fmla="+- 0 923 784"/>
                              <a:gd name="T81" fmla="*/ T80 w 466"/>
                              <a:gd name="T82" fmla="+- 0 1108 1021"/>
                              <a:gd name="T83" fmla="*/ 1108 h 854"/>
                              <a:gd name="T84" fmla="+- 0 957 784"/>
                              <a:gd name="T85" fmla="*/ T84 w 466"/>
                              <a:gd name="T86" fmla="+- 0 1150 1021"/>
                              <a:gd name="T87" fmla="*/ 1150 h 854"/>
                              <a:gd name="T88" fmla="+- 0 977 784"/>
                              <a:gd name="T89" fmla="*/ T88 w 466"/>
                              <a:gd name="T90" fmla="+- 0 1181 1021"/>
                              <a:gd name="T91" fmla="*/ 1181 h 854"/>
                              <a:gd name="T92" fmla="+- 0 1015 784"/>
                              <a:gd name="T93" fmla="*/ T92 w 466"/>
                              <a:gd name="T94" fmla="+- 0 1241 1021"/>
                              <a:gd name="T95" fmla="*/ 1241 h 854"/>
                              <a:gd name="T96" fmla="+- 0 1058 784"/>
                              <a:gd name="T97" fmla="*/ T96 w 466"/>
                              <a:gd name="T98" fmla="+- 0 1312 1021"/>
                              <a:gd name="T99" fmla="*/ 1312 h 854"/>
                              <a:gd name="T100" fmla="+- 0 1096 784"/>
                              <a:gd name="T101" fmla="*/ T100 w 466"/>
                              <a:gd name="T102" fmla="+- 0 1379 1021"/>
                              <a:gd name="T103" fmla="*/ 1379 h 854"/>
                              <a:gd name="T104" fmla="+- 0 1113 784"/>
                              <a:gd name="T105" fmla="*/ T104 w 466"/>
                              <a:gd name="T106" fmla="+- 0 1411 1021"/>
                              <a:gd name="T107" fmla="*/ 1411 h 854"/>
                              <a:gd name="T108" fmla="+- 0 1128 784"/>
                              <a:gd name="T109" fmla="*/ T108 w 466"/>
                              <a:gd name="T110" fmla="+- 0 1445 1021"/>
                              <a:gd name="T111" fmla="*/ 1445 h 854"/>
                              <a:gd name="T112" fmla="+- 0 1142 784"/>
                              <a:gd name="T113" fmla="*/ T112 w 466"/>
                              <a:gd name="T114" fmla="+- 0 1479 1021"/>
                              <a:gd name="T115" fmla="*/ 1479 h 854"/>
                              <a:gd name="T116" fmla="+- 0 1155 784"/>
                              <a:gd name="T117" fmla="*/ T116 w 466"/>
                              <a:gd name="T118" fmla="+- 0 1513 1021"/>
                              <a:gd name="T119" fmla="*/ 1513 h 854"/>
                              <a:gd name="T120" fmla="+- 0 1165 784"/>
                              <a:gd name="T121" fmla="*/ T120 w 466"/>
                              <a:gd name="T122" fmla="+- 0 1551 1021"/>
                              <a:gd name="T123" fmla="*/ 1551 h 854"/>
                              <a:gd name="T124" fmla="+- 0 1173 784"/>
                              <a:gd name="T125" fmla="*/ T124 w 466"/>
                              <a:gd name="T126" fmla="+- 0 1593 1021"/>
                              <a:gd name="T127" fmla="*/ 1593 h 854"/>
                              <a:gd name="T128" fmla="+- 0 1183 784"/>
                              <a:gd name="T129" fmla="*/ T128 w 466"/>
                              <a:gd name="T130" fmla="+- 0 1635 1021"/>
                              <a:gd name="T131" fmla="*/ 1635 h 854"/>
                              <a:gd name="T132" fmla="+- 0 1197 784"/>
                              <a:gd name="T133" fmla="*/ T132 w 466"/>
                              <a:gd name="T134" fmla="+- 0 1677 1021"/>
                              <a:gd name="T135" fmla="*/ 1677 h 854"/>
                              <a:gd name="T136" fmla="+- 0 1208 784"/>
                              <a:gd name="T137" fmla="*/ T136 w 466"/>
                              <a:gd name="T138" fmla="+- 0 1703 1021"/>
                              <a:gd name="T139" fmla="*/ 1703 h 854"/>
                              <a:gd name="T140" fmla="+- 0 1225 784"/>
                              <a:gd name="T141" fmla="*/ T140 w 466"/>
                              <a:gd name="T142" fmla="+- 0 1749 1021"/>
                              <a:gd name="T143" fmla="*/ 1749 h 854"/>
                              <a:gd name="T144" fmla="+- 0 1235 784"/>
                              <a:gd name="T145" fmla="*/ T144 w 466"/>
                              <a:gd name="T146" fmla="+- 0 1799 1021"/>
                              <a:gd name="T147" fmla="*/ 1799 h 854"/>
                              <a:gd name="T148" fmla="+- 0 1229 784"/>
                              <a:gd name="T149" fmla="*/ T148 w 466"/>
                              <a:gd name="T150" fmla="+- 0 1836 1021"/>
                              <a:gd name="T151" fmla="*/ 1836 h 854"/>
                              <a:gd name="T152" fmla="+- 0 1208 784"/>
                              <a:gd name="T153" fmla="*/ T152 w 466"/>
                              <a:gd name="T154" fmla="+- 0 1852 1021"/>
                              <a:gd name="T155" fmla="*/ 1852 h 854"/>
                              <a:gd name="T156" fmla="+- 0 1179 784"/>
                              <a:gd name="T157" fmla="*/ T156 w 466"/>
                              <a:gd name="T158" fmla="+- 0 1859 1021"/>
                              <a:gd name="T159" fmla="*/ 1859 h 854"/>
                              <a:gd name="T160" fmla="+- 0 1226 784"/>
                              <a:gd name="T161" fmla="*/ T160 w 466"/>
                              <a:gd name="T162" fmla="+- 0 1859 1021"/>
                              <a:gd name="T163" fmla="*/ 1859 h 854"/>
                              <a:gd name="T164" fmla="+- 0 1246 784"/>
                              <a:gd name="T165" fmla="*/ T164 w 466"/>
                              <a:gd name="T166" fmla="+- 0 1839 1021"/>
                              <a:gd name="T167" fmla="*/ 1839 h 854"/>
                              <a:gd name="T168" fmla="+- 0 1250 784"/>
                              <a:gd name="T169" fmla="*/ T168 w 466"/>
                              <a:gd name="T170" fmla="+- 0 1820 1021"/>
                              <a:gd name="T171" fmla="*/ 1820 h 854"/>
                              <a:gd name="T172" fmla="+- 0 1249 784"/>
                              <a:gd name="T173" fmla="*/ T172 w 466"/>
                              <a:gd name="T174" fmla="+- 0 1796 1021"/>
                              <a:gd name="T175" fmla="*/ 1796 h 854"/>
                              <a:gd name="T176" fmla="+- 0 1245 784"/>
                              <a:gd name="T177" fmla="*/ T176 w 466"/>
                              <a:gd name="T178" fmla="+- 0 1771 1021"/>
                              <a:gd name="T179" fmla="*/ 1771 h 854"/>
                              <a:gd name="T180" fmla="+- 0 1241 784"/>
                              <a:gd name="T181" fmla="*/ T180 w 466"/>
                              <a:gd name="T182" fmla="+- 0 1751 1021"/>
                              <a:gd name="T183" fmla="*/ 1751 h 854"/>
                              <a:gd name="T184" fmla="+- 0 1228 784"/>
                              <a:gd name="T185" fmla="*/ T184 w 466"/>
                              <a:gd name="T186" fmla="+- 0 1712 1021"/>
                              <a:gd name="T187" fmla="*/ 1712 h 854"/>
                              <a:gd name="T188" fmla="+- 0 1215 784"/>
                              <a:gd name="T189" fmla="*/ T188 w 466"/>
                              <a:gd name="T190" fmla="+- 0 1684 1021"/>
                              <a:gd name="T191" fmla="*/ 1684 h 854"/>
                              <a:gd name="T192" fmla="+- 0 1203 784"/>
                              <a:gd name="T193" fmla="*/ T192 w 466"/>
                              <a:gd name="T194" fmla="+- 0 1650 1021"/>
                              <a:gd name="T195" fmla="*/ 1650 h 854"/>
                              <a:gd name="T196" fmla="+- 0 1188 784"/>
                              <a:gd name="T197" fmla="*/ T196 w 466"/>
                              <a:gd name="T198" fmla="+- 0 1591 1021"/>
                              <a:gd name="T199" fmla="*/ 1591 h 854"/>
                              <a:gd name="T200" fmla="+- 0 1184 784"/>
                              <a:gd name="T201" fmla="*/ T200 w 466"/>
                              <a:gd name="T202" fmla="+- 0 1571 1021"/>
                              <a:gd name="T203" fmla="*/ 1571 h 854"/>
                              <a:gd name="T204" fmla="+- 0 1179 784"/>
                              <a:gd name="T205" fmla="*/ T204 w 466"/>
                              <a:gd name="T206" fmla="+- 0 1550 1021"/>
                              <a:gd name="T207" fmla="*/ 1550 h 854"/>
                              <a:gd name="T208" fmla="+- 0 1174 784"/>
                              <a:gd name="T209" fmla="*/ T208 w 466"/>
                              <a:gd name="T210" fmla="+- 0 1529 1021"/>
                              <a:gd name="T211" fmla="*/ 1529 h 854"/>
                              <a:gd name="T212" fmla="+- 0 1167 784"/>
                              <a:gd name="T213" fmla="*/ T212 w 466"/>
                              <a:gd name="T214" fmla="+- 0 1508 1021"/>
                              <a:gd name="T215" fmla="*/ 1508 h 854"/>
                              <a:gd name="T216" fmla="+- 0 1139 784"/>
                              <a:gd name="T217" fmla="*/ T216 w 466"/>
                              <a:gd name="T218" fmla="+- 0 1440 1021"/>
                              <a:gd name="T219" fmla="*/ 1440 h 854"/>
                              <a:gd name="T220" fmla="+- 0 1104 784"/>
                              <a:gd name="T221" fmla="*/ T220 w 466"/>
                              <a:gd name="T222" fmla="+- 0 1367 1021"/>
                              <a:gd name="T223" fmla="*/ 1367 h 854"/>
                              <a:gd name="T224" fmla="+- 0 1061 784"/>
                              <a:gd name="T225" fmla="*/ T224 w 466"/>
                              <a:gd name="T226" fmla="+- 0 1291 1021"/>
                              <a:gd name="T227" fmla="*/ 1291 h 854"/>
                              <a:gd name="T228" fmla="+- 0 1014 784"/>
                              <a:gd name="T229" fmla="*/ T228 w 466"/>
                              <a:gd name="T230" fmla="+- 0 1213 1021"/>
                              <a:gd name="T231" fmla="*/ 1213 h 854"/>
                              <a:gd name="T232" fmla="+- 0 961 784"/>
                              <a:gd name="T233" fmla="*/ T232 w 466"/>
                              <a:gd name="T234" fmla="+- 0 1136 1021"/>
                              <a:gd name="T235" fmla="*/ 1136 h 854"/>
                              <a:gd name="T236" fmla="+- 0 925 784"/>
                              <a:gd name="T237" fmla="*/ T236 w 466"/>
                              <a:gd name="T238" fmla="+- 0 1096 1021"/>
                              <a:gd name="T239" fmla="*/ 1096 h 854"/>
                              <a:gd name="T240" fmla="+- 0 882 784"/>
                              <a:gd name="T241" fmla="*/ T240 w 466"/>
                              <a:gd name="T242" fmla="+- 0 1062 1021"/>
                              <a:gd name="T243" fmla="*/ 1062 h 854"/>
                              <a:gd name="T244" fmla="+- 0 835 784"/>
                              <a:gd name="T245" fmla="*/ T244 w 466"/>
                              <a:gd name="T246" fmla="+- 0 1037 1021"/>
                              <a:gd name="T247" fmla="*/ 1037 h 854"/>
                              <a:gd name="T248" fmla="+- 0 784 784"/>
                              <a:gd name="T249" fmla="*/ T248 w 466"/>
                              <a:gd name="T250" fmla="+- 0 1021 1021"/>
                              <a:gd name="T251" fmla="*/ 1021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6" h="854">
                                <a:moveTo>
                                  <a:pt x="282" y="634"/>
                                </a:moveTo>
                                <a:lnTo>
                                  <a:pt x="266" y="642"/>
                                </a:lnTo>
                                <a:lnTo>
                                  <a:pt x="290" y="707"/>
                                </a:lnTo>
                                <a:lnTo>
                                  <a:pt x="299" y="754"/>
                                </a:lnTo>
                                <a:lnTo>
                                  <a:pt x="308" y="793"/>
                                </a:lnTo>
                                <a:lnTo>
                                  <a:pt x="330" y="831"/>
                                </a:lnTo>
                                <a:lnTo>
                                  <a:pt x="361" y="851"/>
                                </a:lnTo>
                                <a:lnTo>
                                  <a:pt x="400" y="853"/>
                                </a:lnTo>
                                <a:lnTo>
                                  <a:pt x="438" y="842"/>
                                </a:lnTo>
                                <a:lnTo>
                                  <a:pt x="442" y="838"/>
                                </a:lnTo>
                                <a:lnTo>
                                  <a:pt x="395" y="838"/>
                                </a:lnTo>
                                <a:lnTo>
                                  <a:pt x="365" y="835"/>
                                </a:lnTo>
                                <a:lnTo>
                                  <a:pt x="343" y="821"/>
                                </a:lnTo>
                                <a:lnTo>
                                  <a:pt x="324" y="786"/>
                                </a:lnTo>
                                <a:lnTo>
                                  <a:pt x="316" y="748"/>
                                </a:lnTo>
                                <a:lnTo>
                                  <a:pt x="307" y="700"/>
                                </a:lnTo>
                                <a:lnTo>
                                  <a:pt x="282" y="63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1" y="20"/>
                                </a:lnTo>
                                <a:lnTo>
                                  <a:pt x="97" y="49"/>
                                </a:lnTo>
                                <a:lnTo>
                                  <a:pt x="139" y="87"/>
                                </a:lnTo>
                                <a:lnTo>
                                  <a:pt x="173" y="129"/>
                                </a:lnTo>
                                <a:lnTo>
                                  <a:pt x="193" y="160"/>
                                </a:lnTo>
                                <a:lnTo>
                                  <a:pt x="231" y="220"/>
                                </a:lnTo>
                                <a:lnTo>
                                  <a:pt x="274" y="291"/>
                                </a:lnTo>
                                <a:lnTo>
                                  <a:pt x="312" y="358"/>
                                </a:lnTo>
                                <a:lnTo>
                                  <a:pt x="329" y="390"/>
                                </a:lnTo>
                                <a:lnTo>
                                  <a:pt x="344" y="424"/>
                                </a:lnTo>
                                <a:lnTo>
                                  <a:pt x="358" y="458"/>
                                </a:lnTo>
                                <a:lnTo>
                                  <a:pt x="371" y="492"/>
                                </a:lnTo>
                                <a:lnTo>
                                  <a:pt x="381" y="530"/>
                                </a:lnTo>
                                <a:lnTo>
                                  <a:pt x="389" y="572"/>
                                </a:lnTo>
                                <a:lnTo>
                                  <a:pt x="399" y="614"/>
                                </a:lnTo>
                                <a:lnTo>
                                  <a:pt x="413" y="656"/>
                                </a:lnTo>
                                <a:lnTo>
                                  <a:pt x="424" y="682"/>
                                </a:lnTo>
                                <a:lnTo>
                                  <a:pt x="441" y="728"/>
                                </a:lnTo>
                                <a:lnTo>
                                  <a:pt x="451" y="778"/>
                                </a:lnTo>
                                <a:lnTo>
                                  <a:pt x="445" y="815"/>
                                </a:lnTo>
                                <a:lnTo>
                                  <a:pt x="424" y="831"/>
                                </a:lnTo>
                                <a:lnTo>
                                  <a:pt x="395" y="838"/>
                                </a:lnTo>
                                <a:lnTo>
                                  <a:pt x="442" y="838"/>
                                </a:lnTo>
                                <a:lnTo>
                                  <a:pt x="462" y="818"/>
                                </a:lnTo>
                                <a:lnTo>
                                  <a:pt x="466" y="799"/>
                                </a:lnTo>
                                <a:lnTo>
                                  <a:pt x="465" y="775"/>
                                </a:lnTo>
                                <a:lnTo>
                                  <a:pt x="461" y="750"/>
                                </a:lnTo>
                                <a:lnTo>
                                  <a:pt x="457" y="730"/>
                                </a:lnTo>
                                <a:lnTo>
                                  <a:pt x="444" y="691"/>
                                </a:lnTo>
                                <a:lnTo>
                                  <a:pt x="431" y="663"/>
                                </a:lnTo>
                                <a:lnTo>
                                  <a:pt x="419" y="629"/>
                                </a:lnTo>
                                <a:lnTo>
                                  <a:pt x="404" y="570"/>
                                </a:lnTo>
                                <a:lnTo>
                                  <a:pt x="400" y="550"/>
                                </a:lnTo>
                                <a:lnTo>
                                  <a:pt x="395" y="529"/>
                                </a:lnTo>
                                <a:lnTo>
                                  <a:pt x="390" y="508"/>
                                </a:lnTo>
                                <a:lnTo>
                                  <a:pt x="383" y="487"/>
                                </a:lnTo>
                                <a:lnTo>
                                  <a:pt x="355" y="419"/>
                                </a:lnTo>
                                <a:lnTo>
                                  <a:pt x="320" y="346"/>
                                </a:lnTo>
                                <a:lnTo>
                                  <a:pt x="277" y="270"/>
                                </a:lnTo>
                                <a:lnTo>
                                  <a:pt x="230" y="192"/>
                                </a:lnTo>
                                <a:lnTo>
                                  <a:pt x="177" y="115"/>
                                </a:lnTo>
                                <a:lnTo>
                                  <a:pt x="141" y="75"/>
                                </a:lnTo>
                                <a:lnTo>
                                  <a:pt x="98" y="41"/>
                                </a:lnTo>
                                <a:lnTo>
                                  <a:pt x="51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38"/>
                        <wps:cNvSpPr>
                          <a:spLocks/>
                        </wps:cNvSpPr>
                        <wps:spPr bwMode="auto">
                          <a:xfrm>
                            <a:off x="596" y="805"/>
                            <a:ext cx="824" cy="905"/>
                          </a:xfrm>
                          <a:custGeom>
                            <a:avLst/>
                            <a:gdLst>
                              <a:gd name="T0" fmla="+- 0 1032 596"/>
                              <a:gd name="T1" fmla="*/ T0 w 824"/>
                              <a:gd name="T2" fmla="+- 0 829 806"/>
                              <a:gd name="T3" fmla="*/ 829 h 905"/>
                              <a:gd name="T4" fmla="+- 0 904 596"/>
                              <a:gd name="T5" fmla="*/ T4 w 824"/>
                              <a:gd name="T6" fmla="+- 0 864 806"/>
                              <a:gd name="T7" fmla="*/ 864 h 905"/>
                              <a:gd name="T8" fmla="+- 0 629 596"/>
                              <a:gd name="T9" fmla="*/ T8 w 824"/>
                              <a:gd name="T10" fmla="+- 0 964 806"/>
                              <a:gd name="T11" fmla="*/ 964 h 905"/>
                              <a:gd name="T12" fmla="+- 0 604 596"/>
                              <a:gd name="T13" fmla="*/ T12 w 824"/>
                              <a:gd name="T14" fmla="+- 0 1107 806"/>
                              <a:gd name="T15" fmla="*/ 1107 h 905"/>
                              <a:gd name="T16" fmla="+- 0 799 596"/>
                              <a:gd name="T17" fmla="*/ T16 w 824"/>
                              <a:gd name="T18" fmla="+- 0 1301 806"/>
                              <a:gd name="T19" fmla="*/ 1301 h 905"/>
                              <a:gd name="T20" fmla="+- 0 812 596"/>
                              <a:gd name="T21" fmla="*/ T20 w 824"/>
                              <a:gd name="T22" fmla="+- 0 1408 806"/>
                              <a:gd name="T23" fmla="*/ 1408 h 905"/>
                              <a:gd name="T24" fmla="+- 0 776 596"/>
                              <a:gd name="T25" fmla="*/ T24 w 824"/>
                              <a:gd name="T26" fmla="+- 0 1577 806"/>
                              <a:gd name="T27" fmla="*/ 1577 h 905"/>
                              <a:gd name="T28" fmla="+- 0 877 596"/>
                              <a:gd name="T29" fmla="*/ T28 w 824"/>
                              <a:gd name="T30" fmla="+- 0 1700 806"/>
                              <a:gd name="T31" fmla="*/ 1700 h 905"/>
                              <a:gd name="T32" fmla="+- 0 1003 596"/>
                              <a:gd name="T33" fmla="*/ T32 w 824"/>
                              <a:gd name="T34" fmla="+- 0 1697 806"/>
                              <a:gd name="T35" fmla="*/ 1697 h 905"/>
                              <a:gd name="T36" fmla="+- 0 857 596"/>
                              <a:gd name="T37" fmla="*/ T36 w 824"/>
                              <a:gd name="T38" fmla="+- 0 1650 806"/>
                              <a:gd name="T39" fmla="*/ 1650 h 905"/>
                              <a:gd name="T40" fmla="+- 0 945 596"/>
                              <a:gd name="T41" fmla="*/ T40 w 824"/>
                              <a:gd name="T42" fmla="+- 0 1603 806"/>
                              <a:gd name="T43" fmla="*/ 1603 h 905"/>
                              <a:gd name="T44" fmla="+- 0 769 596"/>
                              <a:gd name="T45" fmla="*/ T44 w 824"/>
                              <a:gd name="T46" fmla="+- 0 1490 806"/>
                              <a:gd name="T47" fmla="*/ 1490 h 905"/>
                              <a:gd name="T48" fmla="+- 0 840 596"/>
                              <a:gd name="T49" fmla="*/ T48 w 824"/>
                              <a:gd name="T50" fmla="+- 0 1440 806"/>
                              <a:gd name="T51" fmla="*/ 1440 h 905"/>
                              <a:gd name="T52" fmla="+- 0 835 596"/>
                              <a:gd name="T53" fmla="*/ T52 w 824"/>
                              <a:gd name="T54" fmla="+- 0 1431 806"/>
                              <a:gd name="T55" fmla="*/ 1431 h 905"/>
                              <a:gd name="T56" fmla="+- 0 823 596"/>
                              <a:gd name="T57" fmla="*/ T56 w 824"/>
                              <a:gd name="T58" fmla="+- 0 1390 806"/>
                              <a:gd name="T59" fmla="*/ 1390 h 905"/>
                              <a:gd name="T60" fmla="+- 0 837 596"/>
                              <a:gd name="T61" fmla="*/ T60 w 824"/>
                              <a:gd name="T62" fmla="+- 0 1337 806"/>
                              <a:gd name="T63" fmla="*/ 1337 h 905"/>
                              <a:gd name="T64" fmla="+- 0 692 596"/>
                              <a:gd name="T65" fmla="*/ T64 w 824"/>
                              <a:gd name="T66" fmla="+- 0 1195 806"/>
                              <a:gd name="T67" fmla="*/ 1195 h 905"/>
                              <a:gd name="T68" fmla="+- 0 622 596"/>
                              <a:gd name="T69" fmla="*/ T68 w 824"/>
                              <a:gd name="T70" fmla="+- 0 1003 806"/>
                              <a:gd name="T71" fmla="*/ 1003 h 905"/>
                              <a:gd name="T72" fmla="+- 0 858 596"/>
                              <a:gd name="T73" fmla="*/ T72 w 824"/>
                              <a:gd name="T74" fmla="+- 0 882 806"/>
                              <a:gd name="T75" fmla="*/ 882 h 905"/>
                              <a:gd name="T76" fmla="+- 0 1068 596"/>
                              <a:gd name="T77" fmla="*/ T76 w 824"/>
                              <a:gd name="T78" fmla="+- 0 833 806"/>
                              <a:gd name="T79" fmla="*/ 833 h 905"/>
                              <a:gd name="T80" fmla="+- 0 1091 596"/>
                              <a:gd name="T81" fmla="*/ T80 w 824"/>
                              <a:gd name="T82" fmla="+- 0 823 806"/>
                              <a:gd name="T83" fmla="*/ 823 h 905"/>
                              <a:gd name="T84" fmla="+- 0 1105 596"/>
                              <a:gd name="T85" fmla="*/ T84 w 824"/>
                              <a:gd name="T86" fmla="+- 0 1597 806"/>
                              <a:gd name="T87" fmla="*/ 1597 h 905"/>
                              <a:gd name="T88" fmla="+- 0 1035 596"/>
                              <a:gd name="T89" fmla="*/ T88 w 824"/>
                              <a:gd name="T90" fmla="+- 0 1668 806"/>
                              <a:gd name="T91" fmla="*/ 1668 h 905"/>
                              <a:gd name="T92" fmla="+- 0 1003 596"/>
                              <a:gd name="T93" fmla="*/ T92 w 824"/>
                              <a:gd name="T94" fmla="+- 0 1697 806"/>
                              <a:gd name="T95" fmla="*/ 1697 h 905"/>
                              <a:gd name="T96" fmla="+- 0 1064 596"/>
                              <a:gd name="T97" fmla="*/ T96 w 824"/>
                              <a:gd name="T98" fmla="+- 0 1659 806"/>
                              <a:gd name="T99" fmla="*/ 1659 h 905"/>
                              <a:gd name="T100" fmla="+- 0 1091 596"/>
                              <a:gd name="T101" fmla="*/ T100 w 824"/>
                              <a:gd name="T102" fmla="+- 0 1647 806"/>
                              <a:gd name="T103" fmla="*/ 1647 h 905"/>
                              <a:gd name="T104" fmla="+- 0 1098 596"/>
                              <a:gd name="T105" fmla="*/ T104 w 824"/>
                              <a:gd name="T106" fmla="+- 0 1613 806"/>
                              <a:gd name="T107" fmla="*/ 1613 h 905"/>
                              <a:gd name="T108" fmla="+- 0 1103 596"/>
                              <a:gd name="T109" fmla="*/ T108 w 824"/>
                              <a:gd name="T110" fmla="+- 0 1645 806"/>
                              <a:gd name="T111" fmla="*/ 1645 h 905"/>
                              <a:gd name="T112" fmla="+- 0 1123 596"/>
                              <a:gd name="T113" fmla="*/ T112 w 824"/>
                              <a:gd name="T114" fmla="+- 0 1632 806"/>
                              <a:gd name="T115" fmla="*/ 1632 h 905"/>
                              <a:gd name="T116" fmla="+- 0 888 596"/>
                              <a:gd name="T117" fmla="*/ T116 w 824"/>
                              <a:gd name="T118" fmla="+- 0 1620 806"/>
                              <a:gd name="T119" fmla="*/ 1620 h 905"/>
                              <a:gd name="T120" fmla="+- 0 1005 596"/>
                              <a:gd name="T121" fmla="*/ T120 w 824"/>
                              <a:gd name="T122" fmla="+- 0 1553 806"/>
                              <a:gd name="T123" fmla="*/ 1553 h 905"/>
                              <a:gd name="T124" fmla="+- 0 967 596"/>
                              <a:gd name="T125" fmla="*/ T124 w 824"/>
                              <a:gd name="T126" fmla="+- 0 1593 806"/>
                              <a:gd name="T127" fmla="*/ 1593 h 905"/>
                              <a:gd name="T128" fmla="+- 0 1032 596"/>
                              <a:gd name="T129" fmla="*/ T128 w 824"/>
                              <a:gd name="T130" fmla="+- 0 1553 806"/>
                              <a:gd name="T131" fmla="*/ 1553 h 905"/>
                              <a:gd name="T132" fmla="+- 0 1025 596"/>
                              <a:gd name="T133" fmla="*/ T132 w 824"/>
                              <a:gd name="T134" fmla="+- 0 1536 806"/>
                              <a:gd name="T135" fmla="*/ 1536 h 905"/>
                              <a:gd name="T136" fmla="+- 0 1014 596"/>
                              <a:gd name="T137" fmla="*/ T136 w 824"/>
                              <a:gd name="T138" fmla="+- 0 1553 806"/>
                              <a:gd name="T139" fmla="*/ 1553 h 905"/>
                              <a:gd name="T140" fmla="+- 0 840 596"/>
                              <a:gd name="T141" fmla="*/ T140 w 824"/>
                              <a:gd name="T142" fmla="+- 0 1440 806"/>
                              <a:gd name="T143" fmla="*/ 1440 h 905"/>
                              <a:gd name="T144" fmla="+- 0 846 596"/>
                              <a:gd name="T145" fmla="*/ T144 w 824"/>
                              <a:gd name="T146" fmla="+- 0 1472 806"/>
                              <a:gd name="T147" fmla="*/ 1472 h 905"/>
                              <a:gd name="T148" fmla="+- 0 811 596"/>
                              <a:gd name="T149" fmla="*/ T148 w 824"/>
                              <a:gd name="T150" fmla="+- 0 1531 806"/>
                              <a:gd name="T151" fmla="*/ 1531 h 905"/>
                              <a:gd name="T152" fmla="+- 0 881 596"/>
                              <a:gd name="T153" fmla="*/ T152 w 824"/>
                              <a:gd name="T154" fmla="+- 0 1465 806"/>
                              <a:gd name="T155" fmla="*/ 1465 h 905"/>
                              <a:gd name="T156" fmla="+- 0 840 596"/>
                              <a:gd name="T157" fmla="*/ T156 w 824"/>
                              <a:gd name="T158" fmla="+- 0 1440 806"/>
                              <a:gd name="T159" fmla="*/ 1440 h 905"/>
                              <a:gd name="T160" fmla="+- 0 881 596"/>
                              <a:gd name="T161" fmla="*/ T160 w 824"/>
                              <a:gd name="T162" fmla="+- 0 1465 806"/>
                              <a:gd name="T163" fmla="*/ 1465 h 905"/>
                              <a:gd name="T164" fmla="+- 0 836 596"/>
                              <a:gd name="T165" fmla="*/ T164 w 824"/>
                              <a:gd name="T166" fmla="+- 0 1433 806"/>
                              <a:gd name="T167" fmla="*/ 1433 h 905"/>
                              <a:gd name="T168" fmla="+- 0 853 596"/>
                              <a:gd name="T169" fmla="*/ T168 w 824"/>
                              <a:gd name="T170" fmla="+- 0 1307 806"/>
                              <a:gd name="T171" fmla="*/ 1307 h 905"/>
                              <a:gd name="T172" fmla="+- 0 837 596"/>
                              <a:gd name="T173" fmla="*/ T172 w 824"/>
                              <a:gd name="T174" fmla="+- 0 1337 806"/>
                              <a:gd name="T175" fmla="*/ 1337 h 905"/>
                              <a:gd name="T176" fmla="+- 0 1217 596"/>
                              <a:gd name="T177" fmla="*/ T176 w 824"/>
                              <a:gd name="T178" fmla="+- 0 822 806"/>
                              <a:gd name="T179" fmla="*/ 822 h 905"/>
                              <a:gd name="T180" fmla="+- 0 1247 596"/>
                              <a:gd name="T181" fmla="*/ T180 w 824"/>
                              <a:gd name="T182" fmla="+- 0 856 806"/>
                              <a:gd name="T183" fmla="*/ 856 h 905"/>
                              <a:gd name="T184" fmla="+- 0 1312 596"/>
                              <a:gd name="T185" fmla="*/ T184 w 824"/>
                              <a:gd name="T186" fmla="+- 0 959 806"/>
                              <a:gd name="T187" fmla="*/ 959 h 905"/>
                              <a:gd name="T188" fmla="+- 0 1414 596"/>
                              <a:gd name="T189" fmla="*/ T188 w 824"/>
                              <a:gd name="T190" fmla="+- 0 1031 806"/>
                              <a:gd name="T191" fmla="*/ 1031 h 905"/>
                              <a:gd name="T192" fmla="+- 0 1368 596"/>
                              <a:gd name="T193" fmla="*/ T192 w 824"/>
                              <a:gd name="T194" fmla="+- 0 1017 806"/>
                              <a:gd name="T195" fmla="*/ 1017 h 905"/>
                              <a:gd name="T196" fmla="+- 0 1296 596"/>
                              <a:gd name="T197" fmla="*/ T196 w 824"/>
                              <a:gd name="T198" fmla="+- 0 881 806"/>
                              <a:gd name="T199" fmla="*/ 881 h 905"/>
                              <a:gd name="T200" fmla="+- 0 1217 596"/>
                              <a:gd name="T201" fmla="*/ T200 w 824"/>
                              <a:gd name="T202" fmla="+- 0 822 806"/>
                              <a:gd name="T203" fmla="*/ 822 h 905"/>
                              <a:gd name="T204" fmla="+- 0 1417 596"/>
                              <a:gd name="T205" fmla="*/ T204 w 824"/>
                              <a:gd name="T206" fmla="+- 0 1025 806"/>
                              <a:gd name="T207" fmla="*/ 1025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4" h="905">
                                <a:moveTo>
                                  <a:pt x="531" y="0"/>
                                </a:moveTo>
                                <a:lnTo>
                                  <a:pt x="480" y="4"/>
                                </a:lnTo>
                                <a:lnTo>
                                  <a:pt x="431" y="21"/>
                                </a:lnTo>
                                <a:lnTo>
                                  <a:pt x="436" y="23"/>
                                </a:lnTo>
                                <a:lnTo>
                                  <a:pt x="446" y="25"/>
                                </a:lnTo>
                                <a:lnTo>
                                  <a:pt x="450" y="28"/>
                                </a:lnTo>
                                <a:lnTo>
                                  <a:pt x="383" y="44"/>
                                </a:lnTo>
                                <a:lnTo>
                                  <a:pt x="308" y="58"/>
                                </a:lnTo>
                                <a:lnTo>
                                  <a:pt x="232" y="73"/>
                                </a:lnTo>
                                <a:lnTo>
                                  <a:pt x="157" y="93"/>
                                </a:lnTo>
                                <a:lnTo>
                                  <a:pt x="90" y="120"/>
                                </a:lnTo>
                                <a:lnTo>
                                  <a:pt x="33" y="158"/>
                                </a:lnTo>
                                <a:lnTo>
                                  <a:pt x="11" y="188"/>
                                </a:lnTo>
                                <a:lnTo>
                                  <a:pt x="1" y="224"/>
                                </a:lnTo>
                                <a:lnTo>
                                  <a:pt x="0" y="263"/>
                                </a:lnTo>
                                <a:lnTo>
                                  <a:pt x="8" y="301"/>
                                </a:lnTo>
                                <a:lnTo>
                                  <a:pt x="49" y="375"/>
                                </a:lnTo>
                                <a:lnTo>
                                  <a:pt x="104" y="423"/>
                                </a:lnTo>
                                <a:lnTo>
                                  <a:pt x="159" y="458"/>
                                </a:lnTo>
                                <a:lnTo>
                                  <a:pt x="203" y="495"/>
                                </a:lnTo>
                                <a:lnTo>
                                  <a:pt x="221" y="549"/>
                                </a:lnTo>
                                <a:lnTo>
                                  <a:pt x="216" y="566"/>
                                </a:lnTo>
                                <a:lnTo>
                                  <a:pt x="214" y="584"/>
                                </a:lnTo>
                                <a:lnTo>
                                  <a:pt x="216" y="602"/>
                                </a:lnTo>
                                <a:lnTo>
                                  <a:pt x="222" y="621"/>
                                </a:lnTo>
                                <a:lnTo>
                                  <a:pt x="172" y="649"/>
                                </a:lnTo>
                                <a:lnTo>
                                  <a:pt x="158" y="708"/>
                                </a:lnTo>
                                <a:lnTo>
                                  <a:pt x="180" y="771"/>
                                </a:lnTo>
                                <a:lnTo>
                                  <a:pt x="238" y="811"/>
                                </a:lnTo>
                                <a:lnTo>
                                  <a:pt x="246" y="845"/>
                                </a:lnTo>
                                <a:lnTo>
                                  <a:pt x="259" y="873"/>
                                </a:lnTo>
                                <a:lnTo>
                                  <a:pt x="281" y="894"/>
                                </a:lnTo>
                                <a:lnTo>
                                  <a:pt x="318" y="904"/>
                                </a:lnTo>
                                <a:lnTo>
                                  <a:pt x="353" y="904"/>
                                </a:lnTo>
                                <a:lnTo>
                                  <a:pt x="389" y="898"/>
                                </a:lnTo>
                                <a:lnTo>
                                  <a:pt x="407" y="891"/>
                                </a:lnTo>
                                <a:lnTo>
                                  <a:pt x="319" y="891"/>
                                </a:lnTo>
                                <a:lnTo>
                                  <a:pt x="290" y="883"/>
                                </a:lnTo>
                                <a:lnTo>
                                  <a:pt x="271" y="867"/>
                                </a:lnTo>
                                <a:lnTo>
                                  <a:pt x="261" y="844"/>
                                </a:lnTo>
                                <a:lnTo>
                                  <a:pt x="253" y="814"/>
                                </a:lnTo>
                                <a:lnTo>
                                  <a:pt x="292" y="814"/>
                                </a:lnTo>
                                <a:lnTo>
                                  <a:pt x="330" y="806"/>
                                </a:lnTo>
                                <a:lnTo>
                                  <a:pt x="349" y="797"/>
                                </a:lnTo>
                                <a:lnTo>
                                  <a:pt x="262" y="797"/>
                                </a:lnTo>
                                <a:lnTo>
                                  <a:pt x="206" y="776"/>
                                </a:lnTo>
                                <a:lnTo>
                                  <a:pt x="175" y="722"/>
                                </a:lnTo>
                                <a:lnTo>
                                  <a:pt x="173" y="684"/>
                                </a:lnTo>
                                <a:lnTo>
                                  <a:pt x="184" y="655"/>
                                </a:lnTo>
                                <a:lnTo>
                                  <a:pt x="204" y="637"/>
                                </a:lnTo>
                                <a:lnTo>
                                  <a:pt x="228" y="634"/>
                                </a:lnTo>
                                <a:lnTo>
                                  <a:pt x="244" y="634"/>
                                </a:lnTo>
                                <a:lnTo>
                                  <a:pt x="240" y="628"/>
                                </a:lnTo>
                                <a:lnTo>
                                  <a:pt x="240" y="627"/>
                                </a:lnTo>
                                <a:lnTo>
                                  <a:pt x="239" y="625"/>
                                </a:lnTo>
                                <a:lnTo>
                                  <a:pt x="238" y="623"/>
                                </a:lnTo>
                                <a:lnTo>
                                  <a:pt x="237" y="621"/>
                                </a:lnTo>
                                <a:lnTo>
                                  <a:pt x="230" y="603"/>
                                </a:lnTo>
                                <a:lnTo>
                                  <a:pt x="227" y="584"/>
                                </a:lnTo>
                                <a:lnTo>
                                  <a:pt x="229" y="565"/>
                                </a:lnTo>
                                <a:lnTo>
                                  <a:pt x="234" y="547"/>
                                </a:lnTo>
                                <a:lnTo>
                                  <a:pt x="240" y="532"/>
                                </a:lnTo>
                                <a:lnTo>
                                  <a:pt x="241" y="531"/>
                                </a:lnTo>
                                <a:lnTo>
                                  <a:pt x="232" y="531"/>
                                </a:lnTo>
                                <a:lnTo>
                                  <a:pt x="205" y="475"/>
                                </a:lnTo>
                                <a:lnTo>
                                  <a:pt x="155" y="431"/>
                                </a:lnTo>
                                <a:lnTo>
                                  <a:pt x="96" y="389"/>
                                </a:lnTo>
                                <a:lnTo>
                                  <a:pt x="44" y="338"/>
                                </a:lnTo>
                                <a:lnTo>
                                  <a:pt x="23" y="295"/>
                                </a:lnTo>
                                <a:lnTo>
                                  <a:pt x="16" y="245"/>
                                </a:lnTo>
                                <a:lnTo>
                                  <a:pt x="26" y="197"/>
                                </a:lnTo>
                                <a:lnTo>
                                  <a:pt x="51" y="161"/>
                                </a:lnTo>
                                <a:lnTo>
                                  <a:pt x="113" y="124"/>
                                </a:lnTo>
                                <a:lnTo>
                                  <a:pt x="185" y="96"/>
                                </a:lnTo>
                                <a:lnTo>
                                  <a:pt x="262" y="76"/>
                                </a:lnTo>
                                <a:lnTo>
                                  <a:pt x="342" y="60"/>
                                </a:lnTo>
                                <a:lnTo>
                                  <a:pt x="418" y="47"/>
                                </a:lnTo>
                                <a:lnTo>
                                  <a:pt x="488" y="34"/>
                                </a:lnTo>
                                <a:lnTo>
                                  <a:pt x="472" y="27"/>
                                </a:lnTo>
                                <a:lnTo>
                                  <a:pt x="468" y="25"/>
                                </a:lnTo>
                                <a:lnTo>
                                  <a:pt x="462" y="22"/>
                                </a:lnTo>
                                <a:lnTo>
                                  <a:pt x="495" y="17"/>
                                </a:lnTo>
                                <a:lnTo>
                                  <a:pt x="621" y="16"/>
                                </a:lnTo>
                                <a:lnTo>
                                  <a:pt x="580" y="5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509" y="791"/>
                                </a:moveTo>
                                <a:lnTo>
                                  <a:pt x="490" y="818"/>
                                </a:lnTo>
                                <a:lnTo>
                                  <a:pt x="480" y="830"/>
                                </a:lnTo>
                                <a:lnTo>
                                  <a:pt x="471" y="839"/>
                                </a:lnTo>
                                <a:lnTo>
                                  <a:pt x="439" y="862"/>
                                </a:lnTo>
                                <a:lnTo>
                                  <a:pt x="402" y="879"/>
                                </a:lnTo>
                                <a:lnTo>
                                  <a:pt x="361" y="889"/>
                                </a:lnTo>
                                <a:lnTo>
                                  <a:pt x="319" y="891"/>
                                </a:lnTo>
                                <a:lnTo>
                                  <a:pt x="407" y="891"/>
                                </a:lnTo>
                                <a:lnTo>
                                  <a:pt x="425" y="884"/>
                                </a:lnTo>
                                <a:lnTo>
                                  <a:pt x="463" y="857"/>
                                </a:lnTo>
                                <a:lnTo>
                                  <a:pt x="464" y="856"/>
                                </a:lnTo>
                                <a:lnTo>
                                  <a:pt x="468" y="853"/>
                                </a:lnTo>
                                <a:lnTo>
                                  <a:pt x="485" y="852"/>
                                </a:lnTo>
                                <a:lnTo>
                                  <a:pt x="501" y="847"/>
                                </a:lnTo>
                                <a:lnTo>
                                  <a:pt x="511" y="841"/>
                                </a:lnTo>
                                <a:lnTo>
                                  <a:pt x="495" y="841"/>
                                </a:lnTo>
                                <a:lnTo>
                                  <a:pt x="481" y="841"/>
                                </a:lnTo>
                                <a:lnTo>
                                  <a:pt x="487" y="833"/>
                                </a:lnTo>
                                <a:lnTo>
                                  <a:pt x="495" y="821"/>
                                </a:lnTo>
                                <a:lnTo>
                                  <a:pt x="502" y="807"/>
                                </a:lnTo>
                                <a:lnTo>
                                  <a:pt x="509" y="791"/>
                                </a:lnTo>
                                <a:close/>
                                <a:moveTo>
                                  <a:pt x="527" y="826"/>
                                </a:moveTo>
                                <a:lnTo>
                                  <a:pt x="517" y="834"/>
                                </a:lnTo>
                                <a:lnTo>
                                  <a:pt x="507" y="839"/>
                                </a:lnTo>
                                <a:lnTo>
                                  <a:pt x="495" y="841"/>
                                </a:lnTo>
                                <a:lnTo>
                                  <a:pt x="511" y="841"/>
                                </a:lnTo>
                                <a:lnTo>
                                  <a:pt x="516" y="839"/>
                                </a:lnTo>
                                <a:lnTo>
                                  <a:pt x="527" y="826"/>
                                </a:lnTo>
                                <a:close/>
                                <a:moveTo>
                                  <a:pt x="292" y="814"/>
                                </a:moveTo>
                                <a:lnTo>
                                  <a:pt x="253" y="814"/>
                                </a:lnTo>
                                <a:lnTo>
                                  <a:pt x="289" y="815"/>
                                </a:lnTo>
                                <a:lnTo>
                                  <a:pt x="292" y="814"/>
                                </a:lnTo>
                                <a:close/>
                                <a:moveTo>
                                  <a:pt x="429" y="730"/>
                                </a:moveTo>
                                <a:lnTo>
                                  <a:pt x="423" y="737"/>
                                </a:lnTo>
                                <a:lnTo>
                                  <a:pt x="416" y="742"/>
                                </a:lnTo>
                                <a:lnTo>
                                  <a:pt x="409" y="747"/>
                                </a:lnTo>
                                <a:lnTo>
                                  <a:pt x="332" y="787"/>
                                </a:lnTo>
                                <a:lnTo>
                                  <a:pt x="262" y="797"/>
                                </a:lnTo>
                                <a:lnTo>
                                  <a:pt x="349" y="797"/>
                                </a:lnTo>
                                <a:lnTo>
                                  <a:pt x="371" y="787"/>
                                </a:lnTo>
                                <a:lnTo>
                                  <a:pt x="409" y="759"/>
                                </a:lnTo>
                                <a:lnTo>
                                  <a:pt x="420" y="756"/>
                                </a:lnTo>
                                <a:lnTo>
                                  <a:pt x="430" y="751"/>
                                </a:lnTo>
                                <a:lnTo>
                                  <a:pt x="436" y="747"/>
                                </a:lnTo>
                                <a:lnTo>
                                  <a:pt x="418" y="747"/>
                                </a:lnTo>
                                <a:lnTo>
                                  <a:pt x="423" y="742"/>
                                </a:lnTo>
                                <a:lnTo>
                                  <a:pt x="427" y="736"/>
                                </a:lnTo>
                                <a:lnTo>
                                  <a:pt x="429" y="730"/>
                                </a:lnTo>
                                <a:close/>
                                <a:moveTo>
                                  <a:pt x="449" y="734"/>
                                </a:moveTo>
                                <a:lnTo>
                                  <a:pt x="440" y="741"/>
                                </a:lnTo>
                                <a:lnTo>
                                  <a:pt x="430" y="746"/>
                                </a:lnTo>
                                <a:lnTo>
                                  <a:pt x="418" y="747"/>
                                </a:lnTo>
                                <a:lnTo>
                                  <a:pt x="436" y="747"/>
                                </a:lnTo>
                                <a:lnTo>
                                  <a:pt x="441" y="743"/>
                                </a:lnTo>
                                <a:lnTo>
                                  <a:pt x="449" y="734"/>
                                </a:lnTo>
                                <a:close/>
                                <a:moveTo>
                                  <a:pt x="244" y="634"/>
                                </a:moveTo>
                                <a:lnTo>
                                  <a:pt x="228" y="634"/>
                                </a:lnTo>
                                <a:lnTo>
                                  <a:pt x="234" y="646"/>
                                </a:lnTo>
                                <a:lnTo>
                                  <a:pt x="241" y="656"/>
                                </a:lnTo>
                                <a:lnTo>
                                  <a:pt x="250" y="666"/>
                                </a:lnTo>
                                <a:lnTo>
                                  <a:pt x="234" y="677"/>
                                </a:lnTo>
                                <a:lnTo>
                                  <a:pt x="221" y="691"/>
                                </a:lnTo>
                                <a:lnTo>
                                  <a:pt x="215" y="707"/>
                                </a:lnTo>
                                <a:lnTo>
                                  <a:pt x="215" y="725"/>
                                </a:lnTo>
                                <a:lnTo>
                                  <a:pt x="228" y="699"/>
                                </a:lnTo>
                                <a:lnTo>
                                  <a:pt x="254" y="676"/>
                                </a:lnTo>
                                <a:lnTo>
                                  <a:pt x="281" y="660"/>
                                </a:lnTo>
                                <a:lnTo>
                                  <a:pt x="285" y="659"/>
                                </a:lnTo>
                                <a:lnTo>
                                  <a:pt x="263" y="659"/>
                                </a:lnTo>
                                <a:lnTo>
                                  <a:pt x="254" y="650"/>
                                </a:lnTo>
                                <a:lnTo>
                                  <a:pt x="246" y="639"/>
                                </a:lnTo>
                                <a:lnTo>
                                  <a:pt x="244" y="634"/>
                                </a:lnTo>
                                <a:close/>
                                <a:moveTo>
                                  <a:pt x="288" y="651"/>
                                </a:moveTo>
                                <a:lnTo>
                                  <a:pt x="275" y="655"/>
                                </a:lnTo>
                                <a:lnTo>
                                  <a:pt x="263" y="659"/>
                                </a:lnTo>
                                <a:lnTo>
                                  <a:pt x="285" y="659"/>
                                </a:lnTo>
                                <a:lnTo>
                                  <a:pt x="300" y="653"/>
                                </a:lnTo>
                                <a:lnTo>
                                  <a:pt x="288" y="651"/>
                                </a:lnTo>
                                <a:close/>
                                <a:moveTo>
                                  <a:pt x="240" y="627"/>
                                </a:moveTo>
                                <a:lnTo>
                                  <a:pt x="240" y="627"/>
                                </a:lnTo>
                                <a:close/>
                                <a:moveTo>
                                  <a:pt x="267" y="492"/>
                                </a:moveTo>
                                <a:lnTo>
                                  <a:pt x="257" y="501"/>
                                </a:lnTo>
                                <a:lnTo>
                                  <a:pt x="248" y="510"/>
                                </a:lnTo>
                                <a:lnTo>
                                  <a:pt x="239" y="520"/>
                                </a:lnTo>
                                <a:lnTo>
                                  <a:pt x="232" y="531"/>
                                </a:lnTo>
                                <a:lnTo>
                                  <a:pt x="241" y="531"/>
                                </a:lnTo>
                                <a:lnTo>
                                  <a:pt x="248" y="518"/>
                                </a:lnTo>
                                <a:lnTo>
                                  <a:pt x="258" y="505"/>
                                </a:lnTo>
                                <a:lnTo>
                                  <a:pt x="267" y="492"/>
                                </a:lnTo>
                                <a:close/>
                                <a:moveTo>
                                  <a:pt x="621" y="16"/>
                                </a:moveTo>
                                <a:lnTo>
                                  <a:pt x="534" y="16"/>
                                </a:lnTo>
                                <a:lnTo>
                                  <a:pt x="577" y="22"/>
                                </a:lnTo>
                                <a:lnTo>
                                  <a:pt x="618" y="33"/>
                                </a:lnTo>
                                <a:lnTo>
                                  <a:pt x="651" y="50"/>
                                </a:lnTo>
                                <a:lnTo>
                                  <a:pt x="678" y="71"/>
                                </a:lnTo>
                                <a:lnTo>
                                  <a:pt x="697" y="92"/>
                                </a:lnTo>
                                <a:lnTo>
                                  <a:pt x="706" y="108"/>
                                </a:lnTo>
                                <a:lnTo>
                                  <a:pt x="716" y="153"/>
                                </a:lnTo>
                                <a:lnTo>
                                  <a:pt x="730" y="195"/>
                                </a:lnTo>
                                <a:lnTo>
                                  <a:pt x="761" y="224"/>
                                </a:lnTo>
                                <a:lnTo>
                                  <a:pt x="824" y="232"/>
                                </a:lnTo>
                                <a:lnTo>
                                  <a:pt x="818" y="225"/>
                                </a:lnTo>
                                <a:lnTo>
                                  <a:pt x="819" y="221"/>
                                </a:lnTo>
                                <a:lnTo>
                                  <a:pt x="821" y="219"/>
                                </a:lnTo>
                                <a:lnTo>
                                  <a:pt x="816" y="219"/>
                                </a:lnTo>
                                <a:lnTo>
                                  <a:pt x="772" y="211"/>
                                </a:lnTo>
                                <a:lnTo>
                                  <a:pt x="746" y="183"/>
                                </a:lnTo>
                                <a:lnTo>
                                  <a:pt x="729" y="143"/>
                                </a:lnTo>
                                <a:lnTo>
                                  <a:pt x="714" y="99"/>
                                </a:lnTo>
                                <a:lnTo>
                                  <a:pt x="700" y="75"/>
                                </a:lnTo>
                                <a:lnTo>
                                  <a:pt x="679" y="51"/>
                                </a:lnTo>
                                <a:lnTo>
                                  <a:pt x="654" y="31"/>
                                </a:lnTo>
                                <a:lnTo>
                                  <a:pt x="626" y="18"/>
                                </a:lnTo>
                                <a:lnTo>
                                  <a:pt x="621" y="16"/>
                                </a:lnTo>
                                <a:close/>
                                <a:moveTo>
                                  <a:pt x="821" y="219"/>
                                </a:moveTo>
                                <a:lnTo>
                                  <a:pt x="816" y="219"/>
                                </a:lnTo>
                                <a:lnTo>
                                  <a:pt x="821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824"/>
                            <a:ext cx="66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1154"/>
                            <a:ext cx="19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" y="1137"/>
                            <a:ext cx="17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" y="918"/>
                            <a:ext cx="28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33"/>
                        <wps:cNvSpPr>
                          <a:spLocks/>
                        </wps:cNvSpPr>
                        <wps:spPr bwMode="auto">
                          <a:xfrm>
                            <a:off x="1779" y="920"/>
                            <a:ext cx="429" cy="348"/>
                          </a:xfrm>
                          <a:custGeom>
                            <a:avLst/>
                            <a:gdLst>
                              <a:gd name="T0" fmla="+- 0 2049 1780"/>
                              <a:gd name="T1" fmla="*/ T0 w 429"/>
                              <a:gd name="T2" fmla="+- 0 920 920"/>
                              <a:gd name="T3" fmla="*/ 920 h 348"/>
                              <a:gd name="T4" fmla="+- 0 1938 1780"/>
                              <a:gd name="T5" fmla="*/ T4 w 429"/>
                              <a:gd name="T6" fmla="+- 0 932 920"/>
                              <a:gd name="T7" fmla="*/ 932 h 348"/>
                              <a:gd name="T8" fmla="+- 0 1881 1780"/>
                              <a:gd name="T9" fmla="*/ T8 w 429"/>
                              <a:gd name="T10" fmla="+- 0 958 920"/>
                              <a:gd name="T11" fmla="*/ 958 h 348"/>
                              <a:gd name="T12" fmla="+- 0 1832 1780"/>
                              <a:gd name="T13" fmla="*/ T12 w 429"/>
                              <a:gd name="T14" fmla="+- 0 999 920"/>
                              <a:gd name="T15" fmla="*/ 999 h 348"/>
                              <a:gd name="T16" fmla="+- 0 1796 1780"/>
                              <a:gd name="T17" fmla="*/ T16 w 429"/>
                              <a:gd name="T18" fmla="+- 0 1058 920"/>
                              <a:gd name="T19" fmla="*/ 1058 h 348"/>
                              <a:gd name="T20" fmla="+- 0 1780 1780"/>
                              <a:gd name="T21" fmla="*/ T20 w 429"/>
                              <a:gd name="T22" fmla="+- 0 1138 920"/>
                              <a:gd name="T23" fmla="*/ 1138 h 348"/>
                              <a:gd name="T24" fmla="+- 0 1781 1780"/>
                              <a:gd name="T25" fmla="*/ T24 w 429"/>
                              <a:gd name="T26" fmla="+- 0 1180 920"/>
                              <a:gd name="T27" fmla="*/ 1180 h 348"/>
                              <a:gd name="T28" fmla="+- 0 1818 1780"/>
                              <a:gd name="T29" fmla="*/ T28 w 429"/>
                              <a:gd name="T30" fmla="+- 0 1252 920"/>
                              <a:gd name="T31" fmla="*/ 1252 h 348"/>
                              <a:gd name="T32" fmla="+- 0 1852 1780"/>
                              <a:gd name="T33" fmla="*/ T32 w 429"/>
                              <a:gd name="T34" fmla="+- 0 1268 920"/>
                              <a:gd name="T35" fmla="*/ 1268 h 348"/>
                              <a:gd name="T36" fmla="+- 0 1869 1780"/>
                              <a:gd name="T37" fmla="*/ T36 w 429"/>
                              <a:gd name="T38" fmla="+- 0 1268 920"/>
                              <a:gd name="T39" fmla="*/ 1268 h 348"/>
                              <a:gd name="T40" fmla="+- 0 1884 1780"/>
                              <a:gd name="T41" fmla="*/ T40 w 429"/>
                              <a:gd name="T42" fmla="+- 0 1265 920"/>
                              <a:gd name="T43" fmla="*/ 1265 h 348"/>
                              <a:gd name="T44" fmla="+- 0 1922 1780"/>
                              <a:gd name="T45" fmla="*/ T44 w 429"/>
                              <a:gd name="T46" fmla="+- 0 1216 920"/>
                              <a:gd name="T47" fmla="*/ 1216 h 348"/>
                              <a:gd name="T48" fmla="+- 0 1986 1780"/>
                              <a:gd name="T49" fmla="*/ T48 w 429"/>
                              <a:gd name="T50" fmla="+- 0 1193 920"/>
                              <a:gd name="T51" fmla="*/ 1193 h 348"/>
                              <a:gd name="T52" fmla="+- 0 2059 1780"/>
                              <a:gd name="T53" fmla="*/ T52 w 429"/>
                              <a:gd name="T54" fmla="+- 0 1186 920"/>
                              <a:gd name="T55" fmla="*/ 1186 h 348"/>
                              <a:gd name="T56" fmla="+- 0 2128 1780"/>
                              <a:gd name="T57" fmla="*/ T56 w 429"/>
                              <a:gd name="T58" fmla="+- 0 1183 920"/>
                              <a:gd name="T59" fmla="*/ 1183 h 348"/>
                              <a:gd name="T60" fmla="+- 0 2144 1780"/>
                              <a:gd name="T61" fmla="*/ T60 w 429"/>
                              <a:gd name="T62" fmla="+- 0 1177 920"/>
                              <a:gd name="T63" fmla="*/ 1177 h 348"/>
                              <a:gd name="T64" fmla="+- 0 2194 1780"/>
                              <a:gd name="T65" fmla="*/ T64 w 429"/>
                              <a:gd name="T66" fmla="+- 0 1116 920"/>
                              <a:gd name="T67" fmla="*/ 1116 h 348"/>
                              <a:gd name="T68" fmla="+- 0 2208 1780"/>
                              <a:gd name="T69" fmla="*/ T68 w 429"/>
                              <a:gd name="T70" fmla="+- 0 1028 920"/>
                              <a:gd name="T71" fmla="*/ 1028 h 348"/>
                              <a:gd name="T72" fmla="+- 0 2176 1780"/>
                              <a:gd name="T73" fmla="*/ T72 w 429"/>
                              <a:gd name="T74" fmla="+- 0 978 920"/>
                              <a:gd name="T75" fmla="*/ 978 h 348"/>
                              <a:gd name="T76" fmla="+- 0 2091 1780"/>
                              <a:gd name="T77" fmla="*/ T76 w 429"/>
                              <a:gd name="T78" fmla="+- 0 930 920"/>
                              <a:gd name="T79" fmla="*/ 930 h 348"/>
                              <a:gd name="T80" fmla="+- 0 2049 1780"/>
                              <a:gd name="T81" fmla="*/ T80 w 429"/>
                              <a:gd name="T82" fmla="+- 0 920 920"/>
                              <a:gd name="T83" fmla="*/ 92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9" h="348">
                                <a:moveTo>
                                  <a:pt x="269" y="0"/>
                                </a:moveTo>
                                <a:lnTo>
                                  <a:pt x="158" y="12"/>
                                </a:lnTo>
                                <a:lnTo>
                                  <a:pt x="101" y="38"/>
                                </a:lnTo>
                                <a:lnTo>
                                  <a:pt x="52" y="79"/>
                                </a:lnTo>
                                <a:lnTo>
                                  <a:pt x="16" y="138"/>
                                </a:lnTo>
                                <a:lnTo>
                                  <a:pt x="0" y="218"/>
                                </a:lnTo>
                                <a:lnTo>
                                  <a:pt x="1" y="260"/>
                                </a:lnTo>
                                <a:lnTo>
                                  <a:pt x="38" y="332"/>
                                </a:lnTo>
                                <a:lnTo>
                                  <a:pt x="72" y="348"/>
                                </a:lnTo>
                                <a:lnTo>
                                  <a:pt x="89" y="348"/>
                                </a:lnTo>
                                <a:lnTo>
                                  <a:pt x="104" y="345"/>
                                </a:lnTo>
                                <a:lnTo>
                                  <a:pt x="142" y="296"/>
                                </a:lnTo>
                                <a:lnTo>
                                  <a:pt x="206" y="273"/>
                                </a:lnTo>
                                <a:lnTo>
                                  <a:pt x="279" y="266"/>
                                </a:lnTo>
                                <a:lnTo>
                                  <a:pt x="348" y="263"/>
                                </a:lnTo>
                                <a:lnTo>
                                  <a:pt x="364" y="257"/>
                                </a:lnTo>
                                <a:lnTo>
                                  <a:pt x="414" y="196"/>
                                </a:lnTo>
                                <a:lnTo>
                                  <a:pt x="428" y="108"/>
                                </a:lnTo>
                                <a:lnTo>
                                  <a:pt x="396" y="58"/>
                                </a:lnTo>
                                <a:lnTo>
                                  <a:pt x="311" y="1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914"/>
                            <a:ext cx="57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31"/>
                        <wps:cNvSpPr>
                          <a:spLocks/>
                        </wps:cNvSpPr>
                        <wps:spPr bwMode="auto">
                          <a:xfrm>
                            <a:off x="1839" y="1023"/>
                            <a:ext cx="180" cy="275"/>
                          </a:xfrm>
                          <a:custGeom>
                            <a:avLst/>
                            <a:gdLst>
                              <a:gd name="T0" fmla="+- 0 1907 1839"/>
                              <a:gd name="T1" fmla="*/ T0 w 180"/>
                              <a:gd name="T2" fmla="+- 0 1023 1023"/>
                              <a:gd name="T3" fmla="*/ 1023 h 275"/>
                              <a:gd name="T4" fmla="+- 0 1874 1839"/>
                              <a:gd name="T5" fmla="*/ T4 w 180"/>
                              <a:gd name="T6" fmla="+- 0 1032 1023"/>
                              <a:gd name="T7" fmla="*/ 1032 h 275"/>
                              <a:gd name="T8" fmla="+- 0 1850 1839"/>
                              <a:gd name="T9" fmla="*/ T8 w 180"/>
                              <a:gd name="T10" fmla="+- 0 1048 1023"/>
                              <a:gd name="T11" fmla="*/ 1048 h 275"/>
                              <a:gd name="T12" fmla="+- 0 1841 1839"/>
                              <a:gd name="T13" fmla="*/ T12 w 180"/>
                              <a:gd name="T14" fmla="+- 0 1063 1023"/>
                              <a:gd name="T15" fmla="*/ 1063 h 275"/>
                              <a:gd name="T16" fmla="+- 0 1842 1839"/>
                              <a:gd name="T17" fmla="*/ T16 w 180"/>
                              <a:gd name="T18" fmla="+- 0 1077 1023"/>
                              <a:gd name="T19" fmla="*/ 1077 h 275"/>
                              <a:gd name="T20" fmla="+- 0 1839 1839"/>
                              <a:gd name="T21" fmla="*/ T20 w 180"/>
                              <a:gd name="T22" fmla="+- 0 1087 1023"/>
                              <a:gd name="T23" fmla="*/ 1087 h 275"/>
                              <a:gd name="T24" fmla="+- 0 1845 1839"/>
                              <a:gd name="T25" fmla="*/ T24 w 180"/>
                              <a:gd name="T26" fmla="+- 0 1097 1023"/>
                              <a:gd name="T27" fmla="*/ 1097 h 275"/>
                              <a:gd name="T28" fmla="+- 0 1843 1839"/>
                              <a:gd name="T29" fmla="*/ T28 w 180"/>
                              <a:gd name="T30" fmla="+- 0 1134 1023"/>
                              <a:gd name="T31" fmla="*/ 1134 h 275"/>
                              <a:gd name="T32" fmla="+- 0 1845 1839"/>
                              <a:gd name="T33" fmla="*/ T32 w 180"/>
                              <a:gd name="T34" fmla="+- 0 1175 1023"/>
                              <a:gd name="T35" fmla="*/ 1175 h 275"/>
                              <a:gd name="T36" fmla="+- 0 1854 1839"/>
                              <a:gd name="T37" fmla="*/ T36 w 180"/>
                              <a:gd name="T38" fmla="+- 0 1216 1023"/>
                              <a:gd name="T39" fmla="*/ 1216 h 275"/>
                              <a:gd name="T40" fmla="+- 0 1874 1839"/>
                              <a:gd name="T41" fmla="*/ T40 w 180"/>
                              <a:gd name="T42" fmla="+- 0 1254 1023"/>
                              <a:gd name="T43" fmla="*/ 1254 h 275"/>
                              <a:gd name="T44" fmla="+- 0 1877 1839"/>
                              <a:gd name="T45" fmla="*/ T44 w 180"/>
                              <a:gd name="T46" fmla="+- 0 1258 1023"/>
                              <a:gd name="T47" fmla="*/ 1258 h 275"/>
                              <a:gd name="T48" fmla="+- 0 1880 1839"/>
                              <a:gd name="T49" fmla="*/ T48 w 180"/>
                              <a:gd name="T50" fmla="+- 0 1261 1023"/>
                              <a:gd name="T51" fmla="*/ 1261 h 275"/>
                              <a:gd name="T52" fmla="+- 0 1884 1839"/>
                              <a:gd name="T53" fmla="*/ T52 w 180"/>
                              <a:gd name="T54" fmla="+- 0 1265 1023"/>
                              <a:gd name="T55" fmla="*/ 1265 h 275"/>
                              <a:gd name="T56" fmla="+- 0 1917 1839"/>
                              <a:gd name="T57" fmla="*/ T56 w 180"/>
                              <a:gd name="T58" fmla="+- 0 1290 1023"/>
                              <a:gd name="T59" fmla="*/ 1290 h 275"/>
                              <a:gd name="T60" fmla="+- 0 1951 1839"/>
                              <a:gd name="T61" fmla="*/ T60 w 180"/>
                              <a:gd name="T62" fmla="+- 0 1298 1023"/>
                              <a:gd name="T63" fmla="*/ 1298 h 275"/>
                              <a:gd name="T64" fmla="+- 0 1984 1839"/>
                              <a:gd name="T65" fmla="*/ T64 w 180"/>
                              <a:gd name="T66" fmla="+- 0 1293 1023"/>
                              <a:gd name="T67" fmla="*/ 1293 h 275"/>
                              <a:gd name="T68" fmla="+- 0 2014 1839"/>
                              <a:gd name="T69" fmla="*/ T68 w 180"/>
                              <a:gd name="T70" fmla="+- 0 1278 1023"/>
                              <a:gd name="T71" fmla="*/ 1278 h 275"/>
                              <a:gd name="T72" fmla="+- 0 2019 1839"/>
                              <a:gd name="T73" fmla="*/ T72 w 180"/>
                              <a:gd name="T74" fmla="+- 0 1167 1023"/>
                              <a:gd name="T75" fmla="*/ 1167 h 275"/>
                              <a:gd name="T76" fmla="+- 0 2005 1839"/>
                              <a:gd name="T77" fmla="*/ T76 w 180"/>
                              <a:gd name="T78" fmla="+- 0 1092 1023"/>
                              <a:gd name="T79" fmla="*/ 1092 h 275"/>
                              <a:gd name="T80" fmla="+- 0 1978 1839"/>
                              <a:gd name="T81" fmla="*/ T80 w 180"/>
                              <a:gd name="T82" fmla="+- 0 1047 1023"/>
                              <a:gd name="T83" fmla="*/ 1047 h 275"/>
                              <a:gd name="T84" fmla="+- 0 1943 1839"/>
                              <a:gd name="T85" fmla="*/ T84 w 180"/>
                              <a:gd name="T86" fmla="+- 0 1026 1023"/>
                              <a:gd name="T87" fmla="*/ 1026 h 275"/>
                              <a:gd name="T88" fmla="+- 0 1907 1839"/>
                              <a:gd name="T89" fmla="*/ T88 w 180"/>
                              <a:gd name="T90" fmla="+- 0 1023 1023"/>
                              <a:gd name="T91" fmla="*/ 10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0" h="275">
                                <a:moveTo>
                                  <a:pt x="68" y="0"/>
                                </a:moveTo>
                                <a:lnTo>
                                  <a:pt x="35" y="9"/>
                                </a:lnTo>
                                <a:lnTo>
                                  <a:pt x="11" y="25"/>
                                </a:lnTo>
                                <a:lnTo>
                                  <a:pt x="2" y="40"/>
                                </a:lnTo>
                                <a:lnTo>
                                  <a:pt x="3" y="54"/>
                                </a:lnTo>
                                <a:lnTo>
                                  <a:pt x="0" y="64"/>
                                </a:lnTo>
                                <a:lnTo>
                                  <a:pt x="6" y="74"/>
                                </a:lnTo>
                                <a:lnTo>
                                  <a:pt x="4" y="111"/>
                                </a:lnTo>
                                <a:lnTo>
                                  <a:pt x="6" y="152"/>
                                </a:lnTo>
                                <a:lnTo>
                                  <a:pt x="15" y="193"/>
                                </a:lnTo>
                                <a:lnTo>
                                  <a:pt x="35" y="231"/>
                                </a:lnTo>
                                <a:lnTo>
                                  <a:pt x="38" y="235"/>
                                </a:lnTo>
                                <a:lnTo>
                                  <a:pt x="41" y="238"/>
                                </a:lnTo>
                                <a:lnTo>
                                  <a:pt x="45" y="242"/>
                                </a:lnTo>
                                <a:lnTo>
                                  <a:pt x="78" y="267"/>
                                </a:lnTo>
                                <a:lnTo>
                                  <a:pt x="112" y="275"/>
                                </a:lnTo>
                                <a:lnTo>
                                  <a:pt x="145" y="270"/>
                                </a:lnTo>
                                <a:lnTo>
                                  <a:pt x="175" y="255"/>
                                </a:lnTo>
                                <a:lnTo>
                                  <a:pt x="180" y="144"/>
                                </a:lnTo>
                                <a:lnTo>
                                  <a:pt x="166" y="69"/>
                                </a:lnTo>
                                <a:lnTo>
                                  <a:pt x="139" y="24"/>
                                </a:lnTo>
                                <a:lnTo>
                                  <a:pt x="104" y="3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051"/>
                            <a:ext cx="18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29"/>
                        <wps:cNvSpPr>
                          <a:spLocks/>
                        </wps:cNvSpPr>
                        <wps:spPr bwMode="auto">
                          <a:xfrm>
                            <a:off x="1957" y="993"/>
                            <a:ext cx="190" cy="292"/>
                          </a:xfrm>
                          <a:custGeom>
                            <a:avLst/>
                            <a:gdLst>
                              <a:gd name="T0" fmla="+- 0 1996 1957"/>
                              <a:gd name="T1" fmla="*/ T0 w 190"/>
                              <a:gd name="T2" fmla="+- 0 994 994"/>
                              <a:gd name="T3" fmla="*/ 994 h 292"/>
                              <a:gd name="T4" fmla="+- 0 1974 1957"/>
                              <a:gd name="T5" fmla="*/ T4 w 190"/>
                              <a:gd name="T6" fmla="+- 0 1016 994"/>
                              <a:gd name="T7" fmla="*/ 1016 h 292"/>
                              <a:gd name="T8" fmla="+- 0 1957 1957"/>
                              <a:gd name="T9" fmla="*/ T8 w 190"/>
                              <a:gd name="T10" fmla="+- 0 1078 994"/>
                              <a:gd name="T11" fmla="*/ 1078 h 292"/>
                              <a:gd name="T12" fmla="+- 0 1957 1957"/>
                              <a:gd name="T13" fmla="*/ T12 w 190"/>
                              <a:gd name="T14" fmla="+- 0 1090 994"/>
                              <a:gd name="T15" fmla="*/ 1090 h 292"/>
                              <a:gd name="T16" fmla="+- 0 1959 1957"/>
                              <a:gd name="T17" fmla="*/ T16 w 190"/>
                              <a:gd name="T18" fmla="+- 0 1101 994"/>
                              <a:gd name="T19" fmla="*/ 1101 h 292"/>
                              <a:gd name="T20" fmla="+- 0 1962 1957"/>
                              <a:gd name="T21" fmla="*/ T20 w 190"/>
                              <a:gd name="T22" fmla="+- 0 1112 994"/>
                              <a:gd name="T23" fmla="*/ 1112 h 292"/>
                              <a:gd name="T24" fmla="+- 0 1967 1957"/>
                              <a:gd name="T25" fmla="*/ T24 w 190"/>
                              <a:gd name="T26" fmla="+- 0 1123 994"/>
                              <a:gd name="T27" fmla="*/ 1123 h 292"/>
                              <a:gd name="T28" fmla="+- 0 1967 1957"/>
                              <a:gd name="T29" fmla="*/ T28 w 190"/>
                              <a:gd name="T30" fmla="+- 0 1131 994"/>
                              <a:gd name="T31" fmla="*/ 1131 h 292"/>
                              <a:gd name="T32" fmla="+- 0 1970 1957"/>
                              <a:gd name="T33" fmla="*/ T32 w 190"/>
                              <a:gd name="T34" fmla="+- 0 1196 994"/>
                              <a:gd name="T35" fmla="*/ 1196 h 292"/>
                              <a:gd name="T36" fmla="+- 0 2003 1957"/>
                              <a:gd name="T37" fmla="*/ T36 w 190"/>
                              <a:gd name="T38" fmla="+- 0 1269 994"/>
                              <a:gd name="T39" fmla="*/ 1269 h 292"/>
                              <a:gd name="T40" fmla="+- 0 2064 1957"/>
                              <a:gd name="T41" fmla="*/ T40 w 190"/>
                              <a:gd name="T42" fmla="+- 0 1285 994"/>
                              <a:gd name="T43" fmla="*/ 1285 h 292"/>
                              <a:gd name="T44" fmla="+- 0 2096 1957"/>
                              <a:gd name="T45" fmla="*/ T44 w 190"/>
                              <a:gd name="T46" fmla="+- 0 1278 994"/>
                              <a:gd name="T47" fmla="*/ 1278 h 292"/>
                              <a:gd name="T48" fmla="+- 0 2142 1957"/>
                              <a:gd name="T49" fmla="*/ T48 w 190"/>
                              <a:gd name="T50" fmla="+- 0 1225 994"/>
                              <a:gd name="T51" fmla="*/ 1225 h 292"/>
                              <a:gd name="T52" fmla="+- 0 2146 1957"/>
                              <a:gd name="T53" fmla="*/ T52 w 190"/>
                              <a:gd name="T54" fmla="+- 0 1182 994"/>
                              <a:gd name="T55" fmla="*/ 1182 h 292"/>
                              <a:gd name="T56" fmla="+- 0 2146 1957"/>
                              <a:gd name="T57" fmla="*/ T56 w 190"/>
                              <a:gd name="T58" fmla="+- 0 1152 994"/>
                              <a:gd name="T59" fmla="*/ 1152 h 292"/>
                              <a:gd name="T60" fmla="+- 0 2133 1957"/>
                              <a:gd name="T61" fmla="*/ T60 w 190"/>
                              <a:gd name="T62" fmla="+- 0 1083 994"/>
                              <a:gd name="T63" fmla="*/ 1083 h 292"/>
                              <a:gd name="T64" fmla="+- 0 2040 1957"/>
                              <a:gd name="T65" fmla="*/ T64 w 190"/>
                              <a:gd name="T66" fmla="+- 0 1011 994"/>
                              <a:gd name="T67" fmla="*/ 1011 h 292"/>
                              <a:gd name="T68" fmla="+- 0 1996 1957"/>
                              <a:gd name="T69" fmla="*/ T68 w 190"/>
                              <a:gd name="T70" fmla="+- 0 994 994"/>
                              <a:gd name="T71" fmla="*/ 99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0" h="292">
                                <a:moveTo>
                                  <a:pt x="39" y="0"/>
                                </a:moveTo>
                                <a:lnTo>
                                  <a:pt x="17" y="22"/>
                                </a:lnTo>
                                <a:lnTo>
                                  <a:pt x="0" y="84"/>
                                </a:lnTo>
                                <a:lnTo>
                                  <a:pt x="0" y="96"/>
                                </a:lnTo>
                                <a:lnTo>
                                  <a:pt x="2" y="107"/>
                                </a:lnTo>
                                <a:lnTo>
                                  <a:pt x="5" y="118"/>
                                </a:lnTo>
                                <a:lnTo>
                                  <a:pt x="10" y="129"/>
                                </a:lnTo>
                                <a:lnTo>
                                  <a:pt x="10" y="137"/>
                                </a:lnTo>
                                <a:lnTo>
                                  <a:pt x="13" y="202"/>
                                </a:lnTo>
                                <a:lnTo>
                                  <a:pt x="46" y="275"/>
                                </a:lnTo>
                                <a:lnTo>
                                  <a:pt x="107" y="291"/>
                                </a:lnTo>
                                <a:lnTo>
                                  <a:pt x="139" y="284"/>
                                </a:lnTo>
                                <a:lnTo>
                                  <a:pt x="185" y="231"/>
                                </a:lnTo>
                                <a:lnTo>
                                  <a:pt x="189" y="188"/>
                                </a:lnTo>
                                <a:lnTo>
                                  <a:pt x="189" y="158"/>
                                </a:lnTo>
                                <a:lnTo>
                                  <a:pt x="176" y="89"/>
                                </a:lnTo>
                                <a:lnTo>
                                  <a:pt x="83" y="17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920"/>
                            <a:ext cx="43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27"/>
                        <wps:cNvSpPr>
                          <a:spLocks/>
                        </wps:cNvSpPr>
                        <wps:spPr bwMode="auto">
                          <a:xfrm>
                            <a:off x="1774" y="913"/>
                            <a:ext cx="581" cy="394"/>
                          </a:xfrm>
                          <a:custGeom>
                            <a:avLst/>
                            <a:gdLst>
                              <a:gd name="T0" fmla="+- 0 1912 1775"/>
                              <a:gd name="T1" fmla="*/ T0 w 581"/>
                              <a:gd name="T2" fmla="+- 0 1297 913"/>
                              <a:gd name="T3" fmla="*/ 1297 h 394"/>
                              <a:gd name="T4" fmla="+- 0 2013 1775"/>
                              <a:gd name="T5" fmla="*/ T4 w 581"/>
                              <a:gd name="T6" fmla="+- 0 1289 913"/>
                              <a:gd name="T7" fmla="*/ 1289 h 394"/>
                              <a:gd name="T8" fmla="+- 0 1907 1775"/>
                              <a:gd name="T9" fmla="*/ T8 w 581"/>
                              <a:gd name="T10" fmla="+- 0 1274 913"/>
                              <a:gd name="T11" fmla="*/ 1274 h 394"/>
                              <a:gd name="T12" fmla="+- 0 2035 1775"/>
                              <a:gd name="T13" fmla="*/ T12 w 581"/>
                              <a:gd name="T14" fmla="+- 0 1296 913"/>
                              <a:gd name="T15" fmla="*/ 1296 h 394"/>
                              <a:gd name="T16" fmla="+- 0 2097 1775"/>
                              <a:gd name="T17" fmla="*/ T16 w 581"/>
                              <a:gd name="T18" fmla="+- 0 1299 913"/>
                              <a:gd name="T19" fmla="*/ 1299 h 394"/>
                              <a:gd name="T20" fmla="+- 0 2060 1775"/>
                              <a:gd name="T21" fmla="*/ T20 w 581"/>
                              <a:gd name="T22" fmla="+- 0 1288 913"/>
                              <a:gd name="T23" fmla="*/ 1288 h 394"/>
                              <a:gd name="T24" fmla="+- 0 2163 1775"/>
                              <a:gd name="T25" fmla="*/ T24 w 581"/>
                              <a:gd name="T26" fmla="+- 0 1209 913"/>
                              <a:gd name="T27" fmla="*/ 1209 h 394"/>
                              <a:gd name="T28" fmla="+- 0 2138 1775"/>
                              <a:gd name="T29" fmla="*/ T28 w 581"/>
                              <a:gd name="T30" fmla="+- 0 1269 913"/>
                              <a:gd name="T31" fmla="*/ 1269 h 394"/>
                              <a:gd name="T32" fmla="+- 0 2118 1775"/>
                              <a:gd name="T33" fmla="*/ T32 w 581"/>
                              <a:gd name="T34" fmla="+- 0 1289 913"/>
                              <a:gd name="T35" fmla="*/ 1289 h 394"/>
                              <a:gd name="T36" fmla="+- 0 2173 1775"/>
                              <a:gd name="T37" fmla="*/ T36 w 581"/>
                              <a:gd name="T38" fmla="+- 0 1202 913"/>
                              <a:gd name="T39" fmla="*/ 1202 h 394"/>
                              <a:gd name="T40" fmla="+- 0 1957 1775"/>
                              <a:gd name="T41" fmla="*/ T40 w 581"/>
                              <a:gd name="T42" fmla="+- 0 1084 913"/>
                              <a:gd name="T43" fmla="*/ 1084 h 394"/>
                              <a:gd name="T44" fmla="+- 0 1960 1775"/>
                              <a:gd name="T45" fmla="*/ T44 w 581"/>
                              <a:gd name="T46" fmla="+- 0 1110 913"/>
                              <a:gd name="T47" fmla="*/ 1110 h 394"/>
                              <a:gd name="T48" fmla="+- 0 1961 1775"/>
                              <a:gd name="T49" fmla="*/ T48 w 581"/>
                              <a:gd name="T50" fmla="+- 0 1182 913"/>
                              <a:gd name="T51" fmla="*/ 1182 h 394"/>
                              <a:gd name="T52" fmla="+- 0 1980 1775"/>
                              <a:gd name="T53" fmla="*/ T52 w 581"/>
                              <a:gd name="T54" fmla="+- 0 1251 913"/>
                              <a:gd name="T55" fmla="*/ 1251 h 394"/>
                              <a:gd name="T56" fmla="+- 0 1999 1775"/>
                              <a:gd name="T57" fmla="*/ T56 w 581"/>
                              <a:gd name="T58" fmla="+- 0 1277 913"/>
                              <a:gd name="T59" fmla="*/ 1277 h 394"/>
                              <a:gd name="T60" fmla="+- 0 2016 1775"/>
                              <a:gd name="T61" fmla="*/ T60 w 581"/>
                              <a:gd name="T62" fmla="+- 0 1288 913"/>
                              <a:gd name="T63" fmla="*/ 1288 h 394"/>
                              <a:gd name="T64" fmla="+- 0 2013 1775"/>
                              <a:gd name="T65" fmla="*/ T64 w 581"/>
                              <a:gd name="T66" fmla="+- 0 1271 913"/>
                              <a:gd name="T67" fmla="*/ 1271 h 394"/>
                              <a:gd name="T68" fmla="+- 0 1974 1775"/>
                              <a:gd name="T69" fmla="*/ T68 w 581"/>
                              <a:gd name="T70" fmla="+- 0 1179 913"/>
                              <a:gd name="T71" fmla="*/ 1179 h 394"/>
                              <a:gd name="T72" fmla="+- 0 1974 1775"/>
                              <a:gd name="T73" fmla="*/ T72 w 581"/>
                              <a:gd name="T74" fmla="+- 0 1120 913"/>
                              <a:gd name="T75" fmla="*/ 1120 h 394"/>
                              <a:gd name="T76" fmla="+- 0 1961 1775"/>
                              <a:gd name="T77" fmla="*/ T76 w 581"/>
                              <a:gd name="T78" fmla="+- 0 1097 913"/>
                              <a:gd name="T79" fmla="*/ 1097 h 394"/>
                              <a:gd name="T80" fmla="+- 0 2059 1775"/>
                              <a:gd name="T81" fmla="*/ T80 w 581"/>
                              <a:gd name="T82" fmla="+- 0 913 913"/>
                              <a:gd name="T83" fmla="*/ 913 h 394"/>
                              <a:gd name="T84" fmla="+- 0 1944 1775"/>
                              <a:gd name="T85" fmla="*/ T84 w 581"/>
                              <a:gd name="T86" fmla="+- 0 928 913"/>
                              <a:gd name="T87" fmla="*/ 928 h 394"/>
                              <a:gd name="T88" fmla="+- 0 1778 1775"/>
                              <a:gd name="T89" fmla="*/ T88 w 581"/>
                              <a:gd name="T90" fmla="+- 0 1111 913"/>
                              <a:gd name="T91" fmla="*/ 1111 h 394"/>
                              <a:gd name="T92" fmla="+- 0 1783 1775"/>
                              <a:gd name="T93" fmla="*/ T92 w 581"/>
                              <a:gd name="T94" fmla="+- 0 1215 913"/>
                              <a:gd name="T95" fmla="*/ 1215 h 394"/>
                              <a:gd name="T96" fmla="+- 0 1812 1775"/>
                              <a:gd name="T97" fmla="*/ T96 w 581"/>
                              <a:gd name="T98" fmla="+- 0 1257 913"/>
                              <a:gd name="T99" fmla="*/ 1257 h 394"/>
                              <a:gd name="T100" fmla="+- 0 1850 1775"/>
                              <a:gd name="T101" fmla="*/ T100 w 581"/>
                              <a:gd name="T102" fmla="+- 0 1276 913"/>
                              <a:gd name="T103" fmla="*/ 1276 h 394"/>
                              <a:gd name="T104" fmla="+- 0 1907 1775"/>
                              <a:gd name="T105" fmla="*/ T104 w 581"/>
                              <a:gd name="T106" fmla="+- 0 1274 913"/>
                              <a:gd name="T107" fmla="*/ 1274 h 394"/>
                              <a:gd name="T108" fmla="+- 0 1837 1775"/>
                              <a:gd name="T109" fmla="*/ T108 w 581"/>
                              <a:gd name="T110" fmla="+- 0 1257 913"/>
                              <a:gd name="T111" fmla="*/ 1257 h 394"/>
                              <a:gd name="T112" fmla="+- 0 1804 1775"/>
                              <a:gd name="T113" fmla="*/ T112 w 581"/>
                              <a:gd name="T114" fmla="+- 0 1227 913"/>
                              <a:gd name="T115" fmla="*/ 1227 h 394"/>
                              <a:gd name="T116" fmla="+- 0 1786 1775"/>
                              <a:gd name="T117" fmla="*/ T116 w 581"/>
                              <a:gd name="T118" fmla="+- 0 1174 913"/>
                              <a:gd name="T119" fmla="*/ 1174 h 394"/>
                              <a:gd name="T120" fmla="+- 0 1814 1775"/>
                              <a:gd name="T121" fmla="*/ T120 w 581"/>
                              <a:gd name="T122" fmla="+- 0 1035 913"/>
                              <a:gd name="T123" fmla="*/ 1035 h 394"/>
                              <a:gd name="T124" fmla="+- 0 1961 1775"/>
                              <a:gd name="T125" fmla="*/ T124 w 581"/>
                              <a:gd name="T126" fmla="+- 0 934 913"/>
                              <a:gd name="T127" fmla="*/ 934 h 394"/>
                              <a:gd name="T128" fmla="+- 0 2127 1775"/>
                              <a:gd name="T129" fmla="*/ T128 w 581"/>
                              <a:gd name="T130" fmla="+- 0 923 913"/>
                              <a:gd name="T131" fmla="*/ 923 h 394"/>
                              <a:gd name="T132" fmla="+- 0 2059 1775"/>
                              <a:gd name="T133" fmla="*/ T132 w 581"/>
                              <a:gd name="T134" fmla="+- 0 913 913"/>
                              <a:gd name="T135" fmla="*/ 913 h 394"/>
                              <a:gd name="T136" fmla="+- 0 1837 1775"/>
                              <a:gd name="T137" fmla="*/ T136 w 581"/>
                              <a:gd name="T138" fmla="+- 0 1086 913"/>
                              <a:gd name="T139" fmla="*/ 1086 h 394"/>
                              <a:gd name="T140" fmla="+- 0 1837 1775"/>
                              <a:gd name="T141" fmla="*/ T140 w 581"/>
                              <a:gd name="T142" fmla="+- 0 1130 913"/>
                              <a:gd name="T143" fmla="*/ 1130 h 394"/>
                              <a:gd name="T144" fmla="+- 0 1847 1775"/>
                              <a:gd name="T145" fmla="*/ T144 w 581"/>
                              <a:gd name="T146" fmla="+- 0 1218 913"/>
                              <a:gd name="T147" fmla="*/ 1218 h 394"/>
                              <a:gd name="T148" fmla="+- 0 1893 1775"/>
                              <a:gd name="T149" fmla="*/ T148 w 581"/>
                              <a:gd name="T150" fmla="+- 0 1260 913"/>
                              <a:gd name="T151" fmla="*/ 1260 h 394"/>
                              <a:gd name="T152" fmla="+- 0 1852 1775"/>
                              <a:gd name="T153" fmla="*/ T152 w 581"/>
                              <a:gd name="T154" fmla="+- 0 1172 913"/>
                              <a:gd name="T155" fmla="*/ 1172 h 394"/>
                              <a:gd name="T156" fmla="+- 0 1841 1775"/>
                              <a:gd name="T157" fmla="*/ T156 w 581"/>
                              <a:gd name="T158" fmla="+- 0 1079 913"/>
                              <a:gd name="T159" fmla="*/ 1079 h 394"/>
                              <a:gd name="T160" fmla="+- 0 2120 1775"/>
                              <a:gd name="T161" fmla="*/ T160 w 581"/>
                              <a:gd name="T162" fmla="+- 0 1065 913"/>
                              <a:gd name="T163" fmla="*/ 1065 h 394"/>
                              <a:gd name="T164" fmla="+- 0 2146 1775"/>
                              <a:gd name="T165" fmla="*/ T164 w 581"/>
                              <a:gd name="T166" fmla="+- 0 1152 913"/>
                              <a:gd name="T167" fmla="*/ 1152 h 394"/>
                              <a:gd name="T168" fmla="+- 0 2145 1775"/>
                              <a:gd name="T169" fmla="*/ T168 w 581"/>
                              <a:gd name="T170" fmla="+- 0 1232 913"/>
                              <a:gd name="T171" fmla="*/ 1232 h 394"/>
                              <a:gd name="T172" fmla="+- 0 2154 1775"/>
                              <a:gd name="T173" fmla="*/ T172 w 581"/>
                              <a:gd name="T174" fmla="+- 0 1200 913"/>
                              <a:gd name="T175" fmla="*/ 1200 h 394"/>
                              <a:gd name="T176" fmla="+- 0 2160 1775"/>
                              <a:gd name="T177" fmla="*/ T176 w 581"/>
                              <a:gd name="T178" fmla="+- 0 1175 913"/>
                              <a:gd name="T179" fmla="*/ 1175 h 394"/>
                              <a:gd name="T180" fmla="+- 0 2152 1775"/>
                              <a:gd name="T181" fmla="*/ T180 w 581"/>
                              <a:gd name="T182" fmla="+- 0 1135 913"/>
                              <a:gd name="T183" fmla="*/ 1135 h 394"/>
                              <a:gd name="T184" fmla="+- 0 2120 1775"/>
                              <a:gd name="T185" fmla="*/ T184 w 581"/>
                              <a:gd name="T186" fmla="+- 0 1065 913"/>
                              <a:gd name="T187" fmla="*/ 1065 h 394"/>
                              <a:gd name="T188" fmla="+- 0 2202 1775"/>
                              <a:gd name="T189" fmla="*/ T188 w 581"/>
                              <a:gd name="T190" fmla="+- 0 1035 913"/>
                              <a:gd name="T191" fmla="*/ 1035 h 394"/>
                              <a:gd name="T192" fmla="+- 0 2154 1775"/>
                              <a:gd name="T193" fmla="*/ T192 w 581"/>
                              <a:gd name="T194" fmla="+- 0 1160 913"/>
                              <a:gd name="T195" fmla="*/ 1160 h 394"/>
                              <a:gd name="T196" fmla="+- 0 2218 1775"/>
                              <a:gd name="T197" fmla="*/ T196 w 581"/>
                              <a:gd name="T198" fmla="+- 0 1084 913"/>
                              <a:gd name="T199" fmla="*/ 1084 h 394"/>
                              <a:gd name="T200" fmla="+- 0 1972 1775"/>
                              <a:gd name="T201" fmla="*/ T200 w 581"/>
                              <a:gd name="T202" fmla="+- 0 1078 913"/>
                              <a:gd name="T203" fmla="*/ 1078 h 394"/>
                              <a:gd name="T204" fmla="+- 0 1966 1775"/>
                              <a:gd name="T205" fmla="*/ T204 w 581"/>
                              <a:gd name="T206" fmla="+- 0 1105 913"/>
                              <a:gd name="T207" fmla="*/ 1105 h 394"/>
                              <a:gd name="T208" fmla="+- 0 1972 1775"/>
                              <a:gd name="T209" fmla="*/ T208 w 581"/>
                              <a:gd name="T210" fmla="+- 0 1078 913"/>
                              <a:gd name="T211" fmla="*/ 1078 h 394"/>
                              <a:gd name="T212" fmla="+- 0 2085 1775"/>
                              <a:gd name="T213" fmla="*/ T212 w 581"/>
                              <a:gd name="T214" fmla="+- 0 928 913"/>
                              <a:gd name="T215" fmla="*/ 928 h 394"/>
                              <a:gd name="T216" fmla="+- 0 2222 1775"/>
                              <a:gd name="T217" fmla="*/ T216 w 581"/>
                              <a:gd name="T218" fmla="+- 0 977 913"/>
                              <a:gd name="T219" fmla="*/ 977 h 394"/>
                              <a:gd name="T220" fmla="+- 0 2300 1775"/>
                              <a:gd name="T221" fmla="*/ T220 w 581"/>
                              <a:gd name="T222" fmla="+- 0 1043 913"/>
                              <a:gd name="T223" fmla="*/ 1043 h 394"/>
                              <a:gd name="T224" fmla="+- 0 2331 1775"/>
                              <a:gd name="T225" fmla="*/ T224 w 581"/>
                              <a:gd name="T226" fmla="+- 0 1082 913"/>
                              <a:gd name="T227" fmla="*/ 1082 h 394"/>
                              <a:gd name="T228" fmla="+- 0 2332 1775"/>
                              <a:gd name="T229" fmla="*/ T228 w 581"/>
                              <a:gd name="T230" fmla="+- 0 1054 913"/>
                              <a:gd name="T231" fmla="*/ 1054 h 394"/>
                              <a:gd name="T232" fmla="+- 0 2166 1775"/>
                              <a:gd name="T233" fmla="*/ T232 w 581"/>
                              <a:gd name="T234" fmla="+- 0 934 913"/>
                              <a:gd name="T235" fmla="*/ 934 h 394"/>
                              <a:gd name="T236" fmla="+- 0 1854 1775"/>
                              <a:gd name="T237" fmla="*/ T236 w 581"/>
                              <a:gd name="T238" fmla="+- 0 1070 913"/>
                              <a:gd name="T239" fmla="*/ 1070 h 394"/>
                              <a:gd name="T240" fmla="+- 0 1846 1775"/>
                              <a:gd name="T241" fmla="*/ T240 w 581"/>
                              <a:gd name="T242" fmla="+- 0 1085 913"/>
                              <a:gd name="T243" fmla="*/ 1085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81" h="394">
                                <a:moveTo>
                                  <a:pt x="132" y="361"/>
                                </a:moveTo>
                                <a:lnTo>
                                  <a:pt x="106" y="361"/>
                                </a:lnTo>
                                <a:lnTo>
                                  <a:pt x="137" y="384"/>
                                </a:lnTo>
                                <a:lnTo>
                                  <a:pt x="171" y="394"/>
                                </a:lnTo>
                                <a:lnTo>
                                  <a:pt x="206" y="390"/>
                                </a:lnTo>
                                <a:lnTo>
                                  <a:pt x="238" y="376"/>
                                </a:lnTo>
                                <a:lnTo>
                                  <a:pt x="180" y="376"/>
                                </a:lnTo>
                                <a:lnTo>
                                  <a:pt x="136" y="365"/>
                                </a:lnTo>
                                <a:lnTo>
                                  <a:pt x="132" y="361"/>
                                </a:lnTo>
                                <a:close/>
                                <a:moveTo>
                                  <a:pt x="285" y="375"/>
                                </a:moveTo>
                                <a:lnTo>
                                  <a:pt x="241" y="375"/>
                                </a:lnTo>
                                <a:lnTo>
                                  <a:pt x="260" y="383"/>
                                </a:lnTo>
                                <a:lnTo>
                                  <a:pt x="281" y="387"/>
                                </a:lnTo>
                                <a:lnTo>
                                  <a:pt x="301" y="388"/>
                                </a:lnTo>
                                <a:lnTo>
                                  <a:pt x="322" y="386"/>
                                </a:lnTo>
                                <a:lnTo>
                                  <a:pt x="343" y="376"/>
                                </a:lnTo>
                                <a:lnTo>
                                  <a:pt x="292" y="376"/>
                                </a:lnTo>
                                <a:lnTo>
                                  <a:pt x="285" y="375"/>
                                </a:lnTo>
                                <a:close/>
                                <a:moveTo>
                                  <a:pt x="390" y="273"/>
                                </a:moveTo>
                                <a:lnTo>
                                  <a:pt x="380" y="273"/>
                                </a:lnTo>
                                <a:lnTo>
                                  <a:pt x="388" y="296"/>
                                </a:lnTo>
                                <a:lnTo>
                                  <a:pt x="384" y="326"/>
                                </a:lnTo>
                                <a:lnTo>
                                  <a:pt x="384" y="327"/>
                                </a:lnTo>
                                <a:lnTo>
                                  <a:pt x="363" y="356"/>
                                </a:lnTo>
                                <a:lnTo>
                                  <a:pt x="320" y="374"/>
                                </a:lnTo>
                                <a:lnTo>
                                  <a:pt x="292" y="376"/>
                                </a:lnTo>
                                <a:lnTo>
                                  <a:pt x="343" y="376"/>
                                </a:lnTo>
                                <a:lnTo>
                                  <a:pt x="372" y="362"/>
                                </a:lnTo>
                                <a:lnTo>
                                  <a:pt x="395" y="326"/>
                                </a:lnTo>
                                <a:lnTo>
                                  <a:pt x="398" y="289"/>
                                </a:lnTo>
                                <a:lnTo>
                                  <a:pt x="390" y="273"/>
                                </a:lnTo>
                                <a:close/>
                                <a:moveTo>
                                  <a:pt x="182" y="165"/>
                                </a:moveTo>
                                <a:lnTo>
                                  <a:pt x="182" y="171"/>
                                </a:lnTo>
                                <a:lnTo>
                                  <a:pt x="182" y="178"/>
                                </a:lnTo>
                                <a:lnTo>
                                  <a:pt x="182" y="186"/>
                                </a:lnTo>
                                <a:lnTo>
                                  <a:pt x="185" y="197"/>
                                </a:lnTo>
                                <a:lnTo>
                                  <a:pt x="189" y="207"/>
                                </a:lnTo>
                                <a:lnTo>
                                  <a:pt x="186" y="239"/>
                                </a:lnTo>
                                <a:lnTo>
                                  <a:pt x="186" y="269"/>
                                </a:lnTo>
                                <a:lnTo>
                                  <a:pt x="190" y="298"/>
                                </a:lnTo>
                                <a:lnTo>
                                  <a:pt x="199" y="327"/>
                                </a:lnTo>
                                <a:lnTo>
                                  <a:pt x="205" y="338"/>
                                </a:lnTo>
                                <a:lnTo>
                                  <a:pt x="211" y="349"/>
                                </a:lnTo>
                                <a:lnTo>
                                  <a:pt x="217" y="357"/>
                                </a:lnTo>
                                <a:lnTo>
                                  <a:pt x="224" y="364"/>
                                </a:lnTo>
                                <a:lnTo>
                                  <a:pt x="180" y="376"/>
                                </a:lnTo>
                                <a:lnTo>
                                  <a:pt x="238" y="376"/>
                                </a:lnTo>
                                <a:lnTo>
                                  <a:pt x="241" y="375"/>
                                </a:lnTo>
                                <a:lnTo>
                                  <a:pt x="285" y="375"/>
                                </a:lnTo>
                                <a:lnTo>
                                  <a:pt x="263" y="371"/>
                                </a:lnTo>
                                <a:lnTo>
                                  <a:pt x="238" y="358"/>
                                </a:lnTo>
                                <a:lnTo>
                                  <a:pt x="218" y="336"/>
                                </a:lnTo>
                                <a:lnTo>
                                  <a:pt x="204" y="301"/>
                                </a:lnTo>
                                <a:lnTo>
                                  <a:pt x="199" y="266"/>
                                </a:lnTo>
                                <a:lnTo>
                                  <a:pt x="199" y="247"/>
                                </a:lnTo>
                                <a:lnTo>
                                  <a:pt x="199" y="222"/>
                                </a:lnTo>
                                <a:lnTo>
                                  <a:pt x="199" y="207"/>
                                </a:lnTo>
                                <a:lnTo>
                                  <a:pt x="199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6" y="184"/>
                                </a:lnTo>
                                <a:lnTo>
                                  <a:pt x="183" y="175"/>
                                </a:lnTo>
                                <a:lnTo>
                                  <a:pt x="182" y="165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49" y="1"/>
                                </a:lnTo>
                                <a:lnTo>
                                  <a:pt x="210" y="6"/>
                                </a:lnTo>
                                <a:lnTo>
                                  <a:pt x="169" y="15"/>
                                </a:lnTo>
                                <a:lnTo>
                                  <a:pt x="78" y="61"/>
                                </a:lnTo>
                                <a:lnTo>
                                  <a:pt x="26" y="127"/>
                                </a:lnTo>
                                <a:lnTo>
                                  <a:pt x="3" y="198"/>
                                </a:lnTo>
                                <a:lnTo>
                                  <a:pt x="0" y="259"/>
                                </a:lnTo>
                                <a:lnTo>
                                  <a:pt x="0" y="261"/>
                                </a:lnTo>
                                <a:lnTo>
                                  <a:pt x="8" y="302"/>
                                </a:lnTo>
                                <a:lnTo>
                                  <a:pt x="16" y="317"/>
                                </a:lnTo>
                                <a:lnTo>
                                  <a:pt x="26" y="331"/>
                                </a:lnTo>
                                <a:lnTo>
                                  <a:pt x="37" y="344"/>
                                </a:lnTo>
                                <a:lnTo>
                                  <a:pt x="47" y="352"/>
                                </a:lnTo>
                                <a:lnTo>
                                  <a:pt x="60" y="359"/>
                                </a:lnTo>
                                <a:lnTo>
                                  <a:pt x="75" y="363"/>
                                </a:lnTo>
                                <a:lnTo>
                                  <a:pt x="90" y="363"/>
                                </a:lnTo>
                                <a:lnTo>
                                  <a:pt x="106" y="361"/>
                                </a:lnTo>
                                <a:lnTo>
                                  <a:pt x="132" y="361"/>
                                </a:lnTo>
                                <a:lnTo>
                                  <a:pt x="118" y="347"/>
                                </a:lnTo>
                                <a:lnTo>
                                  <a:pt x="75" y="347"/>
                                </a:lnTo>
                                <a:lnTo>
                                  <a:pt x="62" y="344"/>
                                </a:lnTo>
                                <a:lnTo>
                                  <a:pt x="51" y="337"/>
                                </a:lnTo>
                                <a:lnTo>
                                  <a:pt x="41" y="328"/>
                                </a:lnTo>
                                <a:lnTo>
                                  <a:pt x="29" y="314"/>
                                </a:lnTo>
                                <a:lnTo>
                                  <a:pt x="20" y="299"/>
                                </a:lnTo>
                                <a:lnTo>
                                  <a:pt x="14" y="282"/>
                                </a:lnTo>
                                <a:lnTo>
                                  <a:pt x="11" y="261"/>
                                </a:lnTo>
                                <a:lnTo>
                                  <a:pt x="11" y="259"/>
                                </a:lnTo>
                                <a:lnTo>
                                  <a:pt x="16" y="183"/>
                                </a:lnTo>
                                <a:lnTo>
                                  <a:pt x="39" y="122"/>
                                </a:lnTo>
                                <a:lnTo>
                                  <a:pt x="78" y="75"/>
                                </a:lnTo>
                                <a:lnTo>
                                  <a:pt x="128" y="41"/>
                                </a:lnTo>
                                <a:lnTo>
                                  <a:pt x="186" y="21"/>
                                </a:lnTo>
                                <a:lnTo>
                                  <a:pt x="248" y="12"/>
                                </a:lnTo>
                                <a:lnTo>
                                  <a:pt x="362" y="12"/>
                                </a:lnTo>
                                <a:lnTo>
                                  <a:pt x="352" y="10"/>
                                </a:lnTo>
                                <a:lnTo>
                                  <a:pt x="329" y="4"/>
                                </a:lnTo>
                                <a:lnTo>
                                  <a:pt x="313" y="2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61" y="152"/>
                                </a:moveTo>
                                <a:lnTo>
                                  <a:pt x="60" y="162"/>
                                </a:lnTo>
                                <a:lnTo>
                                  <a:pt x="62" y="173"/>
                                </a:lnTo>
                                <a:lnTo>
                                  <a:pt x="67" y="183"/>
                                </a:lnTo>
                                <a:lnTo>
                                  <a:pt x="67" y="184"/>
                                </a:lnTo>
                                <a:lnTo>
                                  <a:pt x="62" y="217"/>
                                </a:lnTo>
                                <a:lnTo>
                                  <a:pt x="62" y="226"/>
                                </a:lnTo>
                                <a:lnTo>
                                  <a:pt x="62" y="261"/>
                                </a:lnTo>
                                <a:lnTo>
                                  <a:pt x="72" y="305"/>
                                </a:lnTo>
                                <a:lnTo>
                                  <a:pt x="93" y="346"/>
                                </a:lnTo>
                                <a:lnTo>
                                  <a:pt x="75" y="347"/>
                                </a:lnTo>
                                <a:lnTo>
                                  <a:pt x="118" y="347"/>
                                </a:lnTo>
                                <a:lnTo>
                                  <a:pt x="99" y="327"/>
                                </a:lnTo>
                                <a:lnTo>
                                  <a:pt x="77" y="259"/>
                                </a:lnTo>
                                <a:lnTo>
                                  <a:pt x="79" y="172"/>
                                </a:lnTo>
                                <a:lnTo>
                                  <a:pt x="71" y="172"/>
                                </a:lnTo>
                                <a:lnTo>
                                  <a:pt x="66" y="166"/>
                                </a:lnTo>
                                <a:lnTo>
                                  <a:pt x="63" y="160"/>
                                </a:lnTo>
                                <a:lnTo>
                                  <a:pt x="61" y="152"/>
                                </a:lnTo>
                                <a:close/>
                                <a:moveTo>
                                  <a:pt x="345" y="152"/>
                                </a:moveTo>
                                <a:lnTo>
                                  <a:pt x="363" y="186"/>
                                </a:lnTo>
                                <a:lnTo>
                                  <a:pt x="371" y="234"/>
                                </a:lnTo>
                                <a:lnTo>
                                  <a:pt x="371" y="239"/>
                                </a:lnTo>
                                <a:lnTo>
                                  <a:pt x="370" y="287"/>
                                </a:lnTo>
                                <a:lnTo>
                                  <a:pt x="360" y="333"/>
                                </a:lnTo>
                                <a:lnTo>
                                  <a:pt x="370" y="319"/>
                                </a:lnTo>
                                <a:lnTo>
                                  <a:pt x="376" y="305"/>
                                </a:lnTo>
                                <a:lnTo>
                                  <a:pt x="379" y="289"/>
                                </a:lnTo>
                                <a:lnTo>
                                  <a:pt x="379" y="287"/>
                                </a:lnTo>
                                <a:lnTo>
                                  <a:pt x="380" y="273"/>
                                </a:lnTo>
                                <a:lnTo>
                                  <a:pt x="390" y="273"/>
                                </a:lnTo>
                                <a:lnTo>
                                  <a:pt x="385" y="262"/>
                                </a:lnTo>
                                <a:lnTo>
                                  <a:pt x="400" y="247"/>
                                </a:lnTo>
                                <a:lnTo>
                                  <a:pt x="379" y="247"/>
                                </a:lnTo>
                                <a:lnTo>
                                  <a:pt x="377" y="222"/>
                                </a:lnTo>
                                <a:lnTo>
                                  <a:pt x="372" y="194"/>
                                </a:lnTo>
                                <a:lnTo>
                                  <a:pt x="361" y="169"/>
                                </a:lnTo>
                                <a:lnTo>
                                  <a:pt x="345" y="152"/>
                                </a:lnTo>
                                <a:close/>
                                <a:moveTo>
                                  <a:pt x="403" y="67"/>
                                </a:moveTo>
                                <a:lnTo>
                                  <a:pt x="427" y="113"/>
                                </a:lnTo>
                                <a:lnTo>
                                  <a:pt x="427" y="122"/>
                                </a:lnTo>
                                <a:lnTo>
                                  <a:pt x="426" y="168"/>
                                </a:lnTo>
                                <a:lnTo>
                                  <a:pt x="408" y="217"/>
                                </a:lnTo>
                                <a:lnTo>
                                  <a:pt x="379" y="247"/>
                                </a:lnTo>
                                <a:lnTo>
                                  <a:pt x="400" y="247"/>
                                </a:lnTo>
                                <a:lnTo>
                                  <a:pt x="421" y="226"/>
                                </a:lnTo>
                                <a:lnTo>
                                  <a:pt x="443" y="171"/>
                                </a:lnTo>
                                <a:lnTo>
                                  <a:pt x="440" y="113"/>
                                </a:lnTo>
                                <a:lnTo>
                                  <a:pt x="403" y="67"/>
                                </a:lnTo>
                                <a:close/>
                                <a:moveTo>
                                  <a:pt x="197" y="165"/>
                                </a:moveTo>
                                <a:lnTo>
                                  <a:pt x="194" y="174"/>
                                </a:lnTo>
                                <a:lnTo>
                                  <a:pt x="192" y="183"/>
                                </a:lnTo>
                                <a:lnTo>
                                  <a:pt x="191" y="192"/>
                                </a:lnTo>
                                <a:lnTo>
                                  <a:pt x="199" y="192"/>
                                </a:lnTo>
                                <a:lnTo>
                                  <a:pt x="198" y="178"/>
                                </a:lnTo>
                                <a:lnTo>
                                  <a:pt x="197" y="165"/>
                                </a:lnTo>
                                <a:close/>
                                <a:moveTo>
                                  <a:pt x="362" y="12"/>
                                </a:moveTo>
                                <a:lnTo>
                                  <a:pt x="248" y="12"/>
                                </a:lnTo>
                                <a:lnTo>
                                  <a:pt x="310" y="15"/>
                                </a:lnTo>
                                <a:lnTo>
                                  <a:pt x="369" y="27"/>
                                </a:lnTo>
                                <a:lnTo>
                                  <a:pt x="421" y="49"/>
                                </a:lnTo>
                                <a:lnTo>
                                  <a:pt x="447" y="64"/>
                                </a:lnTo>
                                <a:lnTo>
                                  <a:pt x="468" y="81"/>
                                </a:lnTo>
                                <a:lnTo>
                                  <a:pt x="492" y="101"/>
                                </a:lnTo>
                                <a:lnTo>
                                  <a:pt x="525" y="130"/>
                                </a:lnTo>
                                <a:lnTo>
                                  <a:pt x="536" y="141"/>
                                </a:lnTo>
                                <a:lnTo>
                                  <a:pt x="547" y="155"/>
                                </a:lnTo>
                                <a:lnTo>
                                  <a:pt x="556" y="169"/>
                                </a:lnTo>
                                <a:lnTo>
                                  <a:pt x="562" y="181"/>
                                </a:lnTo>
                                <a:lnTo>
                                  <a:pt x="580" y="181"/>
                                </a:lnTo>
                                <a:lnTo>
                                  <a:pt x="557" y="141"/>
                                </a:lnTo>
                                <a:lnTo>
                                  <a:pt x="518" y="100"/>
                                </a:lnTo>
                                <a:lnTo>
                                  <a:pt x="463" y="59"/>
                                </a:lnTo>
                                <a:lnTo>
                                  <a:pt x="391" y="21"/>
                                </a:lnTo>
                                <a:lnTo>
                                  <a:pt x="375" y="16"/>
                                </a:lnTo>
                                <a:lnTo>
                                  <a:pt x="362" y="12"/>
                                </a:lnTo>
                                <a:close/>
                                <a:moveTo>
                                  <a:pt x="79" y="157"/>
                                </a:moveTo>
                                <a:lnTo>
                                  <a:pt x="76" y="162"/>
                                </a:lnTo>
                                <a:lnTo>
                                  <a:pt x="73" y="167"/>
                                </a:lnTo>
                                <a:lnTo>
                                  <a:pt x="7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30"/>
                            <a:ext cx="455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1"/>
                            <a:ext cx="906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24"/>
                        <wps:cNvSpPr>
                          <a:spLocks/>
                        </wps:cNvSpPr>
                        <wps:spPr bwMode="auto">
                          <a:xfrm>
                            <a:off x="1559" y="466"/>
                            <a:ext cx="101" cy="118"/>
                          </a:xfrm>
                          <a:custGeom>
                            <a:avLst/>
                            <a:gdLst>
                              <a:gd name="T0" fmla="+- 0 1597 1560"/>
                              <a:gd name="T1" fmla="*/ T0 w 101"/>
                              <a:gd name="T2" fmla="+- 0 467 467"/>
                              <a:gd name="T3" fmla="*/ 467 h 118"/>
                              <a:gd name="T4" fmla="+- 0 1579 1560"/>
                              <a:gd name="T5" fmla="*/ T4 w 101"/>
                              <a:gd name="T6" fmla="+- 0 472 467"/>
                              <a:gd name="T7" fmla="*/ 472 h 118"/>
                              <a:gd name="T8" fmla="+- 0 1566 1560"/>
                              <a:gd name="T9" fmla="*/ T8 w 101"/>
                              <a:gd name="T10" fmla="+- 0 485 467"/>
                              <a:gd name="T11" fmla="*/ 485 h 118"/>
                              <a:gd name="T12" fmla="+- 0 1560 1560"/>
                              <a:gd name="T13" fmla="*/ T12 w 101"/>
                              <a:gd name="T14" fmla="+- 0 504 467"/>
                              <a:gd name="T15" fmla="*/ 504 h 118"/>
                              <a:gd name="T16" fmla="+- 0 1561 1560"/>
                              <a:gd name="T17" fmla="*/ T16 w 101"/>
                              <a:gd name="T18" fmla="+- 0 526 467"/>
                              <a:gd name="T19" fmla="*/ 526 h 118"/>
                              <a:gd name="T20" fmla="+- 0 1570 1560"/>
                              <a:gd name="T21" fmla="*/ T20 w 101"/>
                              <a:gd name="T22" fmla="+- 0 549 467"/>
                              <a:gd name="T23" fmla="*/ 549 h 118"/>
                              <a:gd name="T24" fmla="+- 0 1585 1560"/>
                              <a:gd name="T25" fmla="*/ T24 w 101"/>
                              <a:gd name="T26" fmla="+- 0 568 467"/>
                              <a:gd name="T27" fmla="*/ 568 h 118"/>
                              <a:gd name="T28" fmla="+- 0 1604 1560"/>
                              <a:gd name="T29" fmla="*/ T28 w 101"/>
                              <a:gd name="T30" fmla="+- 0 580 467"/>
                              <a:gd name="T31" fmla="*/ 580 h 118"/>
                              <a:gd name="T32" fmla="+- 0 1623 1560"/>
                              <a:gd name="T33" fmla="*/ T32 w 101"/>
                              <a:gd name="T34" fmla="+- 0 585 467"/>
                              <a:gd name="T35" fmla="*/ 585 h 118"/>
                              <a:gd name="T36" fmla="+- 0 1641 1560"/>
                              <a:gd name="T37" fmla="*/ T36 w 101"/>
                              <a:gd name="T38" fmla="+- 0 580 467"/>
                              <a:gd name="T39" fmla="*/ 580 h 118"/>
                              <a:gd name="T40" fmla="+- 0 1654 1560"/>
                              <a:gd name="T41" fmla="*/ T40 w 101"/>
                              <a:gd name="T42" fmla="+- 0 567 467"/>
                              <a:gd name="T43" fmla="*/ 567 h 118"/>
                              <a:gd name="T44" fmla="+- 0 1660 1560"/>
                              <a:gd name="T45" fmla="*/ T44 w 101"/>
                              <a:gd name="T46" fmla="+- 0 548 467"/>
                              <a:gd name="T47" fmla="*/ 548 h 118"/>
                              <a:gd name="T48" fmla="+- 0 1659 1560"/>
                              <a:gd name="T49" fmla="*/ T48 w 101"/>
                              <a:gd name="T50" fmla="+- 0 526 467"/>
                              <a:gd name="T51" fmla="*/ 526 h 118"/>
                              <a:gd name="T52" fmla="+- 0 1650 1560"/>
                              <a:gd name="T53" fmla="*/ T52 w 101"/>
                              <a:gd name="T54" fmla="+- 0 503 467"/>
                              <a:gd name="T55" fmla="*/ 503 h 118"/>
                              <a:gd name="T56" fmla="+- 0 1634 1560"/>
                              <a:gd name="T57" fmla="*/ T56 w 101"/>
                              <a:gd name="T58" fmla="+- 0 484 467"/>
                              <a:gd name="T59" fmla="*/ 484 h 118"/>
                              <a:gd name="T60" fmla="+- 0 1616 1560"/>
                              <a:gd name="T61" fmla="*/ T60 w 101"/>
                              <a:gd name="T62" fmla="+- 0 471 467"/>
                              <a:gd name="T63" fmla="*/ 471 h 118"/>
                              <a:gd name="T64" fmla="+- 0 1597 1560"/>
                              <a:gd name="T65" fmla="*/ T64 w 101"/>
                              <a:gd name="T66" fmla="+- 0 467 467"/>
                              <a:gd name="T67" fmla="*/ 46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18">
                                <a:moveTo>
                                  <a:pt x="37" y="0"/>
                                </a:moveTo>
                                <a:lnTo>
                                  <a:pt x="19" y="5"/>
                                </a:lnTo>
                                <a:lnTo>
                                  <a:pt x="6" y="18"/>
                                </a:lnTo>
                                <a:lnTo>
                                  <a:pt x="0" y="37"/>
                                </a:lnTo>
                                <a:lnTo>
                                  <a:pt x="1" y="59"/>
                                </a:lnTo>
                                <a:lnTo>
                                  <a:pt x="10" y="82"/>
                                </a:lnTo>
                                <a:lnTo>
                                  <a:pt x="25" y="101"/>
                                </a:lnTo>
                                <a:lnTo>
                                  <a:pt x="44" y="113"/>
                                </a:lnTo>
                                <a:lnTo>
                                  <a:pt x="63" y="118"/>
                                </a:lnTo>
                                <a:lnTo>
                                  <a:pt x="81" y="113"/>
                                </a:lnTo>
                                <a:lnTo>
                                  <a:pt x="94" y="100"/>
                                </a:lnTo>
                                <a:lnTo>
                                  <a:pt x="100" y="81"/>
                                </a:lnTo>
                                <a:lnTo>
                                  <a:pt x="99" y="59"/>
                                </a:lnTo>
                                <a:lnTo>
                                  <a:pt x="90" y="36"/>
                                </a:lnTo>
                                <a:lnTo>
                                  <a:pt x="74" y="17"/>
                                </a:lnTo>
                                <a:lnTo>
                                  <a:pt x="56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" y="450"/>
                            <a:ext cx="10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22"/>
                        <wps:cNvSpPr>
                          <a:spLocks/>
                        </wps:cNvSpPr>
                        <wps:spPr bwMode="auto">
                          <a:xfrm>
                            <a:off x="1284" y="474"/>
                            <a:ext cx="99" cy="120"/>
                          </a:xfrm>
                          <a:custGeom>
                            <a:avLst/>
                            <a:gdLst>
                              <a:gd name="T0" fmla="+- 0 1343 1284"/>
                              <a:gd name="T1" fmla="*/ T0 w 99"/>
                              <a:gd name="T2" fmla="+- 0 474 474"/>
                              <a:gd name="T3" fmla="*/ 474 h 120"/>
                              <a:gd name="T4" fmla="+- 0 1292 1284"/>
                              <a:gd name="T5" fmla="*/ T4 w 99"/>
                              <a:gd name="T6" fmla="+- 0 513 474"/>
                              <a:gd name="T7" fmla="*/ 513 h 120"/>
                              <a:gd name="T8" fmla="+- 0 1284 1284"/>
                              <a:gd name="T9" fmla="*/ T8 w 99"/>
                              <a:gd name="T10" fmla="+- 0 559 474"/>
                              <a:gd name="T11" fmla="*/ 559 h 120"/>
                              <a:gd name="T12" fmla="+- 0 1291 1284"/>
                              <a:gd name="T13" fmla="*/ T12 w 99"/>
                              <a:gd name="T14" fmla="+- 0 577 474"/>
                              <a:gd name="T15" fmla="*/ 577 h 120"/>
                              <a:gd name="T16" fmla="+- 0 1305 1284"/>
                              <a:gd name="T17" fmla="*/ T16 w 99"/>
                              <a:gd name="T18" fmla="+- 0 590 474"/>
                              <a:gd name="T19" fmla="*/ 590 h 120"/>
                              <a:gd name="T20" fmla="+- 0 1323 1284"/>
                              <a:gd name="T21" fmla="*/ T20 w 99"/>
                              <a:gd name="T22" fmla="+- 0 593 474"/>
                              <a:gd name="T23" fmla="*/ 593 h 120"/>
                              <a:gd name="T24" fmla="+- 0 1342 1284"/>
                              <a:gd name="T25" fmla="*/ T24 w 99"/>
                              <a:gd name="T26" fmla="+- 0 588 474"/>
                              <a:gd name="T27" fmla="*/ 588 h 120"/>
                              <a:gd name="T28" fmla="+- 0 1360 1284"/>
                              <a:gd name="T29" fmla="*/ T28 w 99"/>
                              <a:gd name="T30" fmla="+- 0 575 474"/>
                              <a:gd name="T31" fmla="*/ 575 h 120"/>
                              <a:gd name="T32" fmla="+- 0 1374 1284"/>
                              <a:gd name="T33" fmla="*/ T32 w 99"/>
                              <a:gd name="T34" fmla="+- 0 555 474"/>
                              <a:gd name="T35" fmla="*/ 555 h 120"/>
                              <a:gd name="T36" fmla="+- 0 1382 1284"/>
                              <a:gd name="T37" fmla="*/ T36 w 99"/>
                              <a:gd name="T38" fmla="+- 0 531 474"/>
                              <a:gd name="T39" fmla="*/ 531 h 120"/>
                              <a:gd name="T40" fmla="+- 0 1382 1284"/>
                              <a:gd name="T41" fmla="*/ T40 w 99"/>
                              <a:gd name="T42" fmla="+- 0 509 474"/>
                              <a:gd name="T43" fmla="*/ 509 h 120"/>
                              <a:gd name="T44" fmla="+- 0 1375 1284"/>
                              <a:gd name="T45" fmla="*/ T44 w 99"/>
                              <a:gd name="T46" fmla="+- 0 491 474"/>
                              <a:gd name="T47" fmla="*/ 491 h 120"/>
                              <a:gd name="T48" fmla="+- 0 1362 1284"/>
                              <a:gd name="T49" fmla="*/ T48 w 99"/>
                              <a:gd name="T50" fmla="+- 0 478 474"/>
                              <a:gd name="T51" fmla="*/ 478 h 120"/>
                              <a:gd name="T52" fmla="+- 0 1343 1284"/>
                              <a:gd name="T53" fmla="*/ T52 w 99"/>
                              <a:gd name="T54" fmla="+- 0 474 474"/>
                              <a:gd name="T55" fmla="*/ 47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" h="120">
                                <a:moveTo>
                                  <a:pt x="59" y="0"/>
                                </a:moveTo>
                                <a:lnTo>
                                  <a:pt x="8" y="39"/>
                                </a:lnTo>
                                <a:lnTo>
                                  <a:pt x="0" y="85"/>
                                </a:lnTo>
                                <a:lnTo>
                                  <a:pt x="7" y="103"/>
                                </a:lnTo>
                                <a:lnTo>
                                  <a:pt x="21" y="116"/>
                                </a:lnTo>
                                <a:lnTo>
                                  <a:pt x="39" y="119"/>
                                </a:lnTo>
                                <a:lnTo>
                                  <a:pt x="58" y="114"/>
                                </a:lnTo>
                                <a:lnTo>
                                  <a:pt x="76" y="101"/>
                                </a:lnTo>
                                <a:lnTo>
                                  <a:pt x="90" y="81"/>
                                </a:lnTo>
                                <a:lnTo>
                                  <a:pt x="98" y="57"/>
                                </a:lnTo>
                                <a:lnTo>
                                  <a:pt x="98" y="35"/>
                                </a:lnTo>
                                <a:lnTo>
                                  <a:pt x="91" y="17"/>
                                </a:lnTo>
                                <a:lnTo>
                                  <a:pt x="78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461"/>
                            <a:ext cx="8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1"/>
                            <a:ext cx="1590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0"/>
                            <a:ext cx="1601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8"/>
                        <wps:cNvSpPr>
                          <a:spLocks/>
                        </wps:cNvSpPr>
                        <wps:spPr bwMode="auto">
                          <a:xfrm>
                            <a:off x="2349" y="1225"/>
                            <a:ext cx="565" cy="766"/>
                          </a:xfrm>
                          <a:custGeom>
                            <a:avLst/>
                            <a:gdLst>
                              <a:gd name="T0" fmla="+- 0 2692 2350"/>
                              <a:gd name="T1" fmla="*/ T0 w 565"/>
                              <a:gd name="T2" fmla="+- 0 1225 1225"/>
                              <a:gd name="T3" fmla="*/ 1225 h 766"/>
                              <a:gd name="T4" fmla="+- 0 2580 2350"/>
                              <a:gd name="T5" fmla="*/ T4 w 565"/>
                              <a:gd name="T6" fmla="+- 0 1254 1225"/>
                              <a:gd name="T7" fmla="*/ 1254 h 766"/>
                              <a:gd name="T8" fmla="+- 0 2530 2350"/>
                              <a:gd name="T9" fmla="*/ T8 w 565"/>
                              <a:gd name="T10" fmla="+- 0 1289 1225"/>
                              <a:gd name="T11" fmla="*/ 1289 h 766"/>
                              <a:gd name="T12" fmla="+- 0 2441 2350"/>
                              <a:gd name="T13" fmla="*/ T12 w 565"/>
                              <a:gd name="T14" fmla="+- 0 1385 1225"/>
                              <a:gd name="T15" fmla="*/ 1385 h 766"/>
                              <a:gd name="T16" fmla="+- 0 2401 2350"/>
                              <a:gd name="T17" fmla="*/ T16 w 565"/>
                              <a:gd name="T18" fmla="+- 0 1451 1225"/>
                              <a:gd name="T19" fmla="*/ 1451 h 766"/>
                              <a:gd name="T20" fmla="+- 0 2372 2350"/>
                              <a:gd name="T21" fmla="*/ T20 w 565"/>
                              <a:gd name="T22" fmla="+- 0 1521 1225"/>
                              <a:gd name="T23" fmla="*/ 1521 h 766"/>
                              <a:gd name="T24" fmla="+- 0 2355 2350"/>
                              <a:gd name="T25" fmla="*/ T24 w 565"/>
                              <a:gd name="T26" fmla="+- 0 1594 1225"/>
                              <a:gd name="T27" fmla="*/ 1594 h 766"/>
                              <a:gd name="T28" fmla="+- 0 2350 2350"/>
                              <a:gd name="T29" fmla="*/ T28 w 565"/>
                              <a:gd name="T30" fmla="+- 0 1654 1225"/>
                              <a:gd name="T31" fmla="*/ 1654 h 766"/>
                              <a:gd name="T32" fmla="+- 0 2352 2350"/>
                              <a:gd name="T33" fmla="*/ T32 w 565"/>
                              <a:gd name="T34" fmla="+- 0 1714 1225"/>
                              <a:gd name="T35" fmla="*/ 1714 h 766"/>
                              <a:gd name="T36" fmla="+- 0 2363 2350"/>
                              <a:gd name="T37" fmla="*/ T36 w 565"/>
                              <a:gd name="T38" fmla="+- 0 1773 1225"/>
                              <a:gd name="T39" fmla="*/ 1773 h 766"/>
                              <a:gd name="T40" fmla="+- 0 2384 2350"/>
                              <a:gd name="T41" fmla="*/ T40 w 565"/>
                              <a:gd name="T42" fmla="+- 0 1830 1225"/>
                              <a:gd name="T43" fmla="*/ 1830 h 766"/>
                              <a:gd name="T44" fmla="+- 0 2439 2350"/>
                              <a:gd name="T45" fmla="*/ T44 w 565"/>
                              <a:gd name="T46" fmla="+- 0 1914 1225"/>
                              <a:gd name="T47" fmla="*/ 1914 h 766"/>
                              <a:gd name="T48" fmla="+- 0 2522 2350"/>
                              <a:gd name="T49" fmla="*/ T48 w 565"/>
                              <a:gd name="T50" fmla="+- 0 1972 1225"/>
                              <a:gd name="T51" fmla="*/ 1972 h 766"/>
                              <a:gd name="T52" fmla="+- 0 2581 2350"/>
                              <a:gd name="T53" fmla="*/ T52 w 565"/>
                              <a:gd name="T54" fmla="+- 0 1989 1225"/>
                              <a:gd name="T55" fmla="*/ 1989 h 766"/>
                              <a:gd name="T56" fmla="+- 0 2612 2350"/>
                              <a:gd name="T57" fmla="*/ T56 w 565"/>
                              <a:gd name="T58" fmla="+- 0 1991 1225"/>
                              <a:gd name="T59" fmla="*/ 1991 h 766"/>
                              <a:gd name="T60" fmla="+- 0 2627 2350"/>
                              <a:gd name="T61" fmla="*/ T60 w 565"/>
                              <a:gd name="T62" fmla="+- 0 1991 1225"/>
                              <a:gd name="T63" fmla="*/ 1991 h 766"/>
                              <a:gd name="T64" fmla="+- 0 2693 2350"/>
                              <a:gd name="T65" fmla="*/ T64 w 565"/>
                              <a:gd name="T66" fmla="+- 0 1978 1225"/>
                              <a:gd name="T67" fmla="*/ 1978 h 766"/>
                              <a:gd name="T68" fmla="+- 0 2780 2350"/>
                              <a:gd name="T69" fmla="*/ T68 w 565"/>
                              <a:gd name="T70" fmla="+- 0 1928 1225"/>
                              <a:gd name="T71" fmla="*/ 1928 h 766"/>
                              <a:gd name="T72" fmla="+- 0 2851 2350"/>
                              <a:gd name="T73" fmla="*/ T72 w 565"/>
                              <a:gd name="T74" fmla="+- 0 1844 1225"/>
                              <a:gd name="T75" fmla="*/ 1844 h 766"/>
                              <a:gd name="T76" fmla="+- 0 2879 2350"/>
                              <a:gd name="T77" fmla="*/ T76 w 565"/>
                              <a:gd name="T78" fmla="+- 0 1790 1225"/>
                              <a:gd name="T79" fmla="*/ 1790 h 766"/>
                              <a:gd name="T80" fmla="+- 0 2898 2350"/>
                              <a:gd name="T81" fmla="*/ T80 w 565"/>
                              <a:gd name="T82" fmla="+- 0 1733 1225"/>
                              <a:gd name="T83" fmla="*/ 1733 h 766"/>
                              <a:gd name="T84" fmla="+- 0 2914 2350"/>
                              <a:gd name="T85" fmla="*/ T84 w 565"/>
                              <a:gd name="T86" fmla="+- 0 1600 1225"/>
                              <a:gd name="T87" fmla="*/ 1600 h 766"/>
                              <a:gd name="T88" fmla="+- 0 2906 2350"/>
                              <a:gd name="T89" fmla="*/ T88 w 565"/>
                              <a:gd name="T90" fmla="+- 0 1524 1225"/>
                              <a:gd name="T91" fmla="*/ 1524 h 766"/>
                              <a:gd name="T92" fmla="+- 0 2887 2350"/>
                              <a:gd name="T93" fmla="*/ T92 w 565"/>
                              <a:gd name="T94" fmla="+- 0 1450 1225"/>
                              <a:gd name="T95" fmla="*/ 1450 h 766"/>
                              <a:gd name="T96" fmla="+- 0 2857 2350"/>
                              <a:gd name="T97" fmla="*/ T96 w 565"/>
                              <a:gd name="T98" fmla="+- 0 1380 1225"/>
                              <a:gd name="T99" fmla="*/ 1380 h 766"/>
                              <a:gd name="T100" fmla="+- 0 2791 2350"/>
                              <a:gd name="T101" fmla="*/ T100 w 565"/>
                              <a:gd name="T102" fmla="+- 0 1285 1225"/>
                              <a:gd name="T103" fmla="*/ 1285 h 766"/>
                              <a:gd name="T104" fmla="+- 0 2745 2350"/>
                              <a:gd name="T105" fmla="*/ T104 w 565"/>
                              <a:gd name="T106" fmla="+- 0 1246 1225"/>
                              <a:gd name="T107" fmla="*/ 1246 h 766"/>
                              <a:gd name="T108" fmla="+- 0 2692 2350"/>
                              <a:gd name="T109" fmla="*/ T108 w 565"/>
                              <a:gd name="T110" fmla="+- 0 1225 1225"/>
                              <a:gd name="T111" fmla="*/ 122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5" h="766">
                                <a:moveTo>
                                  <a:pt x="342" y="0"/>
                                </a:moveTo>
                                <a:lnTo>
                                  <a:pt x="230" y="29"/>
                                </a:lnTo>
                                <a:lnTo>
                                  <a:pt x="180" y="64"/>
                                </a:lnTo>
                                <a:lnTo>
                                  <a:pt x="91" y="160"/>
                                </a:lnTo>
                                <a:lnTo>
                                  <a:pt x="51" y="226"/>
                                </a:lnTo>
                                <a:lnTo>
                                  <a:pt x="22" y="296"/>
                                </a:lnTo>
                                <a:lnTo>
                                  <a:pt x="5" y="369"/>
                                </a:lnTo>
                                <a:lnTo>
                                  <a:pt x="0" y="429"/>
                                </a:lnTo>
                                <a:lnTo>
                                  <a:pt x="2" y="489"/>
                                </a:lnTo>
                                <a:lnTo>
                                  <a:pt x="13" y="548"/>
                                </a:lnTo>
                                <a:lnTo>
                                  <a:pt x="34" y="605"/>
                                </a:lnTo>
                                <a:lnTo>
                                  <a:pt x="89" y="689"/>
                                </a:lnTo>
                                <a:lnTo>
                                  <a:pt x="172" y="747"/>
                                </a:lnTo>
                                <a:lnTo>
                                  <a:pt x="231" y="764"/>
                                </a:lnTo>
                                <a:lnTo>
                                  <a:pt x="262" y="766"/>
                                </a:lnTo>
                                <a:lnTo>
                                  <a:pt x="277" y="766"/>
                                </a:lnTo>
                                <a:lnTo>
                                  <a:pt x="343" y="753"/>
                                </a:lnTo>
                                <a:lnTo>
                                  <a:pt x="430" y="703"/>
                                </a:lnTo>
                                <a:lnTo>
                                  <a:pt x="501" y="619"/>
                                </a:lnTo>
                                <a:lnTo>
                                  <a:pt x="529" y="565"/>
                                </a:lnTo>
                                <a:lnTo>
                                  <a:pt x="548" y="508"/>
                                </a:lnTo>
                                <a:lnTo>
                                  <a:pt x="564" y="375"/>
                                </a:lnTo>
                                <a:lnTo>
                                  <a:pt x="556" y="299"/>
                                </a:lnTo>
                                <a:lnTo>
                                  <a:pt x="537" y="225"/>
                                </a:lnTo>
                                <a:lnTo>
                                  <a:pt x="507" y="155"/>
                                </a:lnTo>
                                <a:lnTo>
                                  <a:pt x="441" y="60"/>
                                </a:lnTo>
                                <a:lnTo>
                                  <a:pt x="395" y="21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7"/>
                        <wps:cNvSpPr>
                          <a:spLocks/>
                        </wps:cNvSpPr>
                        <wps:spPr bwMode="auto">
                          <a:xfrm>
                            <a:off x="2349" y="1225"/>
                            <a:ext cx="565" cy="766"/>
                          </a:xfrm>
                          <a:custGeom>
                            <a:avLst/>
                            <a:gdLst>
                              <a:gd name="T0" fmla="+- 0 2857 2350"/>
                              <a:gd name="T1" fmla="*/ T0 w 565"/>
                              <a:gd name="T2" fmla="+- 0 1380 1225"/>
                              <a:gd name="T3" fmla="*/ 1380 h 766"/>
                              <a:gd name="T4" fmla="+- 0 2829 2350"/>
                              <a:gd name="T5" fmla="*/ T4 w 565"/>
                              <a:gd name="T6" fmla="+- 0 1333 1225"/>
                              <a:gd name="T7" fmla="*/ 1333 h 766"/>
                              <a:gd name="T8" fmla="+- 0 2791 2350"/>
                              <a:gd name="T9" fmla="*/ T8 w 565"/>
                              <a:gd name="T10" fmla="+- 0 1285 1225"/>
                              <a:gd name="T11" fmla="*/ 1285 h 766"/>
                              <a:gd name="T12" fmla="+- 0 2745 2350"/>
                              <a:gd name="T13" fmla="*/ T12 w 565"/>
                              <a:gd name="T14" fmla="+- 0 1246 1225"/>
                              <a:gd name="T15" fmla="*/ 1246 h 766"/>
                              <a:gd name="T16" fmla="+- 0 2692 2350"/>
                              <a:gd name="T17" fmla="*/ T16 w 565"/>
                              <a:gd name="T18" fmla="+- 0 1225 1225"/>
                              <a:gd name="T19" fmla="*/ 1225 h 766"/>
                              <a:gd name="T20" fmla="+- 0 2635 2350"/>
                              <a:gd name="T21" fmla="*/ T20 w 565"/>
                              <a:gd name="T22" fmla="+- 0 1230 1225"/>
                              <a:gd name="T23" fmla="*/ 1230 h 766"/>
                              <a:gd name="T24" fmla="+- 0 2580 2350"/>
                              <a:gd name="T25" fmla="*/ T24 w 565"/>
                              <a:gd name="T26" fmla="+- 0 1254 1225"/>
                              <a:gd name="T27" fmla="*/ 1254 h 766"/>
                              <a:gd name="T28" fmla="+- 0 2530 2350"/>
                              <a:gd name="T29" fmla="*/ T28 w 565"/>
                              <a:gd name="T30" fmla="+- 0 1289 1225"/>
                              <a:gd name="T31" fmla="*/ 1289 h 766"/>
                              <a:gd name="T32" fmla="+- 0 2441 2350"/>
                              <a:gd name="T33" fmla="*/ T32 w 565"/>
                              <a:gd name="T34" fmla="+- 0 1385 1225"/>
                              <a:gd name="T35" fmla="*/ 1385 h 766"/>
                              <a:gd name="T36" fmla="+- 0 2401 2350"/>
                              <a:gd name="T37" fmla="*/ T36 w 565"/>
                              <a:gd name="T38" fmla="+- 0 1451 1225"/>
                              <a:gd name="T39" fmla="*/ 1451 h 766"/>
                              <a:gd name="T40" fmla="+- 0 2372 2350"/>
                              <a:gd name="T41" fmla="*/ T40 w 565"/>
                              <a:gd name="T42" fmla="+- 0 1521 1225"/>
                              <a:gd name="T43" fmla="*/ 1521 h 766"/>
                              <a:gd name="T44" fmla="+- 0 2355 2350"/>
                              <a:gd name="T45" fmla="*/ T44 w 565"/>
                              <a:gd name="T46" fmla="+- 0 1594 1225"/>
                              <a:gd name="T47" fmla="*/ 1594 h 766"/>
                              <a:gd name="T48" fmla="+- 0 2350 2350"/>
                              <a:gd name="T49" fmla="*/ T48 w 565"/>
                              <a:gd name="T50" fmla="+- 0 1654 1225"/>
                              <a:gd name="T51" fmla="*/ 1654 h 766"/>
                              <a:gd name="T52" fmla="+- 0 2352 2350"/>
                              <a:gd name="T53" fmla="*/ T52 w 565"/>
                              <a:gd name="T54" fmla="+- 0 1714 1225"/>
                              <a:gd name="T55" fmla="*/ 1714 h 766"/>
                              <a:gd name="T56" fmla="+- 0 2363 2350"/>
                              <a:gd name="T57" fmla="*/ T56 w 565"/>
                              <a:gd name="T58" fmla="+- 0 1773 1225"/>
                              <a:gd name="T59" fmla="*/ 1773 h 766"/>
                              <a:gd name="T60" fmla="+- 0 2384 2350"/>
                              <a:gd name="T61" fmla="*/ T60 w 565"/>
                              <a:gd name="T62" fmla="+- 0 1830 1225"/>
                              <a:gd name="T63" fmla="*/ 1830 h 766"/>
                              <a:gd name="T64" fmla="+- 0 2439 2350"/>
                              <a:gd name="T65" fmla="*/ T64 w 565"/>
                              <a:gd name="T66" fmla="+- 0 1914 1225"/>
                              <a:gd name="T67" fmla="*/ 1914 h 766"/>
                              <a:gd name="T68" fmla="+- 0 2522 2350"/>
                              <a:gd name="T69" fmla="*/ T68 w 565"/>
                              <a:gd name="T70" fmla="+- 0 1972 1225"/>
                              <a:gd name="T71" fmla="*/ 1972 h 766"/>
                              <a:gd name="T72" fmla="+- 0 2581 2350"/>
                              <a:gd name="T73" fmla="*/ T72 w 565"/>
                              <a:gd name="T74" fmla="+- 0 1989 1225"/>
                              <a:gd name="T75" fmla="*/ 1989 h 766"/>
                              <a:gd name="T76" fmla="+- 0 2612 2350"/>
                              <a:gd name="T77" fmla="*/ T76 w 565"/>
                              <a:gd name="T78" fmla="+- 0 1991 1225"/>
                              <a:gd name="T79" fmla="*/ 1991 h 766"/>
                              <a:gd name="T80" fmla="+- 0 2627 2350"/>
                              <a:gd name="T81" fmla="*/ T80 w 565"/>
                              <a:gd name="T82" fmla="+- 0 1991 1225"/>
                              <a:gd name="T83" fmla="*/ 1991 h 766"/>
                              <a:gd name="T84" fmla="+- 0 2693 2350"/>
                              <a:gd name="T85" fmla="*/ T84 w 565"/>
                              <a:gd name="T86" fmla="+- 0 1978 1225"/>
                              <a:gd name="T87" fmla="*/ 1978 h 766"/>
                              <a:gd name="T88" fmla="+- 0 2780 2350"/>
                              <a:gd name="T89" fmla="*/ T88 w 565"/>
                              <a:gd name="T90" fmla="+- 0 1928 1225"/>
                              <a:gd name="T91" fmla="*/ 1928 h 766"/>
                              <a:gd name="T92" fmla="+- 0 2851 2350"/>
                              <a:gd name="T93" fmla="*/ T92 w 565"/>
                              <a:gd name="T94" fmla="+- 0 1844 1225"/>
                              <a:gd name="T95" fmla="*/ 1844 h 766"/>
                              <a:gd name="T96" fmla="+- 0 2879 2350"/>
                              <a:gd name="T97" fmla="*/ T96 w 565"/>
                              <a:gd name="T98" fmla="+- 0 1790 1225"/>
                              <a:gd name="T99" fmla="*/ 1790 h 766"/>
                              <a:gd name="T100" fmla="+- 0 2898 2350"/>
                              <a:gd name="T101" fmla="*/ T100 w 565"/>
                              <a:gd name="T102" fmla="+- 0 1733 1225"/>
                              <a:gd name="T103" fmla="*/ 1733 h 766"/>
                              <a:gd name="T104" fmla="+- 0 2914 2350"/>
                              <a:gd name="T105" fmla="*/ T104 w 565"/>
                              <a:gd name="T106" fmla="+- 0 1600 1225"/>
                              <a:gd name="T107" fmla="*/ 1600 h 766"/>
                              <a:gd name="T108" fmla="+- 0 2906 2350"/>
                              <a:gd name="T109" fmla="*/ T108 w 565"/>
                              <a:gd name="T110" fmla="+- 0 1524 1225"/>
                              <a:gd name="T111" fmla="*/ 1524 h 766"/>
                              <a:gd name="T112" fmla="+- 0 2887 2350"/>
                              <a:gd name="T113" fmla="*/ T112 w 565"/>
                              <a:gd name="T114" fmla="+- 0 1450 1225"/>
                              <a:gd name="T115" fmla="*/ 1450 h 766"/>
                              <a:gd name="T116" fmla="+- 0 2857 2350"/>
                              <a:gd name="T117" fmla="*/ T116 w 565"/>
                              <a:gd name="T118" fmla="+- 0 1380 1225"/>
                              <a:gd name="T119" fmla="*/ 138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65" h="766">
                                <a:moveTo>
                                  <a:pt x="507" y="155"/>
                                </a:moveTo>
                                <a:lnTo>
                                  <a:pt x="479" y="108"/>
                                </a:lnTo>
                                <a:lnTo>
                                  <a:pt x="441" y="60"/>
                                </a:lnTo>
                                <a:lnTo>
                                  <a:pt x="395" y="21"/>
                                </a:lnTo>
                                <a:lnTo>
                                  <a:pt x="342" y="0"/>
                                </a:lnTo>
                                <a:lnTo>
                                  <a:pt x="285" y="5"/>
                                </a:lnTo>
                                <a:lnTo>
                                  <a:pt x="230" y="29"/>
                                </a:lnTo>
                                <a:lnTo>
                                  <a:pt x="180" y="64"/>
                                </a:lnTo>
                                <a:lnTo>
                                  <a:pt x="91" y="160"/>
                                </a:lnTo>
                                <a:lnTo>
                                  <a:pt x="51" y="226"/>
                                </a:lnTo>
                                <a:lnTo>
                                  <a:pt x="22" y="296"/>
                                </a:lnTo>
                                <a:lnTo>
                                  <a:pt x="5" y="369"/>
                                </a:lnTo>
                                <a:lnTo>
                                  <a:pt x="0" y="429"/>
                                </a:lnTo>
                                <a:lnTo>
                                  <a:pt x="2" y="489"/>
                                </a:lnTo>
                                <a:lnTo>
                                  <a:pt x="13" y="548"/>
                                </a:lnTo>
                                <a:lnTo>
                                  <a:pt x="34" y="605"/>
                                </a:lnTo>
                                <a:lnTo>
                                  <a:pt x="89" y="689"/>
                                </a:lnTo>
                                <a:lnTo>
                                  <a:pt x="172" y="747"/>
                                </a:lnTo>
                                <a:lnTo>
                                  <a:pt x="231" y="764"/>
                                </a:lnTo>
                                <a:lnTo>
                                  <a:pt x="262" y="766"/>
                                </a:lnTo>
                                <a:lnTo>
                                  <a:pt x="277" y="766"/>
                                </a:lnTo>
                                <a:lnTo>
                                  <a:pt x="343" y="753"/>
                                </a:lnTo>
                                <a:lnTo>
                                  <a:pt x="430" y="703"/>
                                </a:lnTo>
                                <a:lnTo>
                                  <a:pt x="501" y="619"/>
                                </a:lnTo>
                                <a:lnTo>
                                  <a:pt x="529" y="565"/>
                                </a:lnTo>
                                <a:lnTo>
                                  <a:pt x="548" y="508"/>
                                </a:lnTo>
                                <a:lnTo>
                                  <a:pt x="564" y="375"/>
                                </a:lnTo>
                                <a:lnTo>
                                  <a:pt x="556" y="299"/>
                                </a:lnTo>
                                <a:lnTo>
                                  <a:pt x="537" y="225"/>
                                </a:lnTo>
                                <a:lnTo>
                                  <a:pt x="507" y="155"/>
                                </a:lnTo>
                              </a:path>
                            </a:pathLst>
                          </a:custGeom>
                          <a:noFill/>
                          <a:ln w="122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224"/>
                            <a:ext cx="565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1355"/>
                            <a:ext cx="21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4"/>
                        <wps:cNvSpPr>
                          <a:spLocks/>
                        </wps:cNvSpPr>
                        <wps:spPr bwMode="auto">
                          <a:xfrm>
                            <a:off x="57" y="1325"/>
                            <a:ext cx="602" cy="725"/>
                          </a:xfrm>
                          <a:custGeom>
                            <a:avLst/>
                            <a:gdLst>
                              <a:gd name="T0" fmla="+- 0 221 58"/>
                              <a:gd name="T1" fmla="*/ T0 w 602"/>
                              <a:gd name="T2" fmla="+- 0 1326 1326"/>
                              <a:gd name="T3" fmla="*/ 1326 h 725"/>
                              <a:gd name="T4" fmla="+- 0 123 58"/>
                              <a:gd name="T5" fmla="*/ T4 w 602"/>
                              <a:gd name="T6" fmla="+- 0 1377 1326"/>
                              <a:gd name="T7" fmla="*/ 1377 h 725"/>
                              <a:gd name="T8" fmla="+- 0 93 58"/>
                              <a:gd name="T9" fmla="*/ T8 w 602"/>
                              <a:gd name="T10" fmla="+- 0 1429 1326"/>
                              <a:gd name="T11" fmla="*/ 1429 h 725"/>
                              <a:gd name="T12" fmla="+- 0 73 58"/>
                              <a:gd name="T13" fmla="*/ T12 w 602"/>
                              <a:gd name="T14" fmla="+- 0 1487 1326"/>
                              <a:gd name="T15" fmla="*/ 1487 h 725"/>
                              <a:gd name="T16" fmla="+- 0 58 58"/>
                              <a:gd name="T17" fmla="*/ T16 w 602"/>
                              <a:gd name="T18" fmla="+- 0 1617 1326"/>
                              <a:gd name="T19" fmla="*/ 1617 h 725"/>
                              <a:gd name="T20" fmla="+- 0 64 58"/>
                              <a:gd name="T21" fmla="*/ T20 w 602"/>
                              <a:gd name="T22" fmla="+- 0 1694 1326"/>
                              <a:gd name="T23" fmla="*/ 1694 h 725"/>
                              <a:gd name="T24" fmla="+- 0 82 58"/>
                              <a:gd name="T25" fmla="*/ T24 w 602"/>
                              <a:gd name="T26" fmla="+- 0 1768 1326"/>
                              <a:gd name="T27" fmla="*/ 1768 h 725"/>
                              <a:gd name="T28" fmla="+- 0 111 58"/>
                              <a:gd name="T29" fmla="*/ T28 w 602"/>
                              <a:gd name="T30" fmla="+- 0 1837 1326"/>
                              <a:gd name="T31" fmla="*/ 1837 h 725"/>
                              <a:gd name="T32" fmla="+- 0 179 58"/>
                              <a:gd name="T33" fmla="*/ T32 w 602"/>
                              <a:gd name="T34" fmla="+- 0 1935 1326"/>
                              <a:gd name="T35" fmla="*/ 1935 h 725"/>
                              <a:gd name="T36" fmla="+- 0 223 58"/>
                              <a:gd name="T37" fmla="*/ T36 w 602"/>
                              <a:gd name="T38" fmla="+- 0 1977 1326"/>
                              <a:gd name="T39" fmla="*/ 1977 h 725"/>
                              <a:gd name="T40" fmla="+- 0 273 58"/>
                              <a:gd name="T41" fmla="*/ T40 w 602"/>
                              <a:gd name="T42" fmla="+- 0 2011 1326"/>
                              <a:gd name="T43" fmla="*/ 2011 h 725"/>
                              <a:gd name="T44" fmla="+- 0 367 58"/>
                              <a:gd name="T45" fmla="*/ T44 w 602"/>
                              <a:gd name="T46" fmla="+- 0 2046 1326"/>
                              <a:gd name="T47" fmla="*/ 2046 h 725"/>
                              <a:gd name="T48" fmla="+- 0 417 58"/>
                              <a:gd name="T49" fmla="*/ T48 w 602"/>
                              <a:gd name="T50" fmla="+- 0 2050 1326"/>
                              <a:gd name="T51" fmla="*/ 2050 h 725"/>
                              <a:gd name="T52" fmla="+- 0 468 58"/>
                              <a:gd name="T53" fmla="*/ T52 w 602"/>
                              <a:gd name="T54" fmla="+- 0 2044 1326"/>
                              <a:gd name="T55" fmla="*/ 2044 h 725"/>
                              <a:gd name="T56" fmla="+- 0 526 58"/>
                              <a:gd name="T57" fmla="*/ T56 w 602"/>
                              <a:gd name="T58" fmla="+- 0 2023 1326"/>
                              <a:gd name="T59" fmla="*/ 2023 h 725"/>
                              <a:gd name="T60" fmla="+- 0 576 58"/>
                              <a:gd name="T61" fmla="*/ T60 w 602"/>
                              <a:gd name="T62" fmla="+- 0 1988 1326"/>
                              <a:gd name="T63" fmla="*/ 1988 h 725"/>
                              <a:gd name="T64" fmla="+- 0 634 58"/>
                              <a:gd name="T65" fmla="*/ T64 w 602"/>
                              <a:gd name="T66" fmla="+- 0 1905 1326"/>
                              <a:gd name="T67" fmla="*/ 1905 h 725"/>
                              <a:gd name="T68" fmla="+- 0 659 58"/>
                              <a:gd name="T69" fmla="*/ T68 w 602"/>
                              <a:gd name="T70" fmla="+- 0 1808 1326"/>
                              <a:gd name="T71" fmla="*/ 1808 h 725"/>
                              <a:gd name="T72" fmla="+- 0 659 58"/>
                              <a:gd name="T73" fmla="*/ T72 w 602"/>
                              <a:gd name="T74" fmla="+- 0 1747 1326"/>
                              <a:gd name="T75" fmla="*/ 1747 h 725"/>
                              <a:gd name="T76" fmla="+- 0 650 58"/>
                              <a:gd name="T77" fmla="*/ T76 w 602"/>
                              <a:gd name="T78" fmla="+- 0 1687 1326"/>
                              <a:gd name="T79" fmla="*/ 1687 h 725"/>
                              <a:gd name="T80" fmla="+- 0 632 58"/>
                              <a:gd name="T81" fmla="*/ T80 w 602"/>
                              <a:gd name="T82" fmla="+- 0 1630 1326"/>
                              <a:gd name="T83" fmla="*/ 1630 h 725"/>
                              <a:gd name="T84" fmla="+- 0 567 58"/>
                              <a:gd name="T85" fmla="*/ T84 w 602"/>
                              <a:gd name="T86" fmla="+- 0 1512 1326"/>
                              <a:gd name="T87" fmla="*/ 1512 h 725"/>
                              <a:gd name="T88" fmla="+- 0 516 58"/>
                              <a:gd name="T89" fmla="*/ T88 w 602"/>
                              <a:gd name="T90" fmla="+- 0 1456 1326"/>
                              <a:gd name="T91" fmla="*/ 1456 h 725"/>
                              <a:gd name="T92" fmla="+- 0 456 58"/>
                              <a:gd name="T93" fmla="*/ T92 w 602"/>
                              <a:gd name="T94" fmla="+- 0 1407 1326"/>
                              <a:gd name="T95" fmla="*/ 1407 h 725"/>
                              <a:gd name="T96" fmla="+- 0 391 58"/>
                              <a:gd name="T97" fmla="*/ T96 w 602"/>
                              <a:gd name="T98" fmla="+- 0 1368 1326"/>
                              <a:gd name="T99" fmla="*/ 1368 h 725"/>
                              <a:gd name="T100" fmla="+- 0 282 58"/>
                              <a:gd name="T101" fmla="*/ T100 w 602"/>
                              <a:gd name="T102" fmla="+- 0 1330 1326"/>
                              <a:gd name="T103" fmla="*/ 1330 h 725"/>
                              <a:gd name="T104" fmla="+- 0 221 58"/>
                              <a:gd name="T105" fmla="*/ T104 w 602"/>
                              <a:gd name="T106" fmla="+- 0 1326 1326"/>
                              <a:gd name="T107" fmla="*/ 1326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02" h="725">
                                <a:moveTo>
                                  <a:pt x="163" y="0"/>
                                </a:moveTo>
                                <a:lnTo>
                                  <a:pt x="65" y="51"/>
                                </a:lnTo>
                                <a:lnTo>
                                  <a:pt x="35" y="103"/>
                                </a:lnTo>
                                <a:lnTo>
                                  <a:pt x="15" y="161"/>
                                </a:lnTo>
                                <a:lnTo>
                                  <a:pt x="0" y="291"/>
                                </a:lnTo>
                                <a:lnTo>
                                  <a:pt x="6" y="368"/>
                                </a:lnTo>
                                <a:lnTo>
                                  <a:pt x="24" y="442"/>
                                </a:lnTo>
                                <a:lnTo>
                                  <a:pt x="53" y="511"/>
                                </a:lnTo>
                                <a:lnTo>
                                  <a:pt x="121" y="609"/>
                                </a:lnTo>
                                <a:lnTo>
                                  <a:pt x="165" y="651"/>
                                </a:lnTo>
                                <a:lnTo>
                                  <a:pt x="215" y="685"/>
                                </a:lnTo>
                                <a:lnTo>
                                  <a:pt x="309" y="720"/>
                                </a:lnTo>
                                <a:lnTo>
                                  <a:pt x="359" y="724"/>
                                </a:lnTo>
                                <a:lnTo>
                                  <a:pt x="410" y="718"/>
                                </a:lnTo>
                                <a:lnTo>
                                  <a:pt x="468" y="697"/>
                                </a:lnTo>
                                <a:lnTo>
                                  <a:pt x="518" y="662"/>
                                </a:lnTo>
                                <a:lnTo>
                                  <a:pt x="576" y="579"/>
                                </a:lnTo>
                                <a:lnTo>
                                  <a:pt x="601" y="482"/>
                                </a:lnTo>
                                <a:lnTo>
                                  <a:pt x="601" y="421"/>
                                </a:lnTo>
                                <a:lnTo>
                                  <a:pt x="592" y="361"/>
                                </a:lnTo>
                                <a:lnTo>
                                  <a:pt x="574" y="304"/>
                                </a:lnTo>
                                <a:lnTo>
                                  <a:pt x="509" y="186"/>
                                </a:lnTo>
                                <a:lnTo>
                                  <a:pt x="458" y="130"/>
                                </a:lnTo>
                                <a:lnTo>
                                  <a:pt x="398" y="81"/>
                                </a:lnTo>
                                <a:lnTo>
                                  <a:pt x="333" y="42"/>
                                </a:lnTo>
                                <a:lnTo>
                                  <a:pt x="224" y="4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"/>
                        <wps:cNvSpPr>
                          <a:spLocks/>
                        </wps:cNvSpPr>
                        <wps:spPr bwMode="auto">
                          <a:xfrm>
                            <a:off x="57" y="1325"/>
                            <a:ext cx="602" cy="725"/>
                          </a:xfrm>
                          <a:custGeom>
                            <a:avLst/>
                            <a:gdLst>
                              <a:gd name="T0" fmla="+- 0 391 58"/>
                              <a:gd name="T1" fmla="*/ T0 w 602"/>
                              <a:gd name="T2" fmla="+- 0 1368 1326"/>
                              <a:gd name="T3" fmla="*/ 1368 h 725"/>
                              <a:gd name="T4" fmla="+- 0 341 58"/>
                              <a:gd name="T5" fmla="*/ T4 w 602"/>
                              <a:gd name="T6" fmla="+- 0 1346 1326"/>
                              <a:gd name="T7" fmla="*/ 1346 h 725"/>
                              <a:gd name="T8" fmla="+- 0 282 58"/>
                              <a:gd name="T9" fmla="*/ T8 w 602"/>
                              <a:gd name="T10" fmla="+- 0 1330 1326"/>
                              <a:gd name="T11" fmla="*/ 1330 h 725"/>
                              <a:gd name="T12" fmla="+- 0 221 58"/>
                              <a:gd name="T13" fmla="*/ T12 w 602"/>
                              <a:gd name="T14" fmla="+- 0 1326 1326"/>
                              <a:gd name="T15" fmla="*/ 1326 h 725"/>
                              <a:gd name="T16" fmla="+- 0 166 58"/>
                              <a:gd name="T17" fmla="*/ T16 w 602"/>
                              <a:gd name="T18" fmla="+- 0 1340 1326"/>
                              <a:gd name="T19" fmla="*/ 1340 h 725"/>
                              <a:gd name="T20" fmla="+- 0 93 58"/>
                              <a:gd name="T21" fmla="*/ T20 w 602"/>
                              <a:gd name="T22" fmla="+- 0 1429 1326"/>
                              <a:gd name="T23" fmla="*/ 1429 h 725"/>
                              <a:gd name="T24" fmla="+- 0 73 58"/>
                              <a:gd name="T25" fmla="*/ T24 w 602"/>
                              <a:gd name="T26" fmla="+- 0 1487 1326"/>
                              <a:gd name="T27" fmla="*/ 1487 h 725"/>
                              <a:gd name="T28" fmla="+- 0 58 58"/>
                              <a:gd name="T29" fmla="*/ T28 w 602"/>
                              <a:gd name="T30" fmla="+- 0 1617 1326"/>
                              <a:gd name="T31" fmla="*/ 1617 h 725"/>
                              <a:gd name="T32" fmla="+- 0 64 58"/>
                              <a:gd name="T33" fmla="*/ T32 w 602"/>
                              <a:gd name="T34" fmla="+- 0 1694 1326"/>
                              <a:gd name="T35" fmla="*/ 1694 h 725"/>
                              <a:gd name="T36" fmla="+- 0 82 58"/>
                              <a:gd name="T37" fmla="*/ T36 w 602"/>
                              <a:gd name="T38" fmla="+- 0 1768 1326"/>
                              <a:gd name="T39" fmla="*/ 1768 h 725"/>
                              <a:gd name="T40" fmla="+- 0 111 58"/>
                              <a:gd name="T41" fmla="*/ T40 w 602"/>
                              <a:gd name="T42" fmla="+- 0 1837 1326"/>
                              <a:gd name="T43" fmla="*/ 1837 h 725"/>
                              <a:gd name="T44" fmla="+- 0 179 58"/>
                              <a:gd name="T45" fmla="*/ T44 w 602"/>
                              <a:gd name="T46" fmla="+- 0 1935 1326"/>
                              <a:gd name="T47" fmla="*/ 1935 h 725"/>
                              <a:gd name="T48" fmla="+- 0 223 58"/>
                              <a:gd name="T49" fmla="*/ T48 w 602"/>
                              <a:gd name="T50" fmla="+- 0 1977 1326"/>
                              <a:gd name="T51" fmla="*/ 1977 h 725"/>
                              <a:gd name="T52" fmla="+- 0 273 58"/>
                              <a:gd name="T53" fmla="*/ T52 w 602"/>
                              <a:gd name="T54" fmla="+- 0 2011 1326"/>
                              <a:gd name="T55" fmla="*/ 2011 h 725"/>
                              <a:gd name="T56" fmla="+- 0 367 58"/>
                              <a:gd name="T57" fmla="*/ T56 w 602"/>
                              <a:gd name="T58" fmla="+- 0 2046 1326"/>
                              <a:gd name="T59" fmla="*/ 2046 h 725"/>
                              <a:gd name="T60" fmla="+- 0 417 58"/>
                              <a:gd name="T61" fmla="*/ T60 w 602"/>
                              <a:gd name="T62" fmla="+- 0 2050 1326"/>
                              <a:gd name="T63" fmla="*/ 2050 h 725"/>
                              <a:gd name="T64" fmla="+- 0 468 58"/>
                              <a:gd name="T65" fmla="*/ T64 w 602"/>
                              <a:gd name="T66" fmla="+- 0 2044 1326"/>
                              <a:gd name="T67" fmla="*/ 2044 h 725"/>
                              <a:gd name="T68" fmla="+- 0 526 58"/>
                              <a:gd name="T69" fmla="*/ T68 w 602"/>
                              <a:gd name="T70" fmla="+- 0 2023 1326"/>
                              <a:gd name="T71" fmla="*/ 2023 h 725"/>
                              <a:gd name="T72" fmla="+- 0 576 58"/>
                              <a:gd name="T73" fmla="*/ T72 w 602"/>
                              <a:gd name="T74" fmla="+- 0 1988 1326"/>
                              <a:gd name="T75" fmla="*/ 1988 h 725"/>
                              <a:gd name="T76" fmla="+- 0 634 58"/>
                              <a:gd name="T77" fmla="*/ T76 w 602"/>
                              <a:gd name="T78" fmla="+- 0 1905 1326"/>
                              <a:gd name="T79" fmla="*/ 1905 h 725"/>
                              <a:gd name="T80" fmla="+- 0 659 58"/>
                              <a:gd name="T81" fmla="*/ T80 w 602"/>
                              <a:gd name="T82" fmla="+- 0 1808 1326"/>
                              <a:gd name="T83" fmla="*/ 1808 h 725"/>
                              <a:gd name="T84" fmla="+- 0 659 58"/>
                              <a:gd name="T85" fmla="*/ T84 w 602"/>
                              <a:gd name="T86" fmla="+- 0 1747 1326"/>
                              <a:gd name="T87" fmla="*/ 1747 h 725"/>
                              <a:gd name="T88" fmla="+- 0 650 58"/>
                              <a:gd name="T89" fmla="*/ T88 w 602"/>
                              <a:gd name="T90" fmla="+- 0 1687 1326"/>
                              <a:gd name="T91" fmla="*/ 1687 h 725"/>
                              <a:gd name="T92" fmla="+- 0 632 58"/>
                              <a:gd name="T93" fmla="*/ T92 w 602"/>
                              <a:gd name="T94" fmla="+- 0 1630 1326"/>
                              <a:gd name="T95" fmla="*/ 1630 h 725"/>
                              <a:gd name="T96" fmla="+- 0 567 58"/>
                              <a:gd name="T97" fmla="*/ T96 w 602"/>
                              <a:gd name="T98" fmla="+- 0 1512 1326"/>
                              <a:gd name="T99" fmla="*/ 1512 h 725"/>
                              <a:gd name="T100" fmla="+- 0 516 58"/>
                              <a:gd name="T101" fmla="*/ T100 w 602"/>
                              <a:gd name="T102" fmla="+- 0 1456 1326"/>
                              <a:gd name="T103" fmla="*/ 1456 h 725"/>
                              <a:gd name="T104" fmla="+- 0 456 58"/>
                              <a:gd name="T105" fmla="*/ T104 w 602"/>
                              <a:gd name="T106" fmla="+- 0 1407 1326"/>
                              <a:gd name="T107" fmla="*/ 1407 h 725"/>
                              <a:gd name="T108" fmla="+- 0 391 58"/>
                              <a:gd name="T109" fmla="*/ T108 w 602"/>
                              <a:gd name="T110" fmla="+- 0 1368 1326"/>
                              <a:gd name="T111" fmla="*/ 1368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02" h="725">
                                <a:moveTo>
                                  <a:pt x="333" y="42"/>
                                </a:moveTo>
                                <a:lnTo>
                                  <a:pt x="283" y="20"/>
                                </a:lnTo>
                                <a:lnTo>
                                  <a:pt x="224" y="4"/>
                                </a:lnTo>
                                <a:lnTo>
                                  <a:pt x="163" y="0"/>
                                </a:lnTo>
                                <a:lnTo>
                                  <a:pt x="108" y="14"/>
                                </a:lnTo>
                                <a:lnTo>
                                  <a:pt x="35" y="103"/>
                                </a:lnTo>
                                <a:lnTo>
                                  <a:pt x="15" y="161"/>
                                </a:lnTo>
                                <a:lnTo>
                                  <a:pt x="0" y="291"/>
                                </a:lnTo>
                                <a:lnTo>
                                  <a:pt x="6" y="368"/>
                                </a:lnTo>
                                <a:lnTo>
                                  <a:pt x="24" y="442"/>
                                </a:lnTo>
                                <a:lnTo>
                                  <a:pt x="53" y="511"/>
                                </a:lnTo>
                                <a:lnTo>
                                  <a:pt x="121" y="609"/>
                                </a:lnTo>
                                <a:lnTo>
                                  <a:pt x="165" y="651"/>
                                </a:lnTo>
                                <a:lnTo>
                                  <a:pt x="215" y="685"/>
                                </a:lnTo>
                                <a:lnTo>
                                  <a:pt x="309" y="720"/>
                                </a:lnTo>
                                <a:lnTo>
                                  <a:pt x="359" y="724"/>
                                </a:lnTo>
                                <a:lnTo>
                                  <a:pt x="410" y="718"/>
                                </a:lnTo>
                                <a:lnTo>
                                  <a:pt x="468" y="697"/>
                                </a:lnTo>
                                <a:lnTo>
                                  <a:pt x="518" y="662"/>
                                </a:lnTo>
                                <a:lnTo>
                                  <a:pt x="576" y="579"/>
                                </a:lnTo>
                                <a:lnTo>
                                  <a:pt x="601" y="482"/>
                                </a:lnTo>
                                <a:lnTo>
                                  <a:pt x="601" y="421"/>
                                </a:lnTo>
                                <a:lnTo>
                                  <a:pt x="592" y="361"/>
                                </a:lnTo>
                                <a:lnTo>
                                  <a:pt x="574" y="304"/>
                                </a:lnTo>
                                <a:lnTo>
                                  <a:pt x="509" y="186"/>
                                </a:lnTo>
                                <a:lnTo>
                                  <a:pt x="458" y="130"/>
                                </a:lnTo>
                                <a:lnTo>
                                  <a:pt x="398" y="81"/>
                                </a:lnTo>
                                <a:lnTo>
                                  <a:pt x="333" y="42"/>
                                </a:lnTo>
                              </a:path>
                            </a:pathLst>
                          </a:custGeom>
                          <a:noFill/>
                          <a:ln w="122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"/>
                        <wps:cNvSpPr>
                          <a:spLocks/>
                        </wps:cNvSpPr>
                        <wps:spPr bwMode="auto">
                          <a:xfrm>
                            <a:off x="57" y="1325"/>
                            <a:ext cx="602" cy="725"/>
                          </a:xfrm>
                          <a:custGeom>
                            <a:avLst/>
                            <a:gdLst>
                              <a:gd name="T0" fmla="+- 0 221 58"/>
                              <a:gd name="T1" fmla="*/ T0 w 602"/>
                              <a:gd name="T2" fmla="+- 0 1326 1326"/>
                              <a:gd name="T3" fmla="*/ 1326 h 725"/>
                              <a:gd name="T4" fmla="+- 0 123 58"/>
                              <a:gd name="T5" fmla="*/ T4 w 602"/>
                              <a:gd name="T6" fmla="+- 0 1377 1326"/>
                              <a:gd name="T7" fmla="*/ 1377 h 725"/>
                              <a:gd name="T8" fmla="+- 0 93 58"/>
                              <a:gd name="T9" fmla="*/ T8 w 602"/>
                              <a:gd name="T10" fmla="+- 0 1429 1326"/>
                              <a:gd name="T11" fmla="*/ 1429 h 725"/>
                              <a:gd name="T12" fmla="+- 0 73 58"/>
                              <a:gd name="T13" fmla="*/ T12 w 602"/>
                              <a:gd name="T14" fmla="+- 0 1487 1326"/>
                              <a:gd name="T15" fmla="*/ 1487 h 725"/>
                              <a:gd name="T16" fmla="+- 0 58 58"/>
                              <a:gd name="T17" fmla="*/ T16 w 602"/>
                              <a:gd name="T18" fmla="+- 0 1617 1326"/>
                              <a:gd name="T19" fmla="*/ 1617 h 725"/>
                              <a:gd name="T20" fmla="+- 0 64 58"/>
                              <a:gd name="T21" fmla="*/ T20 w 602"/>
                              <a:gd name="T22" fmla="+- 0 1694 1326"/>
                              <a:gd name="T23" fmla="*/ 1694 h 725"/>
                              <a:gd name="T24" fmla="+- 0 82 58"/>
                              <a:gd name="T25" fmla="*/ T24 w 602"/>
                              <a:gd name="T26" fmla="+- 0 1768 1326"/>
                              <a:gd name="T27" fmla="*/ 1768 h 725"/>
                              <a:gd name="T28" fmla="+- 0 111 58"/>
                              <a:gd name="T29" fmla="*/ T28 w 602"/>
                              <a:gd name="T30" fmla="+- 0 1837 1326"/>
                              <a:gd name="T31" fmla="*/ 1837 h 725"/>
                              <a:gd name="T32" fmla="+- 0 179 58"/>
                              <a:gd name="T33" fmla="*/ T32 w 602"/>
                              <a:gd name="T34" fmla="+- 0 1935 1326"/>
                              <a:gd name="T35" fmla="*/ 1935 h 725"/>
                              <a:gd name="T36" fmla="+- 0 223 58"/>
                              <a:gd name="T37" fmla="*/ T36 w 602"/>
                              <a:gd name="T38" fmla="+- 0 1977 1326"/>
                              <a:gd name="T39" fmla="*/ 1977 h 725"/>
                              <a:gd name="T40" fmla="+- 0 273 58"/>
                              <a:gd name="T41" fmla="*/ T40 w 602"/>
                              <a:gd name="T42" fmla="+- 0 2011 1326"/>
                              <a:gd name="T43" fmla="*/ 2011 h 725"/>
                              <a:gd name="T44" fmla="+- 0 367 58"/>
                              <a:gd name="T45" fmla="*/ T44 w 602"/>
                              <a:gd name="T46" fmla="+- 0 2046 1326"/>
                              <a:gd name="T47" fmla="*/ 2046 h 725"/>
                              <a:gd name="T48" fmla="+- 0 417 58"/>
                              <a:gd name="T49" fmla="*/ T48 w 602"/>
                              <a:gd name="T50" fmla="+- 0 2050 1326"/>
                              <a:gd name="T51" fmla="*/ 2050 h 725"/>
                              <a:gd name="T52" fmla="+- 0 468 58"/>
                              <a:gd name="T53" fmla="*/ T52 w 602"/>
                              <a:gd name="T54" fmla="+- 0 2044 1326"/>
                              <a:gd name="T55" fmla="*/ 2044 h 725"/>
                              <a:gd name="T56" fmla="+- 0 526 58"/>
                              <a:gd name="T57" fmla="*/ T56 w 602"/>
                              <a:gd name="T58" fmla="+- 0 2023 1326"/>
                              <a:gd name="T59" fmla="*/ 2023 h 725"/>
                              <a:gd name="T60" fmla="+- 0 576 58"/>
                              <a:gd name="T61" fmla="*/ T60 w 602"/>
                              <a:gd name="T62" fmla="+- 0 1988 1326"/>
                              <a:gd name="T63" fmla="*/ 1988 h 725"/>
                              <a:gd name="T64" fmla="+- 0 634 58"/>
                              <a:gd name="T65" fmla="*/ T64 w 602"/>
                              <a:gd name="T66" fmla="+- 0 1905 1326"/>
                              <a:gd name="T67" fmla="*/ 1905 h 725"/>
                              <a:gd name="T68" fmla="+- 0 659 58"/>
                              <a:gd name="T69" fmla="*/ T68 w 602"/>
                              <a:gd name="T70" fmla="+- 0 1808 1326"/>
                              <a:gd name="T71" fmla="*/ 1808 h 725"/>
                              <a:gd name="T72" fmla="+- 0 659 58"/>
                              <a:gd name="T73" fmla="*/ T72 w 602"/>
                              <a:gd name="T74" fmla="+- 0 1747 1326"/>
                              <a:gd name="T75" fmla="*/ 1747 h 725"/>
                              <a:gd name="T76" fmla="+- 0 650 58"/>
                              <a:gd name="T77" fmla="*/ T76 w 602"/>
                              <a:gd name="T78" fmla="+- 0 1687 1326"/>
                              <a:gd name="T79" fmla="*/ 1687 h 725"/>
                              <a:gd name="T80" fmla="+- 0 632 58"/>
                              <a:gd name="T81" fmla="*/ T80 w 602"/>
                              <a:gd name="T82" fmla="+- 0 1630 1326"/>
                              <a:gd name="T83" fmla="*/ 1630 h 725"/>
                              <a:gd name="T84" fmla="+- 0 567 58"/>
                              <a:gd name="T85" fmla="*/ T84 w 602"/>
                              <a:gd name="T86" fmla="+- 0 1512 1326"/>
                              <a:gd name="T87" fmla="*/ 1512 h 725"/>
                              <a:gd name="T88" fmla="+- 0 516 58"/>
                              <a:gd name="T89" fmla="*/ T88 w 602"/>
                              <a:gd name="T90" fmla="+- 0 1456 1326"/>
                              <a:gd name="T91" fmla="*/ 1456 h 725"/>
                              <a:gd name="T92" fmla="+- 0 456 58"/>
                              <a:gd name="T93" fmla="*/ T92 w 602"/>
                              <a:gd name="T94" fmla="+- 0 1407 1326"/>
                              <a:gd name="T95" fmla="*/ 1407 h 725"/>
                              <a:gd name="T96" fmla="+- 0 391 58"/>
                              <a:gd name="T97" fmla="*/ T96 w 602"/>
                              <a:gd name="T98" fmla="+- 0 1368 1326"/>
                              <a:gd name="T99" fmla="*/ 1368 h 725"/>
                              <a:gd name="T100" fmla="+- 0 282 58"/>
                              <a:gd name="T101" fmla="*/ T100 w 602"/>
                              <a:gd name="T102" fmla="+- 0 1330 1326"/>
                              <a:gd name="T103" fmla="*/ 1330 h 725"/>
                              <a:gd name="T104" fmla="+- 0 221 58"/>
                              <a:gd name="T105" fmla="*/ T104 w 602"/>
                              <a:gd name="T106" fmla="+- 0 1326 1326"/>
                              <a:gd name="T107" fmla="*/ 1326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02" h="725">
                                <a:moveTo>
                                  <a:pt x="163" y="0"/>
                                </a:moveTo>
                                <a:lnTo>
                                  <a:pt x="65" y="51"/>
                                </a:lnTo>
                                <a:lnTo>
                                  <a:pt x="35" y="103"/>
                                </a:lnTo>
                                <a:lnTo>
                                  <a:pt x="15" y="161"/>
                                </a:lnTo>
                                <a:lnTo>
                                  <a:pt x="0" y="291"/>
                                </a:lnTo>
                                <a:lnTo>
                                  <a:pt x="6" y="368"/>
                                </a:lnTo>
                                <a:lnTo>
                                  <a:pt x="24" y="442"/>
                                </a:lnTo>
                                <a:lnTo>
                                  <a:pt x="53" y="511"/>
                                </a:lnTo>
                                <a:lnTo>
                                  <a:pt x="121" y="609"/>
                                </a:lnTo>
                                <a:lnTo>
                                  <a:pt x="165" y="651"/>
                                </a:lnTo>
                                <a:lnTo>
                                  <a:pt x="215" y="685"/>
                                </a:lnTo>
                                <a:lnTo>
                                  <a:pt x="309" y="720"/>
                                </a:lnTo>
                                <a:lnTo>
                                  <a:pt x="359" y="724"/>
                                </a:lnTo>
                                <a:lnTo>
                                  <a:pt x="410" y="718"/>
                                </a:lnTo>
                                <a:lnTo>
                                  <a:pt x="468" y="697"/>
                                </a:lnTo>
                                <a:lnTo>
                                  <a:pt x="518" y="662"/>
                                </a:lnTo>
                                <a:lnTo>
                                  <a:pt x="576" y="579"/>
                                </a:lnTo>
                                <a:lnTo>
                                  <a:pt x="601" y="482"/>
                                </a:lnTo>
                                <a:lnTo>
                                  <a:pt x="601" y="421"/>
                                </a:lnTo>
                                <a:lnTo>
                                  <a:pt x="592" y="361"/>
                                </a:lnTo>
                                <a:lnTo>
                                  <a:pt x="574" y="304"/>
                                </a:lnTo>
                                <a:lnTo>
                                  <a:pt x="509" y="186"/>
                                </a:lnTo>
                                <a:lnTo>
                                  <a:pt x="458" y="130"/>
                                </a:lnTo>
                                <a:lnTo>
                                  <a:pt x="398" y="81"/>
                                </a:lnTo>
                                <a:lnTo>
                                  <a:pt x="333" y="42"/>
                                </a:lnTo>
                                <a:lnTo>
                                  <a:pt x="224" y="4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1329"/>
                            <a:ext cx="597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0"/>
                        <wps:cNvSpPr>
                          <a:spLocks/>
                        </wps:cNvSpPr>
                        <wps:spPr bwMode="auto">
                          <a:xfrm>
                            <a:off x="187" y="1335"/>
                            <a:ext cx="4" cy="2"/>
                          </a:xfrm>
                          <a:custGeom>
                            <a:avLst/>
                            <a:gdLst>
                              <a:gd name="T0" fmla="+- 0 191 187"/>
                              <a:gd name="T1" fmla="*/ T0 w 4"/>
                              <a:gd name="T2" fmla="+- 0 1335 1335"/>
                              <a:gd name="T3" fmla="*/ 1335 h 1"/>
                              <a:gd name="T4" fmla="+- 0 187 187"/>
                              <a:gd name="T5" fmla="*/ T4 w 4"/>
                              <a:gd name="T6" fmla="+- 0 1336 1335"/>
                              <a:gd name="T7" fmla="*/ 1336 h 1"/>
                              <a:gd name="T8" fmla="+- 0 188 187"/>
                              <a:gd name="T9" fmla="*/ T8 w 4"/>
                              <a:gd name="T10" fmla="+- 0 1336 1335"/>
                              <a:gd name="T11" fmla="*/ 1336 h 1"/>
                              <a:gd name="T12" fmla="+- 0 189 187"/>
                              <a:gd name="T13" fmla="*/ T12 w 4"/>
                              <a:gd name="T14" fmla="+- 0 1336 1335"/>
                              <a:gd name="T15" fmla="*/ 1336 h 1"/>
                              <a:gd name="T16" fmla="+- 0 191 187"/>
                              <a:gd name="T17" fmla="*/ T16 w 4"/>
                              <a:gd name="T18" fmla="+- 0 1335 1335"/>
                              <a:gd name="T19" fmla="*/ 133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2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1329"/>
                            <a:ext cx="596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5"/>
                            <a:ext cx="30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7"/>
                        <wps:cNvSpPr>
                          <a:spLocks/>
                        </wps:cNvSpPr>
                        <wps:spPr bwMode="auto">
                          <a:xfrm>
                            <a:off x="1691" y="1407"/>
                            <a:ext cx="735" cy="538"/>
                          </a:xfrm>
                          <a:custGeom>
                            <a:avLst/>
                            <a:gdLst>
                              <a:gd name="T0" fmla="+- 0 2005 1692"/>
                              <a:gd name="T1" fmla="*/ T0 w 735"/>
                              <a:gd name="T2" fmla="+- 0 1407 1407"/>
                              <a:gd name="T3" fmla="*/ 1407 h 538"/>
                              <a:gd name="T4" fmla="+- 0 1892 1692"/>
                              <a:gd name="T5" fmla="*/ T4 w 735"/>
                              <a:gd name="T6" fmla="+- 0 1424 1407"/>
                              <a:gd name="T7" fmla="*/ 1424 h 538"/>
                              <a:gd name="T8" fmla="+- 0 1797 1692"/>
                              <a:gd name="T9" fmla="*/ T8 w 735"/>
                              <a:gd name="T10" fmla="+- 0 1470 1407"/>
                              <a:gd name="T11" fmla="*/ 1470 h 538"/>
                              <a:gd name="T12" fmla="+- 0 1730 1692"/>
                              <a:gd name="T13" fmla="*/ T12 w 735"/>
                              <a:gd name="T14" fmla="+- 0 1539 1407"/>
                              <a:gd name="T15" fmla="*/ 1539 h 538"/>
                              <a:gd name="T16" fmla="+- 0 1702 1692"/>
                              <a:gd name="T17" fmla="*/ T16 w 735"/>
                              <a:gd name="T18" fmla="+- 0 1597 1407"/>
                              <a:gd name="T19" fmla="*/ 1597 h 538"/>
                              <a:gd name="T20" fmla="+- 0 1692 1692"/>
                              <a:gd name="T21" fmla="*/ T20 w 735"/>
                              <a:gd name="T22" fmla="+- 0 1669 1407"/>
                              <a:gd name="T23" fmla="*/ 1669 h 538"/>
                              <a:gd name="T24" fmla="+- 0 1693 1692"/>
                              <a:gd name="T25" fmla="*/ T24 w 735"/>
                              <a:gd name="T26" fmla="+- 0 1684 1407"/>
                              <a:gd name="T27" fmla="*/ 1684 h 538"/>
                              <a:gd name="T28" fmla="+- 0 1707 1692"/>
                              <a:gd name="T29" fmla="*/ T28 w 735"/>
                              <a:gd name="T30" fmla="+- 0 1746 1407"/>
                              <a:gd name="T31" fmla="*/ 1746 h 538"/>
                              <a:gd name="T32" fmla="+- 0 1758 1692"/>
                              <a:gd name="T33" fmla="*/ T32 w 735"/>
                              <a:gd name="T34" fmla="+- 0 1827 1407"/>
                              <a:gd name="T35" fmla="*/ 1827 h 538"/>
                              <a:gd name="T36" fmla="+- 0 1841 1692"/>
                              <a:gd name="T37" fmla="*/ T36 w 735"/>
                              <a:gd name="T38" fmla="+- 0 1893 1407"/>
                              <a:gd name="T39" fmla="*/ 1893 h 538"/>
                              <a:gd name="T40" fmla="+- 0 1948 1692"/>
                              <a:gd name="T41" fmla="*/ T40 w 735"/>
                              <a:gd name="T42" fmla="+- 0 1934 1407"/>
                              <a:gd name="T43" fmla="*/ 1934 h 538"/>
                              <a:gd name="T44" fmla="+- 0 2076 1692"/>
                              <a:gd name="T45" fmla="*/ T44 w 735"/>
                              <a:gd name="T46" fmla="+- 0 1945 1407"/>
                              <a:gd name="T47" fmla="*/ 1945 h 538"/>
                              <a:gd name="T48" fmla="+- 0 2148 1692"/>
                              <a:gd name="T49" fmla="*/ T48 w 735"/>
                              <a:gd name="T50" fmla="+- 0 1935 1407"/>
                              <a:gd name="T51" fmla="*/ 1935 h 538"/>
                              <a:gd name="T52" fmla="+- 0 2218 1692"/>
                              <a:gd name="T53" fmla="*/ T52 w 735"/>
                              <a:gd name="T54" fmla="+- 0 1914 1407"/>
                              <a:gd name="T55" fmla="*/ 1914 h 538"/>
                              <a:gd name="T56" fmla="+- 0 2284 1692"/>
                              <a:gd name="T57" fmla="*/ T56 w 735"/>
                              <a:gd name="T58" fmla="+- 0 1883 1407"/>
                              <a:gd name="T59" fmla="*/ 1883 h 538"/>
                              <a:gd name="T60" fmla="+- 0 2373 1692"/>
                              <a:gd name="T61" fmla="*/ T60 w 735"/>
                              <a:gd name="T62" fmla="+- 0 1817 1407"/>
                              <a:gd name="T63" fmla="*/ 1817 h 538"/>
                              <a:gd name="T64" fmla="+- 0 2426 1692"/>
                              <a:gd name="T65" fmla="*/ T64 w 735"/>
                              <a:gd name="T66" fmla="+- 0 1720 1407"/>
                              <a:gd name="T67" fmla="*/ 1720 h 538"/>
                              <a:gd name="T68" fmla="+- 0 2420 1692"/>
                              <a:gd name="T69" fmla="*/ T68 w 735"/>
                              <a:gd name="T70" fmla="+- 0 1666 1407"/>
                              <a:gd name="T71" fmla="*/ 1666 h 538"/>
                              <a:gd name="T72" fmla="+- 0 2360 1692"/>
                              <a:gd name="T73" fmla="*/ T72 w 735"/>
                              <a:gd name="T74" fmla="+- 0 1567 1407"/>
                              <a:gd name="T75" fmla="*/ 1567 h 538"/>
                              <a:gd name="T76" fmla="+- 0 2265 1692"/>
                              <a:gd name="T77" fmla="*/ T76 w 735"/>
                              <a:gd name="T78" fmla="+- 0 1486 1407"/>
                              <a:gd name="T79" fmla="*/ 1486 h 538"/>
                              <a:gd name="T80" fmla="+- 0 2201 1692"/>
                              <a:gd name="T81" fmla="*/ T80 w 735"/>
                              <a:gd name="T82" fmla="+- 0 1450 1407"/>
                              <a:gd name="T83" fmla="*/ 1450 h 538"/>
                              <a:gd name="T84" fmla="+- 0 2133 1692"/>
                              <a:gd name="T85" fmla="*/ T84 w 735"/>
                              <a:gd name="T86" fmla="+- 0 1424 1407"/>
                              <a:gd name="T87" fmla="*/ 1424 h 538"/>
                              <a:gd name="T88" fmla="+- 0 2063 1692"/>
                              <a:gd name="T89" fmla="*/ T88 w 735"/>
                              <a:gd name="T90" fmla="+- 0 1410 1407"/>
                              <a:gd name="T91" fmla="*/ 1410 h 538"/>
                              <a:gd name="T92" fmla="+- 0 2005 1692"/>
                              <a:gd name="T93" fmla="*/ T92 w 735"/>
                              <a:gd name="T94" fmla="+- 0 1407 1407"/>
                              <a:gd name="T95" fmla="*/ 1407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35" h="538">
                                <a:moveTo>
                                  <a:pt x="313" y="0"/>
                                </a:moveTo>
                                <a:lnTo>
                                  <a:pt x="200" y="17"/>
                                </a:lnTo>
                                <a:lnTo>
                                  <a:pt x="105" y="63"/>
                                </a:lnTo>
                                <a:lnTo>
                                  <a:pt x="38" y="132"/>
                                </a:lnTo>
                                <a:lnTo>
                                  <a:pt x="10" y="190"/>
                                </a:lnTo>
                                <a:lnTo>
                                  <a:pt x="0" y="262"/>
                                </a:lnTo>
                                <a:lnTo>
                                  <a:pt x="1" y="277"/>
                                </a:lnTo>
                                <a:lnTo>
                                  <a:pt x="15" y="339"/>
                                </a:lnTo>
                                <a:lnTo>
                                  <a:pt x="66" y="420"/>
                                </a:lnTo>
                                <a:lnTo>
                                  <a:pt x="149" y="486"/>
                                </a:lnTo>
                                <a:lnTo>
                                  <a:pt x="256" y="527"/>
                                </a:lnTo>
                                <a:lnTo>
                                  <a:pt x="384" y="538"/>
                                </a:lnTo>
                                <a:lnTo>
                                  <a:pt x="456" y="528"/>
                                </a:lnTo>
                                <a:lnTo>
                                  <a:pt x="526" y="507"/>
                                </a:lnTo>
                                <a:lnTo>
                                  <a:pt x="592" y="476"/>
                                </a:lnTo>
                                <a:lnTo>
                                  <a:pt x="681" y="410"/>
                                </a:lnTo>
                                <a:lnTo>
                                  <a:pt x="734" y="313"/>
                                </a:lnTo>
                                <a:lnTo>
                                  <a:pt x="728" y="259"/>
                                </a:lnTo>
                                <a:lnTo>
                                  <a:pt x="668" y="160"/>
                                </a:lnTo>
                                <a:lnTo>
                                  <a:pt x="573" y="79"/>
                                </a:lnTo>
                                <a:lnTo>
                                  <a:pt x="509" y="43"/>
                                </a:lnTo>
                                <a:lnTo>
                                  <a:pt x="441" y="17"/>
                                </a:lnTo>
                                <a:lnTo>
                                  <a:pt x="371" y="3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6"/>
                        <wps:cNvSpPr>
                          <a:spLocks/>
                        </wps:cNvSpPr>
                        <wps:spPr bwMode="auto">
                          <a:xfrm>
                            <a:off x="1691" y="1407"/>
                            <a:ext cx="735" cy="538"/>
                          </a:xfrm>
                          <a:custGeom>
                            <a:avLst/>
                            <a:gdLst>
                              <a:gd name="T0" fmla="+- 0 2284 1692"/>
                              <a:gd name="T1" fmla="*/ T0 w 735"/>
                              <a:gd name="T2" fmla="+- 0 1883 1407"/>
                              <a:gd name="T3" fmla="*/ 1883 h 538"/>
                              <a:gd name="T4" fmla="+- 0 2328 1692"/>
                              <a:gd name="T5" fmla="*/ T4 w 735"/>
                              <a:gd name="T6" fmla="+- 0 1855 1407"/>
                              <a:gd name="T7" fmla="*/ 1855 h 538"/>
                              <a:gd name="T8" fmla="+- 0 2373 1692"/>
                              <a:gd name="T9" fmla="*/ T8 w 735"/>
                              <a:gd name="T10" fmla="+- 0 1817 1407"/>
                              <a:gd name="T11" fmla="*/ 1817 h 538"/>
                              <a:gd name="T12" fmla="+- 0 2409 1692"/>
                              <a:gd name="T13" fmla="*/ T12 w 735"/>
                              <a:gd name="T14" fmla="+- 0 1771 1407"/>
                              <a:gd name="T15" fmla="*/ 1771 h 538"/>
                              <a:gd name="T16" fmla="+- 0 2426 1692"/>
                              <a:gd name="T17" fmla="*/ T16 w 735"/>
                              <a:gd name="T18" fmla="+- 0 1720 1407"/>
                              <a:gd name="T19" fmla="*/ 1720 h 538"/>
                              <a:gd name="T20" fmla="+- 0 2420 1692"/>
                              <a:gd name="T21" fmla="*/ T20 w 735"/>
                              <a:gd name="T22" fmla="+- 0 1666 1407"/>
                              <a:gd name="T23" fmla="*/ 1666 h 538"/>
                              <a:gd name="T24" fmla="+- 0 2360 1692"/>
                              <a:gd name="T25" fmla="*/ T24 w 735"/>
                              <a:gd name="T26" fmla="+- 0 1567 1407"/>
                              <a:gd name="T27" fmla="*/ 1567 h 538"/>
                              <a:gd name="T28" fmla="+- 0 2265 1692"/>
                              <a:gd name="T29" fmla="*/ T28 w 735"/>
                              <a:gd name="T30" fmla="+- 0 1486 1407"/>
                              <a:gd name="T31" fmla="*/ 1486 h 538"/>
                              <a:gd name="T32" fmla="+- 0 2201 1692"/>
                              <a:gd name="T33" fmla="*/ T32 w 735"/>
                              <a:gd name="T34" fmla="+- 0 1450 1407"/>
                              <a:gd name="T35" fmla="*/ 1450 h 538"/>
                              <a:gd name="T36" fmla="+- 0 2133 1692"/>
                              <a:gd name="T37" fmla="*/ T36 w 735"/>
                              <a:gd name="T38" fmla="+- 0 1424 1407"/>
                              <a:gd name="T39" fmla="*/ 1424 h 538"/>
                              <a:gd name="T40" fmla="+- 0 2063 1692"/>
                              <a:gd name="T41" fmla="*/ T40 w 735"/>
                              <a:gd name="T42" fmla="+- 0 1410 1407"/>
                              <a:gd name="T43" fmla="*/ 1410 h 538"/>
                              <a:gd name="T44" fmla="+- 0 2005 1692"/>
                              <a:gd name="T45" fmla="*/ T44 w 735"/>
                              <a:gd name="T46" fmla="+- 0 1407 1407"/>
                              <a:gd name="T47" fmla="*/ 1407 h 538"/>
                              <a:gd name="T48" fmla="+- 0 1948 1692"/>
                              <a:gd name="T49" fmla="*/ T48 w 735"/>
                              <a:gd name="T50" fmla="+- 0 1412 1407"/>
                              <a:gd name="T51" fmla="*/ 1412 h 538"/>
                              <a:gd name="T52" fmla="+- 0 1838 1692"/>
                              <a:gd name="T53" fmla="*/ T52 w 735"/>
                              <a:gd name="T54" fmla="+- 0 1446 1407"/>
                              <a:gd name="T55" fmla="*/ 1446 h 538"/>
                              <a:gd name="T56" fmla="+- 0 1760 1692"/>
                              <a:gd name="T57" fmla="*/ T56 w 735"/>
                              <a:gd name="T58" fmla="+- 0 1502 1407"/>
                              <a:gd name="T59" fmla="*/ 1502 h 538"/>
                              <a:gd name="T60" fmla="+- 0 1707 1692"/>
                              <a:gd name="T61" fmla="*/ T60 w 735"/>
                              <a:gd name="T62" fmla="+- 0 1583 1407"/>
                              <a:gd name="T63" fmla="*/ 1583 h 538"/>
                              <a:gd name="T64" fmla="+- 0 1692 1692"/>
                              <a:gd name="T65" fmla="*/ T64 w 735"/>
                              <a:gd name="T66" fmla="+- 0 1654 1407"/>
                              <a:gd name="T67" fmla="*/ 1654 h 538"/>
                              <a:gd name="T68" fmla="+- 0 1692 1692"/>
                              <a:gd name="T69" fmla="*/ T68 w 735"/>
                              <a:gd name="T70" fmla="+- 0 1669 1407"/>
                              <a:gd name="T71" fmla="*/ 1669 h 538"/>
                              <a:gd name="T72" fmla="+- 0 1693 1692"/>
                              <a:gd name="T73" fmla="*/ T72 w 735"/>
                              <a:gd name="T74" fmla="+- 0 1684 1407"/>
                              <a:gd name="T75" fmla="*/ 1684 h 538"/>
                              <a:gd name="T76" fmla="+- 0 1707 1692"/>
                              <a:gd name="T77" fmla="*/ T76 w 735"/>
                              <a:gd name="T78" fmla="+- 0 1746 1407"/>
                              <a:gd name="T79" fmla="*/ 1746 h 538"/>
                              <a:gd name="T80" fmla="+- 0 1758 1692"/>
                              <a:gd name="T81" fmla="*/ T80 w 735"/>
                              <a:gd name="T82" fmla="+- 0 1827 1407"/>
                              <a:gd name="T83" fmla="*/ 1827 h 538"/>
                              <a:gd name="T84" fmla="+- 0 1841 1692"/>
                              <a:gd name="T85" fmla="*/ T84 w 735"/>
                              <a:gd name="T86" fmla="+- 0 1893 1407"/>
                              <a:gd name="T87" fmla="*/ 1893 h 538"/>
                              <a:gd name="T88" fmla="+- 0 1948 1692"/>
                              <a:gd name="T89" fmla="*/ T88 w 735"/>
                              <a:gd name="T90" fmla="+- 0 1934 1407"/>
                              <a:gd name="T91" fmla="*/ 1934 h 538"/>
                              <a:gd name="T92" fmla="+- 0 2076 1692"/>
                              <a:gd name="T93" fmla="*/ T92 w 735"/>
                              <a:gd name="T94" fmla="+- 0 1945 1407"/>
                              <a:gd name="T95" fmla="*/ 1945 h 538"/>
                              <a:gd name="T96" fmla="+- 0 2148 1692"/>
                              <a:gd name="T97" fmla="*/ T96 w 735"/>
                              <a:gd name="T98" fmla="+- 0 1935 1407"/>
                              <a:gd name="T99" fmla="*/ 1935 h 538"/>
                              <a:gd name="T100" fmla="+- 0 2218 1692"/>
                              <a:gd name="T101" fmla="*/ T100 w 735"/>
                              <a:gd name="T102" fmla="+- 0 1914 1407"/>
                              <a:gd name="T103" fmla="*/ 1914 h 538"/>
                              <a:gd name="T104" fmla="+- 0 2284 1692"/>
                              <a:gd name="T105" fmla="*/ T104 w 735"/>
                              <a:gd name="T106" fmla="+- 0 1883 1407"/>
                              <a:gd name="T107" fmla="*/ 188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35" h="538">
                                <a:moveTo>
                                  <a:pt x="592" y="476"/>
                                </a:moveTo>
                                <a:lnTo>
                                  <a:pt x="636" y="448"/>
                                </a:lnTo>
                                <a:lnTo>
                                  <a:pt x="681" y="410"/>
                                </a:lnTo>
                                <a:lnTo>
                                  <a:pt x="717" y="364"/>
                                </a:lnTo>
                                <a:lnTo>
                                  <a:pt x="734" y="313"/>
                                </a:lnTo>
                                <a:lnTo>
                                  <a:pt x="728" y="259"/>
                                </a:lnTo>
                                <a:lnTo>
                                  <a:pt x="668" y="160"/>
                                </a:lnTo>
                                <a:lnTo>
                                  <a:pt x="573" y="79"/>
                                </a:lnTo>
                                <a:lnTo>
                                  <a:pt x="509" y="43"/>
                                </a:lnTo>
                                <a:lnTo>
                                  <a:pt x="441" y="17"/>
                                </a:lnTo>
                                <a:lnTo>
                                  <a:pt x="371" y="3"/>
                                </a:lnTo>
                                <a:lnTo>
                                  <a:pt x="313" y="0"/>
                                </a:lnTo>
                                <a:lnTo>
                                  <a:pt x="256" y="5"/>
                                </a:lnTo>
                                <a:lnTo>
                                  <a:pt x="146" y="39"/>
                                </a:lnTo>
                                <a:lnTo>
                                  <a:pt x="68" y="95"/>
                                </a:lnTo>
                                <a:lnTo>
                                  <a:pt x="15" y="176"/>
                                </a:lnTo>
                                <a:lnTo>
                                  <a:pt x="0" y="247"/>
                                </a:lnTo>
                                <a:lnTo>
                                  <a:pt x="0" y="262"/>
                                </a:lnTo>
                                <a:lnTo>
                                  <a:pt x="1" y="277"/>
                                </a:lnTo>
                                <a:lnTo>
                                  <a:pt x="15" y="339"/>
                                </a:lnTo>
                                <a:lnTo>
                                  <a:pt x="66" y="420"/>
                                </a:lnTo>
                                <a:lnTo>
                                  <a:pt x="149" y="486"/>
                                </a:lnTo>
                                <a:lnTo>
                                  <a:pt x="256" y="527"/>
                                </a:lnTo>
                                <a:lnTo>
                                  <a:pt x="384" y="538"/>
                                </a:lnTo>
                                <a:lnTo>
                                  <a:pt x="456" y="528"/>
                                </a:lnTo>
                                <a:lnTo>
                                  <a:pt x="526" y="507"/>
                                </a:lnTo>
                                <a:lnTo>
                                  <a:pt x="592" y="476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" y="1407"/>
                            <a:ext cx="73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1431"/>
                            <a:ext cx="22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146.2pt;height:103pt;mso-position-horizontal-relative:char;mso-position-vertical-relative:line" coordsize="2924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">
                <v:shape id="AutoShape 52" o:spid="_x0000_s1027" style="position:absolute;left:1425;top:773;width:920;height:321;visibility:visible;mso-wrap-style:square;v-text-anchor:top" coordsize="9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dp8AA&#10;AADbAAAADwAAAGRycy9kb3ducmV2LnhtbESP0YrCMBRE3wX/IVxh3zRVsWjXKCIIvq67H3Btrk2x&#10;uekmsbZ/v1kQfBxm5gyz3fe2ER35UDtWMJ9lIIhLp2uuFPx8n6ZrECEia2wck4KBAux349EWC+2e&#10;/EXdJVYiQTgUqMDE2BZShtKQxTBzLXHybs5bjEn6SmqPzwS3jVxkWS4t1pwWDLZ0NFTeLw+rwN2u&#10;9blZ8d0v3PB7Mv2wWm6OSn1M+sMniEh9fIdf7bNWkOfw/yX9AL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+dp8AAAADbAAAADwAAAAAAAAAAAAAAAACYAgAAZHJzL2Rvd25y&#10;ZXYueG1sUEsFBgAAAAAEAAQA9QAAAIUDAAAAAA==&#10;" path="m,203r2,29l3,259r2,27l7,316r,4l920,320,905,292,881,267,857,245,840,232,829,214r-776,l26,211,,203xm470,l437,,410,3,389,9r-20,7l357,23,339,37,321,57,309,79r-25,36l239,149r-61,30l108,206r-28,7l53,214r776,l823,203,812,186r-8,-11l793,165,755,135r-10,-5l712,112,670,90,641,77,609,61,568,36r-1,l561,32r9,l575,22r7,-1l571,17r-9,-4l553,8,544,4,529,2,507,,470,xm561,32r6,4l567,35r-6,-3xm567,35r,1l568,36r-1,-1xm570,32r-9,l567,35r3,-3xe" fillcolor="#724c20" stroked="f">
                  <v:path arrowok="t" o:connecttype="custom" o:connectlocs="2,1006;5,1060;7,1094;905,1066;857,1019;829,988;26,985;470,774;410,777;369,790;339,811;309,853;239,923;108,980;53,988;823,977;804,949;755,909;712,886;641,851;568,810;561,806;575,796;571,791;553,782;529,776;470,774;567,810;561,806;567,810;567,809;561,806;570,806" o:connectangles="0,0,0,0,0,0,0,0,0,0,0,0,0,0,0,0,0,0,0,0,0,0,0,0,0,0,0,0,0,0,0,0,0"/>
                </v:shape>
                <v:shape id="Picture 51" o:spid="_x0000_s1028" type="#_x0000_t75" style="position:absolute;left:1720;top:773;width:527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xKvCAAAA2wAAAA8AAABkcnMvZG93bnJldi54bWxET1trwjAUfh/4H8IRfJvppsiopkUEZVPG&#10;8ALu8dCcNWXNSUkyrf765WGwx4/vvih724oL+dA4VvA0zkAQV043XCs4HdePLyBCRNbYOiYFNwpQ&#10;FoOHBebaXXlPl0OsRQrhkKMCE2OXSxkqQxbD2HXEifty3mJM0NdSe7ymcNvK5yybSYsNpwaDHa0M&#10;Vd+HH6tgKf32vNm9f+i3zfSzlpP+djd7pUbDfjkHEamP/+I/96tWMEtj05f0A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q8SrwgAAANsAAAAPAAAAAAAAAAAAAAAAAJ8C&#10;AABkcnMvZG93bnJldi54bWxQSwUGAAAAAAQABAD3AAAAjgMAAAAA&#10;">
                  <v:imagedata r:id="rId78" o:title=""/>
                </v:shape>
                <v:shape id="AutoShape 50" o:spid="_x0000_s1029" style="position:absolute;left:1734;top:768;width:541;height:249;visibility:visible;mso-wrap-style:square;v-text-anchor:top" coordsize="54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vwMIA&#10;AADbAAAADwAAAGRycy9kb3ducmV2LnhtbERPXWvCMBR9H/gfwhX2ZlM31NEZRRyDTVGYyp4vzbUp&#10;Njddk9q6X788CHs8nO/5sreVuFLjS8cKxkkKgjh3uuRCwen4PnoB4QOyxsoxKbiRh+Vi8DDHTLuO&#10;v+h6CIWIIewzVGBCqDMpfW7Iok9cTRy5s2sshgibQuoGuxhuK/mUplNpseTYYLCmtaH8cmitgn73&#10;eda37i3/Mf53stk+t9+t2yv1OOxXryAC9eFffHd/aAWzuD5+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u/AwgAAANsAAAAPAAAAAAAAAAAAAAAAAJgCAABkcnMvZG93&#10;bnJldi54bWxQSwUGAAAAAAQABAD1AAAAhwMAAAAA&#10;" path="m250,35r-4,2l311,82r57,29l420,136r51,36l523,230r5,3l536,246r5,3l532,223,516,197,496,174,479,157,415,108,370,90,328,76,271,40r3,l283,38r5,-2l253,36r-3,-1xm181,l98,2,42,23,11,54,,84,8,69,22,52,41,37,62,26,87,23r66,l162,20r19,-4l253,16,236,9,210,4,181,xm253,16r-72,l209,18r29,8l258,35r-5,1l288,36,261,19r-8,-3xm153,23r-66,l112,27r25,2l153,23xe" fillcolor="black" stroked="f">
                  <v:path arrowok="t" o:connecttype="custom" o:connectlocs="250,804;246,806;311,851;368,880;420,905;471,941;523,999;528,1002;536,1015;541,1018;532,992;516,966;496,943;479,926;415,877;370,859;328,845;271,809;274,809;283,807;288,805;288,805;253,805;250,804;181,769;98,771;42,792;11,823;0,853;8,838;22,821;41,806;62,795;87,792;153,792;162,789;181,785;253,785;236,778;210,773;181,769;253,785;181,785;209,787;238,795;258,804;253,805;288,805;261,788;253,785;153,792;87,792;112,796;137,798;153,792" o:connectangles="0,0,0,0,0,0,0,0,0,0,0,0,0,0,0,0,0,0,0,0,0,0,0,0,0,0,0,0,0,0,0,0,0,0,0,0,0,0,0,0,0,0,0,0,0,0,0,0,0,0,0,0,0,0,0"/>
                </v:shape>
                <v:shape id="AutoShape 49" o:spid="_x0000_s1030" style="position:absolute;left:600;top:809;width:806;height:1067;visibility:visible;mso-wrap-style:square;v-text-anchor:top" coordsize="806,1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EQcUA&#10;AADbAAAADwAAAGRycy9kb3ducmV2LnhtbESPQWvCQBSE74X+h+UJvRTdNKAt0VWkIBX3VNtDjo/s&#10;Mwlm34bsq8b++m6h0OMwM98wq83oO3WhIbaBDTzNMlDEVXAt1wY+P3bTF1BRkB12gcnAjSJs1vd3&#10;KyxcuPI7XY5SqwThWKCBRqQvtI5VQx7jLPTEyTuFwaMkOdTaDXhNcN/pPMsW2mPLaaHBnl4bqs7H&#10;L2/Azm3ZP4rbnctF/mbLbyuHrTXmYTJul6CERvkP/7X3zsBzDr9f0g/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IRBxQAAANsAAAAPAAAAAAAAAAAAAAAAAJgCAABkcnMv&#10;ZG93bnJldi54bWxQSwUGAAAAAAQABAD1AAAAigMAAAAA&#10;" path="m602,851r-143,l474,902r18,65l513,1026r24,32l548,1062r9,3l567,1066r9,l601,1060r19,-14l633,1028r5,-19l633,968r-9,-42l612,884,602,851xm239,801r8,35l258,864r21,21l313,894,459,851r143,l598,841,588,804r-328,l256,804r-17,-3xm454,30l386,46,275,67,195,84,147,95r-40,14l70,127,28,155,17,169,7,188,1,210,,234r2,20l5,275r5,19l18,313r,6l21,325r5,7l65,385r49,37l164,454r40,37l222,545r-4,12l216,568r,12l217,592r3,12l223,615r5,11l235,637r7,10l249,657r7,7l245,671r-10,8l225,688r-9,13l213,724r8,29l238,782r22,22l588,804r-1,-4l577,763r-8,-32l563,710,537,638,502,566,462,497,423,433,389,378r-6,-9l377,361r-6,-9l361,339,319,285r486,l768,246,744,212,722,161,693,75,683,58,669,47,654,41,644,37,631,30r-177,xm461,29r-7,1l461,29xm628,29r-167,l454,30r177,l628,29xm545,l531,1,511,2,492,4,478,7r-12,5l457,14r-16,5l448,20r6,10l461,29r167,l625,27,603,15,577,4,545,xe" fillcolor="#724c20" stroked="f">
                  <v:path arrowok="t" o:connecttype="custom" o:connectlocs="459,1660;492,1776;537,1867;557,1874;576,1875;620,1855;638,1818;624,1735;602,1660;247,1645;279,1694;459,1660;598,1650;260,1613;239,1610;386,855;195,893;107,918;28,964;7,997;0,1043;5,1084;18,1122;21,1134;65,1194;164,1263;222,1354;216,1377;217,1401;223,1424;235,1446;249,1466;245,1480;225,1497;213,1533;238,1591;588,1613;577,1572;563,1519;502,1375;423,1242;383,1178;371,1161;319,1094;768,1055;722,970;683,867;654,850;631,839;454,839;454,839;461,838;461,838;631,839;545,809;511,811;478,816;457,823;448,829;461,838;625,836;577,813" o:connectangles="0,0,0,0,0,0,0,0,0,0,0,0,0,0,0,0,0,0,0,0,0,0,0,0,0,0,0,0,0,0,0,0,0,0,0,0,0,0,0,0,0,0,0,0,0,0,0,0,0,0,0,0,0,0,0,0,0,0,0,0,0,0"/>
                </v:shape>
                <v:shape id="Picture 48" o:spid="_x0000_s1031" type="#_x0000_t75" style="position:absolute;left:605;top:821;width:709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Xp3DAAAA2wAAAA8AAABkcnMvZG93bnJldi54bWxEj0FrwkAUhO+F/oflFbzVTbWkEl1DKQiC&#10;UElaweMz+5oEs29Ddk3iv3cFocdhZr5hVuloGtFT52rLCt6mEQjiwuqaSwW/P5vXBQjnkTU2lknB&#10;lRyk6+enFSbaDpxRn/tSBAi7BBVU3reJlK6oyKCb2pY4eH+2M+iD7EqpOxwC3DRyFkWxNFhzWKiw&#10;pa+KinN+MQrMPjpmh2+HhnfxKT/P8ZB5VGryMn4uQXga/X/40d5qBR/vcP8Sfo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FencMAAADbAAAADwAAAAAAAAAAAAAAAACf&#10;AgAAZHJzL2Rvd25yZXYueG1sUEsFBgAAAAAEAAQA9wAAAI8DAAAAAA==&#10;">
                  <v:imagedata r:id="rId79" o:title=""/>
                </v:shape>
                <v:shape id="Picture 47" o:spid="_x0000_s1032" type="#_x0000_t75" style="position:absolute;left:762;top:1433;width:11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M/rCAAAA2wAAAA8AAABkcnMvZG93bnJldi54bWxEj0FrAjEUhO8F/0N4grea6MGW1SirIHgQ&#10;pbZ4fmyeu4ublzWJ7vrvTaHQ4zDzzTCLVW8b8SAfascaJmMFgrhwpuZSw8/39v0TRIjIBhvHpOFJ&#10;AVbLwdsCM+M6/qLHKZYilXDIUEMVY5tJGYqKLIaxa4mTd3HeYkzSl9J47FK5beRUqZm0WHNaqLCl&#10;TUXF9XS3Gj7WPs8Pan+u5Xpy7G77u9qqg9ajYZ/PQUTq43/4j96ZxM3g90v6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ADP6wgAAANsAAAAPAAAAAAAAAAAAAAAAAJ8C&#10;AABkcnMvZG93bnJldi54bWxQSwUGAAAAAAQABAD3AAAAjgMAAAAA&#10;">
                  <v:imagedata r:id="rId80" o:title=""/>
                </v:shape>
                <v:shape id="Picture 46" o:spid="_x0000_s1033" type="#_x0000_t75" style="position:absolute;left:760;top:1433;width:11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uIx7AAAAA2wAAAA8AAABkcnMvZG93bnJldi54bWxET8uKwjAU3Qv+Q7iCO00VZpRqFBFEwXHh&#10;A8Hdtbm2xeamNJna/r1ZCC4P5z1fNqYQNVUut6xgNIxAECdW55wquJw3gykI55E1FpZJQUsOlotu&#10;Z46xti8+Un3yqQgh7GJUkHlfxlK6JCODbmhL4sA9bGXQB1ilUlf4CuGmkOMo+pUGcw4NGZa0zih5&#10;nv6Ngr9teyvHP4ftfb8bmam91q0paqX6vWY1A+Gp8V/xx73TCiZhbPgSfoB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4jHsAAAADbAAAADwAAAAAAAAAAAAAAAACfAgAA&#10;ZHJzL2Rvd25yZXYueG1sUEsFBgAAAAAEAAQA9wAAAIwDAAAAAA==&#10;">
                  <v:imagedata r:id="rId81" o:title=""/>
                </v:shape>
                <v:shape id="AutoShape 45" o:spid="_x0000_s1034" style="position:absolute;left:619;top:1041;width:619;height:835;visibility:visible;mso-wrap-style:square;v-text-anchor:top" coordsize="619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6Q8AA&#10;AADbAAAADwAAAGRycy9kb3ducmV2LnhtbERPTYvCMBC9C/6HMII3TdWllq5RRFCWVRDrwl6HZrat&#10;NpPSZLX+e3MQPD7e92LVmVrcqHWVZQWTcQSCOLe64kLBz3k7SkA4j6yxtkwKHuRgtez3Fphqe+cT&#10;3TJfiBDCLkUFpfdNKqXLSzLoxrYhDtyfbQ36ANtC6hbvIdzUchpFsTRYcWgosaFNSfk1+zcKvqNk&#10;p+fxdfa7v3zIODnoCR69UsNBt/4E4anzb/HL/aUVJGF9+B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k6Q8AAAADbAAAADwAAAAAAAAAAAAAAAACYAgAAZHJzL2Rvd25y&#10;ZXYueG1sUEsFBgAAAAAEAAQA9QAAAIUDAAAAAA==&#10;" path="m583,619r-143,l455,670r18,65l494,794r24,32l529,830r9,3l548,834r9,l582,828r19,-14l614,796r4,-19l614,736r-9,-42l593,652,583,619xm220,569r8,35l239,632r21,21l294,662,440,619r143,l579,609,569,572r-328,l237,572r-17,-3xm98,l56,13,38,25,15,46,,72r7,28l46,153r49,37l145,222r40,37l203,313r-4,12l197,336r,12l198,360r3,12l204,383r5,11l216,405r7,10l230,425r7,7l226,439r-10,8l206,456r-9,13l194,492r8,29l219,550r22,22l569,572r-1,-4l558,531r-8,-32l544,478,518,406,483,334,443,265,404,201,370,146r-6,-9l358,129r-6,-9l291,58,223,19,157,1,98,xe" fillcolor="#bec2c4" stroked="f">
                  <v:path arrowok="t" o:connecttype="custom" o:connectlocs="440,1660;473,1776;518,1867;538,1874;557,1875;601,1855;618,1818;605,1735;583,1660;228,1645;260,1694;440,1660;579,1650;241,1613;220,1610;56,1054;15,1087;7,1141;95,1231;185,1300;199,1366;197,1389;201,1413;209,1435;223,1456;237,1473;216,1488;197,1510;202,1562;241,1613;568,1609;550,1540;518,1447;443,1306;370,1187;358,1170;291,1099;157,1042" o:connectangles="0,0,0,0,0,0,0,0,0,0,0,0,0,0,0,0,0,0,0,0,0,0,0,0,0,0,0,0,0,0,0,0,0,0,0,0,0,0"/>
                </v:shape>
                <v:shape id="Picture 44" o:spid="_x0000_s1035" type="#_x0000_t75" style="position:absolute;left:967;top:1174;width:272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6iOjEAAAA2wAAAA8AAABkcnMvZG93bnJldi54bWxEj0Frg0AUhO+F/oflFXIpda1QCTabEAIh&#10;5uChSQ89PtwXFd234m7V5Nd3A4Eeh5n5hlltZtOJkQbXWFbwHsUgiEurG64UfJ/3b0sQziNr7CyT&#10;gis52Kyfn1aYaTvxF40nX4kAYZehgtr7PpPSlTUZdJHtiYN3sYNBH+RQST3gFOCmk0kcp9Jgw2Gh&#10;xp52NZXt6dcoKI50qPwP9nb6uBWvHaWHNk+VWrzM208Qnmb/H360c61gmcD9S/g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6iOjEAAAA2wAAAA8AAAAAAAAAAAAAAAAA&#10;nwIAAGRycy9kb3ducmV2LnhtbFBLBQYAAAAABAAEAPcAAACQAwAAAAA=&#10;">
                  <v:imagedata r:id="rId82" o:title=""/>
                </v:shape>
                <v:shape id="AutoShape 43" o:spid="_x0000_s1036" style="position:absolute;left:839;top:1475;width:289;height:230;visibility:visible;mso-wrap-style:square;v-text-anchor:top" coordsize="2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z68MA&#10;AADbAAAADwAAAGRycy9kb3ducmV2LnhtbESPQWvCQBSE7wX/w/KE3urGEkKIrtIKhVKQYrSH3h7Z&#10;ZzaYfRuy2yT++64geBxm5htmvZ1sKwbqfeNYwXKRgCCunG64VnA6frzkIHxA1tg6JgVX8rDdzJ7W&#10;WGg38oGGMtQiQtgXqMCE0BVS+sqQRb9wHXH0zq63GKLsa6l7HCPctvI1STJpseG4YLCjnaHqUv5Z&#10;BV/7vP7tfjKTXVxj0/Bu2unbKPU8n95WIAJN4RG+tz+1gjyF2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Rz68MAAADbAAAADwAAAAAAAAAAAAAAAACYAgAAZHJzL2Rv&#10;d25yZXYueG1sUEsFBgAAAAAEAAQA9QAAAIgDAAAAAA==&#10;" path="m96,228r-20,l77,228r5,1l86,229r5,l96,228xm222,l186,33,110,78,34,118,,135r8,35l19,198r21,21l74,228r2,l96,228r36,-4l170,211r34,-18l232,172r13,-16l261,130r15,-30l288,71,280,48,265,27,245,11,222,xe" fillcolor="#bec2c4" stroked="f">
                  <v:path arrowok="t" o:connecttype="custom" o:connectlocs="96,1703;76,1703;77,1703;82,1704;86,1704;91,1704;96,1703;222,1475;186,1508;110,1553;34,1593;0,1610;8,1645;19,1673;40,1694;74,1703;76,1703;76,1703;96,1703;132,1699;170,1686;204,1668;232,1647;245,1631;261,1605;276,1575;288,1546;280,1523;265,1502;245,1486;222,1475" o:connectangles="0,0,0,0,0,0,0,0,0,0,0,0,0,0,0,0,0,0,0,0,0,0,0,0,0,0,0,0,0,0,0"/>
                </v:shape>
                <v:shape id="Picture 42" o:spid="_x0000_s1037" type="#_x0000_t75" style="position:absolute;left:786;top:1382;width:269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Oai/AAAA2wAAAA8AAABkcnMvZG93bnJldi54bWxEj0GLwjAUhO8L/ofwFryt6XoQ6RqlLCx4&#10;VKv3R/OalG1eShJr/fdGEDwOM/MNs9lNrhcjhdh5VvC9KEAQN153bBSc67+vNYiYkDX2nknBnSLs&#10;trOPDZba3/hI4ykZkSEcS1RgUxpKKWNjyWFc+IE4e60PDlOWwUgd8JbhrpfLolhJhx3nBYsD/Vpq&#10;/k9Xp6Ax1o6xrw+mrtuBL6Fqq+NBqfnnVP2ASDSld/jV3msF6xU8v+QfIL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bTmovwAAANsAAAAPAAAAAAAAAAAAAAAAAJ8CAABk&#10;cnMvZG93bnJldi54bWxQSwUGAAAAAAQABAD3AAAAiwMAAAAA&#10;">
                  <v:imagedata r:id="rId83" o:title=""/>
                </v:shape>
                <v:shape id="Picture 41" o:spid="_x0000_s1038" type="#_x0000_t75" style="position:absolute;left:600;top:810;width:687;height:1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sJy7AAAA2wAAAA8AAABkcnMvZG93bnJldi54bWxET0sKwjAQ3QveIYzgzqa6kFobRQTRhRs/&#10;BxiasS02k9pE297eLASXj/fPtr2pxYdaV1lWMI9iEMS51RUXCu63wywB4TyyxtoyKRjIwXYzHmWY&#10;atvxhT5XX4gQwi5FBaX3TSqly0sy6CLbEAfuYVuDPsC2kLrFLoSbWi7ieCkNVhwaSmxoX1L+vL6N&#10;gtfqvBo0O6+pSSxe5vHR5HelppN+twbhqfd/8c990gqSMDZ8CT9Ab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qRsJy7AAAA2wAAAA8AAAAAAAAAAAAAAAAAnwIAAGRycy9k&#10;b3ducmV2LnhtbFBLBQYAAAAABAAEAPcAAACHAwAAAAA=&#10;">
                  <v:imagedata r:id="rId84" o:title=""/>
                </v:shape>
                <v:shape id="Freeform 40" o:spid="_x0000_s1039" style="position:absolute;left:1054;top:1666;width:11;height:31;visibility:visible;mso-wrap-style:square;v-text-anchor:top" coordsize="1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stMIA&#10;AADbAAAADwAAAGRycy9kb3ducmV2LnhtbERPy2oCMRTdF/yHcAvuatKBKXU0ipYKSunC18LdZXKd&#10;GZzcDEnUsV/fLApdHs57Ou9tK27kQ+NYw+tIgSAunWm40nDYr17eQYSIbLB1TBoeFGA+GzxNsTDu&#10;zlu67WIlUgiHAjXUMXaFlKGsyWIYuY44cWfnLcYEfSWNx3sKt63MlHqTFhtODTV29FFTedldrYbM&#10;Z/mqVflxWa1/Fir/3nyevjqth8/9YgIiUh//xX/utdEwTuvTl/QD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Ky0wgAAANsAAAAPAAAAAAAAAAAAAAAAAJgCAABkcnMvZG93&#10;bnJldi54bWxQSwUGAAAAAAQABAD1AAAAhwMAAAAA&#10;" path="m,l2,7,6,18r4,13l7,21,4,11,,xe" fillcolor="black" stroked="f">
                  <v:path arrowok="t" o:connecttype="custom" o:connectlocs="0,1666;2,1673;6,1684;10,1697;7,1687;4,1677;0,1666" o:connectangles="0,0,0,0,0,0,0"/>
                </v:shape>
                <v:shape id="AutoShape 39" o:spid="_x0000_s1040" style="position:absolute;left:784;top:1021;width:466;height:854;visibility:visible;mso-wrap-style:square;v-text-anchor:top" coordsize="466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gicIA&#10;AADbAAAADwAAAGRycy9kb3ducmV2LnhtbESP0YrCMBRE3wX/IVzBF9FUXUWrUUQQ3JcFqx9wba5t&#10;tbkpTbT17zcLCz4OM3OGWW9bU4oX1a6wrGA8ikAQp1YXnCm4nA/DBQjnkTWWlknBmxxsN93OGmNt&#10;Gz7RK/GZCBB2MSrIva9iKV2ak0E3shVx8G62NuiDrDOpa2wC3JRyEkVzabDgsJBjRfuc0kfyNAro&#10;Op1Gg6/mTjTbJ4dF+fM9sKRUv9fuViA8tf4T/m8ftYLlBP6+h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GCJwgAAANsAAAAPAAAAAAAAAAAAAAAAAJgCAABkcnMvZG93&#10;bnJldi54bWxQSwUGAAAAAAQABAD1AAAAhwMAAAAA&#10;" path="m282,634r-16,8l290,707r9,47l308,793r22,38l361,851r39,2l438,842r4,-4l395,838r-30,-3l343,821,324,786r-8,-38l307,700,282,634xm,l51,20,97,49r42,38l173,129r20,31l231,220r43,71l312,358r17,32l344,424r14,34l371,492r10,38l389,572r10,42l413,656r11,26l441,728r10,50l445,815r-21,16l395,838r47,l462,818r4,-19l465,775r-4,-25l457,730,444,691,431,663,419,629,404,570r-4,-20l395,529r-5,-21l383,487,355,419,320,346,277,270,230,192,177,115,141,75,98,41,51,16,,xe" fillcolor="black" stroked="f">
                  <v:path arrowok="t" o:connecttype="custom" o:connectlocs="282,1655;266,1663;290,1728;299,1775;308,1814;330,1852;361,1872;400,1874;438,1863;442,1859;395,1859;365,1856;343,1842;324,1807;316,1769;307,1721;282,1655;0,1021;51,1041;97,1070;139,1108;173,1150;193,1181;231,1241;274,1312;312,1379;329,1411;344,1445;358,1479;371,1513;381,1551;389,1593;399,1635;413,1677;424,1703;441,1749;451,1799;445,1836;424,1852;395,1859;442,1859;462,1839;466,1820;465,1796;461,1771;457,1751;444,1712;431,1684;419,1650;404,1591;400,1571;395,1550;390,1529;383,1508;355,1440;320,1367;277,1291;230,1213;177,1136;141,1096;98,1062;51,1037;0,1021" o:connectangles="0,0,0,0,0,0,0,0,0,0,0,0,0,0,0,0,0,0,0,0,0,0,0,0,0,0,0,0,0,0,0,0,0,0,0,0,0,0,0,0,0,0,0,0,0,0,0,0,0,0,0,0,0,0,0,0,0,0,0,0,0,0,0"/>
                </v:shape>
                <v:shape id="AutoShape 38" o:spid="_x0000_s1041" style="position:absolute;left:596;top:805;width:824;height:905;visibility:visible;mso-wrap-style:square;v-text-anchor:top" coordsize="824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MecMA&#10;AADbAAAADwAAAGRycy9kb3ducmV2LnhtbESPzWrDMBCE74G+g9hCb4ncUBfHjRJKTEuuTvIAi7W1&#10;nUgrY6n+6dNHhUKPw8x8w2z3kzVioN63jhU8rxIQxJXTLdcKLuePZQbCB2SNxjEpmMnDfvew2GKu&#10;3cglDadQiwhhn6OCJoQul9JXDVn0K9cRR+/L9RZDlH0tdY9jhFsj10nyKi22HBca7OjQUHU7fVsF&#10;tbne0sylZizn2dHm83opih+lnh6n9zcQgabwH/5rH7WCzQv8fo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RMecMAAADbAAAADwAAAAAAAAAAAAAAAACYAgAAZHJzL2Rv&#10;d25yZXYueG1sUEsFBgAAAAAEAAQA9QAAAIgDAAAAAA==&#10;" path="m531,l480,4,431,21r5,2l446,25r4,3l383,44,308,58,232,73,157,93,90,120,33,158,11,188,1,224,,263r8,38l49,375r55,48l159,458r44,37l221,549r-5,17l214,584r2,18l222,621r-50,28l158,708r22,63l238,811r8,34l259,873r22,21l318,904r35,l389,898r18,-7l319,891r-29,-8l271,867,261,844r-8,-30l292,814r38,-8l349,797r-87,l206,776,175,722r-2,-38l184,655r20,-18l228,634r16,l240,628r,-1l239,625r-1,-2l237,621r-7,-18l227,584r2,-19l234,547r6,-15l241,531r-9,l205,475,155,431,96,389,44,338,23,295,16,245,26,197,51,161r62,-37l185,96,262,76,342,60,418,47,488,34,472,27r-4,-2l462,22r33,-5l621,16,580,5,531,xm509,791r-19,27l480,830r-9,9l439,862r-37,17l361,889r-42,2l407,891r18,-7l463,857r1,-1l468,853r17,-1l501,847r10,-6l495,841r-14,l487,833r8,-12l502,807r7,-16xm527,826r-10,8l507,839r-12,2l511,841r5,-2l527,826xm292,814r-39,l289,815r3,-1xm429,730r-6,7l416,742r-7,5l332,787r-70,10l349,797r22,-10l409,759r11,-3l430,751r6,-4l418,747r5,-5l427,736r2,-6xm449,734r-9,7l430,746r-12,1l436,747r5,-4l449,734xm244,634r-16,l234,646r7,10l250,666r-16,11l221,691r-6,16l215,725r13,-26l254,676r27,-16l285,659r-22,l254,650r-8,-11l244,634xm288,651r-13,4l263,659r22,l300,653r-12,-2xm240,627r,xm267,492r-10,9l248,510r-9,10l232,531r9,l248,518r10,-13l267,492xm621,16r-87,l577,22r41,11l651,50r27,21l697,92r9,16l716,153r14,42l761,224r63,8l818,225r1,-4l821,219r-5,l772,211,746,183,729,143,714,99,700,75,679,51,654,31,626,18r-5,-2xm821,219r-5,l821,219xe" fillcolor="black" stroked="f">
                  <v:path arrowok="t" o:connecttype="custom" o:connectlocs="436,829;308,864;33,964;8,1107;203,1301;216,1408;180,1577;281,1700;407,1697;261,1650;349,1603;173,1490;244,1440;239,1431;227,1390;241,1337;96,1195;26,1003;262,882;472,833;495,823;509,1597;439,1668;407,1697;468,1659;495,1647;502,1613;507,1645;527,1632;292,1620;409,1553;371,1593;436,1553;429,1536;418,1553;244,1440;250,1472;215,1531;285,1465;244,1440;285,1465;240,1433;257,1307;241,1337;621,822;651,856;716,959;818,1031;772,1017;700,881;621,822;821,1025" o:connectangles="0,0,0,0,0,0,0,0,0,0,0,0,0,0,0,0,0,0,0,0,0,0,0,0,0,0,0,0,0,0,0,0,0,0,0,0,0,0,0,0,0,0,0,0,0,0,0,0,0,0,0,0"/>
                </v:shape>
                <v:shape id="Picture 37" o:spid="_x0000_s1042" type="#_x0000_t75" style="position:absolute;left:1431;top:824;width:662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Ch/CAAAA2wAAAA8AAABkcnMvZG93bnJldi54bWxEj0+LwjAUxO+C3yE8YW+adg/ido2ioqB4&#10;8g+eH83bpti8lCTV7rffCMIeh5n5DTNf9rYRD/Khdqwgn2QgiEuna64UXC+78QxEiMgaG8ek4JcC&#10;LBfDwRwL7Z58osc5ViJBOBSowMTYFlKG0pDFMHEtcfJ+nLcYk/SV1B6fCW4b+ZllU2mx5rRgsKWN&#10;ofJ+7qyC/SrfXrr1ruoP+e3ou8aUYXZS6mPUr75BROrjf/jd3msFX1N4fU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+AofwgAAANsAAAAPAAAAAAAAAAAAAAAAAJ8C&#10;AABkcnMvZG93bnJldi54bWxQSwUGAAAAAAQABAD3AAAAjgMAAAAA&#10;">
                  <v:imagedata r:id="rId85" o:title=""/>
                </v:shape>
                <v:shape id="Picture 36" o:spid="_x0000_s1043" type="#_x0000_t75" style="position:absolute;left:1975;top:1154;width:19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lvjW/AAAA2wAAAA8AAABkcnMvZG93bnJldi54bWxET02LwjAQvQv+hzCCN01dUNZqFBFk9WhX&#10;RG9DM7bVZlKSqO2/N4eFPT7e93Ldmlq8yPnKsoLJOAFBnFtdcaHg9LsbfYPwAVljbZkUdORhver3&#10;lphq++YjvbJQiBjCPkUFZQhNKqXPSzLox7YhjtzNOoMhQldI7fAdw00tv5JkJg1WHBtKbGhbUv7I&#10;nkbBefq4Zrd7fj+4bte5yyShHzwpNRy0mwWIQG34F/+591rBPI6NX+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pb41vwAAANsAAAAPAAAAAAAAAAAAAAAAAJ8CAABk&#10;cnMvZG93bnJldi54bWxQSwUGAAAAAAQABAD3AAAAiwMAAAAA&#10;">
                  <v:imagedata r:id="rId86" o:title=""/>
                </v:shape>
                <v:shape id="Picture 35" o:spid="_x0000_s1044" type="#_x0000_t75" style="position:absolute;left:1988;top:1137;width:17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iU3EAAAA3AAAAA8AAABkcnMvZG93bnJldi54bWxEj81uwkAMhO9IvMPKSFwQbApqhQILotAf&#10;rgQkrlbWJIGsN8oukL59fajUm60Zz3xerjtXqwe1ofJs4GWSgCLOva24MHA6fo7noEJEtlh7JgM/&#10;FGC96veWmFr/5AM9slgoCeGQooEyxibVOuQlOQwT3xCLdvGtwyhrW2jb4lPCXa2nSfKmHVYsDSU2&#10;tC0pv2V3Z4C/4vGdM9rN7t/X8+hwe91/zBpjhoNuswAVqYv/5r/rvRX8RPDlGZ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CiU3EAAAA3AAAAA8AAAAAAAAAAAAAAAAA&#10;nwIAAGRycy9kb3ducmV2LnhtbFBLBQYAAAAABAAEAPcAAACQAwAAAAA=&#10;">
                  <v:imagedata r:id="rId87" o:title=""/>
                </v:shape>
                <v:shape id="Picture 34" o:spid="_x0000_s1045" type="#_x0000_t75" style="position:absolute;left:2058;top:918;width:28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B7nBAAAA3AAAAA8AAABkcnMvZG93bnJldi54bWxET01rAjEQvRf8D2GE3mpWBSmrUURQlLbQ&#10;RsXrsBk3i5vJsom6/feNIPQ2j/c5s0XnanGjNlSeFQwHGQjiwpuKSwWH/frtHUSIyAZrz6TglwIs&#10;5r2XGebG3/mHbjqWIoVwyFGBjbHJpQyFJYdh4BvixJ196zAm2JbStHhP4a6WoyybSIcVpwaLDa0s&#10;FRd9dQpOdnX8Gus4WX/q3dLsv522HxulXvvdcgoiUhf/xU/31qT52Qgez6QL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tB7nBAAAA3AAAAA8AAAAAAAAAAAAAAAAAnwIA&#10;AGRycy9kb3ducmV2LnhtbFBLBQYAAAAABAAEAPcAAACNAwAAAAA=&#10;">
                  <v:imagedata r:id="rId88" o:title=""/>
                </v:shape>
                <v:shape id="Freeform 33" o:spid="_x0000_s1046" style="position:absolute;left:1779;top:920;width:429;height:348;visibility:visible;mso-wrap-style:square;v-text-anchor:top" coordsize="42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GBcMA&#10;AADcAAAADwAAAGRycy9kb3ducmV2LnhtbERPS2sCMRC+F/wPYQRvNesiIlujiLDQWiv4uPQ2bKab&#10;pZvJsolu+u9NodDbfHzPWW2ibcWdet84VjCbZiCIK6cbrhVcL+XzEoQPyBpbx6Tghzxs1qOnFRba&#10;DXyi+znUIoWwL1CBCaErpPSVIYt+6jrixH253mJIsK+l7nFI4baVeZYtpMWGU4PBjnaGqu/zzSqo&#10;ZnFuFm/7/Pjxbvb5oRziZzkoNRnH7QuIQDH8i//crzrNz+bw+0y6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iGBcMAAADcAAAADwAAAAAAAAAAAAAAAACYAgAAZHJzL2Rv&#10;d25yZXYueG1sUEsFBgAAAAAEAAQA9QAAAIgDAAAAAA==&#10;" path="m269,l158,12,101,38,52,79,16,138,,218r1,42l38,332r34,16l89,348r15,-3l142,296r64,-23l279,266r69,-3l364,257r50,-61l428,108,396,58,311,10,269,xe" fillcolor="#bec2c4" stroked="f">
                  <v:path arrowok="t" o:connecttype="custom" o:connectlocs="269,920;158,932;101,958;52,999;16,1058;0,1138;1,1180;38,1252;72,1268;89,1268;104,1265;142,1216;206,1193;279,1186;348,1183;364,1177;414,1116;428,1028;396,978;311,930;269,920" o:connectangles="0,0,0,0,0,0,0,0,0,0,0,0,0,0,0,0,0,0,0,0,0"/>
                </v:shape>
                <v:shape id="Picture 32" o:spid="_x0000_s1047" type="#_x0000_t75" style="position:absolute;left:1779;top:914;width:576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SvIfEAAAA3AAAAA8AAABkcnMvZG93bnJldi54bWxET0trwkAQvgv9D8sUetNN2iImugZpKfQi&#10;YiwFb0N28mizsyG7TdJ/7wqCt/n4nrPJJtOKgXrXWFYQLyIQxIXVDVcKvk4f8xUI55E1tpZJwT85&#10;yLYPsw2m2o58pCH3lQgh7FJUUHvfpVK6oiaDbmE74sCVtjfoA+wrqXscQ7hp5XMULaXBhkNDjR29&#10;1VT85n9GQVMmp+HlkOD+/TvOd8cfe96Pr0o9PU67NQhPk7+Lb+5PHeZHS7g+Ey6Q2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SvIfEAAAA3AAAAA8AAAAAAAAAAAAAAAAA&#10;nwIAAGRycy9kb3ducmV2LnhtbFBLBQYAAAAABAAEAPcAAACQAwAAAAA=&#10;">
                  <v:imagedata r:id="rId89" o:title=""/>
                </v:shape>
                <v:shape id="Freeform 31" o:spid="_x0000_s1048" style="position:absolute;left:1839;top:1023;width:180;height:275;visibility:visible;mso-wrap-style:square;v-text-anchor:top" coordsize="18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Ca8UA&#10;AADcAAAADwAAAGRycy9kb3ducmV2LnhtbESPQWvDMAyF74P+B6NCb6uzQcOW1S2hUNgKYzQd7Cpi&#10;NUlnyyH20vTfT4fBbhLv6b1P6+3knRppiF1gAw/LDBRxHWzHjYHP0/7+CVRMyBZdYDJwowjbzexu&#10;jYUNVz7SWKVGSQjHAg20KfWF1rFuyWNchp5YtHMYPCZZh0bbAa8S7p1+zLJce+xYGlrsaddS/V39&#10;eAPV8fL2fsifR/flVx+5s2XldWnMYj6VL6ASTenf/Hf9agU/E1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QJrxQAAANwAAAAPAAAAAAAAAAAAAAAAAJgCAABkcnMv&#10;ZG93bnJldi54bWxQSwUGAAAAAAQABAD1AAAAigMAAAAA&#10;" path="m68,l35,9,11,25,2,40,3,54,,64,6,74,4,111r2,41l15,193r20,38l38,235r3,3l45,242r33,25l112,275r33,-5l175,255r5,-111l166,69,139,24,104,3,68,xe" fillcolor="#bec2c4" stroked="f">
                  <v:path arrowok="t" o:connecttype="custom" o:connectlocs="68,1023;35,1032;11,1048;2,1063;3,1077;0,1087;6,1097;4,1134;6,1175;15,1216;35,1254;38,1258;41,1261;45,1265;78,1290;112,1298;145,1293;175,1278;180,1167;166,1092;139,1047;104,1026;68,1023" o:connectangles="0,0,0,0,0,0,0,0,0,0,0,0,0,0,0,0,0,0,0,0,0,0,0"/>
                </v:shape>
                <v:shape id="Picture 30" o:spid="_x0000_s1049" type="#_x0000_t75" style="position:absolute;left:1843;top:1051;width:180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bqs/GAAAA3AAAAA8AAABkcnMvZG93bnJldi54bWxEj0FrwkAQhe+F/odlCr3VjRaLpK4iiqKl&#10;IEYpHofsmASzsyG7avz3zqHgbYb35r1vxtPO1epKbag8G+j3ElDEubcVFwYO++XHCFSIyBZrz2Tg&#10;TgGmk9eXMabW33hH1ywWSkI4pGigjLFJtQ55SQ5DzzfEop186zDK2hbatniTcFfrQZJ8aYcVS0OJ&#10;Dc1Lys/ZxRlY/WXDwSLZFps4O/5+bu7nH709GPP+1s2+QUXq4tP8f722gt8XfHlGJt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9uqz8YAAADcAAAADwAAAAAAAAAAAAAA&#10;AACfAgAAZHJzL2Rvd25yZXYueG1sUEsFBgAAAAAEAAQA9wAAAJIDAAAAAA==&#10;">
                  <v:imagedata r:id="rId90" o:title=""/>
                </v:shape>
                <v:shape id="Freeform 29" o:spid="_x0000_s1050" style="position:absolute;left:1957;top:993;width:190;height:292;visibility:visible;mso-wrap-style:square;v-text-anchor:top" coordsize="19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6ocAA&#10;AADcAAAADwAAAGRycy9kb3ducmV2LnhtbERPS2rDMBDdF3oHMYHuGjkmKcGNbNJCoV3GyQEm1kQy&#10;tUbGUh319lUg0N083nd2TXKDmGkKvWcFq2UBgrjzumej4HT8eN6CCBFZ4+CZFPxSgKZ+fNhhpf2V&#10;DzS30YgcwqFCBTbGsZIydJYchqUfiTN38ZPDmOFkpJ7wmsPdIMuieJEOe84NFkd6t9R9tz9OgQmH&#10;9my+Nun4ttmWF16neU1WqadF2r+CiJTiv/ju/tR5/qqE2zP5A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+6ocAAAADcAAAADwAAAAAAAAAAAAAAAACYAgAAZHJzL2Rvd25y&#10;ZXYueG1sUEsFBgAAAAAEAAQA9QAAAIUDAAAAAA==&#10;" path="m39,l17,22,,84,,96r2,11l5,118r5,11l10,137r3,65l46,275r61,16l139,284r46,-53l189,188r,-30l176,89,83,17,39,xe" fillcolor="#bec2c4" stroked="f">
                  <v:path arrowok="t" o:connecttype="custom" o:connectlocs="39,994;17,1016;0,1078;0,1090;2,1101;5,1112;10,1123;10,1131;13,1196;46,1269;107,1285;139,1278;185,1225;189,1182;189,1152;176,1083;83,1011;39,994" o:connectangles="0,0,0,0,0,0,0,0,0,0,0,0,0,0,0,0,0,0"/>
                </v:shape>
                <v:shape id="Picture 28" o:spid="_x0000_s1051" type="#_x0000_t75" style="position:absolute;left:1785;top:920;width:430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UUOTCAAAA3AAAAA8AAABkcnMvZG93bnJldi54bWxET01rwkAQvRf6H5YpeKsbrZQSXaWtFJSe&#10;Git4HLJjNjY7G7Kjif++Wyh4m8f7nMVq8I26UBfrwAYm4wwUcRlszZWB793H4wuoKMgWm8Bk4EoR&#10;Vsv7uwXmNvT8RZdCKpVCOOZowIm0udaxdOQxjkNLnLhj6DxKgl2lbYd9CveNnmbZs/ZYc2pw2NK7&#10;o/KnOHsDW/ks1idhd9g/9afz23UW3G5jzOhheJ2DEhrkJv53b2yaP5nB3zPpAr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VFDkwgAAANwAAAAPAAAAAAAAAAAAAAAAAJ8C&#10;AABkcnMvZG93bnJldi54bWxQSwUGAAAAAAQABAD3AAAAjgMAAAAA&#10;">
                  <v:imagedata r:id="rId91" o:title=""/>
                </v:shape>
                <v:shape id="AutoShape 27" o:spid="_x0000_s1052" style="position:absolute;left:1774;top:913;width:581;height:394;visibility:visible;mso-wrap-style:square;v-text-anchor:top" coordsize="58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ED8EA&#10;AADcAAAADwAAAGRycy9kb3ducmV2LnhtbERP22oCMRB9L/gPYQq+1ewWXGRrXEqlICqUaj9g2Ez3&#10;msmSRF39eiMU+jaHc51lMZpenMn5xrKCdJaAIC6tbrhS8HP8fFmA8AFZY2+ZFFzJQ7GaPC0x1/bC&#10;33Q+hErEEPY5KqhDGHIpfVmTQT+zA3Hkfq0zGCJ0ldQOLzHc9PI1STJpsOHYUONAHzWV3eFkFLjd&#10;fnFLsq3sru1Xd6xCux7mrVLT5/H9DUSgMfyL/9wbHeenGTy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6xA/BAAAA3AAAAA8AAAAAAAAAAAAAAAAAmAIAAGRycy9kb3du&#10;cmV2LnhtbFBLBQYAAAAABAAEAPUAAACGAwAAAAA=&#10;" path="m132,361r-26,l137,384r34,10l206,390r32,-14l180,376,136,365r-4,-4xm285,375r-44,l260,383r21,4l301,388r21,-2l343,376r-51,l285,375xm390,273r-10,l388,296r-4,30l384,327r-21,29l320,374r-28,2l343,376r29,-14l395,326r3,-37l390,273xm182,165r,6l182,178r,8l185,197r4,10l186,239r,30l190,298r9,29l205,338r6,11l217,357r7,7l180,376r58,l241,375r44,l263,371,238,358,218,336,204,301r-5,-35l199,247r,-25l199,207r,-15l191,192r-5,-8l183,175r-1,-10xm284,l249,1,210,6r-41,9l78,61,26,127,3,198,,259r,2l8,302r8,15l26,331r11,13l47,352r13,7l75,363r15,l106,361r26,l118,347r-43,l62,344,51,337,41,328,29,314,20,299,14,282,11,261r,-2l16,183,39,122,78,75,128,41,186,21r62,-9l362,12,352,10,329,4,313,2,284,xm61,152r-1,10l62,173r5,10l67,184r-5,33l62,226r,35l72,305r21,41l75,347r43,l99,327,77,259r2,-87l71,172r-5,-6l63,160r-2,-8xm345,152r18,34l371,234r,5l370,287r-10,46l370,319r6,-14l379,289r,-2l380,273r10,l385,262r15,-15l379,247r-2,-25l372,194,361,169,345,152xm403,67r24,46l427,122r-1,46l408,217r-29,30l400,247r21,-21l443,171r-3,-58l403,67xm197,165r-3,9l192,183r-1,9l199,192r-1,-14l197,165xm362,12r-114,l310,15r59,12l421,49r26,15l468,81r24,20l525,130r11,11l547,155r9,14l562,181r18,l557,141,518,100,463,59,391,21,375,16,362,12xm79,157r-3,5l73,167r-2,5l79,172r,-15xe" fillcolor="black" stroked="f">
                  <v:path arrowok="t" o:connecttype="custom" o:connectlocs="137,1297;238,1289;132,1274;260,1296;322,1299;285,1288;388,1209;363,1269;343,1289;398,1202;182,1084;185,1110;186,1182;205,1251;224,1277;241,1288;238,1271;199,1179;199,1120;186,1097;284,913;169,928;3,1111;8,1215;37,1257;75,1276;132,1274;62,1257;29,1227;11,1174;39,1035;186,934;352,923;284,913;62,1086;62,1130;72,1218;118,1260;77,1172;66,1079;345,1065;371,1152;370,1232;379,1200;385,1175;377,1135;345,1065;427,1035;379,1160;443,1084;197,1078;191,1105;197,1078;310,928;447,977;525,1043;556,1082;557,1054;391,934;79,1070;71,1085" o:connectangles="0,0,0,0,0,0,0,0,0,0,0,0,0,0,0,0,0,0,0,0,0,0,0,0,0,0,0,0,0,0,0,0,0,0,0,0,0,0,0,0,0,0,0,0,0,0,0,0,0,0,0,0,0,0,0,0,0,0,0,0,0"/>
                </v:shape>
                <v:shape id="Picture 26" o:spid="_x0000_s1053" type="#_x0000_t75" style="position:absolute;left:886;top:30;width:455;height: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MJPfFAAAA3AAAAA8AAABkcnMvZG93bnJldi54bWxEj0FPwzAMhe9I/IfISNxYuh3GVJZNA23S&#10;tguig7vVmLSicUqSrWW/Hh+QuNl6z+99Xq5H36kLxdQGNjCdFKCI62BbdgbeT7uHBaiUkS12gcnA&#10;DyVYr25vlljaMPAbXarslIRwKtFAk3Nfap3qhjymSeiJRfsM0WOWNTptIw4S7js9K4q59tiyNDTY&#10;00tD9Vd19gbi9Xnmtuf+sNjMX78fd5X7OBwHY+7vxs0TqExj/jf/Xe+t4E+FVp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jCT3xQAAANwAAAAPAAAAAAAAAAAAAAAA&#10;AJ8CAABkcnMvZG93bnJldi54bWxQSwUGAAAAAAQABAD3AAAAkQMAAAAA&#10;">
                  <v:imagedata r:id="rId92" o:title=""/>
                </v:shape>
                <v:shape id="Picture 25" o:spid="_x0000_s1054" type="#_x0000_t75" style="position:absolute;left:1123;top:11;width:906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wYbFAAAA3AAAAA8AAABkcnMvZG93bnJldi54bWxEj0FvwjAMhe+T9h8iI+02UjggKAS0TSBx&#10;QdqyHbababy2WuNUTSjZv58PSLvZes/vfd7ssu/USENsAxuYTQtQxFVwLdcGPt4Pj0tQMSE77AKT&#10;gV+KsNve322wdOHKbzTaVCsJ4ViigSalvtQ6Vg15jNPQE4v2HQaPSdah1m7Aq4T7Ts+LYqE9tiwN&#10;Dfb00lD1Yy/ewGfef3UrnVfn0cbn8dU6ezqcjHmY5Kc1qEQ5/Ztv10cn+HPBl2dkAr3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UcGGxQAAANwAAAAPAAAAAAAAAAAAAAAA&#10;AJ8CAABkcnMvZG93bnJldi54bWxQSwUGAAAAAAQABAD3AAAAkQMAAAAA&#10;">
                  <v:imagedata r:id="rId93" o:title=""/>
                </v:shape>
                <v:shape id="Freeform 24" o:spid="_x0000_s1055" style="position:absolute;left:1559;top:466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w1MEA&#10;AADcAAAADwAAAGRycy9kb3ducmV2LnhtbERP24rCMBB9F/yHMAu+2dQKItUoy6IgIsJWP2BoZtti&#10;M6lNbLv79UZY8G0O5zrr7WBq0VHrKssKZlEMgji3uuJCwfWyny5BOI+ssbZMCn7JwXYzHq0x1bbn&#10;b+oyX4gQwi5FBaX3TSqly0sy6CLbEAfux7YGfYBtIXWLfQg3tUzieCENVhwaSmzoq6T8lj2MgsTo&#10;8+lvnvX3uJvhTTbHxU4elZp8DJ8rEJ4G/xb/uw86zE8SeD0TL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fMNTBAAAA3AAAAA8AAAAAAAAAAAAAAAAAmAIAAGRycy9kb3du&#10;cmV2LnhtbFBLBQYAAAAABAAEAPUAAACGAwAAAAA=&#10;" path="m37,l19,5,6,18,,37,1,59r9,23l25,101r19,12l63,118r18,-5l94,100r6,-19l99,59,90,36,74,17,56,4,37,xe" fillcolor="black" stroked="f">
                  <v:path arrowok="t" o:connecttype="custom" o:connectlocs="37,467;19,472;6,485;0,504;1,526;10,549;25,568;44,580;63,585;81,580;94,567;100,548;99,526;90,503;74,484;56,471;37,467" o:connectangles="0,0,0,0,0,0,0,0,0,0,0,0,0,0,0,0,0"/>
                </v:shape>
                <v:shape id="Picture 23" o:spid="_x0000_s1056" type="#_x0000_t75" style="position:absolute;left:1553;top:450;width:104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8qjBAAAA3AAAAA8AAABkcnMvZG93bnJldi54bWxET02LwjAQvQv+hzDC3jRVRJZuUymKILIe&#10;rC54HJqxLTaT2kTt/vuNIOxtHu9zkmVvGvGgztWWFUwnEQjiwuqaSwWn42b8CcJ5ZI2NZVLwSw6W&#10;6XCQYKztkw/0yH0pQgi7GBVU3rexlK6oyKCb2JY4cBfbGfQBdqXUHT5DuGnkLIoW0mDNoaHCllYV&#10;Fdf8bhTU/fftaNr9OTtna7vb0zQ/yR+lPkZ99gXCU+//xW/3Vof5szm8ngkXy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L8qjBAAAA3AAAAA8AAAAAAAAAAAAAAAAAnwIA&#10;AGRycy9kb3ducmV2LnhtbFBLBQYAAAAABAAEAPcAAACNAwAAAAA=&#10;">
                  <v:imagedata r:id="rId94" o:title=""/>
                </v:shape>
                <v:shape id="Freeform 22" o:spid="_x0000_s1057" style="position:absolute;left:1284;top:474;width:99;height:120;visibility:visible;mso-wrap-style:square;v-text-anchor:top" coordsize="9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jmL0A&#10;AADcAAAADwAAAGRycy9kb3ducmV2LnhtbERPSwrCMBDdC94hjOBOU11IqcZSBMGNgh90OzRjW2wm&#10;pYm23t4Igrt5vO+s0t7U4kWtqywrmE0jEMS51RUXCi7n7SQG4TyyxtoyKXiTg3Q9HKww0bbjI71O&#10;vhAhhF2CCkrvm0RKl5dk0E1tQxy4u20N+gDbQuoWuxBuajmPooU0WHFoKLGhTUn54/Q0Crr+MNN7&#10;d6ua+6bbarzEmbnGSo1HfbYE4an3f/HPvdNh/nwB32fCB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rGjmL0AAADcAAAADwAAAAAAAAAAAAAAAACYAgAAZHJzL2Rvd25yZXYu&#10;eG1sUEsFBgAAAAAEAAQA9QAAAIIDAAAAAA==&#10;" path="m59,l8,39,,85r7,18l21,116r18,3l58,114,76,101,90,81,98,57r,-22l91,17,78,4,59,xe" fillcolor="black" stroked="f">
                  <v:path arrowok="t" o:connecttype="custom" o:connectlocs="59,474;8,513;0,559;7,577;21,590;39,593;58,588;76,575;90,555;98,531;98,509;91,491;78,478;59,474" o:connectangles="0,0,0,0,0,0,0,0,0,0,0,0,0,0"/>
                </v:shape>
                <v:shape id="Picture 21" o:spid="_x0000_s1058" type="#_x0000_t75" style="position:absolute;left:1287;top:461;width:80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39nTHAAAA3AAAAA8AAABkcnMvZG93bnJldi54bWxEj0trw0AMhO+F/odFhd6add1QipNNMIVC&#10;C4E8mge5Ca9qm3q1jnfrOP8+OhRyk5jRzKfpfHCN6qkLtWcDz6MEFHHhbc2lge33x9MbqBCRLTae&#10;ycCFAsxn93dTzKw/85r6TSyVhHDI0EAVY5tpHYqKHIaRb4lF+/GdwyhrV2rb4VnCXaPTJHnVDmuW&#10;hgpbeq+o+N38OQP9MtmfFpx/XZa7F8rT02p8PKyMeXwY8gmoSEO8mf+vP63gp0Irz8gEe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39nTHAAAA3AAAAA8AAAAAAAAAAAAA&#10;AAAAnwIAAGRycy9kb3ducmV2LnhtbFBLBQYAAAAABAAEAPcAAACTAwAAAAA=&#10;">
                  <v:imagedata r:id="rId95" o:title=""/>
                </v:shape>
                <v:shape id="Picture 20" o:spid="_x0000_s1059" type="#_x0000_t75" style="position:absolute;left:674;top:1;width:1590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4dzEAAAA3AAAAA8AAABkcnMvZG93bnJldi54bWxEj09LAzEQxe9Cv0OYgjebrRUpa9NSWgQR&#10;D/aP9yGZJks3k2UTu+u3dw6Ctxnem/d+s9qMsVU36nOT2MB8VoEitsk17A2cT68PS1C5IDtsE5OB&#10;H8qwWU/uVli7NPCBbsfilYRwrtFAKKWrtc42UMQ8Sx2xaJfURyyy9l67HgcJj61+rKpnHbFhaQjY&#10;0S6QvR6/owFrL5/nxfX0dch+8HsMH+9PaWnM/XTcvoAqNJZ/89/1mxP8heDLMzKB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B4dzEAAAA3AAAAA8AAAAAAAAAAAAAAAAA&#10;nwIAAGRycy9kb3ducmV2LnhtbFBLBQYAAAAABAAEAPcAAACQAwAAAAA=&#10;">
                  <v:imagedata r:id="rId96" o:title=""/>
                </v:shape>
                <v:shape id="Picture 19" o:spid="_x0000_s1060" type="#_x0000_t75" style="position:absolute;left:669;width:1601;height: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78pfBAAAA3AAAAA8AAABkcnMvZG93bnJldi54bWxET99rwjAQfhf8H8IN9qbp3KjSNRURBN9k&#10;TmG+Hc3ZFJtLSWLt/vtlMNjbfXw/r1yPthMD+dA6VvAyz0AQ10633Cg4fe5mKxAhImvsHJOCbwqw&#10;rqaTEgvtHvxBwzE2IoVwKFCBibEvpAy1IYth7nrixF2dtxgT9I3UHh8p3HZykWW5tNhyajDY09ZQ&#10;fTverYKtXx0GzM3lwHubX5bnL/1mnFLPT+PmHUSkMf6L/9x7nea/LuD3mXSB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78pfBAAAA3AAAAA8AAAAAAAAAAAAAAAAAnwIA&#10;AGRycy9kb3ducmV2LnhtbFBLBQYAAAAABAAEAPcAAACNAwAAAAA=&#10;">
                  <v:imagedata r:id="rId97" o:title=""/>
                </v:shape>
                <v:shape id="Freeform 18" o:spid="_x0000_s1061" style="position:absolute;left:2349;top:1225;width:565;height:766;visibility:visible;mso-wrap-style:square;v-text-anchor:top" coordsize="565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3sU8IA&#10;AADcAAAADwAAAGRycy9kb3ducmV2LnhtbERPPWvDMBDdC/kP4grdarmxKcGJEppCi5cMTTJkvFgX&#10;y9Q6GUuJ1X9fBQrd7vE+b7WJthc3Gn3nWMFLloMgbpzuuFVwPHw8L0D4gKyxd0wKfsjDZj17WGGl&#10;3cRfdNuHVqQQ9hUqMCEMlZS+MWTRZ24gTtzFjRZDgmMr9YhTCre9nOf5q7TYcWowONC7oeZ7f7UK&#10;Ou5Pn3VT7vQ1zulcxLgdnFHq6TG+LUEEiuFf/OeudZpflHB/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exTwgAAANwAAAAPAAAAAAAAAAAAAAAAAJgCAABkcnMvZG93&#10;bnJldi54bWxQSwUGAAAAAAQABAD1AAAAhwMAAAAA&#10;" path="m342,l230,29,180,64,91,160,51,226,22,296,5,369,,429r2,60l13,548r21,57l89,689r83,58l231,764r31,2l277,766r66,-13l430,703r71,-84l529,565r19,-57l564,375r-8,-76l537,225,507,155,441,60,395,21,342,xe" stroked="f">
                  <v:path arrowok="t" o:connecttype="custom" o:connectlocs="342,1225;230,1254;180,1289;91,1385;51,1451;22,1521;5,1594;0,1654;2,1714;13,1773;34,1830;89,1914;172,1972;231,1989;262,1991;277,1991;343,1978;430,1928;501,1844;529,1790;548,1733;564,1600;556,1524;537,1450;507,1380;441,1285;395,1246;342,1225" o:connectangles="0,0,0,0,0,0,0,0,0,0,0,0,0,0,0,0,0,0,0,0,0,0,0,0,0,0,0,0"/>
                </v:shape>
                <v:shape id="Freeform 17" o:spid="_x0000_s1062" style="position:absolute;left:2349;top:1225;width:565;height:766;visibility:visible;mso-wrap-style:square;v-text-anchor:top" coordsize="565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SCMIA&#10;AADcAAAADwAAAGRycy9kb3ducmV2LnhtbERPTWsCMRC9F/wPYYReSs2qRWRrlFIQexPXYq/DZtys&#10;JpMlibrtrzeFQm/zeJ+zWPXOiiuF2HpWMB4VIIhrr1tuFHzu189zEDEha7SeScE3RVgtBw8LLLW/&#10;8Y6uVWpEDuFYogKTUldKGWtDDuPId8SZO/rgMGUYGqkD3nK4s3JSFDPpsOXcYLCjd0P1ubo4BYfD&#10;6Wzj07Yyp6+X8DPfSL7Yo1KPw/7tFUSiPv2L/9wfOs+fzuD3mXy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ZIIwgAAANwAAAAPAAAAAAAAAAAAAAAAAJgCAABkcnMvZG93&#10;bnJldi54bWxQSwUGAAAAAAQABAD1AAAAhwMAAAAA&#10;" path="m507,155l479,108,441,60,395,21,342,,285,5,230,29,180,64,91,160,51,226,22,296,5,369,,429r2,60l13,548r21,57l89,689r83,58l231,764r31,2l277,766r66,-13l430,703r71,-84l529,565r19,-57l564,375r-8,-76l537,225,507,155e" filled="f" strokecolor="#231f20" strokeweight=".33903mm">
                  <v:path arrowok="t" o:connecttype="custom" o:connectlocs="507,1380;479,1333;441,1285;395,1246;342,1225;285,1230;230,1254;180,1289;91,1385;51,1451;22,1521;5,1594;0,1654;2,1714;13,1773;34,1830;89,1914;172,1972;231,1989;262,1991;277,1991;343,1978;430,1928;501,1844;529,1790;548,1733;564,1600;556,1524;537,1450;507,1380" o:connectangles="0,0,0,0,0,0,0,0,0,0,0,0,0,0,0,0,0,0,0,0,0,0,0,0,0,0,0,0,0,0"/>
                </v:shape>
                <v:shape id="Picture 16" o:spid="_x0000_s1063" type="#_x0000_t75" style="position:absolute;left:2349;top:1224;width:565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yhTEAAAA3AAAAA8AAABkcnMvZG93bnJldi54bWxEj0FLw0AQhe+C/2EZoTe70ULR2G1RaaH0&#10;IG3U+5gdk9DsbJqdpvHfOwfB2wzvzXvfLFZjaM1AfWoiO7ibZmCIy+gbrhx8vG9uH8AkQfbYRiYH&#10;P5Rgtby+WmDu44UPNBRSGQ3hlKODWqTLrU1lTQHTNHbEqn3HPqDo2lfW93jR8NDa+yyb24ANa0ON&#10;Hb3WVB6Lc3CwH46Js/Qip7ev/frzEf2u2Ipzk5vx+QmM0Cj/5r/rrVf8mdLqMzqBX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byhTEAAAA3AAAAA8AAAAAAAAAAAAAAAAA&#10;nwIAAGRycy9kb3ducmV2LnhtbFBLBQYAAAAABAAEAPcAAACQAwAAAAA=&#10;">
                  <v:imagedata r:id="rId98" o:title=""/>
                </v:shape>
                <v:shape id="Picture 15" o:spid="_x0000_s1064" type="#_x0000_t75" style="position:absolute;left:2407;top:1355;width:211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qDbEAAAA3AAAAA8AAABkcnMvZG93bnJldi54bWxEj0FrAjEQhe8F/0MYobearS2l3RpFFKVe&#10;CtVCr9PNdLN0M1mS6K7/3jkI3mZ4b977ZrYYfKtOFFMT2MDjpABFXAXbcG3g+7B5eAWVMrLFNjAZ&#10;OFOCxXx0N8PShp6/6LTPtZIQTiUacDl3pdapcuQxTUJHLNpfiB6zrLHWNmIv4b7V06J40R4blgaH&#10;Ha0cVf/7ozfwu/Hu6ccyvn36ysbd9NBv+7Ux9+Nh+Q4q05Bv5uv1hxX8Z8GXZ2QCP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BqDbEAAAA3AAAAA8AAAAAAAAAAAAAAAAA&#10;nwIAAGRycy9kb3ducmV2LnhtbFBLBQYAAAAABAAEAPcAAACQAwAAAAA=&#10;">
                  <v:imagedata r:id="rId99" o:title=""/>
                </v:shape>
                <v:shape id="Freeform 14" o:spid="_x0000_s1065" style="position:absolute;left:57;top:1325;width:602;height:725;visibility:visible;mso-wrap-style:square;v-text-anchor:top" coordsize="60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nUMIA&#10;AADcAAAADwAAAGRycy9kb3ducmV2LnhtbERP24rCMBB9X/Afwizsy6KpIqJdo4igK/vm5QNmm7Et&#10;20xqE9vo128Ewbc5nOvMl8FUoqXGlZYVDAcJCOLM6pJzBafjpj8F4TyyxsoyKbiRg+Wi9zbHVNuO&#10;99QefC5iCLsUFRTe16mULivIoBvYmjhyZ9sY9BE2udQNdjHcVHKUJBNpsOTYUGBN64Kyv8PVKMBw&#10;vOAu3LPvbmtnP/dp+3v6PCv18R5WXyA8Bf8SP907HeePR/B4Jl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+dQwgAAANwAAAAPAAAAAAAAAAAAAAAAAJgCAABkcnMvZG93&#10;bnJldi54bWxQSwUGAAAAAAQABAD1AAAAhwMAAAAA&#10;" path="m163,l65,51,35,103,15,161,,291r6,77l24,442r29,69l121,609r44,42l215,685r94,35l359,724r51,-6l468,697r50,-35l576,579r25,-97l601,421r-9,-60l574,304,509,186,458,130,398,81,333,42,224,4,163,xe" stroked="f">
                  <v:path arrowok="t" o:connecttype="custom" o:connectlocs="163,1326;65,1377;35,1429;15,1487;0,1617;6,1694;24,1768;53,1837;121,1935;165,1977;215,2011;309,2046;359,2050;410,2044;468,2023;518,1988;576,1905;601,1808;601,1747;592,1687;574,1630;509,1512;458,1456;398,1407;333,1368;224,1330;163,1326" o:connectangles="0,0,0,0,0,0,0,0,0,0,0,0,0,0,0,0,0,0,0,0,0,0,0,0,0,0,0"/>
                </v:shape>
                <v:shape id="Freeform 13" o:spid="_x0000_s1066" style="position:absolute;left:57;top:1325;width:602;height:725;visibility:visible;mso-wrap-style:square;v-text-anchor:top" coordsize="60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gbL8A&#10;AADcAAAADwAAAGRycy9kb3ducmV2LnhtbERPzWoCMRC+F/oOYQRvNbsiKlujLIViPbr6AMNm3Gzd&#10;TJYk1fTtTaHgbT6+39nskh3EjXzoHSsoZwUI4tbpnjsF59Pn2xpEiMgaB8ek4JcC7LavLxustLvz&#10;kW5N7EQO4VChAhPjWEkZWkMWw8yNxJm7OG8xZug7qT3ec7gd5LwoltJiz7nB4Egfhtpr82MVHOrv&#10;5MrSH9P63OxNqnF1KFGp6STV7yAipfgU/7u/dJ6/WMDfM/kCu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7+BsvwAAANwAAAAPAAAAAAAAAAAAAAAAAJgCAABkcnMvZG93bnJl&#10;di54bWxQSwUGAAAAAAQABAD1AAAAhAMAAAAA&#10;" path="m333,42l283,20,224,4,163,,108,14,35,103,15,161,,291r6,77l24,442r29,69l121,609r44,42l215,685r94,35l359,724r51,-6l468,697r50,-35l576,579r25,-97l601,421r-9,-60l574,304,509,186,458,130,398,81,333,42e" filled="f" strokecolor="#231f20" strokeweight=".33903mm">
                  <v:path arrowok="t" o:connecttype="custom" o:connectlocs="333,1368;283,1346;224,1330;163,1326;108,1340;35,1429;15,1487;0,1617;6,1694;24,1768;53,1837;121,1935;165,1977;215,2011;309,2046;359,2050;410,2044;468,2023;518,1988;576,1905;601,1808;601,1747;592,1687;574,1630;509,1512;458,1456;398,1407;333,1368" o:connectangles="0,0,0,0,0,0,0,0,0,0,0,0,0,0,0,0,0,0,0,0,0,0,0,0,0,0,0,0"/>
                </v:shape>
                <v:shape id="Freeform 12" o:spid="_x0000_s1067" style="position:absolute;left:57;top:1325;width:602;height:725;visibility:visible;mso-wrap-style:square;v-text-anchor:top" coordsize="60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axcQA&#10;AADcAAAADwAAAGRycy9kb3ducmV2LnhtbERPTWsCMRC9F/wPYQpeSs22LNJujWKFigcvTQV7nG6m&#10;u0s3k7iJuvrrjSD0No/3OZNZb1txoC40jhU8jTIQxKUzDVcKNl8fjy8gQkQ22DomBScKMJsO7iZY&#10;GHfkTzroWIkUwqFABXWMvpAylDVZDCPniRP36zqLMcGukqbDYwq3rXzOsrG02HBqqNHToqbyT++t&#10;guXm5B9edX7+fs/W2x+/y7daO6WG9/38DUSkPv6Lb+6VSfPzMVyfSR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msXEAAAA3AAAAA8AAAAAAAAAAAAAAAAAmAIAAGRycy9k&#10;b3ducmV2LnhtbFBLBQYAAAAABAAEAPUAAACJAwAAAAA=&#10;" path="m163,l65,51,35,103,15,161,,291r6,77l24,442r29,69l121,609r44,42l215,685r94,35l359,724r51,-6l468,697r50,-35l576,579r25,-97l601,421r-9,-60l574,304,509,186,458,130,398,81,333,42,224,4,163,xe" fillcolor="#00000c" stroked="f">
                  <v:path arrowok="t" o:connecttype="custom" o:connectlocs="163,1326;65,1377;35,1429;15,1487;0,1617;6,1694;24,1768;53,1837;121,1935;165,1977;215,2011;309,2046;359,2050;410,2044;468,2023;518,1988;576,1905;601,1808;601,1747;592,1687;574,1630;509,1512;458,1456;398,1407;333,1368;224,1330;163,1326" o:connectangles="0,0,0,0,0,0,0,0,0,0,0,0,0,0,0,0,0,0,0,0,0,0,0,0,0,0,0"/>
                </v:shape>
                <v:shape id="Picture 11" o:spid="_x0000_s1068" type="#_x0000_t75" style="position:absolute;left:61;top:1329;width:597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dn7GAAAA3AAAAA8AAABkcnMvZG93bnJldi54bWxEj81Ow0AMhO9IfYeVK3GjGyqEaOi2KkiI&#10;qBdEy4WblXV+IOsNWZMGnh4fkHqzNeOZz+vtFDoz0pDayA6uFxkY4jL6lmsHb8enqzswSZA9dpHJ&#10;wQ8l2G5mF2vMfTzxK40HqY2GcMrRQSPS59amsqGAaRF7YtWqOAQUXYfa+gFPGh46u8yyWxuwZW1o&#10;sKfHhsrPw3dwsCuK5W+2/3pYfey9yPv48oxV5dzlfNrdgxGa5Gz+vy684t8orT6jE9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iR2fsYAAADcAAAADwAAAAAAAAAAAAAA&#10;AACfAgAAZHJzL2Rvd25yZXYueG1sUEsFBgAAAAAEAAQA9wAAAJIDAAAAAA==&#10;">
                  <v:imagedata r:id="rId100" o:title=""/>
                </v:shape>
                <v:shape id="Freeform 10" o:spid="_x0000_s1069" style="position:absolute;left:187;top:1335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cYcMA&#10;AADcAAAADwAAAGRycy9kb3ducmV2LnhtbERPTWvCQBC9F/oflin01myqUmJ0E4oo9OKhWijexuyY&#10;pM3Oht01xn/vFgre5vE+Z1mOphMDOd9aVvCapCCIK6tbrhV87TcvGQgfkDV2lknBlTyUxePDEnNt&#10;L/xJwy7UIoawz1FBE0KfS+mrhgz6xPbEkTtZZzBE6GqpHV5iuOnkJE3fpMGWY0ODPa0aqn53Z6Ng&#10;OLrsuzL1+rA+z5zb7rc/2XSu1PPT+L4AEWgMd/G/+0PH+bM5/D0TL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vcYcMAAADcAAAADwAAAAAAAAAAAAAAAACYAgAAZHJzL2Rv&#10;d25yZXYueG1sUEsFBgAAAAAEAAQA9QAAAIgDAAAAAA==&#10;" path="m4,l,1r1,l2,1,4,xe" fillcolor="#dcf2fd" stroked="f">
                  <v:path arrowok="t" o:connecttype="custom" o:connectlocs="4,2670;0,2672;1,2672;2,2672;4,2670" o:connectangles="0,0,0,0,0"/>
                </v:shape>
                <v:shape id="Picture 9" o:spid="_x0000_s1070" type="#_x0000_t75" style="position:absolute;left:61;top:1329;width:596;height: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bhnXEAAAA3AAAAA8AAABkcnMvZG93bnJldi54bWxEj0FrwkAQhe8F/8MyQm91o2KR6CpiKXgq&#10;rUbxOGTHbDA7m2a3mv5751DobYb35r1vluveN+pGXawDGxiPMlDEZbA1VwaKw/vLHFRMyBabwGTg&#10;lyKsV4OnJeY23PmLbvtUKQnhmKMBl1Kbax1LRx7jKLTEol1C5zHJ2lXadniXcN/oSZa9ao81S4PD&#10;lraOyuv+xxuosfiuYvZ5mvj+/GGL48Gdp2/GPA/7zQJUoj79m/+ud1bwZ4Ivz8gEe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bhnXEAAAA3AAAAA8AAAAAAAAAAAAAAAAA&#10;nwIAAGRycy9kb3ducmV2LnhtbFBLBQYAAAAABAAEAPcAAACQAwAAAAA=&#10;">
                  <v:imagedata r:id="rId101" o:title=""/>
                </v:shape>
                <v:shape id="Picture 8" o:spid="_x0000_s1071" type="#_x0000_t75" style="position:absolute;top:1505;width:301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mdXCAAAA3AAAAA8AAABkcnMvZG93bnJldi54bWxET02LwjAQvQv7H8IIe9NUQS3VKLIo7IIH&#10;rcueh2Zsq82kNNF2/fVGELzN433OYtWZStyocaVlBaNhBII4s7rkXMHvcTuIQTiPrLGyTAr+ycFq&#10;+dFbYKJtywe6pT4XIYRdggoK7+tESpcVZNANbU0cuJNtDPoAm1zqBtsQbio5jqKpNFhyaCiwpq+C&#10;skt6NQrucvZ33cif8SRPz/tj63eHeL9T6rPfrecgPHX+LX65v3WYPxnB85lwgV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c5nVwgAAANwAAAAPAAAAAAAAAAAAAAAAAJ8C&#10;AABkcnMvZG93bnJldi54bWxQSwUGAAAAAAQABAD3AAAAjgMAAAAA&#10;">
                  <v:imagedata r:id="rId102" o:title=""/>
                </v:shape>
                <v:shape id="Freeform 7" o:spid="_x0000_s1072" style="position:absolute;left:1691;top:1407;width:735;height:538;visibility:visible;mso-wrap-style:square;v-text-anchor:top" coordsize="735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cbMMA&#10;AADcAAAADwAAAGRycy9kb3ducmV2LnhtbESPQWvCQBCF7wX/wzIFb3VjwBpTVxFF8WjT9D5kp0lo&#10;djZkNzH6692C0NsM731v3qy3o2nEQJ2rLSuYzyIQxIXVNZcK8q/jWwLCeWSNjWVScCMH283kZY2p&#10;tlf+pCHzpQgh7FJUUHnfplK6oiKDbmZb4qD92M6gD2tXSt3hNYSbRsZR9C4N1hwuVNjSvqLiN+tN&#10;qNGXwz1b0So+5Jfl/NQn38nSKTV9HXcfIDyN/t/8pM86cIsY/p4JE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qcbMMAAADcAAAADwAAAAAAAAAAAAAAAACYAgAAZHJzL2Rv&#10;d25yZXYueG1sUEsFBgAAAAAEAAQA9QAAAIgDAAAAAA==&#10;" path="m313,l200,17,105,63,38,132,10,190,,262r1,15l15,339r51,81l149,486r107,41l384,538r72,-10l526,507r66,-31l681,410r53,-97l728,259,668,160,573,79,509,43,441,17,371,3,313,xe" stroked="f">
                  <v:path arrowok="t" o:connecttype="custom" o:connectlocs="313,1407;200,1424;105,1470;38,1539;10,1597;0,1669;1,1684;15,1746;66,1827;149,1893;256,1934;384,1945;456,1935;526,1914;592,1883;681,1817;734,1720;728,1666;668,1567;573,1486;509,1450;441,1424;371,1410;313,1407" o:connectangles="0,0,0,0,0,0,0,0,0,0,0,0,0,0,0,0,0,0,0,0,0,0,0,0"/>
                </v:shape>
                <v:shape id="Freeform 6" o:spid="_x0000_s1073" style="position:absolute;left:1691;top:1407;width:735;height:538;visibility:visible;mso-wrap-style:square;v-text-anchor:top" coordsize="735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tKsIA&#10;AADcAAAADwAAAGRycy9kb3ducmV2LnhtbERPTWsCMRC9C/0PYQq9adYWS1mNIoLQg1C0hdbbsBl3&#10;V3cmIYm6/vtGKPQ2j/c5s0XPnbpQiK0TA+NRAYqkcraV2sDX53r4BiomFIudEzJwowiL+cNghqV1&#10;V9nSZZdqlUMklmigScmXWseqIcY4cp4kcwcXGFOGodY24DWHc6efi+JVM7aSGxr0tGqoOu3ObCDE&#10;421il+33R/I1b/ZHHv94NubpsV9OQSXq07/4z/1u8/zJC9yfyRfo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O0qwgAAANwAAAAPAAAAAAAAAAAAAAAAAJgCAABkcnMvZG93&#10;bnJldi54bWxQSwUGAAAAAAQABAD1AAAAhwMAAAAA&#10;" path="m592,476r44,-28l681,410r36,-46l734,313r-6,-54l668,160,573,79,509,43,441,17,371,3,313,,256,5,146,39,68,95,15,176,,247r,15l1,277r14,62l66,420r83,66l256,527r128,11l456,528r70,-21l592,476e" filled="f" strokecolor="#231f20" strokeweight=".32419mm">
                  <v:path arrowok="t" o:connecttype="custom" o:connectlocs="592,1883;636,1855;681,1817;717,1771;734,1720;728,1666;668,1567;573,1486;509,1450;441,1424;371,1410;313,1407;256,1412;146,1446;68,1502;15,1583;0,1654;0,1669;1,1684;15,1746;66,1827;149,1893;256,1934;384,1945;456,1935;526,1914;592,1883" o:connectangles="0,0,0,0,0,0,0,0,0,0,0,0,0,0,0,0,0,0,0,0,0,0,0,0,0,0,0"/>
                </v:shape>
                <v:shape id="Picture 5" o:spid="_x0000_s1074" type="#_x0000_t75" style="position:absolute;left:1691;top:1407;width:735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TleTBAAAA3AAAAA8AAABkcnMvZG93bnJldi54bWxET8uqwjAQ3V/wH8II7q6p4otqFBFEXQi+&#10;0O3QjG2xmdQmav17I1y4uzmc50xmtSnEkyqXW1bQaUcgiBOrc04VnI7L3xEI55E1FpZJwZsczKaN&#10;nwnG2r54T8+DT0UIYRejgsz7MpbSJRkZdG1bEgfuaiuDPsAqlbrCVwg3hexG0UAazDk0ZFjSIqPk&#10;dngYBdfh6tShfvecLnabezJ6X7a3x0WpVrOej0F4qv2/+M+91mF+vwffZ8IFcv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TleTBAAAA3AAAAA8AAAAAAAAAAAAAAAAAnwIA&#10;AGRycy9kb3ducmV2LnhtbFBLBQYAAAAABAAEAPcAAACNAwAAAAA=&#10;">
                  <v:imagedata r:id="rId103" o:title=""/>
                </v:shape>
                <v:shape id="Picture 4" o:spid="_x0000_s1075" type="#_x0000_t75" style="position:absolute;left:2050;top:1431;width:22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hoTBAAAA3AAAAA8AAABkcnMvZG93bnJldi54bWxET81qAjEQvhd8hzBCL0WzLVh0NcoiFIqX&#10;UvUBhs2YrG4ma5Kua5++KRR6m4/vd1abwbWipxAbzwqepwUI4trrho2C4+FtMgcRE7LG1jMpuFOE&#10;zXr0sMJS+xt/Ur9PRuQQjiUqsCl1pZSxtuQwTn1HnLmTDw5ThsFIHfCWw10rX4riVTpsODdY7Ghr&#10;qb7sv5yCp2Sb3bAI1ZkJr2j04UNev5V6HA/VEkSiIf2L/9zvOs+fzeD3mXyB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vhoTBAAAA3AAAAA8AAAAAAAAAAAAAAAAAnwIA&#10;AGRycy9kb3ducmV2LnhtbFBLBQYAAAAABAAEAPcAAACNAwAAAAA=&#10;">
                  <v:imagedata r:id="rId104" o:title=""/>
                </v:shape>
                <w10:anchorlock/>
              </v:group>
            </w:pict>
          </mc:Fallback>
        </mc:AlternateContent>
      </w: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rPr>
          <w:sz w:val="20"/>
        </w:rPr>
      </w:pPr>
    </w:p>
    <w:p w:rsidR="00516D3A" w:rsidRDefault="00516D3A">
      <w:pPr>
        <w:pStyle w:val="BodyText"/>
        <w:spacing w:before="3"/>
        <w:rPr>
          <w:sz w:val="24"/>
        </w:rPr>
      </w:pPr>
    </w:p>
    <w:p w:rsidR="00516D3A" w:rsidRDefault="002F2964">
      <w:pPr>
        <w:spacing w:before="103"/>
        <w:ind w:left="3597"/>
        <w:jc w:val="center"/>
        <w:rPr>
          <w:rFonts w:ascii="Arial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912192" behindDoc="0" locked="0" layoutInCell="1" allowOverlap="1">
            <wp:simplePos x="0" y="0"/>
            <wp:positionH relativeFrom="page">
              <wp:posOffset>9062754</wp:posOffset>
            </wp:positionH>
            <wp:positionV relativeFrom="paragraph">
              <wp:posOffset>168486</wp:posOffset>
            </wp:positionV>
            <wp:extent cx="1099225" cy="1099226"/>
            <wp:effectExtent l="0" t="0" r="0" b="0"/>
            <wp:wrapNone/>
            <wp:docPr id="1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25" cy="109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-4401185</wp:posOffset>
                </wp:positionV>
                <wp:extent cx="8855075" cy="455549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5075" cy="455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59"/>
                              <w:gridCol w:w="2754"/>
                              <w:gridCol w:w="2754"/>
                              <w:gridCol w:w="2862"/>
                              <w:gridCol w:w="2813"/>
                            </w:tblGrid>
                            <w:tr w:rsidR="00516D3A">
                              <w:trPr>
                                <w:trHeight w:val="452"/>
                              </w:trPr>
                              <w:tc>
                                <w:tcPr>
                                  <w:tcW w:w="27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2"/>
                                    <w:ind w:left="56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MONDAY 30 MARCH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2"/>
                                    <w:ind w:left="56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z w:val="16"/>
                                    </w:rPr>
                                    <w:t>TUESDAY 31 MARCH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2" w:line="261" w:lineRule="auto"/>
                                    <w:ind w:left="764" w:hanging="23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z w:val="16"/>
                                    </w:rPr>
                                    <w:t>WEDNESDAY 1 APRIL EASTER LUNCH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2"/>
                                    <w:ind w:left="157" w:right="15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z w:val="16"/>
                                    </w:rPr>
                                    <w:t>THURSDAY 2 APRIL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2"/>
                                    <w:ind w:left="82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z w:val="16"/>
                                    </w:rPr>
                                    <w:t>FRIDAY 3 APRIL</w:t>
                                  </w:r>
                                </w:p>
                              </w:tc>
                            </w:tr>
                            <w:tr w:rsidR="00516D3A">
                              <w:trPr>
                                <w:trHeight w:val="869"/>
                              </w:trPr>
                              <w:tc>
                                <w:tcPr>
                                  <w:tcW w:w="27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168"/>
                                    <w:ind w:left="1195" w:right="289" w:hanging="8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Homemade Sausage Roll (1, 8)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58"/>
                                    <w:ind w:left="135" w:right="1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Pulled BBQ Chicken in a Pitta Bread with New Potatoes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35" w:right="13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58"/>
                                    <w:ind w:left="399" w:right="382" w:firstLine="5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Oven Baked Southern Coated Chicken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2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(1, 9)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168"/>
                                    <w:ind w:left="1243" w:right="898" w:hanging="2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Fish Fingers (1, 4)</w:t>
                                  </w:r>
                                </w:p>
                              </w:tc>
                            </w:tr>
                            <w:tr w:rsidR="00516D3A">
                              <w:trPr>
                                <w:trHeight w:val="963"/>
                              </w:trPr>
                              <w:tc>
                                <w:tcPr>
                                  <w:tcW w:w="27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101" w:right="394" w:hanging="6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Vegetarian Sausage Roll (1, 8, 9)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152"/>
                                    <w:ind w:left="431" w:right="426" w:firstLine="2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Butternut Squash and Spinach Cannelloni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1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(1, 9)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43"/>
                                    <w:ind w:left="157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Sweet Potato and Carrot Rosti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152"/>
                                    <w:ind w:left="628" w:right="5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Cheese and Tomato Baked Pitta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681" w:right="63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(1, 9)</w:t>
                                  </w:r>
                                </w:p>
                              </w:tc>
                            </w:tr>
                            <w:tr w:rsidR="00516D3A">
                              <w:trPr>
                                <w:trHeight w:val="908"/>
                              </w:trPr>
                              <w:tc>
                                <w:tcPr>
                                  <w:tcW w:w="27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288" w:right="561" w:hanging="6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Fresh Pesto Pasta (1)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35" w:right="13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3 Cheese Pasta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135" w:right="13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(1, 9, 11)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127"/>
                                    <w:ind w:left="600" w:right="6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</w:rPr>
                                    <w:t>Roast Beef with Yorkshire Pudding (1, 7, 9)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336" w:right="382" w:hanging="8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Tomato and Basil Pasta (1)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009" w:right="477" w:hanging="4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Salmon and Pea Pasta (1, 4, 9, 11)</w:t>
                                  </w:r>
                                </w:p>
                              </w:tc>
                            </w:tr>
                            <w:tr w:rsidR="00516D3A">
                              <w:trPr>
                                <w:trHeight w:val="1073"/>
                              </w:trPr>
                              <w:tc>
                                <w:tcPr>
                                  <w:tcW w:w="27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77" w:right="16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Filled Baked Jacket Potato Please see our blackboard for choice of toppings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35" w:right="1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Filled Baked Jacket Potato Please see our blackboard for choice of toppings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line="155" w:lineRule="exact"/>
                                    <w:ind w:left="13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Broccoli and Cheese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369" w:right="3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Baked Potato Casserole (1, 9)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57" w:line="220" w:lineRule="atLeast"/>
                                    <w:ind w:left="369" w:right="3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Roasted Vegetable Pasta (1)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160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Filled Baked Jacket Potato Please see our blackboard for choice of toppings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224" w:right="17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Filled Baked Jacket Potato Please see our blackboard for choice of toppings</w:t>
                                  </w:r>
                                </w:p>
                              </w:tc>
                            </w:tr>
                            <w:tr w:rsidR="00516D3A">
                              <w:trPr>
                                <w:trHeight w:val="836"/>
                              </w:trPr>
                              <w:tc>
                                <w:tcPr>
                                  <w:tcW w:w="27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248" w:firstLine="3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Warm Potato Salad, Sweetcorn and Mixed Beans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686" w:right="673" w:firstLine="1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Fresh Carrots and Green Beans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57"/>
                                    <w:ind w:left="13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Filled Baked Jacket Potato Please see our blackboard for choice of toppings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190" w:right="169" w:firstLine="3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Diced Herby Potatoes Fresh Carrots and Garden Peas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785" w:right="430" w:hanging="1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Chips, Baked Beans and Mushy Peas</w:t>
                                  </w:r>
                                </w:p>
                              </w:tc>
                            </w:tr>
                            <w:tr w:rsidR="00516D3A">
                              <w:trPr>
                                <w:trHeight w:val="1092"/>
                              </w:trPr>
                              <w:tc>
                                <w:tcPr>
                                  <w:tcW w:w="27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874" w:right="86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</w:rPr>
                                    <w:t>Marble Cake with Custard (1, 7, 8, 9)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/>
                                    <w:ind w:left="376" w:right="37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Apple and Raisin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Sponge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Custard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135" w:right="13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(1, 7, 8, 9,</w:t>
                                  </w:r>
                                  <w:r>
                                    <w:rPr>
                                      <w:color w:val="231F20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14)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line="157" w:lineRule="exact"/>
                                    <w:ind w:left="13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Roast Potatoes, Fresh Broccoli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13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and Mashed Swede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57"/>
                                    <w:ind w:left="505" w:right="436" w:firstLine="2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Frozen Yoghurt with an Easter Cookie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line="198" w:lineRule="exact"/>
                                    <w:ind w:left="12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(9)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516D3A" w:rsidRDefault="00516D3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157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  <w:sz w:val="18"/>
                                    </w:rPr>
                                    <w:t>TUTTI FRUTTI THURSDAY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1243" w:right="93" w:hanging="9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Orange and Lemon Cupcake (1, 7)</w:t>
                                  </w:r>
                                </w:p>
                              </w:tc>
                            </w:tr>
                            <w:tr w:rsidR="00516D3A">
                              <w:trPr>
                                <w:trHeight w:val="958"/>
                              </w:trPr>
                              <w:tc>
                                <w:tcPr>
                                  <w:tcW w:w="27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1195" w:right="738" w:hanging="3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</w:rPr>
                                    <w:t>Herby Bread (1, 8)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52" w:line="120" w:lineRule="exact"/>
                                    <w:ind w:left="1546" w:right="-11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z w:val="16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z w:val="16"/>
                                    </w:rPr>
                                    <w:t>DAIL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1187" w:right="866" w:hanging="2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</w:rPr>
                                    <w:t>Pesto Bread (1, 8)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52" w:line="120" w:lineRule="exact"/>
                                    <w:ind w:left="97" w:right="-5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z w:val="16"/>
                                    </w:rPr>
                                    <w:t>Y - HOMEMADE WHOLEMEAL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D1C24"/>
                                      <w:spacing w:val="-4"/>
                                      <w:sz w:val="16"/>
                                    </w:rPr>
                                    <w:t>BRE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2F2964">
                                  <w:pPr>
                                    <w:pStyle w:val="TableParagraph"/>
                                    <w:spacing w:before="58"/>
                                    <w:ind w:left="721" w:right="72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</w:rPr>
                                    <w:t>Rosemary Bread (1, 8)</w:t>
                                  </w:r>
                                </w:p>
                                <w:p w:rsidR="00516D3A" w:rsidRDefault="00516D3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" w:line="120" w:lineRule="exact"/>
                                    <w:ind w:left="20" w:right="5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2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1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FRUITY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1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YOGHURT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1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1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CHEESE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662" w:right="6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Poppy Seed Bread (1, 8)</w:t>
                                  </w:r>
                                </w:p>
                                <w:p w:rsidR="00516D3A" w:rsidRDefault="002F2964">
                                  <w:pPr>
                                    <w:pStyle w:val="TableParagraph"/>
                                    <w:spacing w:before="152" w:line="120" w:lineRule="exact"/>
                                    <w:ind w:left="18" w:right="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BISCUITS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15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34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SALAD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spacing w:val="-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ED1C24"/>
                                      <w:w w:val="105"/>
                                      <w:sz w:val="16"/>
                                    </w:rPr>
                                    <w:t>BAR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516D3A" w:rsidRDefault="00516D3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:rsidR="00516D3A" w:rsidRDefault="002F2964">
                                  <w:pPr>
                                    <w:pStyle w:val="TableParagraph"/>
                                    <w:ind w:left="1243" w:right="561" w:hanging="5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8"/>
                                    </w:rPr>
                                    <w:t>Red Onion Bread (1, 8)</w:t>
                                  </w:r>
                                </w:p>
                              </w:tc>
                            </w:tr>
                          </w:tbl>
                          <w:p w:rsidR="00516D3A" w:rsidRDefault="00516D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36" type="#_x0000_t202" style="position:absolute;left:0;text-align:left;margin-left:107.45pt;margin-top:-346.55pt;width:697.25pt;height:358.7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XBsw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59"/>
                        <w:gridCol w:w="2754"/>
                        <w:gridCol w:w="2754"/>
                        <w:gridCol w:w="2862"/>
                        <w:gridCol w:w="2813"/>
                      </w:tblGrid>
                      <w:tr w:rsidR="00516D3A">
                        <w:trPr>
                          <w:trHeight w:val="452"/>
                        </w:trPr>
                        <w:tc>
                          <w:tcPr>
                            <w:tcW w:w="2759" w:type="dxa"/>
                            <w:tcBorders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2"/>
                              <w:ind w:left="56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MONDAY 30 MARCH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2"/>
                              <w:ind w:left="56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1C24"/>
                                <w:sz w:val="16"/>
                              </w:rPr>
                              <w:t>TUESDAY 31 MARCH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2" w:line="261" w:lineRule="auto"/>
                              <w:ind w:left="764" w:hanging="23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1C24"/>
                                <w:sz w:val="16"/>
                              </w:rPr>
                              <w:t>WEDNESDAY 1 APRIL EASTER LUNCH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2"/>
                              <w:ind w:left="157" w:right="15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1C24"/>
                                <w:sz w:val="16"/>
                              </w:rPr>
                              <w:t>THURSDAY 2 APRIL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lef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2"/>
                              <w:ind w:left="8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1C24"/>
                                <w:sz w:val="16"/>
                              </w:rPr>
                              <w:t>FRIDAY 3 APRIL</w:t>
                            </w:r>
                          </w:p>
                        </w:tc>
                      </w:tr>
                      <w:tr w:rsidR="00516D3A">
                        <w:trPr>
                          <w:trHeight w:val="869"/>
                        </w:trPr>
                        <w:tc>
                          <w:tcPr>
                            <w:tcW w:w="2759" w:type="dxa"/>
                            <w:tcBorders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168"/>
                              <w:ind w:left="1195" w:right="289" w:hanging="82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Homemade Sausage Roll (1, 8)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58"/>
                              <w:ind w:left="135" w:right="1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Pulled BBQ Chicken in a Pitta Bread with New Potatoes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35" w:right="13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58"/>
                              <w:ind w:left="399" w:right="382" w:firstLine="53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Oven Baked Southern Coated Chicken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24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(1, 9)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lef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168"/>
                              <w:ind w:left="1243" w:right="898" w:hanging="29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Fish Fingers (1, 4)</w:t>
                            </w:r>
                          </w:p>
                        </w:tc>
                      </w:tr>
                      <w:tr w:rsidR="00516D3A">
                        <w:trPr>
                          <w:trHeight w:val="963"/>
                        </w:trPr>
                        <w:tc>
                          <w:tcPr>
                            <w:tcW w:w="2759" w:type="dxa"/>
                            <w:tcBorders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101" w:right="394" w:hanging="6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Vegetarian Sausage Roll (1, 8, 9)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152"/>
                              <w:ind w:left="431" w:right="426" w:firstLine="2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Butternut Squash and Spinach Cannelloni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1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(1, 9)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43"/>
                              <w:ind w:left="157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Sweet Potato and Carrot Rosti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lef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152"/>
                              <w:ind w:left="628" w:right="5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Cheese and Tomato Baked Pitta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681" w:right="63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(1, 9)</w:t>
                            </w:r>
                          </w:p>
                        </w:tc>
                      </w:tr>
                      <w:tr w:rsidR="00516D3A">
                        <w:trPr>
                          <w:trHeight w:val="908"/>
                        </w:trPr>
                        <w:tc>
                          <w:tcPr>
                            <w:tcW w:w="2759" w:type="dxa"/>
                            <w:tcBorders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288" w:right="561" w:hanging="6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Fresh Pesto Pasta (1)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35" w:right="13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3 Cheese Pasta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ind w:left="135" w:right="13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(1, 9, 11)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127"/>
                              <w:ind w:left="600" w:right="6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Roast Beef with Yorkshire Pudding (1, 7, 9)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336" w:right="382" w:hanging="8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Tomato and Basil Pasta (1)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lef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009" w:right="477" w:hanging="46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Salmon and Pea Pasta (1, 4, 9, 11)</w:t>
                            </w:r>
                          </w:p>
                        </w:tc>
                      </w:tr>
                      <w:tr w:rsidR="00516D3A">
                        <w:trPr>
                          <w:trHeight w:val="1073"/>
                        </w:trPr>
                        <w:tc>
                          <w:tcPr>
                            <w:tcW w:w="2759" w:type="dxa"/>
                            <w:tcBorders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77" w:right="16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Filled Baked Jacket Potato Please see our blackboard for choice of toppings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35" w:right="1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Filled Baked Jacket Potato Please see our blackboard for choice of toppings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line="155" w:lineRule="exact"/>
                              <w:ind w:left="13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Broccoli and Cheese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ind w:left="369" w:right="3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Baked Potato Casserole (1, 9)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before="57" w:line="220" w:lineRule="atLeast"/>
                              <w:ind w:left="369" w:right="3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Roasted Vegetable Pasta (1)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160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Filled Baked Jacket Potato Please see our blackboard for choice of toppings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lef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224" w:right="17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Filled Baked Jacket Potato Please see our blackboard for choice of toppings</w:t>
                            </w:r>
                          </w:p>
                        </w:tc>
                      </w:tr>
                      <w:tr w:rsidR="00516D3A">
                        <w:trPr>
                          <w:trHeight w:val="836"/>
                        </w:trPr>
                        <w:tc>
                          <w:tcPr>
                            <w:tcW w:w="2759" w:type="dxa"/>
                            <w:tcBorders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248" w:firstLine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Warm Potato Salad, Sweetcorn and Mixed Beans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686" w:right="673" w:firstLine="1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Fresh Carrots and Green Beans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57"/>
                              <w:ind w:left="13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Filled Baked Jacket Potato Please see our blackboard for choice of toppings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190" w:right="169" w:firstLine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Diced Herby Potatoes Fresh Carrots and Garden Peas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lef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785" w:right="430" w:hanging="14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Chips, Baked Beans and Mushy Peas</w:t>
                            </w:r>
                          </w:p>
                        </w:tc>
                      </w:tr>
                      <w:tr w:rsidR="00516D3A">
                        <w:trPr>
                          <w:trHeight w:val="1092"/>
                        </w:trPr>
                        <w:tc>
                          <w:tcPr>
                            <w:tcW w:w="2759" w:type="dxa"/>
                            <w:tcBorders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874" w:right="86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Marble Cake with Custard (1, 7, 8, 9)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/>
                              <w:ind w:left="376" w:right="37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 xml:space="preserve">Apple and Raisin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  <w:sz w:val="18"/>
                              </w:rPr>
                              <w:t xml:space="preserve">Sponge </w:t>
                            </w: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Custard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ind w:left="135" w:right="13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(1, 7, 8, 9,</w:t>
                            </w:r>
                            <w:r>
                              <w:rPr>
                                <w:color w:val="231F20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14)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line="157" w:lineRule="exact"/>
                              <w:ind w:left="13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Roast Potatoes, Fresh Broccoli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ind w:left="13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and Mashed Swede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before="57"/>
                              <w:ind w:left="505" w:right="436" w:firstLine="25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Frozen Yoghurt with an Easter Cookie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line="198" w:lineRule="exact"/>
                              <w:ind w:left="12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(9)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516D3A" w:rsidRDefault="00516D3A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157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8"/>
                              </w:rPr>
                              <w:t>TUTTI FRUTTI THURSDAY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lef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1243" w:right="93" w:hanging="9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Orange and Lemon Cupcake (1, 7)</w:t>
                            </w:r>
                          </w:p>
                        </w:tc>
                      </w:tr>
                      <w:tr w:rsidR="00516D3A">
                        <w:trPr>
                          <w:trHeight w:val="958"/>
                        </w:trPr>
                        <w:tc>
                          <w:tcPr>
                            <w:tcW w:w="2759" w:type="dxa"/>
                            <w:tcBorders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1195" w:right="738" w:hanging="3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Herby Bread (1, 8)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before="152" w:line="120" w:lineRule="exact"/>
                              <w:ind w:left="1546" w:right="-11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1C24"/>
                                <w:sz w:val="16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b/>
                                <w:color w:val="ED1C24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D1C24"/>
                                <w:sz w:val="16"/>
                              </w:rPr>
                              <w:t>DAIL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1187" w:right="866" w:hanging="29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Pesto Bread (1, 8)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before="152" w:line="120" w:lineRule="exact"/>
                              <w:ind w:left="97" w:right="-5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1C24"/>
                                <w:sz w:val="16"/>
                              </w:rPr>
                              <w:t>Y - HOMEMADE WHOLEMEAL</w:t>
                            </w:r>
                            <w:r>
                              <w:rPr>
                                <w:rFonts w:ascii="Arial"/>
                                <w:b/>
                                <w:color w:val="ED1C24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D1C24"/>
                                <w:spacing w:val="-4"/>
                                <w:sz w:val="16"/>
                              </w:rPr>
                              <w:t>BRE</w:t>
                            </w:r>
                          </w:p>
                        </w:tc>
                        <w:tc>
                          <w:tcPr>
                            <w:tcW w:w="2754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2F2964">
                            <w:pPr>
                              <w:pStyle w:val="TableParagraph"/>
                              <w:spacing w:before="58"/>
                              <w:ind w:left="721" w:right="72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Rosemary Bread (1, 8)</w:t>
                            </w:r>
                          </w:p>
                          <w:p w:rsidR="00516D3A" w:rsidRDefault="00516D3A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spacing w:before="1" w:line="120" w:lineRule="exact"/>
                              <w:ind w:left="20" w:right="52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AD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FRUITY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YOGHURT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CHEESE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662" w:right="6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Poppy Seed Bread (1, 8)</w:t>
                            </w:r>
                          </w:p>
                          <w:p w:rsidR="00516D3A" w:rsidRDefault="002F2964">
                            <w:pPr>
                              <w:pStyle w:val="TableParagraph"/>
                              <w:spacing w:before="152" w:line="120" w:lineRule="exact"/>
                              <w:ind w:left="18" w:right="70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ND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BISCUITS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15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34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FRESH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SALAD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D1C24"/>
                                <w:w w:val="105"/>
                                <w:sz w:val="16"/>
                              </w:rPr>
                              <w:t>BAR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left w:val="single" w:sz="2" w:space="0" w:color="231F20"/>
                            </w:tcBorders>
                          </w:tcPr>
                          <w:p w:rsidR="00516D3A" w:rsidRDefault="00516D3A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:rsidR="00516D3A" w:rsidRDefault="002F2964">
                            <w:pPr>
                              <w:pStyle w:val="TableParagraph"/>
                              <w:ind w:left="1243" w:right="561" w:hanging="50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Red Onion Bread (1, 8)</w:t>
                            </w:r>
                          </w:p>
                        </w:tc>
                      </w:tr>
                    </w:tbl>
                    <w:p w:rsidR="00516D3A" w:rsidRDefault="00516D3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ED1C24"/>
          <w:w w:val="102"/>
          <w:sz w:val="16"/>
        </w:rPr>
        <w:t>A</w:t>
      </w:r>
    </w:p>
    <w:p w:rsidR="00516D3A" w:rsidRDefault="002F2964">
      <w:pPr>
        <w:spacing w:before="38"/>
        <w:ind w:left="2336" w:right="2773"/>
        <w:jc w:val="center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ALLERGEN KEY</w:t>
      </w:r>
    </w:p>
    <w:p w:rsidR="00516D3A" w:rsidRDefault="002F2964">
      <w:pPr>
        <w:pStyle w:val="ListParagraph"/>
        <w:numPr>
          <w:ilvl w:val="0"/>
          <w:numId w:val="1"/>
        </w:numPr>
        <w:tabs>
          <w:tab w:val="left" w:pos="2455"/>
          <w:tab w:val="left" w:pos="5430"/>
          <w:tab w:val="left" w:pos="7188"/>
          <w:tab w:val="left" w:pos="9002"/>
          <w:tab w:val="left" w:pos="10816"/>
        </w:tabs>
        <w:spacing w:before="94"/>
        <w:rPr>
          <w:b/>
          <w:sz w:val="16"/>
        </w:rPr>
      </w:pPr>
      <w:r>
        <w:rPr>
          <w:b/>
          <w:color w:val="231F20"/>
          <w:sz w:val="16"/>
        </w:rPr>
        <w:t>CEREALS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z w:val="16"/>
        </w:rPr>
        <w:t>CONTAINING</w:t>
      </w:r>
      <w:r>
        <w:rPr>
          <w:b/>
          <w:color w:val="231F20"/>
          <w:spacing w:val="-11"/>
          <w:sz w:val="16"/>
        </w:rPr>
        <w:t xml:space="preserve"> </w:t>
      </w:r>
      <w:r>
        <w:rPr>
          <w:b/>
          <w:color w:val="231F20"/>
          <w:sz w:val="16"/>
        </w:rPr>
        <w:t>GLUTEN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>4</w:t>
      </w:r>
      <w:r>
        <w:rPr>
          <w:b/>
          <w:color w:val="ED1C24"/>
          <w:spacing w:val="-2"/>
          <w:sz w:val="16"/>
        </w:rPr>
        <w:t xml:space="preserve"> </w:t>
      </w:r>
      <w:r>
        <w:rPr>
          <w:b/>
          <w:color w:val="231F20"/>
          <w:sz w:val="16"/>
        </w:rPr>
        <w:t>FISH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>7</w:t>
      </w:r>
      <w:r>
        <w:rPr>
          <w:b/>
          <w:color w:val="ED1C24"/>
          <w:spacing w:val="-4"/>
          <w:sz w:val="16"/>
        </w:rPr>
        <w:t xml:space="preserve"> </w:t>
      </w:r>
      <w:r>
        <w:rPr>
          <w:b/>
          <w:color w:val="231F20"/>
          <w:sz w:val="16"/>
        </w:rPr>
        <w:t>EGGS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>10</w:t>
      </w:r>
      <w:r>
        <w:rPr>
          <w:b/>
          <w:color w:val="ED1C24"/>
          <w:spacing w:val="-14"/>
          <w:sz w:val="16"/>
        </w:rPr>
        <w:t xml:space="preserve"> </w:t>
      </w:r>
      <w:r>
        <w:rPr>
          <w:b/>
          <w:color w:val="231F20"/>
          <w:sz w:val="16"/>
        </w:rPr>
        <w:t>CELERY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>13</w:t>
      </w:r>
      <w:r>
        <w:rPr>
          <w:b/>
          <w:color w:val="ED1C24"/>
          <w:spacing w:val="1"/>
          <w:sz w:val="16"/>
        </w:rPr>
        <w:t xml:space="preserve"> </w:t>
      </w:r>
      <w:r>
        <w:rPr>
          <w:b/>
          <w:color w:val="231F20"/>
          <w:sz w:val="16"/>
        </w:rPr>
        <w:t>SESAME</w:t>
      </w:r>
    </w:p>
    <w:p w:rsidR="00516D3A" w:rsidRDefault="002F2964">
      <w:pPr>
        <w:pStyle w:val="ListParagraph"/>
        <w:numPr>
          <w:ilvl w:val="0"/>
          <w:numId w:val="1"/>
        </w:numPr>
        <w:tabs>
          <w:tab w:val="left" w:pos="2455"/>
          <w:tab w:val="left" w:pos="5430"/>
          <w:tab w:val="left" w:pos="7188"/>
          <w:tab w:val="left" w:pos="9002"/>
          <w:tab w:val="left" w:pos="10816"/>
        </w:tabs>
        <w:rPr>
          <w:b/>
          <w:sz w:val="16"/>
        </w:rPr>
      </w:pPr>
      <w:r>
        <w:rPr>
          <w:b/>
          <w:color w:val="231F20"/>
          <w:sz w:val="16"/>
        </w:rPr>
        <w:t>CRUSTACEANS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>5</w:t>
      </w:r>
      <w:r>
        <w:rPr>
          <w:b/>
          <w:color w:val="ED1C24"/>
          <w:spacing w:val="-2"/>
          <w:sz w:val="16"/>
        </w:rPr>
        <w:t xml:space="preserve"> </w:t>
      </w:r>
      <w:r>
        <w:rPr>
          <w:b/>
          <w:color w:val="231F20"/>
          <w:sz w:val="16"/>
        </w:rPr>
        <w:t>PEANUTS*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>8</w:t>
      </w:r>
      <w:r>
        <w:rPr>
          <w:b/>
          <w:color w:val="ED1C24"/>
          <w:spacing w:val="-8"/>
          <w:sz w:val="16"/>
        </w:rPr>
        <w:t xml:space="preserve"> </w:t>
      </w:r>
      <w:r>
        <w:rPr>
          <w:b/>
          <w:color w:val="231F20"/>
          <w:sz w:val="16"/>
        </w:rPr>
        <w:t>SOYBEANS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>11</w:t>
      </w:r>
      <w:r>
        <w:rPr>
          <w:b/>
          <w:color w:val="ED1C24"/>
          <w:spacing w:val="1"/>
          <w:sz w:val="16"/>
        </w:rPr>
        <w:t xml:space="preserve"> </w:t>
      </w:r>
      <w:r>
        <w:rPr>
          <w:b/>
          <w:color w:val="231F20"/>
          <w:sz w:val="16"/>
        </w:rPr>
        <w:t>MUSTARD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 xml:space="preserve">14 </w:t>
      </w:r>
      <w:r>
        <w:rPr>
          <w:b/>
          <w:color w:val="231F20"/>
          <w:sz w:val="16"/>
        </w:rPr>
        <w:t>SULPHUR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DIOXIDE</w:t>
      </w:r>
    </w:p>
    <w:p w:rsidR="00516D3A" w:rsidRDefault="002F2964">
      <w:pPr>
        <w:pStyle w:val="ListParagraph"/>
        <w:numPr>
          <w:ilvl w:val="0"/>
          <w:numId w:val="1"/>
        </w:numPr>
        <w:tabs>
          <w:tab w:val="left" w:pos="2455"/>
          <w:tab w:val="left" w:pos="5430"/>
          <w:tab w:val="left" w:pos="7188"/>
          <w:tab w:val="left" w:pos="9002"/>
        </w:tabs>
        <w:rPr>
          <w:b/>
          <w:sz w:val="16"/>
        </w:rPr>
      </w:pPr>
      <w:r>
        <w:rPr>
          <w:b/>
          <w:color w:val="231F20"/>
          <w:sz w:val="16"/>
        </w:rPr>
        <w:t>MOLLUSCS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 xml:space="preserve">6 </w:t>
      </w:r>
      <w:r>
        <w:rPr>
          <w:b/>
          <w:color w:val="231F20"/>
          <w:sz w:val="16"/>
        </w:rPr>
        <w:t>NUTS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>9</w:t>
      </w:r>
      <w:r>
        <w:rPr>
          <w:b/>
          <w:color w:val="ED1C24"/>
          <w:spacing w:val="2"/>
          <w:sz w:val="16"/>
        </w:rPr>
        <w:t xml:space="preserve"> </w:t>
      </w:r>
      <w:r>
        <w:rPr>
          <w:b/>
          <w:color w:val="231F20"/>
          <w:sz w:val="16"/>
        </w:rPr>
        <w:t>MILK</w:t>
      </w:r>
      <w:r>
        <w:rPr>
          <w:b/>
          <w:color w:val="231F20"/>
          <w:sz w:val="16"/>
        </w:rPr>
        <w:tab/>
      </w:r>
      <w:r>
        <w:rPr>
          <w:b/>
          <w:color w:val="ED1C24"/>
          <w:sz w:val="16"/>
        </w:rPr>
        <w:t>12</w:t>
      </w:r>
      <w:r>
        <w:rPr>
          <w:b/>
          <w:color w:val="ED1C24"/>
          <w:spacing w:val="2"/>
          <w:sz w:val="16"/>
        </w:rPr>
        <w:t xml:space="preserve"> </w:t>
      </w:r>
      <w:r>
        <w:rPr>
          <w:b/>
          <w:color w:val="231F20"/>
          <w:sz w:val="16"/>
        </w:rPr>
        <w:t>LUPIN</w:t>
      </w:r>
    </w:p>
    <w:p w:rsidR="00516D3A" w:rsidRDefault="002F2964">
      <w:pPr>
        <w:spacing w:before="93"/>
        <w:ind w:left="4983"/>
        <w:rPr>
          <w:rFonts w:ascii="Arial"/>
          <w:b/>
          <w:sz w:val="18"/>
        </w:rPr>
      </w:pPr>
      <w:r>
        <w:rPr>
          <w:rFonts w:ascii="Arial"/>
          <w:b/>
          <w:color w:val="ED1C24"/>
          <w:sz w:val="18"/>
        </w:rPr>
        <w:t>*ALL OUR MENUS ARE TREE NUT AND PEANUT FREE</w:t>
      </w:r>
    </w:p>
    <w:p w:rsidR="00516D3A" w:rsidRDefault="002F2964">
      <w:pPr>
        <w:pStyle w:val="BodyText"/>
        <w:spacing w:before="10"/>
        <w:ind w:left="2336" w:right="2773"/>
        <w:jc w:val="center"/>
      </w:pPr>
      <w:r>
        <w:rPr>
          <w:color w:val="ED1C24"/>
        </w:rPr>
        <w:t>INGREDIENTS CONTAINING GLUTEN (INDICATED BY THE NUMBER 1 ON THE MENU) WILL CONTAIN WHEAT, OATS, BARLEY,</w:t>
      </w:r>
    </w:p>
    <w:p w:rsidR="00516D3A" w:rsidRDefault="002F2964">
      <w:pPr>
        <w:pStyle w:val="BodyText"/>
        <w:spacing w:before="19"/>
        <w:ind w:left="2336" w:right="2773"/>
        <w:jc w:val="center"/>
      </w:pPr>
      <w:r>
        <w:rPr>
          <w:color w:val="ED1C24"/>
        </w:rPr>
        <w:t>SPELT, RYE OR KAMUT, OR A COMBINATION THEREOF. IF YOU HAVE ANY ALLERGEN CONCERNS PLEASE SPEAK TO THE CATERING MANAGER</w:t>
      </w:r>
    </w:p>
    <w:sectPr w:rsidR="00516D3A">
      <w:pgSz w:w="16840" w:h="11910" w:orient="landscape"/>
      <w:pgMar w:top="220" w:right="640" w:bottom="1180" w:left="1080" w:header="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F2964">
      <w:r>
        <w:separator/>
      </w:r>
    </w:p>
  </w:endnote>
  <w:endnote w:type="continuationSeparator" w:id="0">
    <w:p w:rsidR="00000000" w:rsidRDefault="002F2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D3A" w:rsidRDefault="002F2964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216000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6798310</wp:posOffset>
              </wp:positionV>
              <wp:extent cx="335915" cy="335915"/>
              <wp:effectExtent l="0" t="0" r="0" b="0"/>
              <wp:wrapNone/>
              <wp:docPr id="56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335915"/>
                        <a:chOff x="696" y="10706"/>
                        <a:chExt cx="529" cy="529"/>
                      </a:xfrm>
                    </wpg:grpSpPr>
                    <wps:wsp>
                      <wps:cNvPr id="58" name="AutoShape 30"/>
                      <wps:cNvSpPr>
                        <a:spLocks/>
                      </wps:cNvSpPr>
                      <wps:spPr bwMode="auto">
                        <a:xfrm>
                          <a:off x="695" y="10706"/>
                          <a:ext cx="529" cy="529"/>
                        </a:xfrm>
                        <a:custGeom>
                          <a:avLst/>
                          <a:gdLst>
                            <a:gd name="T0" fmla="+- 0 811 696"/>
                            <a:gd name="T1" fmla="*/ T0 w 529"/>
                            <a:gd name="T2" fmla="+- 0 10775 10706"/>
                            <a:gd name="T3" fmla="*/ 10775 h 529"/>
                            <a:gd name="T4" fmla="+- 0 810 696"/>
                            <a:gd name="T5" fmla="*/ T4 w 529"/>
                            <a:gd name="T6" fmla="+- 0 10764 10706"/>
                            <a:gd name="T7" fmla="*/ 10764 h 529"/>
                            <a:gd name="T8" fmla="+- 0 784 696"/>
                            <a:gd name="T9" fmla="*/ T8 w 529"/>
                            <a:gd name="T10" fmla="+- 0 10755 10706"/>
                            <a:gd name="T11" fmla="*/ 10755 h 529"/>
                            <a:gd name="T12" fmla="+- 0 774 696"/>
                            <a:gd name="T13" fmla="*/ T12 w 529"/>
                            <a:gd name="T14" fmla="+- 0 10765 10706"/>
                            <a:gd name="T15" fmla="*/ 10765 h 529"/>
                            <a:gd name="T16" fmla="+- 0 764 696"/>
                            <a:gd name="T17" fmla="*/ T16 w 529"/>
                            <a:gd name="T18" fmla="+- 0 10755 10706"/>
                            <a:gd name="T19" fmla="*/ 10755 h 529"/>
                            <a:gd name="T20" fmla="+- 0 739 696"/>
                            <a:gd name="T21" fmla="*/ T20 w 529"/>
                            <a:gd name="T22" fmla="+- 0 10764 10706"/>
                            <a:gd name="T23" fmla="*/ 10764 h 529"/>
                            <a:gd name="T24" fmla="+- 0 737 696"/>
                            <a:gd name="T25" fmla="*/ T24 w 529"/>
                            <a:gd name="T26" fmla="+- 0 10779 10706"/>
                            <a:gd name="T27" fmla="*/ 10779 h 529"/>
                            <a:gd name="T28" fmla="+- 0 743 696"/>
                            <a:gd name="T29" fmla="*/ T28 w 529"/>
                            <a:gd name="T30" fmla="+- 0 10795 10706"/>
                            <a:gd name="T31" fmla="*/ 10795 h 529"/>
                            <a:gd name="T32" fmla="+- 0 800 696"/>
                            <a:gd name="T33" fmla="*/ T32 w 529"/>
                            <a:gd name="T34" fmla="+- 0 10800 10706"/>
                            <a:gd name="T35" fmla="*/ 10800 h 529"/>
                            <a:gd name="T36" fmla="+- 0 809 696"/>
                            <a:gd name="T37" fmla="*/ T36 w 529"/>
                            <a:gd name="T38" fmla="+- 0 10790 10706"/>
                            <a:gd name="T39" fmla="*/ 10790 h 529"/>
                            <a:gd name="T40" fmla="+- 0 1225 696"/>
                            <a:gd name="T41" fmla="*/ T40 w 529"/>
                            <a:gd name="T42" fmla="+- 0 10967 10706"/>
                            <a:gd name="T43" fmla="*/ 10967 h 529"/>
                            <a:gd name="T44" fmla="+- 0 1187 696"/>
                            <a:gd name="T45" fmla="*/ T44 w 529"/>
                            <a:gd name="T46" fmla="+- 0 10876 10706"/>
                            <a:gd name="T47" fmla="*/ 10876 h 529"/>
                            <a:gd name="T48" fmla="+- 0 1173 696"/>
                            <a:gd name="T49" fmla="*/ T48 w 529"/>
                            <a:gd name="T50" fmla="+- 0 11076 10706"/>
                            <a:gd name="T51" fmla="*/ 11076 h 529"/>
                            <a:gd name="T52" fmla="+- 0 1066 696"/>
                            <a:gd name="T53" fmla="*/ T52 w 529"/>
                            <a:gd name="T54" fmla="+- 0 11183 10706"/>
                            <a:gd name="T55" fmla="*/ 11183 h 529"/>
                            <a:gd name="T56" fmla="+- 0 919 696"/>
                            <a:gd name="T57" fmla="*/ T56 w 529"/>
                            <a:gd name="T58" fmla="+- 0 11183 10706"/>
                            <a:gd name="T59" fmla="*/ 11183 h 529"/>
                            <a:gd name="T60" fmla="+- 0 812 696"/>
                            <a:gd name="T61" fmla="*/ T60 w 529"/>
                            <a:gd name="T62" fmla="+- 0 11076 10706"/>
                            <a:gd name="T63" fmla="*/ 11076 h 529"/>
                            <a:gd name="T64" fmla="+- 0 812 696"/>
                            <a:gd name="T65" fmla="*/ T64 w 529"/>
                            <a:gd name="T66" fmla="+- 0 10930 10706"/>
                            <a:gd name="T67" fmla="*/ 10930 h 529"/>
                            <a:gd name="T68" fmla="+- 0 860 696"/>
                            <a:gd name="T69" fmla="*/ T68 w 529"/>
                            <a:gd name="T70" fmla="+- 0 10862 10706"/>
                            <a:gd name="T71" fmla="*/ 10862 h 529"/>
                            <a:gd name="T72" fmla="+- 0 919 696"/>
                            <a:gd name="T73" fmla="*/ T72 w 529"/>
                            <a:gd name="T74" fmla="+- 0 10823 10706"/>
                            <a:gd name="T75" fmla="*/ 10823 h 529"/>
                            <a:gd name="T76" fmla="+- 0 992 696"/>
                            <a:gd name="T77" fmla="*/ T76 w 529"/>
                            <a:gd name="T78" fmla="+- 0 10809 10706"/>
                            <a:gd name="T79" fmla="*/ 10809 h 529"/>
                            <a:gd name="T80" fmla="+- 0 1130 696"/>
                            <a:gd name="T81" fmla="*/ T80 w 529"/>
                            <a:gd name="T82" fmla="+- 0 10866 10706"/>
                            <a:gd name="T83" fmla="*/ 10866 h 529"/>
                            <a:gd name="T84" fmla="+- 0 1187 696"/>
                            <a:gd name="T85" fmla="*/ T84 w 529"/>
                            <a:gd name="T86" fmla="+- 0 11003 10706"/>
                            <a:gd name="T87" fmla="*/ 11003 h 529"/>
                            <a:gd name="T88" fmla="+- 0 1159 696"/>
                            <a:gd name="T89" fmla="*/ T88 w 529"/>
                            <a:gd name="T90" fmla="+- 0 10837 10706"/>
                            <a:gd name="T91" fmla="*/ 10837 h 529"/>
                            <a:gd name="T92" fmla="+- 0 1091 696"/>
                            <a:gd name="T93" fmla="*/ T92 w 529"/>
                            <a:gd name="T94" fmla="+- 0 10789 10706"/>
                            <a:gd name="T95" fmla="*/ 10789 h 529"/>
                            <a:gd name="T96" fmla="+- 0 934 696"/>
                            <a:gd name="T97" fmla="*/ T96 w 529"/>
                            <a:gd name="T98" fmla="+- 0 10775 10706"/>
                            <a:gd name="T99" fmla="*/ 10775 h 529"/>
                            <a:gd name="T100" fmla="+- 0 860 696"/>
                            <a:gd name="T101" fmla="*/ T100 w 529"/>
                            <a:gd name="T102" fmla="+- 0 10809 10706"/>
                            <a:gd name="T103" fmla="*/ 10809 h 529"/>
                            <a:gd name="T104" fmla="+- 0 858 696"/>
                            <a:gd name="T105" fmla="*/ T104 w 529"/>
                            <a:gd name="T106" fmla="+- 0 10810 10706"/>
                            <a:gd name="T107" fmla="*/ 10810 h 529"/>
                            <a:gd name="T108" fmla="+- 0 852 696"/>
                            <a:gd name="T109" fmla="*/ T108 w 529"/>
                            <a:gd name="T110" fmla="+- 0 10807 10706"/>
                            <a:gd name="T111" fmla="*/ 10807 h 529"/>
                            <a:gd name="T112" fmla="+- 0 852 696"/>
                            <a:gd name="T113" fmla="*/ T112 w 529"/>
                            <a:gd name="T114" fmla="+- 0 10803 10706"/>
                            <a:gd name="T115" fmla="*/ 10803 h 529"/>
                            <a:gd name="T116" fmla="+- 0 854 696"/>
                            <a:gd name="T117" fmla="*/ T116 w 529"/>
                            <a:gd name="T118" fmla="+- 0 10784 10706"/>
                            <a:gd name="T119" fmla="*/ 10784 h 529"/>
                            <a:gd name="T120" fmla="+- 0 843 696"/>
                            <a:gd name="T121" fmla="*/ T120 w 529"/>
                            <a:gd name="T122" fmla="+- 0 10746 10706"/>
                            <a:gd name="T123" fmla="*/ 10746 h 529"/>
                            <a:gd name="T124" fmla="+- 0 831 696"/>
                            <a:gd name="T125" fmla="*/ T124 w 529"/>
                            <a:gd name="T126" fmla="+- 0 10730 10706"/>
                            <a:gd name="T127" fmla="*/ 10730 h 529"/>
                            <a:gd name="T128" fmla="+- 0 826 696"/>
                            <a:gd name="T129" fmla="*/ T128 w 529"/>
                            <a:gd name="T130" fmla="+- 0 10785 10706"/>
                            <a:gd name="T131" fmla="*/ 10785 h 529"/>
                            <a:gd name="T132" fmla="+- 0 811 696"/>
                            <a:gd name="T133" fmla="*/ T132 w 529"/>
                            <a:gd name="T134" fmla="+- 0 10821 10706"/>
                            <a:gd name="T135" fmla="*/ 10821 h 529"/>
                            <a:gd name="T136" fmla="+- 0 775 696"/>
                            <a:gd name="T137" fmla="*/ T136 w 529"/>
                            <a:gd name="T138" fmla="+- 0 10836 10706"/>
                            <a:gd name="T139" fmla="*/ 10836 h 529"/>
                            <a:gd name="T140" fmla="+- 0 739 696"/>
                            <a:gd name="T141" fmla="*/ T140 w 529"/>
                            <a:gd name="T142" fmla="+- 0 10821 10706"/>
                            <a:gd name="T143" fmla="*/ 10821 h 529"/>
                            <a:gd name="T144" fmla="+- 0 724 696"/>
                            <a:gd name="T145" fmla="*/ T144 w 529"/>
                            <a:gd name="T146" fmla="+- 0 10785 10706"/>
                            <a:gd name="T147" fmla="*/ 10785 h 529"/>
                            <a:gd name="T148" fmla="+- 0 739 696"/>
                            <a:gd name="T149" fmla="*/ T148 w 529"/>
                            <a:gd name="T150" fmla="+- 0 10749 10706"/>
                            <a:gd name="T151" fmla="*/ 10749 h 529"/>
                            <a:gd name="T152" fmla="+- 0 775 696"/>
                            <a:gd name="T153" fmla="*/ T152 w 529"/>
                            <a:gd name="T154" fmla="+- 0 10735 10706"/>
                            <a:gd name="T155" fmla="*/ 10735 h 529"/>
                            <a:gd name="T156" fmla="+- 0 811 696"/>
                            <a:gd name="T157" fmla="*/ T156 w 529"/>
                            <a:gd name="T158" fmla="+- 0 10749 10706"/>
                            <a:gd name="T159" fmla="*/ 10749 h 529"/>
                            <a:gd name="T160" fmla="+- 0 826 696"/>
                            <a:gd name="T161" fmla="*/ T160 w 529"/>
                            <a:gd name="T162" fmla="+- 0 10785 10706"/>
                            <a:gd name="T163" fmla="*/ 10785 h 529"/>
                            <a:gd name="T164" fmla="+- 0 805 696"/>
                            <a:gd name="T165" fmla="*/ T164 w 529"/>
                            <a:gd name="T166" fmla="+- 0 10712 10706"/>
                            <a:gd name="T167" fmla="*/ 10712 h 529"/>
                            <a:gd name="T168" fmla="+- 0 745 696"/>
                            <a:gd name="T169" fmla="*/ T168 w 529"/>
                            <a:gd name="T170" fmla="+- 0 10712 10706"/>
                            <a:gd name="T171" fmla="*/ 10712 h 529"/>
                            <a:gd name="T172" fmla="+- 0 701 696"/>
                            <a:gd name="T173" fmla="*/ T172 w 529"/>
                            <a:gd name="T174" fmla="+- 0 10756 10706"/>
                            <a:gd name="T175" fmla="*/ 10756 h 529"/>
                            <a:gd name="T176" fmla="+- 0 701 696"/>
                            <a:gd name="T177" fmla="*/ T176 w 529"/>
                            <a:gd name="T178" fmla="+- 0 10815 10706"/>
                            <a:gd name="T179" fmla="*/ 10815 h 529"/>
                            <a:gd name="T180" fmla="+- 0 735 696"/>
                            <a:gd name="T181" fmla="*/ T180 w 529"/>
                            <a:gd name="T182" fmla="+- 0 10854 10706"/>
                            <a:gd name="T183" fmla="*/ 10854 h 529"/>
                            <a:gd name="T184" fmla="+- 0 773 696"/>
                            <a:gd name="T185" fmla="*/ T184 w 529"/>
                            <a:gd name="T186" fmla="+- 0 10864 10706"/>
                            <a:gd name="T187" fmla="*/ 10864 h 529"/>
                            <a:gd name="T188" fmla="+- 0 794 696"/>
                            <a:gd name="T189" fmla="*/ T188 w 529"/>
                            <a:gd name="T190" fmla="+- 0 10862 10706"/>
                            <a:gd name="T191" fmla="*/ 10862 h 529"/>
                            <a:gd name="T192" fmla="+- 0 799 696"/>
                            <a:gd name="T193" fmla="*/ T192 w 529"/>
                            <a:gd name="T194" fmla="+- 0 10866 10706"/>
                            <a:gd name="T195" fmla="*/ 10866 h 529"/>
                            <a:gd name="T196" fmla="+- 0 798 696"/>
                            <a:gd name="T197" fmla="*/ T196 w 529"/>
                            <a:gd name="T198" fmla="+- 0 10871 10706"/>
                            <a:gd name="T199" fmla="*/ 10871 h 529"/>
                            <a:gd name="T200" fmla="+- 0 765 696"/>
                            <a:gd name="T201" fmla="*/ T200 w 529"/>
                            <a:gd name="T202" fmla="+- 0 10945 10706"/>
                            <a:gd name="T203" fmla="*/ 10945 h 529"/>
                            <a:gd name="T204" fmla="+- 0 779 696"/>
                            <a:gd name="T205" fmla="*/ T204 w 529"/>
                            <a:gd name="T206" fmla="+- 0 11101 10706"/>
                            <a:gd name="T207" fmla="*/ 11101 h 529"/>
                            <a:gd name="T208" fmla="+- 0 887 696"/>
                            <a:gd name="T209" fmla="*/ T208 w 529"/>
                            <a:gd name="T210" fmla="+- 0 11213 10706"/>
                            <a:gd name="T211" fmla="*/ 11213 h 529"/>
                            <a:gd name="T212" fmla="+- 0 1028 696"/>
                            <a:gd name="T213" fmla="*/ T212 w 529"/>
                            <a:gd name="T214" fmla="+- 0 11235 10706"/>
                            <a:gd name="T215" fmla="*/ 11235 h 529"/>
                            <a:gd name="T216" fmla="+- 0 1120 696"/>
                            <a:gd name="T217" fmla="*/ T216 w 529"/>
                            <a:gd name="T218" fmla="+- 0 11197 10706"/>
                            <a:gd name="T219" fmla="*/ 11197 h 529"/>
                            <a:gd name="T220" fmla="+- 0 1203 696"/>
                            <a:gd name="T221" fmla="*/ T220 w 529"/>
                            <a:gd name="T222" fmla="+- 0 11108 10706"/>
                            <a:gd name="T223" fmla="*/ 11108 h 529"/>
                            <a:gd name="T224" fmla="+- 0 1225 696"/>
                            <a:gd name="T225" fmla="*/ T224 w 529"/>
                            <a:gd name="T226" fmla="+- 0 10967 10706"/>
                            <a:gd name="T227" fmla="*/ 10967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29" h="529">
                              <a:moveTo>
                                <a:pt x="115" y="73"/>
                              </a:moveTo>
                              <a:lnTo>
                                <a:pt x="115" y="69"/>
                              </a:lnTo>
                              <a:lnTo>
                                <a:pt x="114" y="59"/>
                              </a:lnTo>
                              <a:lnTo>
                                <a:pt x="114" y="58"/>
                              </a:lnTo>
                              <a:lnTo>
                                <a:pt x="105" y="49"/>
                              </a:lnTo>
                              <a:lnTo>
                                <a:pt x="88" y="49"/>
                              </a:lnTo>
                              <a:lnTo>
                                <a:pt x="82" y="53"/>
                              </a:lnTo>
                              <a:lnTo>
                                <a:pt x="78" y="59"/>
                              </a:lnTo>
                              <a:lnTo>
                                <a:pt x="74" y="53"/>
                              </a:lnTo>
                              <a:lnTo>
                                <a:pt x="68" y="49"/>
                              </a:lnTo>
                              <a:lnTo>
                                <a:pt x="51" y="49"/>
                              </a:lnTo>
                              <a:lnTo>
                                <a:pt x="43" y="58"/>
                              </a:lnTo>
                              <a:lnTo>
                                <a:pt x="42" y="69"/>
                              </a:lnTo>
                              <a:lnTo>
                                <a:pt x="41" y="73"/>
                              </a:lnTo>
                              <a:lnTo>
                                <a:pt x="44" y="84"/>
                              </a:lnTo>
                              <a:lnTo>
                                <a:pt x="47" y="89"/>
                              </a:lnTo>
                              <a:lnTo>
                                <a:pt x="78" y="117"/>
                              </a:lnTo>
                              <a:lnTo>
                                <a:pt x="104" y="94"/>
                              </a:lnTo>
                              <a:lnTo>
                                <a:pt x="109" y="89"/>
                              </a:lnTo>
                              <a:lnTo>
                                <a:pt x="113" y="84"/>
                              </a:lnTo>
                              <a:lnTo>
                                <a:pt x="115" y="73"/>
                              </a:lnTo>
                              <a:moveTo>
                                <a:pt x="529" y="261"/>
                              </a:moveTo>
                              <a:lnTo>
                                <a:pt x="507" y="192"/>
                              </a:lnTo>
                              <a:lnTo>
                                <a:pt x="491" y="170"/>
                              </a:lnTo>
                              <a:lnTo>
                                <a:pt x="491" y="297"/>
                              </a:lnTo>
                              <a:lnTo>
                                <a:pt x="477" y="370"/>
                              </a:lnTo>
                              <a:lnTo>
                                <a:pt x="434" y="435"/>
                              </a:lnTo>
                              <a:lnTo>
                                <a:pt x="370" y="477"/>
                              </a:lnTo>
                              <a:lnTo>
                                <a:pt x="296" y="491"/>
                              </a:lnTo>
                              <a:lnTo>
                                <a:pt x="223" y="477"/>
                              </a:lnTo>
                              <a:lnTo>
                                <a:pt x="159" y="435"/>
                              </a:lnTo>
                              <a:lnTo>
                                <a:pt x="116" y="370"/>
                              </a:lnTo>
                              <a:lnTo>
                                <a:pt x="102" y="297"/>
                              </a:lnTo>
                              <a:lnTo>
                                <a:pt x="116" y="224"/>
                              </a:lnTo>
                              <a:lnTo>
                                <a:pt x="159" y="160"/>
                              </a:lnTo>
                              <a:lnTo>
                                <a:pt x="164" y="156"/>
                              </a:lnTo>
                              <a:lnTo>
                                <a:pt x="203" y="130"/>
                              </a:lnTo>
                              <a:lnTo>
                                <a:pt x="223" y="117"/>
                              </a:lnTo>
                              <a:lnTo>
                                <a:pt x="289" y="104"/>
                              </a:lnTo>
                              <a:lnTo>
                                <a:pt x="296" y="103"/>
                              </a:lnTo>
                              <a:lnTo>
                                <a:pt x="370" y="117"/>
                              </a:lnTo>
                              <a:lnTo>
                                <a:pt x="434" y="160"/>
                              </a:lnTo>
                              <a:lnTo>
                                <a:pt x="477" y="224"/>
                              </a:lnTo>
                              <a:lnTo>
                                <a:pt x="491" y="297"/>
                              </a:lnTo>
                              <a:lnTo>
                                <a:pt x="491" y="170"/>
                              </a:lnTo>
                              <a:lnTo>
                                <a:pt x="463" y="131"/>
                              </a:lnTo>
                              <a:lnTo>
                                <a:pt x="422" y="103"/>
                              </a:lnTo>
                              <a:lnTo>
                                <a:pt x="395" y="83"/>
                              </a:lnTo>
                              <a:lnTo>
                                <a:pt x="317" y="63"/>
                              </a:lnTo>
                              <a:lnTo>
                                <a:pt x="238" y="69"/>
                              </a:lnTo>
                              <a:lnTo>
                                <a:pt x="164" y="103"/>
                              </a:lnTo>
                              <a:lnTo>
                                <a:pt x="162" y="104"/>
                              </a:lnTo>
                              <a:lnTo>
                                <a:pt x="159" y="104"/>
                              </a:lnTo>
                              <a:lnTo>
                                <a:pt x="156" y="101"/>
                              </a:lnTo>
                              <a:lnTo>
                                <a:pt x="155" y="99"/>
                              </a:lnTo>
                              <a:lnTo>
                                <a:pt x="156" y="97"/>
                              </a:lnTo>
                              <a:lnTo>
                                <a:pt x="158" y="78"/>
                              </a:lnTo>
                              <a:lnTo>
                                <a:pt x="155" y="58"/>
                              </a:lnTo>
                              <a:lnTo>
                                <a:pt x="147" y="40"/>
                              </a:lnTo>
                              <a:lnTo>
                                <a:pt x="139" y="29"/>
                              </a:lnTo>
                              <a:lnTo>
                                <a:pt x="135" y="24"/>
                              </a:lnTo>
                              <a:lnTo>
                                <a:pt x="130" y="20"/>
                              </a:lnTo>
                              <a:lnTo>
                                <a:pt x="130" y="79"/>
                              </a:lnTo>
                              <a:lnTo>
                                <a:pt x="126" y="99"/>
                              </a:lnTo>
                              <a:lnTo>
                                <a:pt x="115" y="115"/>
                              </a:lnTo>
                              <a:lnTo>
                                <a:pt x="98" y="127"/>
                              </a:lnTo>
                              <a:lnTo>
                                <a:pt x="79" y="130"/>
                              </a:lnTo>
                              <a:lnTo>
                                <a:pt x="60" y="127"/>
                              </a:lnTo>
                              <a:lnTo>
                                <a:pt x="43" y="115"/>
                              </a:lnTo>
                              <a:lnTo>
                                <a:pt x="32" y="99"/>
                              </a:lnTo>
                              <a:lnTo>
                                <a:pt x="28" y="79"/>
                              </a:lnTo>
                              <a:lnTo>
                                <a:pt x="32" y="60"/>
                              </a:lnTo>
                              <a:lnTo>
                                <a:pt x="43" y="43"/>
                              </a:lnTo>
                              <a:lnTo>
                                <a:pt x="60" y="32"/>
                              </a:lnTo>
                              <a:lnTo>
                                <a:pt x="79" y="29"/>
                              </a:lnTo>
                              <a:lnTo>
                                <a:pt x="98" y="32"/>
                              </a:lnTo>
                              <a:lnTo>
                                <a:pt x="115" y="43"/>
                              </a:lnTo>
                              <a:lnTo>
                                <a:pt x="126" y="60"/>
                              </a:lnTo>
                              <a:lnTo>
                                <a:pt x="130" y="79"/>
                              </a:lnTo>
                              <a:lnTo>
                                <a:pt x="130" y="20"/>
                              </a:lnTo>
                              <a:lnTo>
                                <a:pt x="109" y="6"/>
                              </a:lnTo>
                              <a:lnTo>
                                <a:pt x="79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5" y="50"/>
                              </a:lnTo>
                              <a:lnTo>
                                <a:pt x="0" y="79"/>
                              </a:lnTo>
                              <a:lnTo>
                                <a:pt x="5" y="109"/>
                              </a:lnTo>
                              <a:lnTo>
                                <a:pt x="23" y="135"/>
                              </a:lnTo>
                              <a:lnTo>
                                <a:pt x="39" y="148"/>
                              </a:lnTo>
                              <a:lnTo>
                                <a:pt x="57" y="156"/>
                              </a:lnTo>
                              <a:lnTo>
                                <a:pt x="77" y="158"/>
                              </a:lnTo>
                              <a:lnTo>
                                <a:pt x="96" y="157"/>
                              </a:lnTo>
                              <a:lnTo>
                                <a:pt x="98" y="156"/>
                              </a:lnTo>
                              <a:lnTo>
                                <a:pt x="100" y="157"/>
                              </a:lnTo>
                              <a:lnTo>
                                <a:pt x="103" y="160"/>
                              </a:lnTo>
                              <a:lnTo>
                                <a:pt x="104" y="163"/>
                              </a:lnTo>
                              <a:lnTo>
                                <a:pt x="102" y="165"/>
                              </a:lnTo>
                              <a:lnTo>
                                <a:pt x="69" y="239"/>
                              </a:lnTo>
                              <a:lnTo>
                                <a:pt x="62" y="318"/>
                              </a:lnTo>
                              <a:lnTo>
                                <a:pt x="83" y="395"/>
                              </a:lnTo>
                              <a:lnTo>
                                <a:pt x="130" y="463"/>
                              </a:lnTo>
                              <a:lnTo>
                                <a:pt x="191" y="507"/>
                              </a:lnTo>
                              <a:lnTo>
                                <a:pt x="260" y="529"/>
                              </a:lnTo>
                              <a:lnTo>
                                <a:pt x="332" y="529"/>
                              </a:lnTo>
                              <a:lnTo>
                                <a:pt x="402" y="507"/>
                              </a:lnTo>
                              <a:lnTo>
                                <a:pt x="424" y="491"/>
                              </a:lnTo>
                              <a:lnTo>
                                <a:pt x="463" y="463"/>
                              </a:lnTo>
                              <a:lnTo>
                                <a:pt x="507" y="402"/>
                              </a:lnTo>
                              <a:lnTo>
                                <a:pt x="529" y="333"/>
                              </a:lnTo>
                              <a:lnTo>
                                <a:pt x="529" y="261"/>
                              </a:lnTo>
                            </a:path>
                          </a:pathLst>
                        </a:custGeom>
                        <a:solidFill>
                          <a:srgbClr val="EB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1" y="10878"/>
                          <a:ext cx="267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34.8pt;margin-top:535.3pt;width:26.45pt;height:26.45pt;z-index:-254100480;mso-position-horizontal-relative:page;mso-position-vertical-relative:page" coordorigin="696,10706" coordsize="529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">
              <v:shape id="AutoShape 30" o:spid="_x0000_s1027" style="position:absolute;left:695;top:10706;width:529;height:529;visibility:visible;mso-wrap-style:square;v-text-anchor:top" coordsize="52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+W8EA&#10;AADbAAAADwAAAGRycy9kb3ducmV2LnhtbESPwWrDMAyG74W9g9Fgt9ZuIWGkdUspjO64db30JmI1&#10;Do3lEHtJ9vbTYbCj+PV/+rQ7zKFTIw2pjWxhvTKgiOvoWm4sXL/elq+gUkZ22EUmCz+U4LB/Wuyw&#10;cnHiTxovuVEC4VShBZ9zX2mdak8B0yr2xJLd4xAwyzg02g04CTx0emNMqQO2LBc89nTyVD8u30E0&#10;zFSPxckU91ROt3L+8Hw9e2tfnufjFlSmOf8v/7XfnYVCZOUXAYD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QflvBAAAA2wAAAA8AAAAAAAAAAAAAAAAAmAIAAGRycy9kb3du&#10;cmV2LnhtbFBLBQYAAAAABAAEAPUAAACGAwAAAAA=&#10;" path="m115,73r,-4l114,59r,-1l105,49r-17,l82,53r-4,6l74,53,68,49r-17,l43,58,42,69r-1,4l44,84r3,5l78,117,104,94r5,-5l113,84r2,-11m529,261l507,192,491,170r,127l477,370r-43,65l370,477r-74,14l223,477,159,435,116,370,102,297r14,-73l159,160r5,-4l203,130r20,-13l289,104r7,-1l370,117r64,43l477,224r14,73l491,170,463,131,422,103,395,83,317,63r-79,6l164,103r-2,1l159,104r-3,-3l155,99r1,-2l158,78,155,58,147,40,139,29r-4,-5l130,20r,59l126,99r-11,16l98,127r-19,3l60,127,43,115,32,99,28,79,32,60,43,43,60,32,79,29r19,3l115,43r11,17l130,79r,-59l109,6,79,,49,6,23,24,5,50,,79r5,30l23,135r16,13l57,156r20,2l96,157r2,-1l100,157r3,3l104,163r-2,2l69,239r-7,79l83,395r47,68l191,507r69,22l332,529r70,-22l424,491r39,-28l507,402r22,-69l529,261e" fillcolor="#eb2026" stroked="f">
                <v:path arrowok="t" o:connecttype="custom" o:connectlocs="115,10775;114,10764;88,10755;78,10765;68,10755;43,10764;41,10779;47,10795;104,10800;113,10790;529,10967;491,10876;477,11076;370,11183;223,11183;116,11076;116,10930;164,10862;223,10823;296,10809;434,10866;491,11003;463,10837;395,10789;238,10775;164,10809;162,10810;156,10807;156,10803;158,10784;147,10746;135,10730;130,10785;115,10821;79,10836;43,10821;28,10785;43,10749;79,10735;115,10749;130,10785;109,10712;49,10712;5,10756;5,10815;39,10854;77,10864;98,10862;103,10866;102,10871;69,10945;83,11101;191,11213;332,11235;424,11197;507,11108;529,10967" o:connectangles="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8" type="#_x0000_t75" style="position:absolute;left:861;top:10878;width:267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N2S/AAAA2wAAAA8AAABkcnMvZG93bnJldi54bWxET8uKwjAU3Q/4D+EK7jTVhTrVKCr42gyM&#10;1f21ubbV5qY00da/N4uBWR7Oe75sTSleVLvCsoLhIAJBnFpdcKbgnGz7UxDOI2ssLZOCNzlYLjpf&#10;c4y1bfiXXiefiRDCLkYFufdVLKVLczLoBrYiDtzN1gZ9gHUmdY1NCDelHEXRWBosODTkWNEmp/Rx&#10;ehoF9+faJ0l7HH7fL82P2evJ7tFclep129UMhKfW/4v/3AetYBzWh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kjdkvwAAANsAAAAPAAAAAAAAAAAAAAAAAJ8CAABk&#10;cnMvZG93bnJldi54bWxQSwUGAAAAAAQABAD3AAAAiw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217024" behindDoc="1" locked="0" layoutInCell="1" allowOverlap="1">
              <wp:simplePos x="0" y="0"/>
              <wp:positionH relativeFrom="page">
                <wp:posOffset>1002665</wp:posOffset>
              </wp:positionH>
              <wp:positionV relativeFrom="page">
                <wp:posOffset>6798310</wp:posOffset>
              </wp:positionV>
              <wp:extent cx="335915" cy="335915"/>
              <wp:effectExtent l="0" t="0" r="0" b="0"/>
              <wp:wrapNone/>
              <wp:docPr id="48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335915"/>
                        <a:chOff x="1579" y="10706"/>
                        <a:chExt cx="529" cy="529"/>
                      </a:xfrm>
                    </wpg:grpSpPr>
                    <wps:wsp>
                      <wps:cNvPr id="50" name="AutoShape 27"/>
                      <wps:cNvSpPr>
                        <a:spLocks/>
                      </wps:cNvSpPr>
                      <wps:spPr bwMode="auto">
                        <a:xfrm>
                          <a:off x="1579" y="10706"/>
                          <a:ext cx="529" cy="529"/>
                        </a:xfrm>
                        <a:custGeom>
                          <a:avLst/>
                          <a:gdLst>
                            <a:gd name="T0" fmla="+- 0 1678 1579"/>
                            <a:gd name="T1" fmla="*/ T0 w 529"/>
                            <a:gd name="T2" fmla="+- 0 10862 10706"/>
                            <a:gd name="T3" fmla="*/ 10862 h 529"/>
                            <a:gd name="T4" fmla="+- 0 1683 1579"/>
                            <a:gd name="T5" fmla="*/ T4 w 529"/>
                            <a:gd name="T6" fmla="+- 0 10866 10706"/>
                            <a:gd name="T7" fmla="*/ 10866 h 529"/>
                            <a:gd name="T8" fmla="+- 0 1681 1579"/>
                            <a:gd name="T9" fmla="*/ T8 w 529"/>
                            <a:gd name="T10" fmla="+- 0 10871 10706"/>
                            <a:gd name="T11" fmla="*/ 10871 h 529"/>
                            <a:gd name="T12" fmla="+- 0 1648 1579"/>
                            <a:gd name="T13" fmla="*/ T12 w 529"/>
                            <a:gd name="T14" fmla="+- 0 10945 10706"/>
                            <a:gd name="T15" fmla="*/ 10945 h 529"/>
                            <a:gd name="T16" fmla="+- 0 1662 1579"/>
                            <a:gd name="T17" fmla="*/ T16 w 529"/>
                            <a:gd name="T18" fmla="+- 0 11101 10706"/>
                            <a:gd name="T19" fmla="*/ 11101 h 529"/>
                            <a:gd name="T20" fmla="+- 0 1771 1579"/>
                            <a:gd name="T21" fmla="*/ T20 w 529"/>
                            <a:gd name="T22" fmla="+- 0 11213 10706"/>
                            <a:gd name="T23" fmla="*/ 11213 h 529"/>
                            <a:gd name="T24" fmla="+- 0 1912 1579"/>
                            <a:gd name="T25" fmla="*/ T24 w 529"/>
                            <a:gd name="T26" fmla="+- 0 11235 10706"/>
                            <a:gd name="T27" fmla="*/ 11235 h 529"/>
                            <a:gd name="T28" fmla="+- 0 2003 1579"/>
                            <a:gd name="T29" fmla="*/ T28 w 529"/>
                            <a:gd name="T30" fmla="+- 0 11197 10706"/>
                            <a:gd name="T31" fmla="*/ 11197 h 529"/>
                            <a:gd name="T32" fmla="+- 0 1803 1579"/>
                            <a:gd name="T33" fmla="*/ T32 w 529"/>
                            <a:gd name="T34" fmla="+- 0 11183 10706"/>
                            <a:gd name="T35" fmla="*/ 11183 h 529"/>
                            <a:gd name="T36" fmla="+- 0 1696 1579"/>
                            <a:gd name="T37" fmla="*/ T36 w 529"/>
                            <a:gd name="T38" fmla="+- 0 11076 10706"/>
                            <a:gd name="T39" fmla="*/ 11076 h 529"/>
                            <a:gd name="T40" fmla="+- 0 1696 1579"/>
                            <a:gd name="T41" fmla="*/ T40 w 529"/>
                            <a:gd name="T42" fmla="+- 0 10930 10706"/>
                            <a:gd name="T43" fmla="*/ 10930 h 529"/>
                            <a:gd name="T44" fmla="+- 0 1744 1579"/>
                            <a:gd name="T45" fmla="*/ T44 w 529"/>
                            <a:gd name="T46" fmla="+- 0 10862 10706"/>
                            <a:gd name="T47" fmla="*/ 10862 h 529"/>
                            <a:gd name="T48" fmla="+- 0 1876 1579"/>
                            <a:gd name="T49" fmla="*/ T48 w 529"/>
                            <a:gd name="T50" fmla="+- 0 10809 10706"/>
                            <a:gd name="T51" fmla="*/ 10809 h 529"/>
                            <a:gd name="T52" fmla="+- 0 2013 1579"/>
                            <a:gd name="T53" fmla="*/ T52 w 529"/>
                            <a:gd name="T54" fmla="+- 0 10866 10706"/>
                            <a:gd name="T55" fmla="*/ 10866 h 529"/>
                            <a:gd name="T56" fmla="+- 0 2070 1579"/>
                            <a:gd name="T57" fmla="*/ T56 w 529"/>
                            <a:gd name="T58" fmla="+- 0 11003 10706"/>
                            <a:gd name="T59" fmla="*/ 11003 h 529"/>
                            <a:gd name="T60" fmla="+- 0 2013 1579"/>
                            <a:gd name="T61" fmla="*/ T60 w 529"/>
                            <a:gd name="T62" fmla="+- 0 11141 10706"/>
                            <a:gd name="T63" fmla="*/ 11141 h 529"/>
                            <a:gd name="T64" fmla="+- 0 1876 1579"/>
                            <a:gd name="T65" fmla="*/ T64 w 529"/>
                            <a:gd name="T66" fmla="+- 0 11197 10706"/>
                            <a:gd name="T67" fmla="*/ 11197 h 529"/>
                            <a:gd name="T68" fmla="+- 0 2042 1579"/>
                            <a:gd name="T69" fmla="*/ T68 w 529"/>
                            <a:gd name="T70" fmla="+- 0 11169 10706"/>
                            <a:gd name="T71" fmla="*/ 11169 h 529"/>
                            <a:gd name="T72" fmla="+- 0 2108 1579"/>
                            <a:gd name="T73" fmla="*/ T72 w 529"/>
                            <a:gd name="T74" fmla="+- 0 11039 10706"/>
                            <a:gd name="T75" fmla="*/ 11039 h 529"/>
                            <a:gd name="T76" fmla="+- 0 2086 1579"/>
                            <a:gd name="T77" fmla="*/ T76 w 529"/>
                            <a:gd name="T78" fmla="+- 0 10898 10706"/>
                            <a:gd name="T79" fmla="*/ 10898 h 529"/>
                            <a:gd name="T80" fmla="+- 0 2002 1579"/>
                            <a:gd name="T81" fmla="*/ T80 w 529"/>
                            <a:gd name="T82" fmla="+- 0 10809 10706"/>
                            <a:gd name="T83" fmla="*/ 10809 h 529"/>
                            <a:gd name="T84" fmla="+- 0 1628 1579"/>
                            <a:gd name="T85" fmla="*/ T84 w 529"/>
                            <a:gd name="T86" fmla="+- 0 10712 10706"/>
                            <a:gd name="T87" fmla="*/ 10712 h 529"/>
                            <a:gd name="T88" fmla="+- 0 1585 1579"/>
                            <a:gd name="T89" fmla="*/ T88 w 529"/>
                            <a:gd name="T90" fmla="+- 0 10756 10706"/>
                            <a:gd name="T91" fmla="*/ 10756 h 529"/>
                            <a:gd name="T92" fmla="+- 0 1585 1579"/>
                            <a:gd name="T93" fmla="*/ T92 w 529"/>
                            <a:gd name="T94" fmla="+- 0 10815 10706"/>
                            <a:gd name="T95" fmla="*/ 10815 h 529"/>
                            <a:gd name="T96" fmla="+- 0 1619 1579"/>
                            <a:gd name="T97" fmla="*/ T96 w 529"/>
                            <a:gd name="T98" fmla="+- 0 10854 10706"/>
                            <a:gd name="T99" fmla="*/ 10854 h 529"/>
                            <a:gd name="T100" fmla="+- 0 1656 1579"/>
                            <a:gd name="T101" fmla="*/ T100 w 529"/>
                            <a:gd name="T102" fmla="+- 0 10864 10706"/>
                            <a:gd name="T103" fmla="*/ 10864 h 529"/>
                            <a:gd name="T104" fmla="+- 0 1678 1579"/>
                            <a:gd name="T105" fmla="*/ T104 w 529"/>
                            <a:gd name="T106" fmla="+- 0 10862 10706"/>
                            <a:gd name="T107" fmla="*/ 10862 h 529"/>
                            <a:gd name="T108" fmla="+- 0 1782 1579"/>
                            <a:gd name="T109" fmla="*/ T108 w 529"/>
                            <a:gd name="T110" fmla="+- 0 10836 10706"/>
                            <a:gd name="T111" fmla="*/ 10836 h 529"/>
                            <a:gd name="T112" fmla="+- 0 1639 1579"/>
                            <a:gd name="T113" fmla="*/ T112 w 529"/>
                            <a:gd name="T114" fmla="+- 0 10833 10706"/>
                            <a:gd name="T115" fmla="*/ 10833 h 529"/>
                            <a:gd name="T116" fmla="+- 0 1611 1579"/>
                            <a:gd name="T117" fmla="*/ T116 w 529"/>
                            <a:gd name="T118" fmla="+- 0 10805 10706"/>
                            <a:gd name="T119" fmla="*/ 10805 h 529"/>
                            <a:gd name="T120" fmla="+- 0 1611 1579"/>
                            <a:gd name="T121" fmla="*/ T120 w 529"/>
                            <a:gd name="T122" fmla="+- 0 10766 10706"/>
                            <a:gd name="T123" fmla="*/ 10766 h 529"/>
                            <a:gd name="T124" fmla="+- 0 1639 1579"/>
                            <a:gd name="T125" fmla="*/ T124 w 529"/>
                            <a:gd name="T126" fmla="+- 0 10738 10706"/>
                            <a:gd name="T127" fmla="*/ 10738 h 529"/>
                            <a:gd name="T128" fmla="+- 0 1718 1579"/>
                            <a:gd name="T129" fmla="*/ T128 w 529"/>
                            <a:gd name="T130" fmla="+- 0 10735 10706"/>
                            <a:gd name="T131" fmla="*/ 10735 h 529"/>
                            <a:gd name="T132" fmla="+- 0 1688 1579"/>
                            <a:gd name="T133" fmla="*/ T132 w 529"/>
                            <a:gd name="T134" fmla="+- 0 10712 10706"/>
                            <a:gd name="T135" fmla="*/ 10712 h 529"/>
                            <a:gd name="T136" fmla="+- 0 1718 1579"/>
                            <a:gd name="T137" fmla="*/ T136 w 529"/>
                            <a:gd name="T138" fmla="+- 0 10735 10706"/>
                            <a:gd name="T139" fmla="*/ 10735 h 529"/>
                            <a:gd name="T140" fmla="+- 0 1677 1579"/>
                            <a:gd name="T141" fmla="*/ T140 w 529"/>
                            <a:gd name="T142" fmla="+- 0 10738 10706"/>
                            <a:gd name="T143" fmla="*/ 10738 h 529"/>
                            <a:gd name="T144" fmla="+- 0 1705 1579"/>
                            <a:gd name="T145" fmla="*/ T144 w 529"/>
                            <a:gd name="T146" fmla="+- 0 10766 10706"/>
                            <a:gd name="T147" fmla="*/ 10766 h 529"/>
                            <a:gd name="T148" fmla="+- 0 1705 1579"/>
                            <a:gd name="T149" fmla="*/ T148 w 529"/>
                            <a:gd name="T150" fmla="+- 0 10805 10706"/>
                            <a:gd name="T151" fmla="*/ 10805 h 529"/>
                            <a:gd name="T152" fmla="+- 0 1677 1579"/>
                            <a:gd name="T153" fmla="*/ T152 w 529"/>
                            <a:gd name="T154" fmla="+- 0 10833 10706"/>
                            <a:gd name="T155" fmla="*/ 10833 h 529"/>
                            <a:gd name="T156" fmla="+- 0 1782 1579"/>
                            <a:gd name="T157" fmla="*/ T156 w 529"/>
                            <a:gd name="T158" fmla="+- 0 10836 10706"/>
                            <a:gd name="T159" fmla="*/ 10836 h 529"/>
                            <a:gd name="T160" fmla="+- 0 1869 1579"/>
                            <a:gd name="T161" fmla="*/ T160 w 529"/>
                            <a:gd name="T162" fmla="+- 0 10810 10706"/>
                            <a:gd name="T163" fmla="*/ 10810 h 529"/>
                            <a:gd name="T164" fmla="+- 0 1739 1579"/>
                            <a:gd name="T165" fmla="*/ T164 w 529"/>
                            <a:gd name="T166" fmla="+- 0 10810 10706"/>
                            <a:gd name="T167" fmla="*/ 10810 h 529"/>
                            <a:gd name="T168" fmla="+- 0 1735 1579"/>
                            <a:gd name="T169" fmla="*/ T168 w 529"/>
                            <a:gd name="T170" fmla="+- 0 10805 10706"/>
                            <a:gd name="T171" fmla="*/ 10805 h 529"/>
                            <a:gd name="T172" fmla="+- 0 1735 1579"/>
                            <a:gd name="T173" fmla="*/ T172 w 529"/>
                            <a:gd name="T174" fmla="+- 0 10803 10706"/>
                            <a:gd name="T175" fmla="*/ 10803 h 529"/>
                            <a:gd name="T176" fmla="+- 0 1734 1579"/>
                            <a:gd name="T177" fmla="*/ T176 w 529"/>
                            <a:gd name="T178" fmla="+- 0 10764 10706"/>
                            <a:gd name="T179" fmla="*/ 10764 h 529"/>
                            <a:gd name="T180" fmla="+- 0 1718 1579"/>
                            <a:gd name="T181" fmla="*/ T180 w 529"/>
                            <a:gd name="T182" fmla="+- 0 10735 10706"/>
                            <a:gd name="T183" fmla="*/ 10735 h 529"/>
                            <a:gd name="T184" fmla="+- 0 1817 1579"/>
                            <a:gd name="T185" fmla="*/ T184 w 529"/>
                            <a:gd name="T186" fmla="+- 0 10775 10706"/>
                            <a:gd name="T187" fmla="*/ 10775 h 529"/>
                            <a:gd name="T188" fmla="+- 0 1741 1579"/>
                            <a:gd name="T189" fmla="*/ T188 w 529"/>
                            <a:gd name="T190" fmla="+- 0 10810 10706"/>
                            <a:gd name="T191" fmla="*/ 10810 h 529"/>
                            <a:gd name="T192" fmla="+- 0 1876 1579"/>
                            <a:gd name="T193" fmla="*/ T192 w 529"/>
                            <a:gd name="T194" fmla="+- 0 10809 10706"/>
                            <a:gd name="T195" fmla="*/ 10809 h 529"/>
                            <a:gd name="T196" fmla="+- 0 1974 1579"/>
                            <a:gd name="T197" fmla="*/ T196 w 529"/>
                            <a:gd name="T198" fmla="+- 0 10789 10706"/>
                            <a:gd name="T199" fmla="*/ 10789 h 529"/>
                            <a:gd name="T200" fmla="+- 0 1744 1579"/>
                            <a:gd name="T201" fmla="*/ T200 w 529"/>
                            <a:gd name="T202" fmla="+- 0 10809 10706"/>
                            <a:gd name="T203" fmla="*/ 10809 h 529"/>
                            <a:gd name="T204" fmla="+- 0 1744 1579"/>
                            <a:gd name="T205" fmla="*/ T204 w 529"/>
                            <a:gd name="T206" fmla="+- 0 10809 10706"/>
                            <a:gd name="T207" fmla="*/ 10809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9" h="529">
                              <a:moveTo>
                                <a:pt x="165" y="156"/>
                              </a:moveTo>
                              <a:lnTo>
                                <a:pt x="99" y="156"/>
                              </a:lnTo>
                              <a:lnTo>
                                <a:pt x="101" y="157"/>
                              </a:lnTo>
                              <a:lnTo>
                                <a:pt x="104" y="160"/>
                              </a:lnTo>
                              <a:lnTo>
                                <a:pt x="104" y="163"/>
                              </a:lnTo>
                              <a:lnTo>
                                <a:pt x="102" y="165"/>
                              </a:lnTo>
                              <a:lnTo>
                                <a:pt x="103" y="165"/>
                              </a:lnTo>
                              <a:lnTo>
                                <a:pt x="69" y="239"/>
                              </a:lnTo>
                              <a:lnTo>
                                <a:pt x="63" y="318"/>
                              </a:lnTo>
                              <a:lnTo>
                                <a:pt x="83" y="395"/>
                              </a:lnTo>
                              <a:lnTo>
                                <a:pt x="131" y="463"/>
                              </a:lnTo>
                              <a:lnTo>
                                <a:pt x="192" y="507"/>
                              </a:lnTo>
                              <a:lnTo>
                                <a:pt x="261" y="529"/>
                              </a:lnTo>
                              <a:lnTo>
                                <a:pt x="333" y="529"/>
                              </a:lnTo>
                              <a:lnTo>
                                <a:pt x="402" y="507"/>
                              </a:lnTo>
                              <a:lnTo>
                                <a:pt x="424" y="491"/>
                              </a:lnTo>
                              <a:lnTo>
                                <a:pt x="297" y="491"/>
                              </a:lnTo>
                              <a:lnTo>
                                <a:pt x="224" y="477"/>
                              </a:lnTo>
                              <a:lnTo>
                                <a:pt x="159" y="435"/>
                              </a:lnTo>
                              <a:lnTo>
                                <a:pt x="117" y="370"/>
                              </a:lnTo>
                              <a:lnTo>
                                <a:pt x="103" y="297"/>
                              </a:lnTo>
                              <a:lnTo>
                                <a:pt x="117" y="224"/>
                              </a:lnTo>
                              <a:lnTo>
                                <a:pt x="159" y="160"/>
                              </a:lnTo>
                              <a:lnTo>
                                <a:pt x="165" y="156"/>
                              </a:lnTo>
                              <a:close/>
                              <a:moveTo>
                                <a:pt x="423" y="103"/>
                              </a:moveTo>
                              <a:lnTo>
                                <a:pt x="297" y="103"/>
                              </a:lnTo>
                              <a:lnTo>
                                <a:pt x="370" y="117"/>
                              </a:lnTo>
                              <a:lnTo>
                                <a:pt x="434" y="160"/>
                              </a:lnTo>
                              <a:lnTo>
                                <a:pt x="477" y="224"/>
                              </a:lnTo>
                              <a:lnTo>
                                <a:pt x="491" y="297"/>
                              </a:lnTo>
                              <a:lnTo>
                                <a:pt x="477" y="370"/>
                              </a:lnTo>
                              <a:lnTo>
                                <a:pt x="434" y="435"/>
                              </a:lnTo>
                              <a:lnTo>
                                <a:pt x="370" y="477"/>
                              </a:lnTo>
                              <a:lnTo>
                                <a:pt x="297" y="491"/>
                              </a:lnTo>
                              <a:lnTo>
                                <a:pt x="424" y="491"/>
                              </a:lnTo>
                              <a:lnTo>
                                <a:pt x="463" y="463"/>
                              </a:lnTo>
                              <a:lnTo>
                                <a:pt x="507" y="402"/>
                              </a:lnTo>
                              <a:lnTo>
                                <a:pt x="529" y="333"/>
                              </a:lnTo>
                              <a:lnTo>
                                <a:pt x="529" y="261"/>
                              </a:lnTo>
                              <a:lnTo>
                                <a:pt x="507" y="192"/>
                              </a:lnTo>
                              <a:lnTo>
                                <a:pt x="463" y="131"/>
                              </a:lnTo>
                              <a:lnTo>
                                <a:pt x="423" y="103"/>
                              </a:lnTo>
                              <a:close/>
                              <a:moveTo>
                                <a:pt x="79" y="0"/>
                              </a:move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79"/>
                              </a:lnTo>
                              <a:lnTo>
                                <a:pt x="6" y="109"/>
                              </a:lnTo>
                              <a:lnTo>
                                <a:pt x="23" y="135"/>
                              </a:lnTo>
                              <a:lnTo>
                                <a:pt x="40" y="148"/>
                              </a:lnTo>
                              <a:lnTo>
                                <a:pt x="58" y="156"/>
                              </a:lnTo>
                              <a:lnTo>
                                <a:pt x="77" y="158"/>
                              </a:lnTo>
                              <a:lnTo>
                                <a:pt x="97" y="157"/>
                              </a:lnTo>
                              <a:lnTo>
                                <a:pt x="99" y="156"/>
                              </a:lnTo>
                              <a:lnTo>
                                <a:pt x="165" y="156"/>
                              </a:lnTo>
                              <a:lnTo>
                                <a:pt x="203" y="130"/>
                              </a:lnTo>
                              <a:lnTo>
                                <a:pt x="79" y="130"/>
                              </a:lnTo>
                              <a:lnTo>
                                <a:pt x="60" y="127"/>
                              </a:lnTo>
                              <a:lnTo>
                                <a:pt x="43" y="115"/>
                              </a:lnTo>
                              <a:lnTo>
                                <a:pt x="32" y="99"/>
                              </a:lnTo>
                              <a:lnTo>
                                <a:pt x="28" y="79"/>
                              </a:lnTo>
                              <a:lnTo>
                                <a:pt x="32" y="60"/>
                              </a:lnTo>
                              <a:lnTo>
                                <a:pt x="43" y="43"/>
                              </a:lnTo>
                              <a:lnTo>
                                <a:pt x="60" y="32"/>
                              </a:lnTo>
                              <a:lnTo>
                                <a:pt x="79" y="29"/>
                              </a:lnTo>
                              <a:lnTo>
                                <a:pt x="139" y="29"/>
                              </a:lnTo>
                              <a:lnTo>
                                <a:pt x="135" y="24"/>
                              </a:lnTo>
                              <a:lnTo>
                                <a:pt x="109" y="6"/>
                              </a:lnTo>
                              <a:lnTo>
                                <a:pt x="79" y="0"/>
                              </a:lnTo>
                              <a:close/>
                              <a:moveTo>
                                <a:pt x="139" y="29"/>
                              </a:moveTo>
                              <a:lnTo>
                                <a:pt x="79" y="29"/>
                              </a:lnTo>
                              <a:lnTo>
                                <a:pt x="98" y="32"/>
                              </a:lnTo>
                              <a:lnTo>
                                <a:pt x="115" y="43"/>
                              </a:lnTo>
                              <a:lnTo>
                                <a:pt x="126" y="60"/>
                              </a:lnTo>
                              <a:lnTo>
                                <a:pt x="130" y="79"/>
                              </a:lnTo>
                              <a:lnTo>
                                <a:pt x="126" y="99"/>
                              </a:lnTo>
                              <a:lnTo>
                                <a:pt x="115" y="115"/>
                              </a:lnTo>
                              <a:lnTo>
                                <a:pt x="98" y="127"/>
                              </a:lnTo>
                              <a:lnTo>
                                <a:pt x="79" y="130"/>
                              </a:lnTo>
                              <a:lnTo>
                                <a:pt x="203" y="130"/>
                              </a:lnTo>
                              <a:lnTo>
                                <a:pt x="224" y="117"/>
                              </a:lnTo>
                              <a:lnTo>
                                <a:pt x="290" y="104"/>
                              </a:lnTo>
                              <a:lnTo>
                                <a:pt x="162" y="104"/>
                              </a:lnTo>
                              <a:lnTo>
                                <a:pt x="160" y="104"/>
                              </a:lnTo>
                              <a:lnTo>
                                <a:pt x="156" y="101"/>
                              </a:lnTo>
                              <a:lnTo>
                                <a:pt x="156" y="99"/>
                              </a:lnTo>
                              <a:lnTo>
                                <a:pt x="156" y="97"/>
                              </a:lnTo>
                              <a:lnTo>
                                <a:pt x="158" y="78"/>
                              </a:lnTo>
                              <a:lnTo>
                                <a:pt x="155" y="58"/>
                              </a:lnTo>
                              <a:lnTo>
                                <a:pt x="148" y="40"/>
                              </a:lnTo>
                              <a:lnTo>
                                <a:pt x="139" y="29"/>
                              </a:lnTo>
                              <a:close/>
                              <a:moveTo>
                                <a:pt x="318" y="63"/>
                              </a:moveTo>
                              <a:lnTo>
                                <a:pt x="238" y="69"/>
                              </a:lnTo>
                              <a:lnTo>
                                <a:pt x="164" y="103"/>
                              </a:lnTo>
                              <a:lnTo>
                                <a:pt x="162" y="104"/>
                              </a:lnTo>
                              <a:lnTo>
                                <a:pt x="290" y="104"/>
                              </a:lnTo>
                              <a:lnTo>
                                <a:pt x="297" y="103"/>
                              </a:lnTo>
                              <a:lnTo>
                                <a:pt x="423" y="103"/>
                              </a:lnTo>
                              <a:lnTo>
                                <a:pt x="395" y="83"/>
                              </a:lnTo>
                              <a:lnTo>
                                <a:pt x="318" y="63"/>
                              </a:lnTo>
                              <a:close/>
                              <a:moveTo>
                                <a:pt x="165" y="103"/>
                              </a:moveTo>
                              <a:lnTo>
                                <a:pt x="164" y="103"/>
                              </a:lnTo>
                              <a:lnTo>
                                <a:pt x="165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4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AutoShape 26"/>
                      <wps:cNvSpPr>
                        <a:spLocks/>
                      </wps:cNvSpPr>
                      <wps:spPr bwMode="auto">
                        <a:xfrm>
                          <a:off x="1620" y="10755"/>
                          <a:ext cx="74" cy="69"/>
                        </a:xfrm>
                        <a:custGeom>
                          <a:avLst/>
                          <a:gdLst>
                            <a:gd name="T0" fmla="+- 0 1648 1621"/>
                            <a:gd name="T1" fmla="*/ T0 w 74"/>
                            <a:gd name="T2" fmla="+- 0 10755 10755"/>
                            <a:gd name="T3" fmla="*/ 10755 h 69"/>
                            <a:gd name="T4" fmla="+- 0 1630 1621"/>
                            <a:gd name="T5" fmla="*/ T4 w 74"/>
                            <a:gd name="T6" fmla="+- 0 10755 10755"/>
                            <a:gd name="T7" fmla="*/ 10755 h 69"/>
                            <a:gd name="T8" fmla="+- 0 1622 1621"/>
                            <a:gd name="T9" fmla="*/ T8 w 74"/>
                            <a:gd name="T10" fmla="+- 0 10764 10755"/>
                            <a:gd name="T11" fmla="*/ 10764 h 69"/>
                            <a:gd name="T12" fmla="+- 0 1621 1621"/>
                            <a:gd name="T13" fmla="*/ T12 w 74"/>
                            <a:gd name="T14" fmla="+- 0 10775 10755"/>
                            <a:gd name="T15" fmla="*/ 10775 h 69"/>
                            <a:gd name="T16" fmla="+- 0 1621 1621"/>
                            <a:gd name="T17" fmla="*/ T16 w 74"/>
                            <a:gd name="T18" fmla="+- 0 10779 10755"/>
                            <a:gd name="T19" fmla="*/ 10779 h 69"/>
                            <a:gd name="T20" fmla="+- 0 1623 1621"/>
                            <a:gd name="T21" fmla="*/ T20 w 74"/>
                            <a:gd name="T22" fmla="+- 0 10790 10755"/>
                            <a:gd name="T23" fmla="*/ 10790 h 69"/>
                            <a:gd name="T24" fmla="+- 0 1627 1621"/>
                            <a:gd name="T25" fmla="*/ T24 w 74"/>
                            <a:gd name="T26" fmla="+- 0 10795 10755"/>
                            <a:gd name="T27" fmla="*/ 10795 h 69"/>
                            <a:gd name="T28" fmla="+- 0 1657 1621"/>
                            <a:gd name="T29" fmla="*/ T28 w 74"/>
                            <a:gd name="T30" fmla="+- 0 10823 10755"/>
                            <a:gd name="T31" fmla="*/ 10823 h 69"/>
                            <a:gd name="T32" fmla="+- 0 1683 1621"/>
                            <a:gd name="T33" fmla="*/ T32 w 74"/>
                            <a:gd name="T34" fmla="+- 0 10800 10755"/>
                            <a:gd name="T35" fmla="*/ 10800 h 69"/>
                            <a:gd name="T36" fmla="+- 0 1688 1621"/>
                            <a:gd name="T37" fmla="*/ T36 w 74"/>
                            <a:gd name="T38" fmla="+- 0 10795 10755"/>
                            <a:gd name="T39" fmla="*/ 10795 h 69"/>
                            <a:gd name="T40" fmla="+- 0 1692 1621"/>
                            <a:gd name="T41" fmla="*/ T40 w 74"/>
                            <a:gd name="T42" fmla="+- 0 10790 10755"/>
                            <a:gd name="T43" fmla="*/ 10790 h 69"/>
                            <a:gd name="T44" fmla="+- 0 1694 1621"/>
                            <a:gd name="T45" fmla="*/ T44 w 74"/>
                            <a:gd name="T46" fmla="+- 0 10779 10755"/>
                            <a:gd name="T47" fmla="*/ 10779 h 69"/>
                            <a:gd name="T48" fmla="+- 0 1694 1621"/>
                            <a:gd name="T49" fmla="*/ T48 w 74"/>
                            <a:gd name="T50" fmla="+- 0 10775 10755"/>
                            <a:gd name="T51" fmla="*/ 10775 h 69"/>
                            <a:gd name="T52" fmla="+- 0 1693 1621"/>
                            <a:gd name="T53" fmla="*/ T52 w 74"/>
                            <a:gd name="T54" fmla="+- 0 10765 10755"/>
                            <a:gd name="T55" fmla="*/ 10765 h 69"/>
                            <a:gd name="T56" fmla="+- 0 1657 1621"/>
                            <a:gd name="T57" fmla="*/ T56 w 74"/>
                            <a:gd name="T58" fmla="+- 0 10765 10755"/>
                            <a:gd name="T59" fmla="*/ 10765 h 69"/>
                            <a:gd name="T60" fmla="+- 0 1654 1621"/>
                            <a:gd name="T61" fmla="*/ T60 w 74"/>
                            <a:gd name="T62" fmla="+- 0 10759 10755"/>
                            <a:gd name="T63" fmla="*/ 10759 h 69"/>
                            <a:gd name="T64" fmla="+- 0 1648 1621"/>
                            <a:gd name="T65" fmla="*/ T64 w 74"/>
                            <a:gd name="T66" fmla="+- 0 10755 10755"/>
                            <a:gd name="T67" fmla="*/ 10755 h 69"/>
                            <a:gd name="T68" fmla="+- 0 1685 1621"/>
                            <a:gd name="T69" fmla="*/ T68 w 74"/>
                            <a:gd name="T70" fmla="+- 0 10755 10755"/>
                            <a:gd name="T71" fmla="*/ 10755 h 69"/>
                            <a:gd name="T72" fmla="+- 0 1667 1621"/>
                            <a:gd name="T73" fmla="*/ T72 w 74"/>
                            <a:gd name="T74" fmla="+- 0 10755 10755"/>
                            <a:gd name="T75" fmla="*/ 10755 h 69"/>
                            <a:gd name="T76" fmla="+- 0 1661 1621"/>
                            <a:gd name="T77" fmla="*/ T76 w 74"/>
                            <a:gd name="T78" fmla="+- 0 10759 10755"/>
                            <a:gd name="T79" fmla="*/ 10759 h 69"/>
                            <a:gd name="T80" fmla="+- 0 1657 1621"/>
                            <a:gd name="T81" fmla="*/ T80 w 74"/>
                            <a:gd name="T82" fmla="+- 0 10765 10755"/>
                            <a:gd name="T83" fmla="*/ 10765 h 69"/>
                            <a:gd name="T84" fmla="+- 0 1693 1621"/>
                            <a:gd name="T85" fmla="*/ T84 w 74"/>
                            <a:gd name="T86" fmla="+- 0 10765 10755"/>
                            <a:gd name="T87" fmla="*/ 10765 h 69"/>
                            <a:gd name="T88" fmla="+- 0 1693 1621"/>
                            <a:gd name="T89" fmla="*/ T88 w 74"/>
                            <a:gd name="T90" fmla="+- 0 10764 10755"/>
                            <a:gd name="T91" fmla="*/ 10764 h 69"/>
                            <a:gd name="T92" fmla="+- 0 1685 1621"/>
                            <a:gd name="T93" fmla="*/ T92 w 74"/>
                            <a:gd name="T94" fmla="+- 0 10755 10755"/>
                            <a:gd name="T95" fmla="*/ 1075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4" h="69">
                              <a:moveTo>
                                <a:pt x="27" y="0"/>
                              </a:moveTo>
                              <a:lnTo>
                                <a:pt x="9" y="0"/>
                              </a:lnTo>
                              <a:lnTo>
                                <a:pt x="1" y="9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2" y="35"/>
                              </a:lnTo>
                              <a:lnTo>
                                <a:pt x="6" y="40"/>
                              </a:lnTo>
                              <a:lnTo>
                                <a:pt x="36" y="68"/>
                              </a:lnTo>
                              <a:lnTo>
                                <a:pt x="62" y="45"/>
                              </a:lnTo>
                              <a:lnTo>
                                <a:pt x="67" y="40"/>
                              </a:lnTo>
                              <a:lnTo>
                                <a:pt x="71" y="35"/>
                              </a:lnTo>
                              <a:lnTo>
                                <a:pt x="73" y="24"/>
                              </a:lnTo>
                              <a:lnTo>
                                <a:pt x="73" y="20"/>
                              </a:lnTo>
                              <a:lnTo>
                                <a:pt x="72" y="10"/>
                              </a:lnTo>
                              <a:lnTo>
                                <a:pt x="36" y="10"/>
                              </a:lnTo>
                              <a:lnTo>
                                <a:pt x="33" y="4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64" y="0"/>
                              </a:moveTo>
                              <a:lnTo>
                                <a:pt x="46" y="0"/>
                              </a:lnTo>
                              <a:lnTo>
                                <a:pt x="40" y="4"/>
                              </a:lnTo>
                              <a:lnTo>
                                <a:pt x="36" y="10"/>
                              </a:lnTo>
                              <a:lnTo>
                                <a:pt x="72" y="10"/>
                              </a:lnTo>
                              <a:lnTo>
                                <a:pt x="72" y="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0" y="10835"/>
                          <a:ext cx="226" cy="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78.95pt;margin-top:535.3pt;width:26.45pt;height:26.45pt;z-index:-254099456;mso-position-horizontal-relative:page;mso-position-vertical-relative:page" coordorigin="1579,10706" coordsize="529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">
              <v:shape id="AutoShape 27" o:spid="_x0000_s1027" style="position:absolute;left:1579;top:10706;width:529;height:529;visibility:visible;mso-wrap-style:square;v-text-anchor:top" coordsize="52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J7wA&#10;AADbAAAADwAAAGRycy9kb3ducmV2LnhtbERPSwrCMBDdC94hjOBGNFVQtBpFBEFx43c/NGNbbCal&#10;SW29vVkILh/vv9q0phBvqlxuWcF4FIEgTqzOOVVwv+2HcxDOI2ssLJOCDznYrLudFcbaNnyh99Wn&#10;IoSwi1FB5n0ZS+mSjAy6kS2JA/e0lUEfYJVKXWETwk0hJ1E0kwZzDg0ZlrTLKHlda6OgXpxqidvB&#10;Hffn12N3PDTpQJ6V6vfa7RKEp9b/xT/3QSuYhv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0GAnvAAAANsAAAAPAAAAAAAAAAAAAAAAAJgCAABkcnMvZG93bnJldi54&#10;bWxQSwUGAAAAAAQABAD1AAAAgQMAAAAA&#10;" path="m165,156r-66,l101,157r3,3l104,163r-2,2l103,165,69,239r-6,79l83,395r48,68l192,507r69,22l333,529r69,-22l424,491r-127,l224,477,159,435,117,370,103,297r14,-73l159,160r6,-4xm423,103r-126,l370,117r64,43l477,224r14,73l477,370r-43,65l370,477r-73,14l424,491r39,-28l507,402r22,-69l529,261,507,192,463,131,423,103xm79,l49,6,23,24,6,50,,79r6,30l23,135r17,13l58,156r19,2l97,157r2,-1l165,156r38,-26l79,130,60,127,43,115,32,99,28,79,32,60,43,43,60,32,79,29r60,l135,24,109,6,79,xm139,29r-60,l98,32r17,11l126,60r4,19l126,99r-11,16l98,127r-19,3l203,130r21,-13l290,104r-128,l160,104r-4,-3l156,99r,-2l158,78,155,58,148,40,139,29xm318,63r-80,6l164,103r-2,1l290,104r7,-1l423,103,395,83,318,63xm165,103r-1,l165,103xe" fillcolor="#ffc40c" stroked="f">
                <v:path arrowok="t" o:connecttype="custom" o:connectlocs="99,10862;104,10866;102,10871;69,10945;83,11101;192,11213;333,11235;424,11197;224,11183;117,11076;117,10930;165,10862;297,10809;434,10866;491,11003;434,11141;297,11197;463,11169;529,11039;507,10898;423,10809;49,10712;6,10756;6,10815;40,10854;77,10864;99,10862;203,10836;60,10833;32,10805;32,10766;60,10738;139,10735;109,10712;139,10735;98,10738;126,10766;126,10805;98,10833;203,10836;290,10810;160,10810;156,10805;156,10803;155,10764;139,10735;238,10775;162,10810;297,10809;395,10789;165,10809;165,10809" o:connectangles="0,0,0,0,0,0,0,0,0,0,0,0,0,0,0,0,0,0,0,0,0,0,0,0,0,0,0,0,0,0,0,0,0,0,0,0,0,0,0,0,0,0,0,0,0,0,0,0,0,0,0,0"/>
              </v:shape>
              <v:shape id="AutoShape 26" o:spid="_x0000_s1028" style="position:absolute;left:1620;top:10755;width:74;height:69;visibility:visible;mso-wrap-style:square;v-text-anchor:top" coordsize="7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Dj8MA&#10;AADbAAAADwAAAGRycy9kb3ducmV2LnhtbESPUWvCMBSF3wf7D+EO9jbTFirSGYsOhFGZMPUHXJq7&#10;ptjclCTT+u/NQNjj4ZzzHc6ynuwgLuRD71hBPstAELdO99wpOB23bwsQISJrHByTghsFqFfPT0us&#10;tLvyN10OsRMJwqFCBSbGsZIytIYshpkbiZP347zFmKTvpPZ4TXA7yCLL5tJiz2nB4Egfhtrz4dcq&#10;GCQ1i81uu8nLr+JmymbfHP1eqdeXaf0OItIU/8OP9qdWUBbw9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CDj8MAAADbAAAADwAAAAAAAAAAAAAAAACYAgAAZHJzL2Rv&#10;d25yZXYueG1sUEsFBgAAAAAEAAQA9QAAAIgDAAAAAA==&#10;" path="m27,l9,,1,9,,20r,4l2,35r4,5l36,68,62,45r5,-5l71,35,73,24r,-4l72,10r-36,l33,4,27,xm64,l46,,40,4r-4,6l72,10r,-1l64,xe" fillcolor="#eb2026" stroked="f">
                <v:path arrowok="t" o:connecttype="custom" o:connectlocs="27,10755;9,10755;1,10764;0,10775;0,10779;2,10790;6,10795;36,10823;62,10800;67,10795;71,10790;73,10779;73,10775;72,10765;36,10765;33,10759;27,10755;64,10755;46,10755;40,10759;36,10765;72,10765;72,10764;64,10755" o:connectangles="0,0,0,0,0,0,0,0,0,0,0,0,0,0,0,0,0,0,0,0,0,0,0,0"/>
              </v:shape>
              <v:shape id="Picture 25" o:spid="_x0000_s1029" type="#_x0000_t75" style="position:absolute;left:1760;top:10835;width:226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seyvDAAAA2wAAAA8AAABkcnMvZG93bnJldi54bWxEj09rwkAUxO9Cv8PyCr3pRqlSoqvYlEK9&#10;+acevD2yL5to9m3IbmP67V1B8DjMzG+Yxaq3teio9ZVjBeNRAoI4d7pio+D38D38AOEDssbaMSn4&#10;Jw+r5ctggal2V95Rtw9GRAj7FBWUITSplD4vyaIfuYY4eoVrLYYoWyN1i9cIt7WcJMlMWqw4LpTY&#10;UFZSftn/WQXb4rMpzDp4ufk6ou8m2cmcM6XeXvv1HESgPjzDj/aPVjB9h/uX+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x7K8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218048" behindDoc="1" locked="0" layoutInCell="1" allowOverlap="1">
              <wp:simplePos x="0" y="0"/>
              <wp:positionH relativeFrom="page">
                <wp:posOffset>1564005</wp:posOffset>
              </wp:positionH>
              <wp:positionV relativeFrom="page">
                <wp:posOffset>6798310</wp:posOffset>
              </wp:positionV>
              <wp:extent cx="335915" cy="335915"/>
              <wp:effectExtent l="0" t="0" r="0" b="0"/>
              <wp:wrapNone/>
              <wp:docPr id="4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335915"/>
                        <a:chOff x="2463" y="10706"/>
                        <a:chExt cx="529" cy="529"/>
                      </a:xfrm>
                    </wpg:grpSpPr>
                    <wps:wsp>
                      <wps:cNvPr id="42" name="AutoShape 23"/>
                      <wps:cNvSpPr>
                        <a:spLocks/>
                      </wps:cNvSpPr>
                      <wps:spPr bwMode="auto">
                        <a:xfrm>
                          <a:off x="2462" y="10706"/>
                          <a:ext cx="529" cy="529"/>
                        </a:xfrm>
                        <a:custGeom>
                          <a:avLst/>
                          <a:gdLst>
                            <a:gd name="T0" fmla="+- 0 2561 2463"/>
                            <a:gd name="T1" fmla="*/ T0 w 529"/>
                            <a:gd name="T2" fmla="+- 0 10862 10706"/>
                            <a:gd name="T3" fmla="*/ 10862 h 529"/>
                            <a:gd name="T4" fmla="+- 0 2566 2463"/>
                            <a:gd name="T5" fmla="*/ T4 w 529"/>
                            <a:gd name="T6" fmla="+- 0 10866 10706"/>
                            <a:gd name="T7" fmla="*/ 10866 h 529"/>
                            <a:gd name="T8" fmla="+- 0 2565 2463"/>
                            <a:gd name="T9" fmla="*/ T8 w 529"/>
                            <a:gd name="T10" fmla="+- 0 10871 10706"/>
                            <a:gd name="T11" fmla="*/ 10871 h 529"/>
                            <a:gd name="T12" fmla="+- 0 2532 2463"/>
                            <a:gd name="T13" fmla="*/ T12 w 529"/>
                            <a:gd name="T14" fmla="+- 0 10945 10706"/>
                            <a:gd name="T15" fmla="*/ 10945 h 529"/>
                            <a:gd name="T16" fmla="+- 0 2546 2463"/>
                            <a:gd name="T17" fmla="*/ T16 w 529"/>
                            <a:gd name="T18" fmla="+- 0 11101 10706"/>
                            <a:gd name="T19" fmla="*/ 11101 h 529"/>
                            <a:gd name="T20" fmla="+- 0 2654 2463"/>
                            <a:gd name="T21" fmla="*/ T20 w 529"/>
                            <a:gd name="T22" fmla="+- 0 11213 10706"/>
                            <a:gd name="T23" fmla="*/ 11213 h 529"/>
                            <a:gd name="T24" fmla="+- 0 2795 2463"/>
                            <a:gd name="T25" fmla="*/ T24 w 529"/>
                            <a:gd name="T26" fmla="+- 0 11235 10706"/>
                            <a:gd name="T27" fmla="*/ 11235 h 529"/>
                            <a:gd name="T28" fmla="+- 0 2887 2463"/>
                            <a:gd name="T29" fmla="*/ T28 w 529"/>
                            <a:gd name="T30" fmla="+- 0 11197 10706"/>
                            <a:gd name="T31" fmla="*/ 11197 h 529"/>
                            <a:gd name="T32" fmla="+- 0 2686 2463"/>
                            <a:gd name="T33" fmla="*/ T32 w 529"/>
                            <a:gd name="T34" fmla="+- 0 11183 10706"/>
                            <a:gd name="T35" fmla="*/ 11183 h 529"/>
                            <a:gd name="T36" fmla="+- 0 2579 2463"/>
                            <a:gd name="T37" fmla="*/ T36 w 529"/>
                            <a:gd name="T38" fmla="+- 0 11076 10706"/>
                            <a:gd name="T39" fmla="*/ 11076 h 529"/>
                            <a:gd name="T40" fmla="+- 0 2579 2463"/>
                            <a:gd name="T41" fmla="*/ T40 w 529"/>
                            <a:gd name="T42" fmla="+- 0 10930 10706"/>
                            <a:gd name="T43" fmla="*/ 10930 h 529"/>
                            <a:gd name="T44" fmla="+- 0 2627 2463"/>
                            <a:gd name="T45" fmla="*/ T44 w 529"/>
                            <a:gd name="T46" fmla="+- 0 10862 10706"/>
                            <a:gd name="T47" fmla="*/ 10862 h 529"/>
                            <a:gd name="T48" fmla="+- 0 2759 2463"/>
                            <a:gd name="T49" fmla="*/ T48 w 529"/>
                            <a:gd name="T50" fmla="+- 0 10809 10706"/>
                            <a:gd name="T51" fmla="*/ 10809 h 529"/>
                            <a:gd name="T52" fmla="+- 0 2897 2463"/>
                            <a:gd name="T53" fmla="*/ T52 w 529"/>
                            <a:gd name="T54" fmla="+- 0 10866 10706"/>
                            <a:gd name="T55" fmla="*/ 10866 h 529"/>
                            <a:gd name="T56" fmla="+- 0 2954 2463"/>
                            <a:gd name="T57" fmla="*/ T56 w 529"/>
                            <a:gd name="T58" fmla="+- 0 11003 10706"/>
                            <a:gd name="T59" fmla="*/ 11003 h 529"/>
                            <a:gd name="T60" fmla="+- 0 2897 2463"/>
                            <a:gd name="T61" fmla="*/ T60 w 529"/>
                            <a:gd name="T62" fmla="+- 0 11141 10706"/>
                            <a:gd name="T63" fmla="*/ 11141 h 529"/>
                            <a:gd name="T64" fmla="+- 0 2759 2463"/>
                            <a:gd name="T65" fmla="*/ T64 w 529"/>
                            <a:gd name="T66" fmla="+- 0 11197 10706"/>
                            <a:gd name="T67" fmla="*/ 11197 h 529"/>
                            <a:gd name="T68" fmla="+- 0 2926 2463"/>
                            <a:gd name="T69" fmla="*/ T68 w 529"/>
                            <a:gd name="T70" fmla="+- 0 11169 10706"/>
                            <a:gd name="T71" fmla="*/ 11169 h 529"/>
                            <a:gd name="T72" fmla="+- 0 2992 2463"/>
                            <a:gd name="T73" fmla="*/ T72 w 529"/>
                            <a:gd name="T74" fmla="+- 0 11039 10706"/>
                            <a:gd name="T75" fmla="*/ 11039 h 529"/>
                            <a:gd name="T76" fmla="+- 0 2970 2463"/>
                            <a:gd name="T77" fmla="*/ T76 w 529"/>
                            <a:gd name="T78" fmla="+- 0 10898 10706"/>
                            <a:gd name="T79" fmla="*/ 10898 h 529"/>
                            <a:gd name="T80" fmla="+- 0 2885 2463"/>
                            <a:gd name="T81" fmla="*/ T80 w 529"/>
                            <a:gd name="T82" fmla="+- 0 10809 10706"/>
                            <a:gd name="T83" fmla="*/ 10809 h 529"/>
                            <a:gd name="T84" fmla="+- 0 2512 2463"/>
                            <a:gd name="T85" fmla="*/ T84 w 529"/>
                            <a:gd name="T86" fmla="+- 0 10712 10706"/>
                            <a:gd name="T87" fmla="*/ 10712 h 529"/>
                            <a:gd name="T88" fmla="+- 0 2468 2463"/>
                            <a:gd name="T89" fmla="*/ T88 w 529"/>
                            <a:gd name="T90" fmla="+- 0 10756 10706"/>
                            <a:gd name="T91" fmla="*/ 10756 h 529"/>
                            <a:gd name="T92" fmla="+- 0 2468 2463"/>
                            <a:gd name="T93" fmla="*/ T92 w 529"/>
                            <a:gd name="T94" fmla="+- 0 10815 10706"/>
                            <a:gd name="T95" fmla="*/ 10815 h 529"/>
                            <a:gd name="T96" fmla="+- 0 2502 2463"/>
                            <a:gd name="T97" fmla="*/ T96 w 529"/>
                            <a:gd name="T98" fmla="+- 0 10854 10706"/>
                            <a:gd name="T99" fmla="*/ 10854 h 529"/>
                            <a:gd name="T100" fmla="+- 0 2540 2463"/>
                            <a:gd name="T101" fmla="*/ T100 w 529"/>
                            <a:gd name="T102" fmla="+- 0 10864 10706"/>
                            <a:gd name="T103" fmla="*/ 10864 h 529"/>
                            <a:gd name="T104" fmla="+- 0 2561 2463"/>
                            <a:gd name="T105" fmla="*/ T104 w 529"/>
                            <a:gd name="T106" fmla="+- 0 10862 10706"/>
                            <a:gd name="T107" fmla="*/ 10862 h 529"/>
                            <a:gd name="T108" fmla="+- 0 2666 2463"/>
                            <a:gd name="T109" fmla="*/ T108 w 529"/>
                            <a:gd name="T110" fmla="+- 0 10836 10706"/>
                            <a:gd name="T111" fmla="*/ 10836 h 529"/>
                            <a:gd name="T112" fmla="+- 0 2523 2463"/>
                            <a:gd name="T113" fmla="*/ T112 w 529"/>
                            <a:gd name="T114" fmla="+- 0 10833 10706"/>
                            <a:gd name="T115" fmla="*/ 10833 h 529"/>
                            <a:gd name="T116" fmla="+- 0 2495 2463"/>
                            <a:gd name="T117" fmla="*/ T116 w 529"/>
                            <a:gd name="T118" fmla="+- 0 10805 10706"/>
                            <a:gd name="T119" fmla="*/ 10805 h 529"/>
                            <a:gd name="T120" fmla="+- 0 2495 2463"/>
                            <a:gd name="T121" fmla="*/ T120 w 529"/>
                            <a:gd name="T122" fmla="+- 0 10766 10706"/>
                            <a:gd name="T123" fmla="*/ 10766 h 529"/>
                            <a:gd name="T124" fmla="+- 0 2523 2463"/>
                            <a:gd name="T125" fmla="*/ T124 w 529"/>
                            <a:gd name="T126" fmla="+- 0 10738 10706"/>
                            <a:gd name="T127" fmla="*/ 10738 h 529"/>
                            <a:gd name="T128" fmla="+- 0 2602 2463"/>
                            <a:gd name="T129" fmla="*/ T128 w 529"/>
                            <a:gd name="T130" fmla="+- 0 10735 10706"/>
                            <a:gd name="T131" fmla="*/ 10735 h 529"/>
                            <a:gd name="T132" fmla="+- 0 2571 2463"/>
                            <a:gd name="T133" fmla="*/ T132 w 529"/>
                            <a:gd name="T134" fmla="+- 0 10712 10706"/>
                            <a:gd name="T135" fmla="*/ 10712 h 529"/>
                            <a:gd name="T136" fmla="+- 0 2602 2463"/>
                            <a:gd name="T137" fmla="*/ T136 w 529"/>
                            <a:gd name="T138" fmla="+- 0 10735 10706"/>
                            <a:gd name="T139" fmla="*/ 10735 h 529"/>
                            <a:gd name="T140" fmla="+- 0 2561 2463"/>
                            <a:gd name="T141" fmla="*/ T140 w 529"/>
                            <a:gd name="T142" fmla="+- 0 10738 10706"/>
                            <a:gd name="T143" fmla="*/ 10738 h 529"/>
                            <a:gd name="T144" fmla="+- 0 2589 2463"/>
                            <a:gd name="T145" fmla="*/ T144 w 529"/>
                            <a:gd name="T146" fmla="+- 0 10766 10706"/>
                            <a:gd name="T147" fmla="*/ 10766 h 529"/>
                            <a:gd name="T148" fmla="+- 0 2589 2463"/>
                            <a:gd name="T149" fmla="*/ T148 w 529"/>
                            <a:gd name="T150" fmla="+- 0 10805 10706"/>
                            <a:gd name="T151" fmla="*/ 10805 h 529"/>
                            <a:gd name="T152" fmla="+- 0 2561 2463"/>
                            <a:gd name="T153" fmla="*/ T152 w 529"/>
                            <a:gd name="T154" fmla="+- 0 10833 10706"/>
                            <a:gd name="T155" fmla="*/ 10833 h 529"/>
                            <a:gd name="T156" fmla="+- 0 2666 2463"/>
                            <a:gd name="T157" fmla="*/ T156 w 529"/>
                            <a:gd name="T158" fmla="+- 0 10836 10706"/>
                            <a:gd name="T159" fmla="*/ 10836 h 529"/>
                            <a:gd name="T160" fmla="+- 0 2752 2463"/>
                            <a:gd name="T161" fmla="*/ T160 w 529"/>
                            <a:gd name="T162" fmla="+- 0 10810 10706"/>
                            <a:gd name="T163" fmla="*/ 10810 h 529"/>
                            <a:gd name="T164" fmla="+- 0 2622 2463"/>
                            <a:gd name="T165" fmla="*/ T164 w 529"/>
                            <a:gd name="T166" fmla="+- 0 10810 10706"/>
                            <a:gd name="T167" fmla="*/ 10810 h 529"/>
                            <a:gd name="T168" fmla="+- 0 2618 2463"/>
                            <a:gd name="T169" fmla="*/ T168 w 529"/>
                            <a:gd name="T170" fmla="+- 0 10805 10706"/>
                            <a:gd name="T171" fmla="*/ 10805 h 529"/>
                            <a:gd name="T172" fmla="+- 0 2619 2463"/>
                            <a:gd name="T173" fmla="*/ T172 w 529"/>
                            <a:gd name="T174" fmla="+- 0 10803 10706"/>
                            <a:gd name="T175" fmla="*/ 10803 h 529"/>
                            <a:gd name="T176" fmla="+- 0 2618 2463"/>
                            <a:gd name="T177" fmla="*/ T176 w 529"/>
                            <a:gd name="T178" fmla="+- 0 10764 10706"/>
                            <a:gd name="T179" fmla="*/ 10764 h 529"/>
                            <a:gd name="T180" fmla="+- 0 2602 2463"/>
                            <a:gd name="T181" fmla="*/ T180 w 529"/>
                            <a:gd name="T182" fmla="+- 0 10735 10706"/>
                            <a:gd name="T183" fmla="*/ 10735 h 529"/>
                            <a:gd name="T184" fmla="+- 0 2701 2463"/>
                            <a:gd name="T185" fmla="*/ T184 w 529"/>
                            <a:gd name="T186" fmla="+- 0 10775 10706"/>
                            <a:gd name="T187" fmla="*/ 10775 h 529"/>
                            <a:gd name="T188" fmla="+- 0 2625 2463"/>
                            <a:gd name="T189" fmla="*/ T188 w 529"/>
                            <a:gd name="T190" fmla="+- 0 10810 10706"/>
                            <a:gd name="T191" fmla="*/ 10810 h 529"/>
                            <a:gd name="T192" fmla="+- 0 2759 2463"/>
                            <a:gd name="T193" fmla="*/ T192 w 529"/>
                            <a:gd name="T194" fmla="+- 0 10809 10706"/>
                            <a:gd name="T195" fmla="*/ 10809 h 529"/>
                            <a:gd name="T196" fmla="+- 0 2858 2463"/>
                            <a:gd name="T197" fmla="*/ T196 w 529"/>
                            <a:gd name="T198" fmla="+- 0 10789 10706"/>
                            <a:gd name="T199" fmla="*/ 10789 h 529"/>
                            <a:gd name="T200" fmla="+- 0 2627 2463"/>
                            <a:gd name="T201" fmla="*/ T200 w 529"/>
                            <a:gd name="T202" fmla="+- 0 10809 10706"/>
                            <a:gd name="T203" fmla="*/ 10809 h 529"/>
                            <a:gd name="T204" fmla="+- 0 2627 2463"/>
                            <a:gd name="T205" fmla="*/ T204 w 529"/>
                            <a:gd name="T206" fmla="+- 0 10809 10706"/>
                            <a:gd name="T207" fmla="*/ 10809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9" h="529">
                              <a:moveTo>
                                <a:pt x="164" y="156"/>
                              </a:moveTo>
                              <a:lnTo>
                                <a:pt x="98" y="156"/>
                              </a:lnTo>
                              <a:lnTo>
                                <a:pt x="100" y="157"/>
                              </a:lnTo>
                              <a:lnTo>
                                <a:pt x="103" y="160"/>
                              </a:lnTo>
                              <a:lnTo>
                                <a:pt x="103" y="163"/>
                              </a:lnTo>
                              <a:lnTo>
                                <a:pt x="102" y="165"/>
                              </a:lnTo>
                              <a:lnTo>
                                <a:pt x="69" y="239"/>
                              </a:lnTo>
                              <a:lnTo>
                                <a:pt x="62" y="318"/>
                              </a:lnTo>
                              <a:lnTo>
                                <a:pt x="83" y="395"/>
                              </a:lnTo>
                              <a:lnTo>
                                <a:pt x="130" y="463"/>
                              </a:lnTo>
                              <a:lnTo>
                                <a:pt x="191" y="507"/>
                              </a:lnTo>
                              <a:lnTo>
                                <a:pt x="260" y="529"/>
                              </a:lnTo>
                              <a:lnTo>
                                <a:pt x="332" y="529"/>
                              </a:lnTo>
                              <a:lnTo>
                                <a:pt x="402" y="507"/>
                              </a:lnTo>
                              <a:lnTo>
                                <a:pt x="424" y="491"/>
                              </a:lnTo>
                              <a:lnTo>
                                <a:pt x="296" y="491"/>
                              </a:lnTo>
                              <a:lnTo>
                                <a:pt x="223" y="477"/>
                              </a:lnTo>
                              <a:lnTo>
                                <a:pt x="159" y="435"/>
                              </a:lnTo>
                              <a:lnTo>
                                <a:pt x="116" y="370"/>
                              </a:lnTo>
                              <a:lnTo>
                                <a:pt x="102" y="297"/>
                              </a:lnTo>
                              <a:lnTo>
                                <a:pt x="116" y="224"/>
                              </a:lnTo>
                              <a:lnTo>
                                <a:pt x="159" y="160"/>
                              </a:lnTo>
                              <a:lnTo>
                                <a:pt x="164" y="156"/>
                              </a:lnTo>
                              <a:close/>
                              <a:moveTo>
                                <a:pt x="422" y="103"/>
                              </a:moveTo>
                              <a:lnTo>
                                <a:pt x="296" y="103"/>
                              </a:lnTo>
                              <a:lnTo>
                                <a:pt x="370" y="117"/>
                              </a:lnTo>
                              <a:lnTo>
                                <a:pt x="434" y="160"/>
                              </a:lnTo>
                              <a:lnTo>
                                <a:pt x="476" y="224"/>
                              </a:lnTo>
                              <a:lnTo>
                                <a:pt x="491" y="297"/>
                              </a:lnTo>
                              <a:lnTo>
                                <a:pt x="476" y="370"/>
                              </a:lnTo>
                              <a:lnTo>
                                <a:pt x="434" y="435"/>
                              </a:lnTo>
                              <a:lnTo>
                                <a:pt x="370" y="477"/>
                              </a:lnTo>
                              <a:lnTo>
                                <a:pt x="296" y="491"/>
                              </a:lnTo>
                              <a:lnTo>
                                <a:pt x="424" y="491"/>
                              </a:lnTo>
                              <a:lnTo>
                                <a:pt x="463" y="463"/>
                              </a:lnTo>
                              <a:lnTo>
                                <a:pt x="507" y="402"/>
                              </a:lnTo>
                              <a:lnTo>
                                <a:pt x="529" y="333"/>
                              </a:lnTo>
                              <a:lnTo>
                                <a:pt x="529" y="261"/>
                              </a:lnTo>
                              <a:lnTo>
                                <a:pt x="507" y="192"/>
                              </a:lnTo>
                              <a:lnTo>
                                <a:pt x="463" y="131"/>
                              </a:lnTo>
                              <a:lnTo>
                                <a:pt x="422" y="103"/>
                              </a:lnTo>
                              <a:close/>
                              <a:moveTo>
                                <a:pt x="79" y="0"/>
                              </a:move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5" y="50"/>
                              </a:lnTo>
                              <a:lnTo>
                                <a:pt x="0" y="79"/>
                              </a:lnTo>
                              <a:lnTo>
                                <a:pt x="5" y="109"/>
                              </a:lnTo>
                              <a:lnTo>
                                <a:pt x="23" y="135"/>
                              </a:lnTo>
                              <a:lnTo>
                                <a:pt x="39" y="148"/>
                              </a:lnTo>
                              <a:lnTo>
                                <a:pt x="57" y="156"/>
                              </a:lnTo>
                              <a:lnTo>
                                <a:pt x="77" y="158"/>
                              </a:lnTo>
                              <a:lnTo>
                                <a:pt x="96" y="157"/>
                              </a:lnTo>
                              <a:lnTo>
                                <a:pt x="98" y="156"/>
                              </a:lnTo>
                              <a:lnTo>
                                <a:pt x="164" y="156"/>
                              </a:lnTo>
                              <a:lnTo>
                                <a:pt x="203" y="130"/>
                              </a:lnTo>
                              <a:lnTo>
                                <a:pt x="79" y="130"/>
                              </a:lnTo>
                              <a:lnTo>
                                <a:pt x="60" y="127"/>
                              </a:lnTo>
                              <a:lnTo>
                                <a:pt x="43" y="115"/>
                              </a:lnTo>
                              <a:lnTo>
                                <a:pt x="32" y="99"/>
                              </a:lnTo>
                              <a:lnTo>
                                <a:pt x="28" y="79"/>
                              </a:lnTo>
                              <a:lnTo>
                                <a:pt x="32" y="60"/>
                              </a:lnTo>
                              <a:lnTo>
                                <a:pt x="43" y="43"/>
                              </a:lnTo>
                              <a:lnTo>
                                <a:pt x="60" y="32"/>
                              </a:lnTo>
                              <a:lnTo>
                                <a:pt x="79" y="29"/>
                              </a:lnTo>
                              <a:lnTo>
                                <a:pt x="139" y="29"/>
                              </a:lnTo>
                              <a:lnTo>
                                <a:pt x="135" y="24"/>
                              </a:lnTo>
                              <a:lnTo>
                                <a:pt x="108" y="6"/>
                              </a:lnTo>
                              <a:lnTo>
                                <a:pt x="79" y="0"/>
                              </a:lnTo>
                              <a:close/>
                              <a:moveTo>
                                <a:pt x="139" y="29"/>
                              </a:moveTo>
                              <a:lnTo>
                                <a:pt x="79" y="29"/>
                              </a:lnTo>
                              <a:lnTo>
                                <a:pt x="98" y="32"/>
                              </a:lnTo>
                              <a:lnTo>
                                <a:pt x="115" y="43"/>
                              </a:lnTo>
                              <a:lnTo>
                                <a:pt x="126" y="60"/>
                              </a:lnTo>
                              <a:lnTo>
                                <a:pt x="130" y="79"/>
                              </a:lnTo>
                              <a:lnTo>
                                <a:pt x="126" y="99"/>
                              </a:lnTo>
                              <a:lnTo>
                                <a:pt x="115" y="115"/>
                              </a:lnTo>
                              <a:lnTo>
                                <a:pt x="98" y="127"/>
                              </a:lnTo>
                              <a:lnTo>
                                <a:pt x="79" y="130"/>
                              </a:lnTo>
                              <a:lnTo>
                                <a:pt x="203" y="130"/>
                              </a:lnTo>
                              <a:lnTo>
                                <a:pt x="223" y="117"/>
                              </a:lnTo>
                              <a:lnTo>
                                <a:pt x="289" y="104"/>
                              </a:lnTo>
                              <a:lnTo>
                                <a:pt x="162" y="104"/>
                              </a:lnTo>
                              <a:lnTo>
                                <a:pt x="159" y="104"/>
                              </a:lnTo>
                              <a:lnTo>
                                <a:pt x="156" y="101"/>
                              </a:lnTo>
                              <a:lnTo>
                                <a:pt x="155" y="99"/>
                              </a:lnTo>
                              <a:lnTo>
                                <a:pt x="156" y="97"/>
                              </a:lnTo>
                              <a:lnTo>
                                <a:pt x="158" y="78"/>
                              </a:lnTo>
                              <a:lnTo>
                                <a:pt x="155" y="58"/>
                              </a:lnTo>
                              <a:lnTo>
                                <a:pt x="147" y="40"/>
                              </a:lnTo>
                              <a:lnTo>
                                <a:pt x="139" y="29"/>
                              </a:lnTo>
                              <a:close/>
                              <a:moveTo>
                                <a:pt x="317" y="63"/>
                              </a:moveTo>
                              <a:lnTo>
                                <a:pt x="238" y="69"/>
                              </a:lnTo>
                              <a:lnTo>
                                <a:pt x="164" y="103"/>
                              </a:lnTo>
                              <a:lnTo>
                                <a:pt x="162" y="104"/>
                              </a:lnTo>
                              <a:lnTo>
                                <a:pt x="289" y="104"/>
                              </a:lnTo>
                              <a:lnTo>
                                <a:pt x="296" y="103"/>
                              </a:lnTo>
                              <a:lnTo>
                                <a:pt x="422" y="103"/>
                              </a:lnTo>
                              <a:lnTo>
                                <a:pt x="395" y="83"/>
                              </a:lnTo>
                              <a:lnTo>
                                <a:pt x="317" y="63"/>
                              </a:lnTo>
                              <a:close/>
                              <a:moveTo>
                                <a:pt x="164" y="103"/>
                              </a:moveTo>
                              <a:lnTo>
                                <a:pt x="164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A8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AutoShape 22"/>
                      <wps:cNvSpPr>
                        <a:spLocks/>
                      </wps:cNvSpPr>
                      <wps:spPr bwMode="auto">
                        <a:xfrm>
                          <a:off x="2587" y="10912"/>
                          <a:ext cx="334" cy="162"/>
                        </a:xfrm>
                        <a:custGeom>
                          <a:avLst/>
                          <a:gdLst>
                            <a:gd name="T0" fmla="+- 0 2874 2588"/>
                            <a:gd name="T1" fmla="*/ T0 w 334"/>
                            <a:gd name="T2" fmla="+- 0 10973 10912"/>
                            <a:gd name="T3" fmla="*/ 10973 h 162"/>
                            <a:gd name="T4" fmla="+- 0 2874 2588"/>
                            <a:gd name="T5" fmla="*/ T4 w 334"/>
                            <a:gd name="T6" fmla="+- 0 10986 10912"/>
                            <a:gd name="T7" fmla="*/ 10986 h 162"/>
                            <a:gd name="T8" fmla="+- 0 2884 2588"/>
                            <a:gd name="T9" fmla="*/ T8 w 334"/>
                            <a:gd name="T10" fmla="+- 0 10976 10912"/>
                            <a:gd name="T11" fmla="*/ 10976 h 162"/>
                            <a:gd name="T12" fmla="+- 0 2915 2588"/>
                            <a:gd name="T13" fmla="*/ T12 w 334"/>
                            <a:gd name="T14" fmla="+- 0 10988 10912"/>
                            <a:gd name="T15" fmla="*/ 10988 h 162"/>
                            <a:gd name="T16" fmla="+- 0 2889 2588"/>
                            <a:gd name="T17" fmla="*/ T16 w 334"/>
                            <a:gd name="T18" fmla="+- 0 10957 10912"/>
                            <a:gd name="T19" fmla="*/ 10957 h 162"/>
                            <a:gd name="T20" fmla="+- 0 2884 2588"/>
                            <a:gd name="T21" fmla="*/ T20 w 334"/>
                            <a:gd name="T22" fmla="+- 0 10990 10912"/>
                            <a:gd name="T23" fmla="*/ 10990 h 162"/>
                            <a:gd name="T24" fmla="+- 0 2866 2588"/>
                            <a:gd name="T25" fmla="*/ T24 w 334"/>
                            <a:gd name="T26" fmla="+- 0 10972 10912"/>
                            <a:gd name="T27" fmla="*/ 10972 h 162"/>
                            <a:gd name="T28" fmla="+- 0 2889 2588"/>
                            <a:gd name="T29" fmla="*/ T28 w 334"/>
                            <a:gd name="T30" fmla="+- 0 10972 10912"/>
                            <a:gd name="T31" fmla="*/ 10972 h 162"/>
                            <a:gd name="T32" fmla="+- 0 2870 2588"/>
                            <a:gd name="T33" fmla="*/ T32 w 334"/>
                            <a:gd name="T34" fmla="+- 0 10943 10912"/>
                            <a:gd name="T35" fmla="*/ 10943 h 162"/>
                            <a:gd name="T36" fmla="+- 0 2819 2588"/>
                            <a:gd name="T37" fmla="*/ T36 w 334"/>
                            <a:gd name="T38" fmla="+- 0 10916 10912"/>
                            <a:gd name="T39" fmla="*/ 10916 h 162"/>
                            <a:gd name="T40" fmla="+- 0 2778 2588"/>
                            <a:gd name="T41" fmla="*/ T40 w 334"/>
                            <a:gd name="T42" fmla="+- 0 10920 10912"/>
                            <a:gd name="T43" fmla="*/ 10920 h 162"/>
                            <a:gd name="T44" fmla="+- 0 2723 2588"/>
                            <a:gd name="T45" fmla="*/ T44 w 334"/>
                            <a:gd name="T46" fmla="+- 0 10954 10912"/>
                            <a:gd name="T47" fmla="*/ 10954 h 162"/>
                            <a:gd name="T48" fmla="+- 0 2667 2588"/>
                            <a:gd name="T49" fmla="*/ T48 w 334"/>
                            <a:gd name="T50" fmla="+- 0 10957 10912"/>
                            <a:gd name="T51" fmla="*/ 10957 h 162"/>
                            <a:gd name="T52" fmla="+- 0 2593 2588"/>
                            <a:gd name="T53" fmla="*/ T52 w 334"/>
                            <a:gd name="T54" fmla="+- 0 10947 10912"/>
                            <a:gd name="T55" fmla="*/ 10947 h 162"/>
                            <a:gd name="T56" fmla="+- 0 2601 2588"/>
                            <a:gd name="T57" fmla="*/ T56 w 334"/>
                            <a:gd name="T58" fmla="+- 0 10987 10912"/>
                            <a:gd name="T59" fmla="*/ 10987 h 162"/>
                            <a:gd name="T60" fmla="+- 0 2609 2588"/>
                            <a:gd name="T61" fmla="*/ T60 w 334"/>
                            <a:gd name="T62" fmla="+- 0 11002 10912"/>
                            <a:gd name="T63" fmla="*/ 11002 h 162"/>
                            <a:gd name="T64" fmla="+- 0 2588 2588"/>
                            <a:gd name="T65" fmla="*/ T64 w 334"/>
                            <a:gd name="T66" fmla="+- 0 11032 10912"/>
                            <a:gd name="T67" fmla="*/ 11032 h 162"/>
                            <a:gd name="T68" fmla="+- 0 2680 2588"/>
                            <a:gd name="T69" fmla="*/ T68 w 334"/>
                            <a:gd name="T70" fmla="+- 0 11022 10912"/>
                            <a:gd name="T71" fmla="*/ 11022 h 162"/>
                            <a:gd name="T72" fmla="+- 0 2749 2588"/>
                            <a:gd name="T73" fmla="*/ T72 w 334"/>
                            <a:gd name="T74" fmla="+- 0 11047 10912"/>
                            <a:gd name="T75" fmla="*/ 11047 h 162"/>
                            <a:gd name="T76" fmla="+- 0 2785 2588"/>
                            <a:gd name="T77" fmla="*/ T76 w 334"/>
                            <a:gd name="T78" fmla="+- 0 11056 10912"/>
                            <a:gd name="T79" fmla="*/ 11056 h 162"/>
                            <a:gd name="T80" fmla="+- 0 2783 2588"/>
                            <a:gd name="T81" fmla="*/ T80 w 334"/>
                            <a:gd name="T82" fmla="+- 0 11073 10912"/>
                            <a:gd name="T83" fmla="*/ 11073 h 162"/>
                            <a:gd name="T84" fmla="+- 0 2819 2588"/>
                            <a:gd name="T85" fmla="*/ T84 w 334"/>
                            <a:gd name="T86" fmla="+- 0 11063 10912"/>
                            <a:gd name="T87" fmla="*/ 11063 h 162"/>
                            <a:gd name="T88" fmla="+- 0 2840 2588"/>
                            <a:gd name="T89" fmla="*/ T88 w 334"/>
                            <a:gd name="T90" fmla="+- 0 11057 10912"/>
                            <a:gd name="T91" fmla="*/ 11057 h 162"/>
                            <a:gd name="T92" fmla="+- 0 2840 2588"/>
                            <a:gd name="T93" fmla="*/ T92 w 334"/>
                            <a:gd name="T94" fmla="+- 0 11053 10912"/>
                            <a:gd name="T95" fmla="*/ 11053 h 162"/>
                            <a:gd name="T96" fmla="+- 0 2835 2588"/>
                            <a:gd name="T97" fmla="*/ T96 w 334"/>
                            <a:gd name="T98" fmla="+- 0 11051 10912"/>
                            <a:gd name="T99" fmla="*/ 11051 h 162"/>
                            <a:gd name="T100" fmla="+- 0 2828 2588"/>
                            <a:gd name="T101" fmla="*/ T100 w 334"/>
                            <a:gd name="T102" fmla="+- 0 11045 10912"/>
                            <a:gd name="T103" fmla="*/ 11045 h 162"/>
                            <a:gd name="T104" fmla="+- 0 2821 2588"/>
                            <a:gd name="T105" fmla="*/ T104 w 334"/>
                            <a:gd name="T106" fmla="+- 0 11039 10912"/>
                            <a:gd name="T107" fmla="*/ 11039 h 162"/>
                            <a:gd name="T108" fmla="+- 0 2812 2588"/>
                            <a:gd name="T109" fmla="*/ T108 w 334"/>
                            <a:gd name="T110" fmla="+- 0 11025 10912"/>
                            <a:gd name="T111" fmla="*/ 11025 h 162"/>
                            <a:gd name="T112" fmla="+- 0 2808 2588"/>
                            <a:gd name="T113" fmla="*/ T112 w 334"/>
                            <a:gd name="T114" fmla="+- 0 11015 10912"/>
                            <a:gd name="T115" fmla="*/ 11015 h 162"/>
                            <a:gd name="T116" fmla="+- 0 2808 2588"/>
                            <a:gd name="T117" fmla="*/ T116 w 334"/>
                            <a:gd name="T118" fmla="+- 0 11001 10912"/>
                            <a:gd name="T119" fmla="*/ 11001 h 162"/>
                            <a:gd name="T120" fmla="+- 0 2808 2588"/>
                            <a:gd name="T121" fmla="*/ T120 w 334"/>
                            <a:gd name="T122" fmla="+- 0 10995 10912"/>
                            <a:gd name="T123" fmla="*/ 10995 h 162"/>
                            <a:gd name="T124" fmla="+- 0 2811 2588"/>
                            <a:gd name="T125" fmla="*/ T124 w 334"/>
                            <a:gd name="T126" fmla="+- 0 10984 10912"/>
                            <a:gd name="T127" fmla="*/ 10984 h 162"/>
                            <a:gd name="T128" fmla="+- 0 2818 2588"/>
                            <a:gd name="T129" fmla="*/ T128 w 334"/>
                            <a:gd name="T130" fmla="+- 0 10972 10912"/>
                            <a:gd name="T131" fmla="*/ 10972 h 162"/>
                            <a:gd name="T132" fmla="+- 0 2822 2588"/>
                            <a:gd name="T133" fmla="*/ T132 w 334"/>
                            <a:gd name="T134" fmla="+- 0 10967 10912"/>
                            <a:gd name="T135" fmla="*/ 10967 h 162"/>
                            <a:gd name="T136" fmla="+- 0 2824 2588"/>
                            <a:gd name="T137" fmla="*/ T136 w 334"/>
                            <a:gd name="T138" fmla="+- 0 10965 10912"/>
                            <a:gd name="T139" fmla="*/ 10965 h 162"/>
                            <a:gd name="T140" fmla="+- 0 2828 2588"/>
                            <a:gd name="T141" fmla="*/ T140 w 334"/>
                            <a:gd name="T142" fmla="+- 0 10962 10912"/>
                            <a:gd name="T143" fmla="*/ 10962 h 162"/>
                            <a:gd name="T144" fmla="+- 0 2832 2588"/>
                            <a:gd name="T145" fmla="*/ T144 w 334"/>
                            <a:gd name="T146" fmla="+- 0 10959 10912"/>
                            <a:gd name="T147" fmla="*/ 10959 h 162"/>
                            <a:gd name="T148" fmla="+- 0 2839 2588"/>
                            <a:gd name="T149" fmla="*/ T148 w 334"/>
                            <a:gd name="T150" fmla="+- 0 10957 10912"/>
                            <a:gd name="T151" fmla="*/ 10957 h 162"/>
                            <a:gd name="T152" fmla="+- 0 2839 2588"/>
                            <a:gd name="T153" fmla="*/ T152 w 334"/>
                            <a:gd name="T154" fmla="+- 0 10957 10912"/>
                            <a:gd name="T155" fmla="*/ 10957 h 162"/>
                            <a:gd name="T156" fmla="+- 0 2836 2588"/>
                            <a:gd name="T157" fmla="*/ T156 w 334"/>
                            <a:gd name="T158" fmla="+- 0 10958 10912"/>
                            <a:gd name="T159" fmla="*/ 10958 h 162"/>
                            <a:gd name="T160" fmla="+- 0 2830 2588"/>
                            <a:gd name="T161" fmla="*/ T160 w 334"/>
                            <a:gd name="T162" fmla="+- 0 10962 10912"/>
                            <a:gd name="T163" fmla="*/ 10962 h 162"/>
                            <a:gd name="T164" fmla="+- 0 2825 2588"/>
                            <a:gd name="T165" fmla="*/ T164 w 334"/>
                            <a:gd name="T166" fmla="+- 0 10966 10912"/>
                            <a:gd name="T167" fmla="*/ 10966 h 162"/>
                            <a:gd name="T168" fmla="+- 0 2824 2588"/>
                            <a:gd name="T169" fmla="*/ T168 w 334"/>
                            <a:gd name="T170" fmla="+- 0 10969 10912"/>
                            <a:gd name="T171" fmla="*/ 10969 h 162"/>
                            <a:gd name="T172" fmla="+- 0 2820 2588"/>
                            <a:gd name="T173" fmla="*/ T172 w 334"/>
                            <a:gd name="T174" fmla="+- 0 10973 10912"/>
                            <a:gd name="T175" fmla="*/ 10973 h 162"/>
                            <a:gd name="T176" fmla="+- 0 2815 2588"/>
                            <a:gd name="T177" fmla="*/ T176 w 334"/>
                            <a:gd name="T178" fmla="+- 0 10985 10912"/>
                            <a:gd name="T179" fmla="*/ 10985 h 162"/>
                            <a:gd name="T180" fmla="+- 0 2813 2588"/>
                            <a:gd name="T181" fmla="*/ T180 w 334"/>
                            <a:gd name="T182" fmla="+- 0 11002 10912"/>
                            <a:gd name="T183" fmla="*/ 11002 h 162"/>
                            <a:gd name="T184" fmla="+- 0 2817 2588"/>
                            <a:gd name="T185" fmla="*/ T184 w 334"/>
                            <a:gd name="T186" fmla="+- 0 11018 10912"/>
                            <a:gd name="T187" fmla="*/ 11018 h 162"/>
                            <a:gd name="T188" fmla="+- 0 2825 2588"/>
                            <a:gd name="T189" fmla="*/ T188 w 334"/>
                            <a:gd name="T190" fmla="+- 0 11030 10912"/>
                            <a:gd name="T191" fmla="*/ 11030 h 162"/>
                            <a:gd name="T192" fmla="+- 0 2833 2588"/>
                            <a:gd name="T193" fmla="*/ T192 w 334"/>
                            <a:gd name="T194" fmla="+- 0 11037 10912"/>
                            <a:gd name="T195" fmla="*/ 11037 h 162"/>
                            <a:gd name="T196" fmla="+- 0 2840 2588"/>
                            <a:gd name="T197" fmla="*/ T196 w 334"/>
                            <a:gd name="T198" fmla="+- 0 11042 10912"/>
                            <a:gd name="T199" fmla="*/ 11042 h 162"/>
                            <a:gd name="T200" fmla="+- 0 2844 2588"/>
                            <a:gd name="T201" fmla="*/ T200 w 334"/>
                            <a:gd name="T202" fmla="+- 0 11043 10912"/>
                            <a:gd name="T203" fmla="*/ 11043 h 162"/>
                            <a:gd name="T204" fmla="+- 0 2854 2588"/>
                            <a:gd name="T205" fmla="*/ T204 w 334"/>
                            <a:gd name="T206" fmla="+- 0 11046 10912"/>
                            <a:gd name="T207" fmla="*/ 11046 h 162"/>
                            <a:gd name="T208" fmla="+- 0 2865 2588"/>
                            <a:gd name="T209" fmla="*/ T208 w 334"/>
                            <a:gd name="T210" fmla="+- 0 11049 10912"/>
                            <a:gd name="T211" fmla="*/ 11049 h 162"/>
                            <a:gd name="T212" fmla="+- 0 2873 2588"/>
                            <a:gd name="T213" fmla="*/ T212 w 334"/>
                            <a:gd name="T214" fmla="+- 0 11049 10912"/>
                            <a:gd name="T215" fmla="*/ 11049 h 162"/>
                            <a:gd name="T216" fmla="+- 0 2881 2588"/>
                            <a:gd name="T217" fmla="*/ T216 w 334"/>
                            <a:gd name="T218" fmla="+- 0 11049 10912"/>
                            <a:gd name="T219" fmla="*/ 11049 h 162"/>
                            <a:gd name="T220" fmla="+- 0 2914 2588"/>
                            <a:gd name="T221" fmla="*/ T220 w 334"/>
                            <a:gd name="T222" fmla="+- 0 11030 10912"/>
                            <a:gd name="T223" fmla="*/ 11030 h 162"/>
                            <a:gd name="T224" fmla="+- 0 2910 2588"/>
                            <a:gd name="T225" fmla="*/ T224 w 334"/>
                            <a:gd name="T226" fmla="+- 0 11018 10912"/>
                            <a:gd name="T227" fmla="*/ 11018 h 162"/>
                            <a:gd name="T228" fmla="+- 0 2915 2588"/>
                            <a:gd name="T229" fmla="*/ T228 w 334"/>
                            <a:gd name="T230" fmla="+- 0 11011 10912"/>
                            <a:gd name="T231" fmla="*/ 11011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34" h="162">
                              <a:moveTo>
                                <a:pt x="296" y="64"/>
                              </a:moveTo>
                              <a:lnTo>
                                <a:pt x="293" y="61"/>
                              </a:lnTo>
                              <a:lnTo>
                                <a:pt x="286" y="61"/>
                              </a:lnTo>
                              <a:lnTo>
                                <a:pt x="283" y="64"/>
                              </a:lnTo>
                              <a:lnTo>
                                <a:pt x="283" y="71"/>
                              </a:lnTo>
                              <a:lnTo>
                                <a:pt x="286" y="74"/>
                              </a:lnTo>
                              <a:lnTo>
                                <a:pt x="293" y="74"/>
                              </a:lnTo>
                              <a:lnTo>
                                <a:pt x="296" y="71"/>
                              </a:lnTo>
                              <a:lnTo>
                                <a:pt x="296" y="64"/>
                              </a:lnTo>
                              <a:moveTo>
                                <a:pt x="333" y="98"/>
                              </a:moveTo>
                              <a:lnTo>
                                <a:pt x="328" y="78"/>
                              </a:lnTo>
                              <a:lnTo>
                                <a:pt x="327" y="76"/>
                              </a:lnTo>
                              <a:lnTo>
                                <a:pt x="312" y="55"/>
                              </a:lnTo>
                              <a:lnTo>
                                <a:pt x="309" y="52"/>
                              </a:lnTo>
                              <a:lnTo>
                                <a:pt x="301" y="45"/>
                              </a:lnTo>
                              <a:lnTo>
                                <a:pt x="301" y="60"/>
                              </a:lnTo>
                              <a:lnTo>
                                <a:pt x="301" y="73"/>
                              </a:lnTo>
                              <a:lnTo>
                                <a:pt x="296" y="78"/>
                              </a:lnTo>
                              <a:lnTo>
                                <a:pt x="283" y="78"/>
                              </a:lnTo>
                              <a:lnTo>
                                <a:pt x="278" y="73"/>
                              </a:lnTo>
                              <a:lnTo>
                                <a:pt x="278" y="60"/>
                              </a:lnTo>
                              <a:lnTo>
                                <a:pt x="283" y="55"/>
                              </a:lnTo>
                              <a:lnTo>
                                <a:pt x="296" y="55"/>
                              </a:lnTo>
                              <a:lnTo>
                                <a:pt x="301" y="60"/>
                              </a:lnTo>
                              <a:lnTo>
                                <a:pt x="301" y="45"/>
                              </a:lnTo>
                              <a:lnTo>
                                <a:pt x="298" y="43"/>
                              </a:lnTo>
                              <a:lnTo>
                                <a:pt x="282" y="31"/>
                              </a:lnTo>
                              <a:lnTo>
                                <a:pt x="247" y="17"/>
                              </a:lnTo>
                              <a:lnTo>
                                <a:pt x="241" y="10"/>
                              </a:lnTo>
                              <a:lnTo>
                                <a:pt x="231" y="4"/>
                              </a:lnTo>
                              <a:lnTo>
                                <a:pt x="214" y="0"/>
                              </a:lnTo>
                              <a:lnTo>
                                <a:pt x="190" y="0"/>
                              </a:lnTo>
                              <a:lnTo>
                                <a:pt x="190" y="8"/>
                              </a:lnTo>
                              <a:lnTo>
                                <a:pt x="196" y="15"/>
                              </a:lnTo>
                              <a:lnTo>
                                <a:pt x="160" y="26"/>
                              </a:lnTo>
                              <a:lnTo>
                                <a:pt x="135" y="42"/>
                              </a:lnTo>
                              <a:lnTo>
                                <a:pt x="117" y="58"/>
                              </a:lnTo>
                              <a:lnTo>
                                <a:pt x="101" y="68"/>
                              </a:lnTo>
                              <a:lnTo>
                                <a:pt x="79" y="45"/>
                              </a:lnTo>
                              <a:lnTo>
                                <a:pt x="61" y="33"/>
                              </a:lnTo>
                              <a:lnTo>
                                <a:pt x="39" y="31"/>
                              </a:lnTo>
                              <a:lnTo>
                                <a:pt x="5" y="35"/>
                              </a:lnTo>
                              <a:lnTo>
                                <a:pt x="8" y="60"/>
                              </a:lnTo>
                              <a:lnTo>
                                <a:pt x="8" y="61"/>
                              </a:lnTo>
                              <a:lnTo>
                                <a:pt x="13" y="75"/>
                              </a:lnTo>
                              <a:lnTo>
                                <a:pt x="22" y="81"/>
                              </a:lnTo>
                              <a:lnTo>
                                <a:pt x="37" y="84"/>
                              </a:lnTo>
                              <a:lnTo>
                                <a:pt x="21" y="90"/>
                              </a:lnTo>
                              <a:lnTo>
                                <a:pt x="12" y="97"/>
                              </a:lnTo>
                              <a:lnTo>
                                <a:pt x="6" y="105"/>
                              </a:lnTo>
                              <a:lnTo>
                                <a:pt x="0" y="120"/>
                              </a:lnTo>
                              <a:lnTo>
                                <a:pt x="35" y="127"/>
                              </a:lnTo>
                              <a:lnTo>
                                <a:pt x="68" y="121"/>
                              </a:lnTo>
                              <a:lnTo>
                                <a:pt x="92" y="110"/>
                              </a:lnTo>
                              <a:lnTo>
                                <a:pt x="101" y="104"/>
                              </a:lnTo>
                              <a:lnTo>
                                <a:pt x="140" y="126"/>
                              </a:lnTo>
                              <a:lnTo>
                                <a:pt x="161" y="135"/>
                              </a:lnTo>
                              <a:lnTo>
                                <a:pt x="183" y="142"/>
                              </a:lnTo>
                              <a:lnTo>
                                <a:pt x="190" y="143"/>
                              </a:lnTo>
                              <a:lnTo>
                                <a:pt x="197" y="144"/>
                              </a:lnTo>
                              <a:lnTo>
                                <a:pt x="205" y="145"/>
                              </a:lnTo>
                              <a:lnTo>
                                <a:pt x="205" y="154"/>
                              </a:lnTo>
                              <a:lnTo>
                                <a:pt x="195" y="161"/>
                              </a:lnTo>
                              <a:lnTo>
                                <a:pt x="208" y="160"/>
                              </a:lnTo>
                              <a:lnTo>
                                <a:pt x="221" y="156"/>
                              </a:lnTo>
                              <a:lnTo>
                                <a:pt x="231" y="151"/>
                              </a:lnTo>
                              <a:lnTo>
                                <a:pt x="238" y="146"/>
                              </a:lnTo>
                              <a:lnTo>
                                <a:pt x="245" y="146"/>
                              </a:lnTo>
                              <a:lnTo>
                                <a:pt x="252" y="145"/>
                              </a:lnTo>
                              <a:lnTo>
                                <a:pt x="259" y="145"/>
                              </a:lnTo>
                              <a:lnTo>
                                <a:pt x="257" y="144"/>
                              </a:lnTo>
                              <a:lnTo>
                                <a:pt x="252" y="141"/>
                              </a:lnTo>
                              <a:lnTo>
                                <a:pt x="251" y="141"/>
                              </a:lnTo>
                              <a:lnTo>
                                <a:pt x="249" y="139"/>
                              </a:lnTo>
                              <a:lnTo>
                                <a:pt x="247" y="139"/>
                              </a:lnTo>
                              <a:lnTo>
                                <a:pt x="244" y="137"/>
                              </a:lnTo>
                              <a:lnTo>
                                <a:pt x="242" y="135"/>
                              </a:lnTo>
                              <a:lnTo>
                                <a:pt x="240" y="133"/>
                              </a:lnTo>
                              <a:lnTo>
                                <a:pt x="239" y="132"/>
                              </a:lnTo>
                              <a:lnTo>
                                <a:pt x="238" y="132"/>
                              </a:lnTo>
                              <a:lnTo>
                                <a:pt x="233" y="127"/>
                              </a:lnTo>
                              <a:lnTo>
                                <a:pt x="230" y="123"/>
                              </a:lnTo>
                              <a:lnTo>
                                <a:pt x="227" y="119"/>
                              </a:lnTo>
                              <a:lnTo>
                                <a:pt x="224" y="113"/>
                              </a:lnTo>
                              <a:lnTo>
                                <a:pt x="222" y="108"/>
                              </a:lnTo>
                              <a:lnTo>
                                <a:pt x="221" y="104"/>
                              </a:lnTo>
                              <a:lnTo>
                                <a:pt x="220" y="103"/>
                              </a:lnTo>
                              <a:lnTo>
                                <a:pt x="220" y="96"/>
                              </a:lnTo>
                              <a:lnTo>
                                <a:pt x="220" y="94"/>
                              </a:lnTo>
                              <a:lnTo>
                                <a:pt x="220" y="89"/>
                              </a:lnTo>
                              <a:lnTo>
                                <a:pt x="220" y="85"/>
                              </a:lnTo>
                              <a:lnTo>
                                <a:pt x="220" y="84"/>
                              </a:lnTo>
                              <a:lnTo>
                                <a:pt x="220" y="83"/>
                              </a:lnTo>
                              <a:lnTo>
                                <a:pt x="221" y="81"/>
                              </a:lnTo>
                              <a:lnTo>
                                <a:pt x="222" y="76"/>
                              </a:lnTo>
                              <a:lnTo>
                                <a:pt x="223" y="72"/>
                              </a:lnTo>
                              <a:lnTo>
                                <a:pt x="225" y="68"/>
                              </a:lnTo>
                              <a:lnTo>
                                <a:pt x="228" y="63"/>
                              </a:lnTo>
                              <a:lnTo>
                                <a:pt x="230" y="60"/>
                              </a:lnTo>
                              <a:lnTo>
                                <a:pt x="233" y="57"/>
                              </a:lnTo>
                              <a:lnTo>
                                <a:pt x="233" y="56"/>
                              </a:lnTo>
                              <a:lnTo>
                                <a:pt x="234" y="55"/>
                              </a:lnTo>
                              <a:lnTo>
                                <a:pt x="235" y="54"/>
                              </a:lnTo>
                              <a:lnTo>
                                <a:pt x="236" y="54"/>
                              </a:lnTo>
                              <a:lnTo>
                                <a:pt x="236" y="53"/>
                              </a:lnTo>
                              <a:lnTo>
                                <a:pt x="237" y="52"/>
                              </a:lnTo>
                              <a:lnTo>
                                <a:pt x="238" y="51"/>
                              </a:lnTo>
                              <a:lnTo>
                                <a:pt x="240" y="50"/>
                              </a:lnTo>
                              <a:lnTo>
                                <a:pt x="241" y="49"/>
                              </a:lnTo>
                              <a:lnTo>
                                <a:pt x="244" y="48"/>
                              </a:lnTo>
                              <a:lnTo>
                                <a:pt x="244" y="47"/>
                              </a:lnTo>
                              <a:lnTo>
                                <a:pt x="247" y="46"/>
                              </a:lnTo>
                              <a:lnTo>
                                <a:pt x="248" y="46"/>
                              </a:lnTo>
                              <a:lnTo>
                                <a:pt x="251" y="45"/>
                              </a:lnTo>
                              <a:lnTo>
                                <a:pt x="251" y="44"/>
                              </a:lnTo>
                              <a:lnTo>
                                <a:pt x="255" y="43"/>
                              </a:lnTo>
                              <a:lnTo>
                                <a:pt x="251" y="45"/>
                              </a:lnTo>
                              <a:lnTo>
                                <a:pt x="248" y="46"/>
                              </a:lnTo>
                              <a:lnTo>
                                <a:pt x="245" y="48"/>
                              </a:lnTo>
                              <a:lnTo>
                                <a:pt x="244" y="49"/>
                              </a:lnTo>
                              <a:lnTo>
                                <a:pt x="242" y="50"/>
                              </a:lnTo>
                              <a:lnTo>
                                <a:pt x="241" y="51"/>
                              </a:lnTo>
                              <a:lnTo>
                                <a:pt x="239" y="53"/>
                              </a:lnTo>
                              <a:lnTo>
                                <a:pt x="237" y="54"/>
                              </a:lnTo>
                              <a:lnTo>
                                <a:pt x="237" y="55"/>
                              </a:lnTo>
                              <a:lnTo>
                                <a:pt x="236" y="56"/>
                              </a:lnTo>
                              <a:lnTo>
                                <a:pt x="236" y="57"/>
                              </a:lnTo>
                              <a:lnTo>
                                <a:pt x="235" y="57"/>
                              </a:lnTo>
                              <a:lnTo>
                                <a:pt x="235" y="58"/>
                              </a:lnTo>
                              <a:lnTo>
                                <a:pt x="232" y="61"/>
                              </a:lnTo>
                              <a:lnTo>
                                <a:pt x="230" y="65"/>
                              </a:lnTo>
                              <a:lnTo>
                                <a:pt x="229" y="69"/>
                              </a:lnTo>
                              <a:lnTo>
                                <a:pt x="227" y="73"/>
                              </a:lnTo>
                              <a:lnTo>
                                <a:pt x="226" y="77"/>
                              </a:lnTo>
                              <a:lnTo>
                                <a:pt x="225" y="82"/>
                              </a:lnTo>
                              <a:lnTo>
                                <a:pt x="225" y="90"/>
                              </a:lnTo>
                              <a:lnTo>
                                <a:pt x="225" y="93"/>
                              </a:lnTo>
                              <a:lnTo>
                                <a:pt x="227" y="101"/>
                              </a:lnTo>
                              <a:lnTo>
                                <a:pt x="229" y="106"/>
                              </a:lnTo>
                              <a:lnTo>
                                <a:pt x="231" y="110"/>
                              </a:lnTo>
                              <a:lnTo>
                                <a:pt x="233" y="114"/>
                              </a:lnTo>
                              <a:lnTo>
                                <a:pt x="237" y="118"/>
                              </a:lnTo>
                              <a:lnTo>
                                <a:pt x="240" y="121"/>
                              </a:lnTo>
                              <a:lnTo>
                                <a:pt x="244" y="124"/>
                              </a:lnTo>
                              <a:lnTo>
                                <a:pt x="245" y="125"/>
                              </a:lnTo>
                              <a:lnTo>
                                <a:pt x="247" y="127"/>
                              </a:lnTo>
                              <a:lnTo>
                                <a:pt x="250" y="128"/>
                              </a:lnTo>
                              <a:lnTo>
                                <a:pt x="252" y="130"/>
                              </a:lnTo>
                              <a:lnTo>
                                <a:pt x="254" y="130"/>
                              </a:lnTo>
                              <a:lnTo>
                                <a:pt x="255" y="131"/>
                              </a:lnTo>
                              <a:lnTo>
                                <a:pt x="256" y="131"/>
                              </a:lnTo>
                              <a:lnTo>
                                <a:pt x="257" y="131"/>
                              </a:lnTo>
                              <a:lnTo>
                                <a:pt x="263" y="134"/>
                              </a:lnTo>
                              <a:lnTo>
                                <a:pt x="266" y="134"/>
                              </a:lnTo>
                              <a:lnTo>
                                <a:pt x="268" y="135"/>
                              </a:lnTo>
                              <a:lnTo>
                                <a:pt x="270" y="135"/>
                              </a:lnTo>
                              <a:lnTo>
                                <a:pt x="277" y="137"/>
                              </a:lnTo>
                              <a:lnTo>
                                <a:pt x="279" y="137"/>
                              </a:lnTo>
                              <a:lnTo>
                                <a:pt x="284" y="137"/>
                              </a:lnTo>
                              <a:lnTo>
                                <a:pt x="285" y="137"/>
                              </a:lnTo>
                              <a:lnTo>
                                <a:pt x="292" y="138"/>
                              </a:lnTo>
                              <a:lnTo>
                                <a:pt x="293" y="138"/>
                              </a:lnTo>
                              <a:lnTo>
                                <a:pt x="293" y="137"/>
                              </a:lnTo>
                              <a:lnTo>
                                <a:pt x="306" y="133"/>
                              </a:lnTo>
                              <a:lnTo>
                                <a:pt x="317" y="126"/>
                              </a:lnTo>
                              <a:lnTo>
                                <a:pt x="326" y="118"/>
                              </a:lnTo>
                              <a:lnTo>
                                <a:pt x="331" y="108"/>
                              </a:lnTo>
                              <a:lnTo>
                                <a:pt x="322" y="106"/>
                              </a:lnTo>
                              <a:lnTo>
                                <a:pt x="312" y="108"/>
                              </a:lnTo>
                              <a:lnTo>
                                <a:pt x="317" y="101"/>
                              </a:lnTo>
                              <a:lnTo>
                                <a:pt x="327" y="99"/>
                              </a:lnTo>
                              <a:lnTo>
                                <a:pt x="333" y="98"/>
                              </a:lnTo>
                            </a:path>
                          </a:pathLst>
                        </a:custGeom>
                        <a:solidFill>
                          <a:srgbClr val="0B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AutoShape 21"/>
                      <wps:cNvSpPr>
                        <a:spLocks/>
                      </wps:cNvSpPr>
                      <wps:spPr bwMode="auto">
                        <a:xfrm>
                          <a:off x="2504" y="10755"/>
                          <a:ext cx="74" cy="69"/>
                        </a:xfrm>
                        <a:custGeom>
                          <a:avLst/>
                          <a:gdLst>
                            <a:gd name="T0" fmla="+- 0 2531 2504"/>
                            <a:gd name="T1" fmla="*/ T0 w 74"/>
                            <a:gd name="T2" fmla="+- 0 10755 10755"/>
                            <a:gd name="T3" fmla="*/ 10755 h 69"/>
                            <a:gd name="T4" fmla="+- 0 2514 2504"/>
                            <a:gd name="T5" fmla="*/ T4 w 74"/>
                            <a:gd name="T6" fmla="+- 0 10755 10755"/>
                            <a:gd name="T7" fmla="*/ 10755 h 69"/>
                            <a:gd name="T8" fmla="+- 0 2506 2504"/>
                            <a:gd name="T9" fmla="*/ T8 w 74"/>
                            <a:gd name="T10" fmla="+- 0 10764 10755"/>
                            <a:gd name="T11" fmla="*/ 10764 h 69"/>
                            <a:gd name="T12" fmla="+- 0 2505 2504"/>
                            <a:gd name="T13" fmla="*/ T12 w 74"/>
                            <a:gd name="T14" fmla="+- 0 10775 10755"/>
                            <a:gd name="T15" fmla="*/ 10775 h 69"/>
                            <a:gd name="T16" fmla="+- 0 2504 2504"/>
                            <a:gd name="T17" fmla="*/ T16 w 74"/>
                            <a:gd name="T18" fmla="+- 0 10779 10755"/>
                            <a:gd name="T19" fmla="*/ 10779 h 69"/>
                            <a:gd name="T20" fmla="+- 0 2507 2504"/>
                            <a:gd name="T21" fmla="*/ T20 w 74"/>
                            <a:gd name="T22" fmla="+- 0 10790 10755"/>
                            <a:gd name="T23" fmla="*/ 10790 h 69"/>
                            <a:gd name="T24" fmla="+- 0 2510 2504"/>
                            <a:gd name="T25" fmla="*/ T24 w 74"/>
                            <a:gd name="T26" fmla="+- 0 10795 10755"/>
                            <a:gd name="T27" fmla="*/ 10795 h 69"/>
                            <a:gd name="T28" fmla="+- 0 2541 2504"/>
                            <a:gd name="T29" fmla="*/ T28 w 74"/>
                            <a:gd name="T30" fmla="+- 0 10823 10755"/>
                            <a:gd name="T31" fmla="*/ 10823 h 69"/>
                            <a:gd name="T32" fmla="+- 0 2567 2504"/>
                            <a:gd name="T33" fmla="*/ T32 w 74"/>
                            <a:gd name="T34" fmla="+- 0 10800 10755"/>
                            <a:gd name="T35" fmla="*/ 10800 h 69"/>
                            <a:gd name="T36" fmla="+- 0 2572 2504"/>
                            <a:gd name="T37" fmla="*/ T36 w 74"/>
                            <a:gd name="T38" fmla="+- 0 10795 10755"/>
                            <a:gd name="T39" fmla="*/ 10795 h 69"/>
                            <a:gd name="T40" fmla="+- 0 2575 2504"/>
                            <a:gd name="T41" fmla="*/ T40 w 74"/>
                            <a:gd name="T42" fmla="+- 0 10790 10755"/>
                            <a:gd name="T43" fmla="*/ 10790 h 69"/>
                            <a:gd name="T44" fmla="+- 0 2578 2504"/>
                            <a:gd name="T45" fmla="*/ T44 w 74"/>
                            <a:gd name="T46" fmla="+- 0 10779 10755"/>
                            <a:gd name="T47" fmla="*/ 10779 h 69"/>
                            <a:gd name="T48" fmla="+- 0 2578 2504"/>
                            <a:gd name="T49" fmla="*/ T48 w 74"/>
                            <a:gd name="T50" fmla="+- 0 10775 10755"/>
                            <a:gd name="T51" fmla="*/ 10775 h 69"/>
                            <a:gd name="T52" fmla="+- 0 2577 2504"/>
                            <a:gd name="T53" fmla="*/ T52 w 74"/>
                            <a:gd name="T54" fmla="+- 0 10765 10755"/>
                            <a:gd name="T55" fmla="*/ 10765 h 69"/>
                            <a:gd name="T56" fmla="+- 0 2541 2504"/>
                            <a:gd name="T57" fmla="*/ T56 w 74"/>
                            <a:gd name="T58" fmla="+- 0 10765 10755"/>
                            <a:gd name="T59" fmla="*/ 10765 h 69"/>
                            <a:gd name="T60" fmla="+- 0 2537 2504"/>
                            <a:gd name="T61" fmla="*/ T60 w 74"/>
                            <a:gd name="T62" fmla="+- 0 10759 10755"/>
                            <a:gd name="T63" fmla="*/ 10759 h 69"/>
                            <a:gd name="T64" fmla="+- 0 2531 2504"/>
                            <a:gd name="T65" fmla="*/ T64 w 74"/>
                            <a:gd name="T66" fmla="+- 0 10755 10755"/>
                            <a:gd name="T67" fmla="*/ 10755 h 69"/>
                            <a:gd name="T68" fmla="+- 0 2568 2504"/>
                            <a:gd name="T69" fmla="*/ T68 w 74"/>
                            <a:gd name="T70" fmla="+- 0 10755 10755"/>
                            <a:gd name="T71" fmla="*/ 10755 h 69"/>
                            <a:gd name="T72" fmla="+- 0 2551 2504"/>
                            <a:gd name="T73" fmla="*/ T72 w 74"/>
                            <a:gd name="T74" fmla="+- 0 10755 10755"/>
                            <a:gd name="T75" fmla="*/ 10755 h 69"/>
                            <a:gd name="T76" fmla="+- 0 2544 2504"/>
                            <a:gd name="T77" fmla="*/ T76 w 74"/>
                            <a:gd name="T78" fmla="+- 0 10759 10755"/>
                            <a:gd name="T79" fmla="*/ 10759 h 69"/>
                            <a:gd name="T80" fmla="+- 0 2541 2504"/>
                            <a:gd name="T81" fmla="*/ T80 w 74"/>
                            <a:gd name="T82" fmla="+- 0 10765 10755"/>
                            <a:gd name="T83" fmla="*/ 10765 h 69"/>
                            <a:gd name="T84" fmla="+- 0 2577 2504"/>
                            <a:gd name="T85" fmla="*/ T84 w 74"/>
                            <a:gd name="T86" fmla="+- 0 10765 10755"/>
                            <a:gd name="T87" fmla="*/ 10765 h 69"/>
                            <a:gd name="T88" fmla="+- 0 2577 2504"/>
                            <a:gd name="T89" fmla="*/ T88 w 74"/>
                            <a:gd name="T90" fmla="+- 0 10764 10755"/>
                            <a:gd name="T91" fmla="*/ 10764 h 69"/>
                            <a:gd name="T92" fmla="+- 0 2568 2504"/>
                            <a:gd name="T93" fmla="*/ T92 w 74"/>
                            <a:gd name="T94" fmla="+- 0 10755 10755"/>
                            <a:gd name="T95" fmla="*/ 1075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4" h="69">
                              <a:moveTo>
                                <a:pt x="27" y="0"/>
                              </a:moveTo>
                              <a:lnTo>
                                <a:pt x="10" y="0"/>
                              </a:lnTo>
                              <a:lnTo>
                                <a:pt x="2" y="9"/>
                              </a:lnTo>
                              <a:lnTo>
                                <a:pt x="1" y="20"/>
                              </a:lnTo>
                              <a:lnTo>
                                <a:pt x="0" y="24"/>
                              </a:lnTo>
                              <a:lnTo>
                                <a:pt x="3" y="35"/>
                              </a:lnTo>
                              <a:lnTo>
                                <a:pt x="6" y="40"/>
                              </a:lnTo>
                              <a:lnTo>
                                <a:pt x="37" y="68"/>
                              </a:lnTo>
                              <a:lnTo>
                                <a:pt x="63" y="45"/>
                              </a:lnTo>
                              <a:lnTo>
                                <a:pt x="68" y="40"/>
                              </a:lnTo>
                              <a:lnTo>
                                <a:pt x="71" y="35"/>
                              </a:lnTo>
                              <a:lnTo>
                                <a:pt x="74" y="24"/>
                              </a:lnTo>
                              <a:lnTo>
                                <a:pt x="74" y="20"/>
                              </a:lnTo>
                              <a:lnTo>
                                <a:pt x="73" y="10"/>
                              </a:lnTo>
                              <a:lnTo>
                                <a:pt x="37" y="10"/>
                              </a:lnTo>
                              <a:lnTo>
                                <a:pt x="33" y="4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64" y="0"/>
                              </a:moveTo>
                              <a:lnTo>
                                <a:pt x="47" y="0"/>
                              </a:lnTo>
                              <a:lnTo>
                                <a:pt x="40" y="4"/>
                              </a:lnTo>
                              <a:lnTo>
                                <a:pt x="37" y="10"/>
                              </a:lnTo>
                              <a:lnTo>
                                <a:pt x="73" y="10"/>
                              </a:lnTo>
                              <a:lnTo>
                                <a:pt x="73" y="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123.15pt;margin-top:535.3pt;width:26.45pt;height:26.45pt;z-index:-254098432;mso-position-horizontal-relative:page;mso-position-vertical-relative:page" coordorigin="2463,10706" coordsize="529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">
              <v:shape id="AutoShape 23" o:spid="_x0000_s1027" style="position:absolute;left:2462;top:10706;width:529;height:529;visibility:visible;mso-wrap-style:square;v-text-anchor:top" coordsize="52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x/sIA&#10;AADbAAAADwAAAGRycy9kb3ducmV2LnhtbESP0WoCMRRE34X+Q7gF3zSrVGlXo4hFrFiEqh9w2Vw3&#10;i5ubJYm6/XsjCD4OM3OGmc5bW4sr+VA5VjDoZyCIC6crLhUcD6veJ4gQkTXWjknBPwWYz946U8y1&#10;u/EfXfexFAnCIUcFJsYmlzIUhiyGvmuIk3dy3mJM0pdSe7wluK3lMMvG0mLFacFgQ0tDxXl/sQo2&#10;uxUu17g9NWZUXxbfR7/7+vVKdd/bxQREpDa+ws/2j1bwMYTHl/QD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PH+wgAAANsAAAAPAAAAAAAAAAAAAAAAAJgCAABkcnMvZG93&#10;bnJldi54bWxQSwUGAAAAAAQABAD1AAAAhwMAAAAA&#10;" path="m164,156r-66,l100,157r3,3l103,163r-1,2l69,239r-7,79l83,395r47,68l191,507r69,22l332,529r70,-22l424,491r-128,l223,477,159,435,116,370,102,297r14,-73l159,160r5,-4xm422,103r-126,l370,117r64,43l476,224r15,73l476,370r-42,65l370,477r-74,14l424,491r39,-28l507,402r22,-69l529,261,507,192,463,131,422,103xm79,l49,6,23,24,5,50,,79r5,30l23,135r16,13l57,156r20,2l96,157r2,-1l164,156r39,-26l79,130,60,127,43,115,32,99,28,79,32,60,43,43,60,32,79,29r60,l135,24,108,6,79,xm139,29r-60,l98,32r17,11l126,60r4,19l126,99r-11,16l98,127r-19,3l203,130r20,-13l289,104r-127,l159,104r-3,-3l155,99r1,-2l158,78,155,58,147,40,139,29xm317,63r-79,6l164,103r-2,1l289,104r7,-1l422,103,395,83,317,63xm164,103r,xe" fillcolor="#05a89f" stroked="f">
                <v:path arrowok="t" o:connecttype="custom" o:connectlocs="98,10862;103,10866;102,10871;69,10945;83,11101;191,11213;332,11235;424,11197;223,11183;116,11076;116,10930;164,10862;296,10809;434,10866;491,11003;434,11141;296,11197;463,11169;529,11039;507,10898;422,10809;49,10712;5,10756;5,10815;39,10854;77,10864;98,10862;203,10836;60,10833;32,10805;32,10766;60,10738;139,10735;108,10712;139,10735;98,10738;126,10766;126,10805;98,10833;203,10836;289,10810;159,10810;155,10805;156,10803;155,10764;139,10735;238,10775;162,10810;296,10809;395,10789;164,10809;164,10809" o:connectangles="0,0,0,0,0,0,0,0,0,0,0,0,0,0,0,0,0,0,0,0,0,0,0,0,0,0,0,0,0,0,0,0,0,0,0,0,0,0,0,0,0,0,0,0,0,0,0,0,0,0,0,0"/>
              </v:shape>
              <v:shape id="AutoShape 22" o:spid="_x0000_s1028" style="position:absolute;left:2587;top:10912;width:334;height:162;visibility:visible;mso-wrap-style:square;v-text-anchor:top" coordsize="3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cw8UA&#10;AADbAAAADwAAAGRycy9kb3ducmV2LnhtbESPQWsCMRSE70L/Q3gFb26iqJStUUpB6sGL2qXXx+Z1&#10;s+3mZbtJ19Vf3xQEj8PMfMOsNoNrRE9dqD1rmGYKBHHpTc2VhvfTdvIEIkRkg41n0nChAJv1w2iF&#10;ufFnPlB/jJVIEA45arAxtrmUobTkMGS+JU7ep+8cxiS7SpoOzwnuGjlTaikd1pwWLLb0aqn8Pv46&#10;DQuj3trlx5f9KXauv0yL635vTlqPH4eXZxCRhngP39o7o2E+h/8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pzDxQAAANsAAAAPAAAAAAAAAAAAAAAAAJgCAABkcnMv&#10;ZG93bnJldi54bWxQSwUGAAAAAAQABAD1AAAAigMAAAAA&#10;" path="m296,64r-3,-3l286,61r-3,3l283,71r3,3l293,74r3,-3l296,64t37,34l328,78r-1,-2l312,55r-3,-3l301,45r,15l301,73r-5,5l283,78r-5,-5l278,60r5,-5l296,55r5,5l301,45r-3,-2l282,31,247,17r-6,-7l231,4,214,,190,r,8l196,15,160,26,135,42,117,58,101,68,79,45,61,33,39,31,5,35,8,60r,1l13,75r9,6l37,84,21,90r-9,7l6,105,,120r35,7l68,121,92,110r9,-6l140,126r21,9l183,142r7,1l197,144r8,1l205,154r-10,7l208,160r13,-4l231,151r7,-5l245,146r7,-1l259,145r-2,-1l252,141r-1,l249,139r-2,l244,137r-2,-2l240,133r-1,-1l238,132r-5,-5l230,123r-3,-4l224,113r-2,-5l221,104r-1,-1l220,96r,-2l220,89r,-4l220,84r,-1l221,81r1,-5l223,72r2,-4l228,63r2,-3l233,57r,-1l234,55r1,-1l236,54r,-1l237,52r1,-1l240,50r1,-1l244,48r,-1l247,46r1,l251,45r,-1l255,43r-4,2l248,46r-3,2l244,49r-2,1l241,51r-2,2l237,54r,1l236,56r,1l235,57r,1l232,61r-2,4l229,69r-2,4l226,77r-1,5l225,90r,3l227,101r2,5l231,110r2,4l237,118r3,3l244,124r1,1l247,127r3,1l252,130r2,l255,131r1,l257,131r6,3l266,134r2,1l270,135r7,2l279,137r5,l285,137r7,1l293,138r,-1l306,133r11,-7l326,118r5,-10l322,106r-10,2l317,101r10,-2l333,98e" fillcolor="#0ba69c" stroked="f">
                <v:path arrowok="t" o:connecttype="custom" o:connectlocs="286,10973;286,10986;296,10976;327,10988;301,10957;296,10990;278,10972;301,10972;282,10943;231,10916;190,10920;135,10954;79,10957;5,10947;13,10987;21,11002;0,11032;92,11022;161,11047;197,11056;195,11073;231,11063;252,11057;252,11053;247,11051;240,11045;233,11039;224,11025;220,11015;220,11001;220,10995;223,10984;230,10972;234,10967;236,10965;240,10962;244,10959;251,10957;251,10957;248,10958;242,10962;237,10966;236,10969;232,10973;227,10985;225,11002;229,11018;237,11030;245,11037;252,11042;256,11043;266,11046;277,11049;285,11049;293,11049;326,11030;322,11018;327,11011" o:connectangles="0,0,0,0,0,0,0,0,0,0,0,0,0,0,0,0,0,0,0,0,0,0,0,0,0,0,0,0,0,0,0,0,0,0,0,0,0,0,0,0,0,0,0,0,0,0,0,0,0,0,0,0,0,0,0,0,0,0"/>
              </v:shape>
              <v:shape id="AutoShape 21" o:spid="_x0000_s1029" style="position:absolute;left:2504;top:10755;width:74;height:69;visibility:visible;mso-wrap-style:square;v-text-anchor:top" coordsize="7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TUcIA&#10;AADbAAAADwAAAGRycy9kb3ducmV2LnhtbESP3YrCMBSE7xd8h3AE79ZUUZFqFBUE6bKCPw9waM42&#10;ZZuTkkStb78RhL0cZuYbZrnubCPu5EPtWMFomIEgLp2uuVJwvew/5yBCRNbYOCYFTwqwXvU+lphr&#10;9+AT3c+xEgnCIUcFJsY2lzKUhiyGoWuJk/fjvMWYpK+k9vhIcNvIcZbNpMWa04LBlnaGyt/zzSpo&#10;JBXz7dd+O5p+j59mWhyLiz8qNeh3mwWISF38D7/bB61gMoPXl/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hNRwgAAANsAAAAPAAAAAAAAAAAAAAAAAJgCAABkcnMvZG93&#10;bnJldi54bWxQSwUGAAAAAAQABAD1AAAAhwMAAAAA&#10;" path="m27,l10,,2,9,1,20,,24,3,35r3,5l37,68,63,45r5,-5l71,35,74,24r,-4l73,10r-36,l33,4,27,xm64,l47,,40,4r-3,6l73,10r,-1l64,xe" fillcolor="#eb2026" stroked="f">
                <v:path arrowok="t" o:connecttype="custom" o:connectlocs="27,10755;10,10755;2,10764;1,10775;0,10779;3,10790;6,10795;37,10823;63,10800;68,10795;71,10790;74,10779;74,10775;73,10765;37,10765;33,10759;27,10755;64,10755;47,10755;40,10759;37,10765;73,10765;73,10764;64,10755" o:connectangles="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219072" behindDoc="1" locked="0" layoutInCell="1" allowOverlap="1">
              <wp:simplePos x="0" y="0"/>
              <wp:positionH relativeFrom="page">
                <wp:posOffset>2124075</wp:posOffset>
              </wp:positionH>
              <wp:positionV relativeFrom="page">
                <wp:posOffset>6798310</wp:posOffset>
              </wp:positionV>
              <wp:extent cx="335915" cy="335915"/>
              <wp:effectExtent l="0" t="0" r="0" b="0"/>
              <wp:wrapNone/>
              <wp:docPr id="3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335915"/>
                        <a:chOff x="3345" y="10706"/>
                        <a:chExt cx="529" cy="529"/>
                      </a:xfrm>
                    </wpg:grpSpPr>
                    <wps:wsp>
                      <wps:cNvPr id="34" name="AutoShape 19"/>
                      <wps:cNvSpPr>
                        <a:spLocks/>
                      </wps:cNvSpPr>
                      <wps:spPr bwMode="auto">
                        <a:xfrm>
                          <a:off x="3344" y="10706"/>
                          <a:ext cx="529" cy="529"/>
                        </a:xfrm>
                        <a:custGeom>
                          <a:avLst/>
                          <a:gdLst>
                            <a:gd name="T0" fmla="+- 0 3444 3345"/>
                            <a:gd name="T1" fmla="*/ T0 w 529"/>
                            <a:gd name="T2" fmla="+- 0 10862 10706"/>
                            <a:gd name="T3" fmla="*/ 10862 h 529"/>
                            <a:gd name="T4" fmla="+- 0 3449 3345"/>
                            <a:gd name="T5" fmla="*/ T4 w 529"/>
                            <a:gd name="T6" fmla="+- 0 10866 10706"/>
                            <a:gd name="T7" fmla="*/ 10866 h 529"/>
                            <a:gd name="T8" fmla="+- 0 3447 3345"/>
                            <a:gd name="T9" fmla="*/ T8 w 529"/>
                            <a:gd name="T10" fmla="+- 0 10871 10706"/>
                            <a:gd name="T11" fmla="*/ 10871 h 529"/>
                            <a:gd name="T12" fmla="+- 0 3414 3345"/>
                            <a:gd name="T13" fmla="*/ T12 w 529"/>
                            <a:gd name="T14" fmla="+- 0 10945 10706"/>
                            <a:gd name="T15" fmla="*/ 10945 h 529"/>
                            <a:gd name="T16" fmla="+- 0 3428 3345"/>
                            <a:gd name="T17" fmla="*/ T16 w 529"/>
                            <a:gd name="T18" fmla="+- 0 11101 10706"/>
                            <a:gd name="T19" fmla="*/ 11101 h 529"/>
                            <a:gd name="T20" fmla="+- 0 3536 3345"/>
                            <a:gd name="T21" fmla="*/ T20 w 529"/>
                            <a:gd name="T22" fmla="+- 0 11213 10706"/>
                            <a:gd name="T23" fmla="*/ 11213 h 529"/>
                            <a:gd name="T24" fmla="+- 0 3678 3345"/>
                            <a:gd name="T25" fmla="*/ T24 w 529"/>
                            <a:gd name="T26" fmla="+- 0 11235 10706"/>
                            <a:gd name="T27" fmla="*/ 11235 h 529"/>
                            <a:gd name="T28" fmla="+- 0 3769 3345"/>
                            <a:gd name="T29" fmla="*/ T28 w 529"/>
                            <a:gd name="T30" fmla="+- 0 11197 10706"/>
                            <a:gd name="T31" fmla="*/ 11197 h 529"/>
                            <a:gd name="T32" fmla="+- 0 3569 3345"/>
                            <a:gd name="T33" fmla="*/ T32 w 529"/>
                            <a:gd name="T34" fmla="+- 0 11183 10706"/>
                            <a:gd name="T35" fmla="*/ 11183 h 529"/>
                            <a:gd name="T36" fmla="+- 0 3462 3345"/>
                            <a:gd name="T37" fmla="*/ T36 w 529"/>
                            <a:gd name="T38" fmla="+- 0 11076 10706"/>
                            <a:gd name="T39" fmla="*/ 11076 h 529"/>
                            <a:gd name="T40" fmla="+- 0 3462 3345"/>
                            <a:gd name="T41" fmla="*/ T40 w 529"/>
                            <a:gd name="T42" fmla="+- 0 10930 10706"/>
                            <a:gd name="T43" fmla="*/ 10930 h 529"/>
                            <a:gd name="T44" fmla="+- 0 3509 3345"/>
                            <a:gd name="T45" fmla="*/ T44 w 529"/>
                            <a:gd name="T46" fmla="+- 0 10862 10706"/>
                            <a:gd name="T47" fmla="*/ 10862 h 529"/>
                            <a:gd name="T48" fmla="+- 0 3642 3345"/>
                            <a:gd name="T49" fmla="*/ T48 w 529"/>
                            <a:gd name="T50" fmla="+- 0 10809 10706"/>
                            <a:gd name="T51" fmla="*/ 10809 h 529"/>
                            <a:gd name="T52" fmla="+- 0 3779 3345"/>
                            <a:gd name="T53" fmla="*/ T52 w 529"/>
                            <a:gd name="T54" fmla="+- 0 10866 10706"/>
                            <a:gd name="T55" fmla="*/ 10866 h 529"/>
                            <a:gd name="T56" fmla="+- 0 3836 3345"/>
                            <a:gd name="T57" fmla="*/ T56 w 529"/>
                            <a:gd name="T58" fmla="+- 0 11003 10706"/>
                            <a:gd name="T59" fmla="*/ 11003 h 529"/>
                            <a:gd name="T60" fmla="+- 0 3779 3345"/>
                            <a:gd name="T61" fmla="*/ T60 w 529"/>
                            <a:gd name="T62" fmla="+- 0 11141 10706"/>
                            <a:gd name="T63" fmla="*/ 11141 h 529"/>
                            <a:gd name="T64" fmla="+- 0 3642 3345"/>
                            <a:gd name="T65" fmla="*/ T64 w 529"/>
                            <a:gd name="T66" fmla="+- 0 11197 10706"/>
                            <a:gd name="T67" fmla="*/ 11197 h 529"/>
                            <a:gd name="T68" fmla="+- 0 3808 3345"/>
                            <a:gd name="T69" fmla="*/ T68 w 529"/>
                            <a:gd name="T70" fmla="+- 0 11169 10706"/>
                            <a:gd name="T71" fmla="*/ 11169 h 529"/>
                            <a:gd name="T72" fmla="+- 0 3874 3345"/>
                            <a:gd name="T73" fmla="*/ T72 w 529"/>
                            <a:gd name="T74" fmla="+- 0 11039 10706"/>
                            <a:gd name="T75" fmla="*/ 11039 h 529"/>
                            <a:gd name="T76" fmla="+- 0 3852 3345"/>
                            <a:gd name="T77" fmla="*/ T76 w 529"/>
                            <a:gd name="T78" fmla="+- 0 10898 10706"/>
                            <a:gd name="T79" fmla="*/ 10898 h 529"/>
                            <a:gd name="T80" fmla="+- 0 3768 3345"/>
                            <a:gd name="T81" fmla="*/ T80 w 529"/>
                            <a:gd name="T82" fmla="+- 0 10809 10706"/>
                            <a:gd name="T83" fmla="*/ 10809 h 529"/>
                            <a:gd name="T84" fmla="+- 0 3394 3345"/>
                            <a:gd name="T85" fmla="*/ T84 w 529"/>
                            <a:gd name="T86" fmla="+- 0 10712 10706"/>
                            <a:gd name="T87" fmla="*/ 10712 h 529"/>
                            <a:gd name="T88" fmla="+- 0 3351 3345"/>
                            <a:gd name="T89" fmla="*/ T88 w 529"/>
                            <a:gd name="T90" fmla="+- 0 10756 10706"/>
                            <a:gd name="T91" fmla="*/ 10756 h 529"/>
                            <a:gd name="T92" fmla="+- 0 3351 3345"/>
                            <a:gd name="T93" fmla="*/ T92 w 529"/>
                            <a:gd name="T94" fmla="+- 0 10815 10706"/>
                            <a:gd name="T95" fmla="*/ 10815 h 529"/>
                            <a:gd name="T96" fmla="+- 0 3384 3345"/>
                            <a:gd name="T97" fmla="*/ T96 w 529"/>
                            <a:gd name="T98" fmla="+- 0 10854 10706"/>
                            <a:gd name="T99" fmla="*/ 10854 h 529"/>
                            <a:gd name="T100" fmla="+- 0 3422 3345"/>
                            <a:gd name="T101" fmla="*/ T100 w 529"/>
                            <a:gd name="T102" fmla="+- 0 10864 10706"/>
                            <a:gd name="T103" fmla="*/ 10864 h 529"/>
                            <a:gd name="T104" fmla="+- 0 3444 3345"/>
                            <a:gd name="T105" fmla="*/ T104 w 529"/>
                            <a:gd name="T106" fmla="+- 0 10862 10706"/>
                            <a:gd name="T107" fmla="*/ 10862 h 529"/>
                            <a:gd name="T108" fmla="+- 0 3548 3345"/>
                            <a:gd name="T109" fmla="*/ T108 w 529"/>
                            <a:gd name="T110" fmla="+- 0 10836 10706"/>
                            <a:gd name="T111" fmla="*/ 10836 h 529"/>
                            <a:gd name="T112" fmla="+- 0 3405 3345"/>
                            <a:gd name="T113" fmla="*/ T112 w 529"/>
                            <a:gd name="T114" fmla="+- 0 10833 10706"/>
                            <a:gd name="T115" fmla="*/ 10833 h 529"/>
                            <a:gd name="T116" fmla="+- 0 3377 3345"/>
                            <a:gd name="T117" fmla="*/ T116 w 529"/>
                            <a:gd name="T118" fmla="+- 0 10805 10706"/>
                            <a:gd name="T119" fmla="*/ 10805 h 529"/>
                            <a:gd name="T120" fmla="+- 0 3377 3345"/>
                            <a:gd name="T121" fmla="*/ T120 w 529"/>
                            <a:gd name="T122" fmla="+- 0 10766 10706"/>
                            <a:gd name="T123" fmla="*/ 10766 h 529"/>
                            <a:gd name="T124" fmla="+- 0 3405 3345"/>
                            <a:gd name="T125" fmla="*/ T124 w 529"/>
                            <a:gd name="T126" fmla="+- 0 10738 10706"/>
                            <a:gd name="T127" fmla="*/ 10738 h 529"/>
                            <a:gd name="T128" fmla="+- 0 3484 3345"/>
                            <a:gd name="T129" fmla="*/ T128 w 529"/>
                            <a:gd name="T130" fmla="+- 0 10735 10706"/>
                            <a:gd name="T131" fmla="*/ 10735 h 529"/>
                            <a:gd name="T132" fmla="+- 0 3454 3345"/>
                            <a:gd name="T133" fmla="*/ T132 w 529"/>
                            <a:gd name="T134" fmla="+- 0 10712 10706"/>
                            <a:gd name="T135" fmla="*/ 10712 h 529"/>
                            <a:gd name="T136" fmla="+- 0 3484 3345"/>
                            <a:gd name="T137" fmla="*/ T136 w 529"/>
                            <a:gd name="T138" fmla="+- 0 10735 10706"/>
                            <a:gd name="T139" fmla="*/ 10735 h 529"/>
                            <a:gd name="T140" fmla="+- 0 3443 3345"/>
                            <a:gd name="T141" fmla="*/ T140 w 529"/>
                            <a:gd name="T142" fmla="+- 0 10738 10706"/>
                            <a:gd name="T143" fmla="*/ 10738 h 529"/>
                            <a:gd name="T144" fmla="+- 0 3471 3345"/>
                            <a:gd name="T145" fmla="*/ T144 w 529"/>
                            <a:gd name="T146" fmla="+- 0 10766 10706"/>
                            <a:gd name="T147" fmla="*/ 10766 h 529"/>
                            <a:gd name="T148" fmla="+- 0 3471 3345"/>
                            <a:gd name="T149" fmla="*/ T148 w 529"/>
                            <a:gd name="T150" fmla="+- 0 10805 10706"/>
                            <a:gd name="T151" fmla="*/ 10805 h 529"/>
                            <a:gd name="T152" fmla="+- 0 3443 3345"/>
                            <a:gd name="T153" fmla="*/ T152 w 529"/>
                            <a:gd name="T154" fmla="+- 0 10833 10706"/>
                            <a:gd name="T155" fmla="*/ 10833 h 529"/>
                            <a:gd name="T156" fmla="+- 0 3548 3345"/>
                            <a:gd name="T157" fmla="*/ T156 w 529"/>
                            <a:gd name="T158" fmla="+- 0 10836 10706"/>
                            <a:gd name="T159" fmla="*/ 10836 h 529"/>
                            <a:gd name="T160" fmla="+- 0 3635 3345"/>
                            <a:gd name="T161" fmla="*/ T160 w 529"/>
                            <a:gd name="T162" fmla="+- 0 10810 10706"/>
                            <a:gd name="T163" fmla="*/ 10810 h 529"/>
                            <a:gd name="T164" fmla="+- 0 3504 3345"/>
                            <a:gd name="T165" fmla="*/ T164 w 529"/>
                            <a:gd name="T166" fmla="+- 0 10810 10706"/>
                            <a:gd name="T167" fmla="*/ 10810 h 529"/>
                            <a:gd name="T168" fmla="+- 0 3501 3345"/>
                            <a:gd name="T169" fmla="*/ T168 w 529"/>
                            <a:gd name="T170" fmla="+- 0 10805 10706"/>
                            <a:gd name="T171" fmla="*/ 10805 h 529"/>
                            <a:gd name="T172" fmla="+- 0 3501 3345"/>
                            <a:gd name="T173" fmla="*/ T172 w 529"/>
                            <a:gd name="T174" fmla="+- 0 10803 10706"/>
                            <a:gd name="T175" fmla="*/ 10803 h 529"/>
                            <a:gd name="T176" fmla="+- 0 3500 3345"/>
                            <a:gd name="T177" fmla="*/ T176 w 529"/>
                            <a:gd name="T178" fmla="+- 0 10764 10706"/>
                            <a:gd name="T179" fmla="*/ 10764 h 529"/>
                            <a:gd name="T180" fmla="+- 0 3484 3345"/>
                            <a:gd name="T181" fmla="*/ T180 w 529"/>
                            <a:gd name="T182" fmla="+- 0 10735 10706"/>
                            <a:gd name="T183" fmla="*/ 10735 h 529"/>
                            <a:gd name="T184" fmla="+- 0 3583 3345"/>
                            <a:gd name="T185" fmla="*/ T184 w 529"/>
                            <a:gd name="T186" fmla="+- 0 10775 10706"/>
                            <a:gd name="T187" fmla="*/ 10775 h 529"/>
                            <a:gd name="T188" fmla="+- 0 3507 3345"/>
                            <a:gd name="T189" fmla="*/ T188 w 529"/>
                            <a:gd name="T190" fmla="+- 0 10810 10706"/>
                            <a:gd name="T191" fmla="*/ 10810 h 529"/>
                            <a:gd name="T192" fmla="+- 0 3642 3345"/>
                            <a:gd name="T193" fmla="*/ T192 w 529"/>
                            <a:gd name="T194" fmla="+- 0 10809 10706"/>
                            <a:gd name="T195" fmla="*/ 10809 h 529"/>
                            <a:gd name="T196" fmla="+- 0 3740 3345"/>
                            <a:gd name="T197" fmla="*/ T196 w 529"/>
                            <a:gd name="T198" fmla="+- 0 10789 10706"/>
                            <a:gd name="T199" fmla="*/ 10789 h 529"/>
                            <a:gd name="T200" fmla="+- 0 3509 3345"/>
                            <a:gd name="T201" fmla="*/ T200 w 529"/>
                            <a:gd name="T202" fmla="+- 0 10809 10706"/>
                            <a:gd name="T203" fmla="*/ 10809 h 529"/>
                            <a:gd name="T204" fmla="+- 0 3509 3345"/>
                            <a:gd name="T205" fmla="*/ T204 w 529"/>
                            <a:gd name="T206" fmla="+- 0 10809 10706"/>
                            <a:gd name="T207" fmla="*/ 10809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9" h="529">
                              <a:moveTo>
                                <a:pt x="164" y="156"/>
                              </a:moveTo>
                              <a:lnTo>
                                <a:pt x="99" y="156"/>
                              </a:lnTo>
                              <a:lnTo>
                                <a:pt x="100" y="157"/>
                              </a:lnTo>
                              <a:lnTo>
                                <a:pt x="104" y="160"/>
                              </a:lnTo>
                              <a:lnTo>
                                <a:pt x="104" y="163"/>
                              </a:lnTo>
                              <a:lnTo>
                                <a:pt x="102" y="165"/>
                              </a:lnTo>
                              <a:lnTo>
                                <a:pt x="69" y="239"/>
                              </a:lnTo>
                              <a:lnTo>
                                <a:pt x="63" y="318"/>
                              </a:lnTo>
                              <a:lnTo>
                                <a:pt x="83" y="395"/>
                              </a:lnTo>
                              <a:lnTo>
                                <a:pt x="130" y="463"/>
                              </a:lnTo>
                              <a:lnTo>
                                <a:pt x="191" y="507"/>
                              </a:lnTo>
                              <a:lnTo>
                                <a:pt x="261" y="529"/>
                              </a:lnTo>
                              <a:lnTo>
                                <a:pt x="333" y="529"/>
                              </a:lnTo>
                              <a:lnTo>
                                <a:pt x="402" y="507"/>
                              </a:lnTo>
                              <a:lnTo>
                                <a:pt x="424" y="491"/>
                              </a:lnTo>
                              <a:lnTo>
                                <a:pt x="297" y="491"/>
                              </a:lnTo>
                              <a:lnTo>
                                <a:pt x="224" y="477"/>
                              </a:lnTo>
                              <a:lnTo>
                                <a:pt x="159" y="435"/>
                              </a:lnTo>
                              <a:lnTo>
                                <a:pt x="117" y="370"/>
                              </a:lnTo>
                              <a:lnTo>
                                <a:pt x="102" y="297"/>
                              </a:lnTo>
                              <a:lnTo>
                                <a:pt x="117" y="224"/>
                              </a:lnTo>
                              <a:lnTo>
                                <a:pt x="159" y="160"/>
                              </a:lnTo>
                              <a:lnTo>
                                <a:pt x="164" y="156"/>
                              </a:lnTo>
                              <a:close/>
                              <a:moveTo>
                                <a:pt x="423" y="103"/>
                              </a:moveTo>
                              <a:lnTo>
                                <a:pt x="297" y="103"/>
                              </a:lnTo>
                              <a:lnTo>
                                <a:pt x="370" y="117"/>
                              </a:lnTo>
                              <a:lnTo>
                                <a:pt x="434" y="160"/>
                              </a:lnTo>
                              <a:lnTo>
                                <a:pt x="477" y="224"/>
                              </a:lnTo>
                              <a:lnTo>
                                <a:pt x="491" y="297"/>
                              </a:lnTo>
                              <a:lnTo>
                                <a:pt x="477" y="370"/>
                              </a:lnTo>
                              <a:lnTo>
                                <a:pt x="434" y="435"/>
                              </a:lnTo>
                              <a:lnTo>
                                <a:pt x="370" y="477"/>
                              </a:lnTo>
                              <a:lnTo>
                                <a:pt x="297" y="491"/>
                              </a:lnTo>
                              <a:lnTo>
                                <a:pt x="424" y="491"/>
                              </a:lnTo>
                              <a:lnTo>
                                <a:pt x="463" y="463"/>
                              </a:lnTo>
                              <a:lnTo>
                                <a:pt x="507" y="402"/>
                              </a:lnTo>
                              <a:lnTo>
                                <a:pt x="529" y="333"/>
                              </a:lnTo>
                              <a:lnTo>
                                <a:pt x="529" y="261"/>
                              </a:lnTo>
                              <a:lnTo>
                                <a:pt x="507" y="192"/>
                              </a:lnTo>
                              <a:lnTo>
                                <a:pt x="463" y="131"/>
                              </a:lnTo>
                              <a:lnTo>
                                <a:pt x="423" y="103"/>
                              </a:lnTo>
                              <a:close/>
                              <a:moveTo>
                                <a:pt x="79" y="0"/>
                              </a:move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79"/>
                              </a:lnTo>
                              <a:lnTo>
                                <a:pt x="6" y="109"/>
                              </a:lnTo>
                              <a:lnTo>
                                <a:pt x="23" y="135"/>
                              </a:lnTo>
                              <a:lnTo>
                                <a:pt x="39" y="148"/>
                              </a:lnTo>
                              <a:lnTo>
                                <a:pt x="58" y="156"/>
                              </a:lnTo>
                              <a:lnTo>
                                <a:pt x="77" y="158"/>
                              </a:lnTo>
                              <a:lnTo>
                                <a:pt x="97" y="157"/>
                              </a:lnTo>
                              <a:lnTo>
                                <a:pt x="99" y="156"/>
                              </a:lnTo>
                              <a:lnTo>
                                <a:pt x="164" y="156"/>
                              </a:lnTo>
                              <a:lnTo>
                                <a:pt x="203" y="130"/>
                              </a:lnTo>
                              <a:lnTo>
                                <a:pt x="79" y="130"/>
                              </a:lnTo>
                              <a:lnTo>
                                <a:pt x="60" y="127"/>
                              </a:lnTo>
                              <a:lnTo>
                                <a:pt x="43" y="115"/>
                              </a:lnTo>
                              <a:lnTo>
                                <a:pt x="32" y="99"/>
                              </a:lnTo>
                              <a:lnTo>
                                <a:pt x="28" y="79"/>
                              </a:lnTo>
                              <a:lnTo>
                                <a:pt x="32" y="60"/>
                              </a:lnTo>
                              <a:lnTo>
                                <a:pt x="43" y="43"/>
                              </a:lnTo>
                              <a:lnTo>
                                <a:pt x="60" y="32"/>
                              </a:lnTo>
                              <a:lnTo>
                                <a:pt x="79" y="29"/>
                              </a:lnTo>
                              <a:lnTo>
                                <a:pt x="139" y="29"/>
                              </a:lnTo>
                              <a:lnTo>
                                <a:pt x="135" y="24"/>
                              </a:lnTo>
                              <a:lnTo>
                                <a:pt x="109" y="6"/>
                              </a:lnTo>
                              <a:lnTo>
                                <a:pt x="79" y="0"/>
                              </a:lnTo>
                              <a:close/>
                              <a:moveTo>
                                <a:pt x="139" y="29"/>
                              </a:moveTo>
                              <a:lnTo>
                                <a:pt x="79" y="29"/>
                              </a:lnTo>
                              <a:lnTo>
                                <a:pt x="98" y="32"/>
                              </a:lnTo>
                              <a:lnTo>
                                <a:pt x="115" y="43"/>
                              </a:lnTo>
                              <a:lnTo>
                                <a:pt x="126" y="60"/>
                              </a:lnTo>
                              <a:lnTo>
                                <a:pt x="130" y="79"/>
                              </a:lnTo>
                              <a:lnTo>
                                <a:pt x="126" y="99"/>
                              </a:lnTo>
                              <a:lnTo>
                                <a:pt x="115" y="115"/>
                              </a:lnTo>
                              <a:lnTo>
                                <a:pt x="98" y="127"/>
                              </a:lnTo>
                              <a:lnTo>
                                <a:pt x="79" y="130"/>
                              </a:lnTo>
                              <a:lnTo>
                                <a:pt x="203" y="130"/>
                              </a:lnTo>
                              <a:lnTo>
                                <a:pt x="224" y="117"/>
                              </a:lnTo>
                              <a:lnTo>
                                <a:pt x="290" y="104"/>
                              </a:lnTo>
                              <a:lnTo>
                                <a:pt x="162" y="104"/>
                              </a:lnTo>
                              <a:lnTo>
                                <a:pt x="159" y="104"/>
                              </a:lnTo>
                              <a:lnTo>
                                <a:pt x="156" y="101"/>
                              </a:lnTo>
                              <a:lnTo>
                                <a:pt x="156" y="99"/>
                              </a:lnTo>
                              <a:lnTo>
                                <a:pt x="156" y="97"/>
                              </a:lnTo>
                              <a:lnTo>
                                <a:pt x="158" y="78"/>
                              </a:lnTo>
                              <a:lnTo>
                                <a:pt x="155" y="58"/>
                              </a:lnTo>
                              <a:lnTo>
                                <a:pt x="148" y="40"/>
                              </a:lnTo>
                              <a:lnTo>
                                <a:pt x="139" y="29"/>
                              </a:lnTo>
                              <a:close/>
                              <a:moveTo>
                                <a:pt x="318" y="63"/>
                              </a:moveTo>
                              <a:lnTo>
                                <a:pt x="238" y="69"/>
                              </a:lnTo>
                              <a:lnTo>
                                <a:pt x="164" y="103"/>
                              </a:lnTo>
                              <a:lnTo>
                                <a:pt x="162" y="104"/>
                              </a:lnTo>
                              <a:lnTo>
                                <a:pt x="290" y="104"/>
                              </a:lnTo>
                              <a:lnTo>
                                <a:pt x="297" y="103"/>
                              </a:lnTo>
                              <a:lnTo>
                                <a:pt x="423" y="103"/>
                              </a:lnTo>
                              <a:lnTo>
                                <a:pt x="395" y="83"/>
                              </a:lnTo>
                              <a:lnTo>
                                <a:pt x="318" y="63"/>
                              </a:lnTo>
                              <a:close/>
                              <a:moveTo>
                                <a:pt x="164" y="103"/>
                              </a:moveTo>
                              <a:lnTo>
                                <a:pt x="164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28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AutoShape 18"/>
                      <wps:cNvSpPr>
                        <a:spLocks/>
                      </wps:cNvSpPr>
                      <wps:spPr bwMode="auto">
                        <a:xfrm>
                          <a:off x="3386" y="10755"/>
                          <a:ext cx="74" cy="69"/>
                        </a:xfrm>
                        <a:custGeom>
                          <a:avLst/>
                          <a:gdLst>
                            <a:gd name="T0" fmla="+- 0 3414 3386"/>
                            <a:gd name="T1" fmla="*/ T0 w 74"/>
                            <a:gd name="T2" fmla="+- 0 10755 10755"/>
                            <a:gd name="T3" fmla="*/ 10755 h 69"/>
                            <a:gd name="T4" fmla="+- 0 3396 3386"/>
                            <a:gd name="T5" fmla="*/ T4 w 74"/>
                            <a:gd name="T6" fmla="+- 0 10755 10755"/>
                            <a:gd name="T7" fmla="*/ 10755 h 69"/>
                            <a:gd name="T8" fmla="+- 0 3388 3386"/>
                            <a:gd name="T9" fmla="*/ T8 w 74"/>
                            <a:gd name="T10" fmla="+- 0 10764 10755"/>
                            <a:gd name="T11" fmla="*/ 10764 h 69"/>
                            <a:gd name="T12" fmla="+- 0 3387 3386"/>
                            <a:gd name="T13" fmla="*/ T12 w 74"/>
                            <a:gd name="T14" fmla="+- 0 10775 10755"/>
                            <a:gd name="T15" fmla="*/ 10775 h 69"/>
                            <a:gd name="T16" fmla="+- 0 3386 3386"/>
                            <a:gd name="T17" fmla="*/ T16 w 74"/>
                            <a:gd name="T18" fmla="+- 0 10779 10755"/>
                            <a:gd name="T19" fmla="*/ 10779 h 69"/>
                            <a:gd name="T20" fmla="+- 0 3389 3386"/>
                            <a:gd name="T21" fmla="*/ T20 w 74"/>
                            <a:gd name="T22" fmla="+- 0 10790 10755"/>
                            <a:gd name="T23" fmla="*/ 10790 h 69"/>
                            <a:gd name="T24" fmla="+- 0 3393 3386"/>
                            <a:gd name="T25" fmla="*/ T24 w 74"/>
                            <a:gd name="T26" fmla="+- 0 10795 10755"/>
                            <a:gd name="T27" fmla="*/ 10795 h 69"/>
                            <a:gd name="T28" fmla="+- 0 3423 3386"/>
                            <a:gd name="T29" fmla="*/ T28 w 74"/>
                            <a:gd name="T30" fmla="+- 0 10823 10755"/>
                            <a:gd name="T31" fmla="*/ 10823 h 69"/>
                            <a:gd name="T32" fmla="+- 0 3449 3386"/>
                            <a:gd name="T33" fmla="*/ T32 w 74"/>
                            <a:gd name="T34" fmla="+- 0 10800 10755"/>
                            <a:gd name="T35" fmla="*/ 10800 h 69"/>
                            <a:gd name="T36" fmla="+- 0 3454 3386"/>
                            <a:gd name="T37" fmla="*/ T36 w 74"/>
                            <a:gd name="T38" fmla="+- 0 10795 10755"/>
                            <a:gd name="T39" fmla="*/ 10795 h 69"/>
                            <a:gd name="T40" fmla="+- 0 3458 3386"/>
                            <a:gd name="T41" fmla="*/ T40 w 74"/>
                            <a:gd name="T42" fmla="+- 0 10790 10755"/>
                            <a:gd name="T43" fmla="*/ 10790 h 69"/>
                            <a:gd name="T44" fmla="+- 0 3460 3386"/>
                            <a:gd name="T45" fmla="*/ T44 w 74"/>
                            <a:gd name="T46" fmla="+- 0 10779 10755"/>
                            <a:gd name="T47" fmla="*/ 10779 h 69"/>
                            <a:gd name="T48" fmla="+- 0 3460 3386"/>
                            <a:gd name="T49" fmla="*/ T48 w 74"/>
                            <a:gd name="T50" fmla="+- 0 10775 10755"/>
                            <a:gd name="T51" fmla="*/ 10775 h 69"/>
                            <a:gd name="T52" fmla="+- 0 3459 3386"/>
                            <a:gd name="T53" fmla="*/ T52 w 74"/>
                            <a:gd name="T54" fmla="+- 0 10765 10755"/>
                            <a:gd name="T55" fmla="*/ 10765 h 69"/>
                            <a:gd name="T56" fmla="+- 0 3423 3386"/>
                            <a:gd name="T57" fmla="*/ T56 w 74"/>
                            <a:gd name="T58" fmla="+- 0 10765 10755"/>
                            <a:gd name="T59" fmla="*/ 10765 h 69"/>
                            <a:gd name="T60" fmla="+- 0 3420 3386"/>
                            <a:gd name="T61" fmla="*/ T60 w 74"/>
                            <a:gd name="T62" fmla="+- 0 10759 10755"/>
                            <a:gd name="T63" fmla="*/ 10759 h 69"/>
                            <a:gd name="T64" fmla="+- 0 3414 3386"/>
                            <a:gd name="T65" fmla="*/ T64 w 74"/>
                            <a:gd name="T66" fmla="+- 0 10755 10755"/>
                            <a:gd name="T67" fmla="*/ 10755 h 69"/>
                            <a:gd name="T68" fmla="+- 0 3451 3386"/>
                            <a:gd name="T69" fmla="*/ T68 w 74"/>
                            <a:gd name="T70" fmla="+- 0 10755 10755"/>
                            <a:gd name="T71" fmla="*/ 10755 h 69"/>
                            <a:gd name="T72" fmla="+- 0 3433 3386"/>
                            <a:gd name="T73" fmla="*/ T72 w 74"/>
                            <a:gd name="T74" fmla="+- 0 10755 10755"/>
                            <a:gd name="T75" fmla="*/ 10755 h 69"/>
                            <a:gd name="T76" fmla="+- 0 3427 3386"/>
                            <a:gd name="T77" fmla="*/ T76 w 74"/>
                            <a:gd name="T78" fmla="+- 0 10759 10755"/>
                            <a:gd name="T79" fmla="*/ 10759 h 69"/>
                            <a:gd name="T80" fmla="+- 0 3423 3386"/>
                            <a:gd name="T81" fmla="*/ T80 w 74"/>
                            <a:gd name="T82" fmla="+- 0 10765 10755"/>
                            <a:gd name="T83" fmla="*/ 10765 h 69"/>
                            <a:gd name="T84" fmla="+- 0 3459 3386"/>
                            <a:gd name="T85" fmla="*/ T84 w 74"/>
                            <a:gd name="T86" fmla="+- 0 10765 10755"/>
                            <a:gd name="T87" fmla="*/ 10765 h 69"/>
                            <a:gd name="T88" fmla="+- 0 3459 3386"/>
                            <a:gd name="T89" fmla="*/ T88 w 74"/>
                            <a:gd name="T90" fmla="+- 0 10764 10755"/>
                            <a:gd name="T91" fmla="*/ 10764 h 69"/>
                            <a:gd name="T92" fmla="+- 0 3451 3386"/>
                            <a:gd name="T93" fmla="*/ T92 w 74"/>
                            <a:gd name="T94" fmla="+- 0 10755 10755"/>
                            <a:gd name="T95" fmla="*/ 1075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4" h="69">
                              <a:moveTo>
                                <a:pt x="28" y="0"/>
                              </a:moveTo>
                              <a:lnTo>
                                <a:pt x="10" y="0"/>
                              </a:lnTo>
                              <a:lnTo>
                                <a:pt x="2" y="9"/>
                              </a:lnTo>
                              <a:lnTo>
                                <a:pt x="1" y="20"/>
                              </a:lnTo>
                              <a:lnTo>
                                <a:pt x="0" y="24"/>
                              </a:lnTo>
                              <a:lnTo>
                                <a:pt x="3" y="35"/>
                              </a:lnTo>
                              <a:lnTo>
                                <a:pt x="7" y="40"/>
                              </a:lnTo>
                              <a:lnTo>
                                <a:pt x="37" y="68"/>
                              </a:lnTo>
                              <a:lnTo>
                                <a:pt x="63" y="45"/>
                              </a:lnTo>
                              <a:lnTo>
                                <a:pt x="68" y="40"/>
                              </a:lnTo>
                              <a:lnTo>
                                <a:pt x="72" y="35"/>
                              </a:lnTo>
                              <a:lnTo>
                                <a:pt x="74" y="24"/>
                              </a:lnTo>
                              <a:lnTo>
                                <a:pt x="74" y="20"/>
                              </a:lnTo>
                              <a:lnTo>
                                <a:pt x="73" y="10"/>
                              </a:lnTo>
                              <a:lnTo>
                                <a:pt x="37" y="10"/>
                              </a:lnTo>
                              <a:lnTo>
                                <a:pt x="34" y="4"/>
                              </a:lnTo>
                              <a:lnTo>
                                <a:pt x="28" y="0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47" y="0"/>
                              </a:lnTo>
                              <a:lnTo>
                                <a:pt x="41" y="4"/>
                              </a:lnTo>
                              <a:lnTo>
                                <a:pt x="37" y="10"/>
                              </a:lnTo>
                              <a:lnTo>
                                <a:pt x="73" y="10"/>
                              </a:lnTo>
                              <a:lnTo>
                                <a:pt x="73" y="9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03" y="10869"/>
                          <a:ext cx="274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167.25pt;margin-top:535.3pt;width:26.45pt;height:26.45pt;z-index:-254097408;mso-position-horizontal-relative:page;mso-position-vertical-relative:page" coordorigin="3345,10706" coordsize="529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">
              <v:shape id="AutoShape 19" o:spid="_x0000_s1027" style="position:absolute;left:3344;top:10706;width:529;height:529;visibility:visible;mso-wrap-style:square;v-text-anchor:top" coordsize="52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Gfr8A&#10;AADbAAAADwAAAGRycy9kb3ducmV2LnhtbESPSwvCMBCE74L/IazgRTT1gUg1igiCJ8HXwdvSrG2w&#10;2ZQmav33RhA8DjPzDbNYNbYUT6q9caxgOEhAEGdOG84VnE/b/gyED8gaS8ek4E0eVst2a4Gpdi8+&#10;0PMYchEh7FNUUIRQpVL6rCCLfuAq4ujdXG0xRFnnUtf4inBbylGSTKVFw3GhwIo2BWX348MqqPTk&#10;bi7Dfe96s7vk4scGpTNKdTvNeg4iUBP+4V97pxWMJ/D9En+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GUZ+vwAAANsAAAAPAAAAAAAAAAAAAAAAAJgCAABkcnMvZG93bnJl&#10;di54bWxQSwUGAAAAAAQABAD1AAAAhAMAAAAA&#10;" path="m164,156r-65,l100,157r4,3l104,163r-2,2l69,239r-6,79l83,395r47,68l191,507r70,22l333,529r69,-22l424,491r-127,l224,477,159,435,117,370,102,297r15,-73l159,160r5,-4xm423,103r-126,l370,117r64,43l477,224r14,73l477,370r-43,65l370,477r-73,14l424,491r39,-28l507,402r22,-69l529,261,507,192,463,131,423,103xm79,l49,6,23,24,6,50,,79r6,30l23,135r16,13l58,156r19,2l97,157r2,-1l164,156r39,-26l79,130,60,127,43,115,32,99,28,79,32,60,43,43,60,32,79,29r60,l135,24,109,6,79,xm139,29r-60,l98,32r17,11l126,60r4,19l126,99r-11,16l98,127r-19,3l203,130r21,-13l290,104r-128,l159,104r-3,-3l156,99r,-2l158,78,155,58,148,40,139,29xm318,63r-80,6l164,103r-2,1l290,104r7,-1l423,103,395,83,318,63xm164,103r,xe" fillcolor="#862890" stroked="f">
                <v:path arrowok="t" o:connecttype="custom" o:connectlocs="99,10862;104,10866;102,10871;69,10945;83,11101;191,11213;333,11235;424,11197;224,11183;117,11076;117,10930;164,10862;297,10809;434,10866;491,11003;434,11141;297,11197;463,11169;529,11039;507,10898;423,10809;49,10712;6,10756;6,10815;39,10854;77,10864;99,10862;203,10836;60,10833;32,10805;32,10766;60,10738;139,10735;109,10712;139,10735;98,10738;126,10766;126,10805;98,10833;203,10836;290,10810;159,10810;156,10805;156,10803;155,10764;139,10735;238,10775;162,10810;297,10809;395,10789;164,10809;164,10809" o:connectangles="0,0,0,0,0,0,0,0,0,0,0,0,0,0,0,0,0,0,0,0,0,0,0,0,0,0,0,0,0,0,0,0,0,0,0,0,0,0,0,0,0,0,0,0,0,0,0,0,0,0,0,0"/>
              </v:shape>
              <v:shape id="AutoShape 18" o:spid="_x0000_s1028" style="position:absolute;left:3386;top:10755;width:74;height:69;visibility:visible;mso-wrap-style:square;v-text-anchor:top" coordsize="7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gLMIA&#10;AADbAAAADwAAAGRycy9kb3ducmV2LnhtbESP3YrCMBSE7xd8h3AE79ZURZFqFBUE6bKCPw9waM42&#10;ZZuTkkStb78RhL0cZuYbZrnubCPu5EPtWMFomIEgLp2uuVJwvew/5yBCRNbYOCYFTwqwXvU+lphr&#10;9+AT3c+xEgnCIUcFJsY2lzKUhiyGoWuJk/fjvMWYpK+k9vhIcNvIcZbNpMWa04LBlnaGyt/zzSpo&#10;JBXz7dd+O5p+j59mWhyLiz8qNeh3mwWISF38D7/bB61gMoPXl/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GAswgAAANsAAAAPAAAAAAAAAAAAAAAAAJgCAABkcnMvZG93&#10;bnJldi54bWxQSwUGAAAAAAQABAD1AAAAhwMAAAAA&#10;" path="m28,l10,,2,9,1,20,,24,3,35r4,5l37,68,63,45r5,-5l72,35,74,24r,-4l73,10r-36,l34,4,28,xm65,l47,,41,4r-4,6l73,10r,-1l65,xe" fillcolor="#eb2026" stroked="f">
                <v:path arrowok="t" o:connecttype="custom" o:connectlocs="28,10755;10,10755;2,10764;1,10775;0,10779;3,10790;7,10795;37,10823;63,10800;68,10795;72,10790;74,10779;74,10775;73,10765;37,10765;34,10759;28,10755;65,10755;47,10755;41,10759;37,10765;73,10765;73,10764;65,10755" o:connectangles="0,0,0,0,0,0,0,0,0,0,0,0,0,0,0,0,0,0,0,0,0,0,0,0"/>
              </v:shape>
              <v:shape id="Picture 17" o:spid="_x0000_s1029" type="#_x0000_t75" style="position:absolute;left:3503;top:10869;width:27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GlsbAAAAA2wAAAA8AAABkcnMvZG93bnJldi54bWxET8lqwzAQvQf6D2IKuSVym2CMG9mUQpdD&#10;II3TDxisiW1ijYylevv66hDo8fH2Qz6ZVgzUu8aygqdtBIK4tLrhSsHP5X2TgHAeWWNrmRTM5CDP&#10;HlYHTLUd+UxD4SsRQtilqKD2vkuldGVNBt3WdsSBu9reoA+wr6TucQzhppXPURRLgw2Hhho7equp&#10;vBW/RkEip4+ZlmH/neCpbPH4iUvMSq0fp9cXEJ4m/y++u7+0gl0YG76EHy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aWxsAAAADbAAAADwAAAAAAAAAAAAAAAACfAgAA&#10;ZHJzL2Rvd25yZXYueG1sUEsFBgAAAAAEAAQA9wAAAIwD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220096" behindDoc="1" locked="0" layoutInCell="1" allowOverlap="1">
              <wp:simplePos x="0" y="0"/>
              <wp:positionH relativeFrom="page">
                <wp:posOffset>2682875</wp:posOffset>
              </wp:positionH>
              <wp:positionV relativeFrom="page">
                <wp:posOffset>6798310</wp:posOffset>
              </wp:positionV>
              <wp:extent cx="335915" cy="335915"/>
              <wp:effectExtent l="0" t="0" r="0" b="0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335915"/>
                        <a:chOff x="4225" y="10706"/>
                        <a:chExt cx="529" cy="529"/>
                      </a:xfrm>
                    </wpg:grpSpPr>
                    <wps:wsp>
                      <wps:cNvPr id="26" name="AutoShape 15"/>
                      <wps:cNvSpPr>
                        <a:spLocks/>
                      </wps:cNvSpPr>
                      <wps:spPr bwMode="auto">
                        <a:xfrm>
                          <a:off x="4224" y="10706"/>
                          <a:ext cx="529" cy="529"/>
                        </a:xfrm>
                        <a:custGeom>
                          <a:avLst/>
                          <a:gdLst>
                            <a:gd name="T0" fmla="+- 0 4323 4225"/>
                            <a:gd name="T1" fmla="*/ T0 w 529"/>
                            <a:gd name="T2" fmla="+- 0 10862 10706"/>
                            <a:gd name="T3" fmla="*/ 10862 h 529"/>
                            <a:gd name="T4" fmla="+- 0 4328 4225"/>
                            <a:gd name="T5" fmla="*/ T4 w 529"/>
                            <a:gd name="T6" fmla="+- 0 10866 10706"/>
                            <a:gd name="T7" fmla="*/ 10866 h 529"/>
                            <a:gd name="T8" fmla="+- 0 4327 4225"/>
                            <a:gd name="T9" fmla="*/ T8 w 529"/>
                            <a:gd name="T10" fmla="+- 0 10871 10706"/>
                            <a:gd name="T11" fmla="*/ 10871 h 529"/>
                            <a:gd name="T12" fmla="+- 0 4294 4225"/>
                            <a:gd name="T13" fmla="*/ T12 w 529"/>
                            <a:gd name="T14" fmla="+- 0 10945 10706"/>
                            <a:gd name="T15" fmla="*/ 10945 h 529"/>
                            <a:gd name="T16" fmla="+- 0 4308 4225"/>
                            <a:gd name="T17" fmla="*/ T16 w 529"/>
                            <a:gd name="T18" fmla="+- 0 11101 10706"/>
                            <a:gd name="T19" fmla="*/ 11101 h 529"/>
                            <a:gd name="T20" fmla="+- 0 4416 4225"/>
                            <a:gd name="T21" fmla="*/ T20 w 529"/>
                            <a:gd name="T22" fmla="+- 0 11213 10706"/>
                            <a:gd name="T23" fmla="*/ 11213 h 529"/>
                            <a:gd name="T24" fmla="+- 0 4557 4225"/>
                            <a:gd name="T25" fmla="*/ T24 w 529"/>
                            <a:gd name="T26" fmla="+- 0 11235 10706"/>
                            <a:gd name="T27" fmla="*/ 11235 h 529"/>
                            <a:gd name="T28" fmla="+- 0 4649 4225"/>
                            <a:gd name="T29" fmla="*/ T28 w 529"/>
                            <a:gd name="T30" fmla="+- 0 11197 10706"/>
                            <a:gd name="T31" fmla="*/ 11197 h 529"/>
                            <a:gd name="T32" fmla="+- 0 4448 4225"/>
                            <a:gd name="T33" fmla="*/ T32 w 529"/>
                            <a:gd name="T34" fmla="+- 0 11183 10706"/>
                            <a:gd name="T35" fmla="*/ 11183 h 529"/>
                            <a:gd name="T36" fmla="+- 0 4341 4225"/>
                            <a:gd name="T37" fmla="*/ T36 w 529"/>
                            <a:gd name="T38" fmla="+- 0 11076 10706"/>
                            <a:gd name="T39" fmla="*/ 11076 h 529"/>
                            <a:gd name="T40" fmla="+- 0 4341 4225"/>
                            <a:gd name="T41" fmla="*/ T40 w 529"/>
                            <a:gd name="T42" fmla="+- 0 10930 10706"/>
                            <a:gd name="T43" fmla="*/ 10930 h 529"/>
                            <a:gd name="T44" fmla="+- 0 4389 4225"/>
                            <a:gd name="T45" fmla="*/ T44 w 529"/>
                            <a:gd name="T46" fmla="+- 0 10862 10706"/>
                            <a:gd name="T47" fmla="*/ 10862 h 529"/>
                            <a:gd name="T48" fmla="+- 0 4521 4225"/>
                            <a:gd name="T49" fmla="*/ T48 w 529"/>
                            <a:gd name="T50" fmla="+- 0 10809 10706"/>
                            <a:gd name="T51" fmla="*/ 10809 h 529"/>
                            <a:gd name="T52" fmla="+- 0 4659 4225"/>
                            <a:gd name="T53" fmla="*/ T52 w 529"/>
                            <a:gd name="T54" fmla="+- 0 10866 10706"/>
                            <a:gd name="T55" fmla="*/ 10866 h 529"/>
                            <a:gd name="T56" fmla="+- 0 4716 4225"/>
                            <a:gd name="T57" fmla="*/ T56 w 529"/>
                            <a:gd name="T58" fmla="+- 0 11003 10706"/>
                            <a:gd name="T59" fmla="*/ 11003 h 529"/>
                            <a:gd name="T60" fmla="+- 0 4659 4225"/>
                            <a:gd name="T61" fmla="*/ T60 w 529"/>
                            <a:gd name="T62" fmla="+- 0 11141 10706"/>
                            <a:gd name="T63" fmla="*/ 11141 h 529"/>
                            <a:gd name="T64" fmla="+- 0 4521 4225"/>
                            <a:gd name="T65" fmla="*/ T64 w 529"/>
                            <a:gd name="T66" fmla="+- 0 11197 10706"/>
                            <a:gd name="T67" fmla="*/ 11197 h 529"/>
                            <a:gd name="T68" fmla="+- 0 4688 4225"/>
                            <a:gd name="T69" fmla="*/ T68 w 529"/>
                            <a:gd name="T70" fmla="+- 0 11169 10706"/>
                            <a:gd name="T71" fmla="*/ 11169 h 529"/>
                            <a:gd name="T72" fmla="+- 0 4754 4225"/>
                            <a:gd name="T73" fmla="*/ T72 w 529"/>
                            <a:gd name="T74" fmla="+- 0 11039 10706"/>
                            <a:gd name="T75" fmla="*/ 11039 h 529"/>
                            <a:gd name="T76" fmla="+- 0 4732 4225"/>
                            <a:gd name="T77" fmla="*/ T76 w 529"/>
                            <a:gd name="T78" fmla="+- 0 10898 10706"/>
                            <a:gd name="T79" fmla="*/ 10898 h 529"/>
                            <a:gd name="T80" fmla="+- 0 4647 4225"/>
                            <a:gd name="T81" fmla="*/ T80 w 529"/>
                            <a:gd name="T82" fmla="+- 0 10809 10706"/>
                            <a:gd name="T83" fmla="*/ 10809 h 529"/>
                            <a:gd name="T84" fmla="+- 0 4274 4225"/>
                            <a:gd name="T85" fmla="*/ T84 w 529"/>
                            <a:gd name="T86" fmla="+- 0 10712 10706"/>
                            <a:gd name="T87" fmla="*/ 10712 h 529"/>
                            <a:gd name="T88" fmla="+- 0 4230 4225"/>
                            <a:gd name="T89" fmla="*/ T88 w 529"/>
                            <a:gd name="T90" fmla="+- 0 10756 10706"/>
                            <a:gd name="T91" fmla="*/ 10756 h 529"/>
                            <a:gd name="T92" fmla="+- 0 4230 4225"/>
                            <a:gd name="T93" fmla="*/ T92 w 529"/>
                            <a:gd name="T94" fmla="+- 0 10815 10706"/>
                            <a:gd name="T95" fmla="*/ 10815 h 529"/>
                            <a:gd name="T96" fmla="+- 0 4264 4225"/>
                            <a:gd name="T97" fmla="*/ T96 w 529"/>
                            <a:gd name="T98" fmla="+- 0 10854 10706"/>
                            <a:gd name="T99" fmla="*/ 10854 h 529"/>
                            <a:gd name="T100" fmla="+- 0 4302 4225"/>
                            <a:gd name="T101" fmla="*/ T100 w 529"/>
                            <a:gd name="T102" fmla="+- 0 10864 10706"/>
                            <a:gd name="T103" fmla="*/ 10864 h 529"/>
                            <a:gd name="T104" fmla="+- 0 4323 4225"/>
                            <a:gd name="T105" fmla="*/ T104 w 529"/>
                            <a:gd name="T106" fmla="+- 0 10862 10706"/>
                            <a:gd name="T107" fmla="*/ 10862 h 529"/>
                            <a:gd name="T108" fmla="+- 0 4428 4225"/>
                            <a:gd name="T109" fmla="*/ T108 w 529"/>
                            <a:gd name="T110" fmla="+- 0 10836 10706"/>
                            <a:gd name="T111" fmla="*/ 10836 h 529"/>
                            <a:gd name="T112" fmla="+- 0 4285 4225"/>
                            <a:gd name="T113" fmla="*/ T112 w 529"/>
                            <a:gd name="T114" fmla="+- 0 10833 10706"/>
                            <a:gd name="T115" fmla="*/ 10833 h 529"/>
                            <a:gd name="T116" fmla="+- 0 4256 4225"/>
                            <a:gd name="T117" fmla="*/ T116 w 529"/>
                            <a:gd name="T118" fmla="+- 0 10805 10706"/>
                            <a:gd name="T119" fmla="*/ 10805 h 529"/>
                            <a:gd name="T120" fmla="+- 0 4256 4225"/>
                            <a:gd name="T121" fmla="*/ T120 w 529"/>
                            <a:gd name="T122" fmla="+- 0 10766 10706"/>
                            <a:gd name="T123" fmla="*/ 10766 h 529"/>
                            <a:gd name="T124" fmla="+- 0 4285 4225"/>
                            <a:gd name="T125" fmla="*/ T124 w 529"/>
                            <a:gd name="T126" fmla="+- 0 10738 10706"/>
                            <a:gd name="T127" fmla="*/ 10738 h 529"/>
                            <a:gd name="T128" fmla="+- 0 4363 4225"/>
                            <a:gd name="T129" fmla="*/ T128 w 529"/>
                            <a:gd name="T130" fmla="+- 0 10735 10706"/>
                            <a:gd name="T131" fmla="*/ 10735 h 529"/>
                            <a:gd name="T132" fmla="+- 0 4333 4225"/>
                            <a:gd name="T133" fmla="*/ T132 w 529"/>
                            <a:gd name="T134" fmla="+- 0 10712 10706"/>
                            <a:gd name="T135" fmla="*/ 10712 h 529"/>
                            <a:gd name="T136" fmla="+- 0 4363 4225"/>
                            <a:gd name="T137" fmla="*/ T136 w 529"/>
                            <a:gd name="T138" fmla="+- 0 10735 10706"/>
                            <a:gd name="T139" fmla="*/ 10735 h 529"/>
                            <a:gd name="T140" fmla="+- 0 4323 4225"/>
                            <a:gd name="T141" fmla="*/ T140 w 529"/>
                            <a:gd name="T142" fmla="+- 0 10738 10706"/>
                            <a:gd name="T143" fmla="*/ 10738 h 529"/>
                            <a:gd name="T144" fmla="+- 0 4351 4225"/>
                            <a:gd name="T145" fmla="*/ T144 w 529"/>
                            <a:gd name="T146" fmla="+- 0 10766 10706"/>
                            <a:gd name="T147" fmla="*/ 10766 h 529"/>
                            <a:gd name="T148" fmla="+- 0 4351 4225"/>
                            <a:gd name="T149" fmla="*/ T148 w 529"/>
                            <a:gd name="T150" fmla="+- 0 10805 10706"/>
                            <a:gd name="T151" fmla="*/ 10805 h 529"/>
                            <a:gd name="T152" fmla="+- 0 4323 4225"/>
                            <a:gd name="T153" fmla="*/ T152 w 529"/>
                            <a:gd name="T154" fmla="+- 0 10833 10706"/>
                            <a:gd name="T155" fmla="*/ 10833 h 529"/>
                            <a:gd name="T156" fmla="+- 0 4428 4225"/>
                            <a:gd name="T157" fmla="*/ T156 w 529"/>
                            <a:gd name="T158" fmla="+- 0 10836 10706"/>
                            <a:gd name="T159" fmla="*/ 10836 h 529"/>
                            <a:gd name="T160" fmla="+- 0 4514 4225"/>
                            <a:gd name="T161" fmla="*/ T160 w 529"/>
                            <a:gd name="T162" fmla="+- 0 10810 10706"/>
                            <a:gd name="T163" fmla="*/ 10810 h 529"/>
                            <a:gd name="T164" fmla="+- 0 4384 4225"/>
                            <a:gd name="T165" fmla="*/ T164 w 529"/>
                            <a:gd name="T166" fmla="+- 0 10810 10706"/>
                            <a:gd name="T167" fmla="*/ 10810 h 529"/>
                            <a:gd name="T168" fmla="+- 0 4380 4225"/>
                            <a:gd name="T169" fmla="*/ T168 w 529"/>
                            <a:gd name="T170" fmla="+- 0 10805 10706"/>
                            <a:gd name="T171" fmla="*/ 10805 h 529"/>
                            <a:gd name="T172" fmla="+- 0 4381 4225"/>
                            <a:gd name="T173" fmla="*/ T172 w 529"/>
                            <a:gd name="T174" fmla="+- 0 10803 10706"/>
                            <a:gd name="T175" fmla="*/ 10803 h 529"/>
                            <a:gd name="T176" fmla="+- 0 4380 4225"/>
                            <a:gd name="T177" fmla="*/ T176 w 529"/>
                            <a:gd name="T178" fmla="+- 0 10764 10706"/>
                            <a:gd name="T179" fmla="*/ 10764 h 529"/>
                            <a:gd name="T180" fmla="+- 0 4363 4225"/>
                            <a:gd name="T181" fmla="*/ T180 w 529"/>
                            <a:gd name="T182" fmla="+- 0 10735 10706"/>
                            <a:gd name="T183" fmla="*/ 10735 h 529"/>
                            <a:gd name="T184" fmla="+- 0 4463 4225"/>
                            <a:gd name="T185" fmla="*/ T184 w 529"/>
                            <a:gd name="T186" fmla="+- 0 10775 10706"/>
                            <a:gd name="T187" fmla="*/ 10775 h 529"/>
                            <a:gd name="T188" fmla="+- 0 4387 4225"/>
                            <a:gd name="T189" fmla="*/ T188 w 529"/>
                            <a:gd name="T190" fmla="+- 0 10810 10706"/>
                            <a:gd name="T191" fmla="*/ 10810 h 529"/>
                            <a:gd name="T192" fmla="+- 0 4521 4225"/>
                            <a:gd name="T193" fmla="*/ T192 w 529"/>
                            <a:gd name="T194" fmla="+- 0 10809 10706"/>
                            <a:gd name="T195" fmla="*/ 10809 h 529"/>
                            <a:gd name="T196" fmla="+- 0 4620 4225"/>
                            <a:gd name="T197" fmla="*/ T196 w 529"/>
                            <a:gd name="T198" fmla="+- 0 10789 10706"/>
                            <a:gd name="T199" fmla="*/ 10789 h 529"/>
                            <a:gd name="T200" fmla="+- 0 4389 4225"/>
                            <a:gd name="T201" fmla="*/ T200 w 529"/>
                            <a:gd name="T202" fmla="+- 0 10809 10706"/>
                            <a:gd name="T203" fmla="*/ 10809 h 529"/>
                            <a:gd name="T204" fmla="+- 0 4389 4225"/>
                            <a:gd name="T205" fmla="*/ T204 w 529"/>
                            <a:gd name="T206" fmla="+- 0 10809 10706"/>
                            <a:gd name="T207" fmla="*/ 10809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9" h="529">
                              <a:moveTo>
                                <a:pt x="164" y="156"/>
                              </a:moveTo>
                              <a:lnTo>
                                <a:pt x="98" y="156"/>
                              </a:lnTo>
                              <a:lnTo>
                                <a:pt x="100" y="157"/>
                              </a:lnTo>
                              <a:lnTo>
                                <a:pt x="103" y="160"/>
                              </a:lnTo>
                              <a:lnTo>
                                <a:pt x="103" y="163"/>
                              </a:lnTo>
                              <a:lnTo>
                                <a:pt x="102" y="165"/>
                              </a:lnTo>
                              <a:lnTo>
                                <a:pt x="69" y="239"/>
                              </a:lnTo>
                              <a:lnTo>
                                <a:pt x="62" y="318"/>
                              </a:lnTo>
                              <a:lnTo>
                                <a:pt x="83" y="395"/>
                              </a:lnTo>
                              <a:lnTo>
                                <a:pt x="130" y="463"/>
                              </a:lnTo>
                              <a:lnTo>
                                <a:pt x="191" y="507"/>
                              </a:lnTo>
                              <a:lnTo>
                                <a:pt x="260" y="529"/>
                              </a:lnTo>
                              <a:lnTo>
                                <a:pt x="332" y="529"/>
                              </a:lnTo>
                              <a:lnTo>
                                <a:pt x="402" y="507"/>
                              </a:lnTo>
                              <a:lnTo>
                                <a:pt x="424" y="491"/>
                              </a:lnTo>
                              <a:lnTo>
                                <a:pt x="296" y="491"/>
                              </a:lnTo>
                              <a:lnTo>
                                <a:pt x="223" y="477"/>
                              </a:lnTo>
                              <a:lnTo>
                                <a:pt x="159" y="435"/>
                              </a:lnTo>
                              <a:lnTo>
                                <a:pt x="116" y="370"/>
                              </a:lnTo>
                              <a:lnTo>
                                <a:pt x="102" y="297"/>
                              </a:lnTo>
                              <a:lnTo>
                                <a:pt x="116" y="224"/>
                              </a:lnTo>
                              <a:lnTo>
                                <a:pt x="159" y="160"/>
                              </a:lnTo>
                              <a:lnTo>
                                <a:pt x="164" y="156"/>
                              </a:lnTo>
                              <a:close/>
                              <a:moveTo>
                                <a:pt x="422" y="103"/>
                              </a:moveTo>
                              <a:lnTo>
                                <a:pt x="296" y="103"/>
                              </a:lnTo>
                              <a:lnTo>
                                <a:pt x="370" y="117"/>
                              </a:lnTo>
                              <a:lnTo>
                                <a:pt x="434" y="160"/>
                              </a:lnTo>
                              <a:lnTo>
                                <a:pt x="476" y="224"/>
                              </a:lnTo>
                              <a:lnTo>
                                <a:pt x="491" y="297"/>
                              </a:lnTo>
                              <a:lnTo>
                                <a:pt x="476" y="370"/>
                              </a:lnTo>
                              <a:lnTo>
                                <a:pt x="434" y="435"/>
                              </a:lnTo>
                              <a:lnTo>
                                <a:pt x="370" y="477"/>
                              </a:lnTo>
                              <a:lnTo>
                                <a:pt x="296" y="491"/>
                              </a:lnTo>
                              <a:lnTo>
                                <a:pt x="424" y="491"/>
                              </a:lnTo>
                              <a:lnTo>
                                <a:pt x="463" y="463"/>
                              </a:lnTo>
                              <a:lnTo>
                                <a:pt x="507" y="402"/>
                              </a:lnTo>
                              <a:lnTo>
                                <a:pt x="529" y="333"/>
                              </a:lnTo>
                              <a:lnTo>
                                <a:pt x="529" y="261"/>
                              </a:lnTo>
                              <a:lnTo>
                                <a:pt x="507" y="192"/>
                              </a:lnTo>
                              <a:lnTo>
                                <a:pt x="463" y="131"/>
                              </a:lnTo>
                              <a:lnTo>
                                <a:pt x="422" y="103"/>
                              </a:lnTo>
                              <a:close/>
                              <a:moveTo>
                                <a:pt x="79" y="0"/>
                              </a:move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5" y="50"/>
                              </a:lnTo>
                              <a:lnTo>
                                <a:pt x="0" y="79"/>
                              </a:lnTo>
                              <a:lnTo>
                                <a:pt x="5" y="109"/>
                              </a:lnTo>
                              <a:lnTo>
                                <a:pt x="23" y="135"/>
                              </a:lnTo>
                              <a:lnTo>
                                <a:pt x="39" y="148"/>
                              </a:lnTo>
                              <a:lnTo>
                                <a:pt x="57" y="156"/>
                              </a:lnTo>
                              <a:lnTo>
                                <a:pt x="77" y="158"/>
                              </a:lnTo>
                              <a:lnTo>
                                <a:pt x="96" y="157"/>
                              </a:lnTo>
                              <a:lnTo>
                                <a:pt x="98" y="156"/>
                              </a:lnTo>
                              <a:lnTo>
                                <a:pt x="164" y="156"/>
                              </a:lnTo>
                              <a:lnTo>
                                <a:pt x="203" y="130"/>
                              </a:lnTo>
                              <a:lnTo>
                                <a:pt x="79" y="130"/>
                              </a:lnTo>
                              <a:lnTo>
                                <a:pt x="60" y="127"/>
                              </a:lnTo>
                              <a:lnTo>
                                <a:pt x="43" y="115"/>
                              </a:lnTo>
                              <a:lnTo>
                                <a:pt x="31" y="99"/>
                              </a:lnTo>
                              <a:lnTo>
                                <a:pt x="28" y="79"/>
                              </a:lnTo>
                              <a:lnTo>
                                <a:pt x="31" y="60"/>
                              </a:lnTo>
                              <a:lnTo>
                                <a:pt x="43" y="43"/>
                              </a:lnTo>
                              <a:lnTo>
                                <a:pt x="60" y="32"/>
                              </a:lnTo>
                              <a:lnTo>
                                <a:pt x="79" y="29"/>
                              </a:lnTo>
                              <a:lnTo>
                                <a:pt x="138" y="29"/>
                              </a:lnTo>
                              <a:lnTo>
                                <a:pt x="135" y="24"/>
                              </a:lnTo>
                              <a:lnTo>
                                <a:pt x="108" y="6"/>
                              </a:lnTo>
                              <a:lnTo>
                                <a:pt x="79" y="0"/>
                              </a:lnTo>
                              <a:close/>
                              <a:moveTo>
                                <a:pt x="138" y="29"/>
                              </a:moveTo>
                              <a:lnTo>
                                <a:pt x="79" y="29"/>
                              </a:lnTo>
                              <a:lnTo>
                                <a:pt x="98" y="32"/>
                              </a:lnTo>
                              <a:lnTo>
                                <a:pt x="115" y="43"/>
                              </a:lnTo>
                              <a:lnTo>
                                <a:pt x="126" y="60"/>
                              </a:lnTo>
                              <a:lnTo>
                                <a:pt x="130" y="79"/>
                              </a:lnTo>
                              <a:lnTo>
                                <a:pt x="126" y="99"/>
                              </a:lnTo>
                              <a:lnTo>
                                <a:pt x="115" y="115"/>
                              </a:lnTo>
                              <a:lnTo>
                                <a:pt x="98" y="127"/>
                              </a:lnTo>
                              <a:lnTo>
                                <a:pt x="79" y="130"/>
                              </a:lnTo>
                              <a:lnTo>
                                <a:pt x="203" y="130"/>
                              </a:lnTo>
                              <a:lnTo>
                                <a:pt x="223" y="117"/>
                              </a:lnTo>
                              <a:lnTo>
                                <a:pt x="289" y="104"/>
                              </a:lnTo>
                              <a:lnTo>
                                <a:pt x="162" y="104"/>
                              </a:lnTo>
                              <a:lnTo>
                                <a:pt x="159" y="104"/>
                              </a:lnTo>
                              <a:lnTo>
                                <a:pt x="156" y="101"/>
                              </a:lnTo>
                              <a:lnTo>
                                <a:pt x="155" y="99"/>
                              </a:lnTo>
                              <a:lnTo>
                                <a:pt x="156" y="97"/>
                              </a:lnTo>
                              <a:lnTo>
                                <a:pt x="158" y="78"/>
                              </a:lnTo>
                              <a:lnTo>
                                <a:pt x="155" y="58"/>
                              </a:lnTo>
                              <a:lnTo>
                                <a:pt x="147" y="40"/>
                              </a:lnTo>
                              <a:lnTo>
                                <a:pt x="138" y="29"/>
                              </a:lnTo>
                              <a:close/>
                              <a:moveTo>
                                <a:pt x="317" y="63"/>
                              </a:moveTo>
                              <a:lnTo>
                                <a:pt x="238" y="69"/>
                              </a:lnTo>
                              <a:lnTo>
                                <a:pt x="164" y="103"/>
                              </a:lnTo>
                              <a:lnTo>
                                <a:pt x="162" y="104"/>
                              </a:lnTo>
                              <a:lnTo>
                                <a:pt x="289" y="104"/>
                              </a:lnTo>
                              <a:lnTo>
                                <a:pt x="296" y="103"/>
                              </a:lnTo>
                              <a:lnTo>
                                <a:pt x="422" y="103"/>
                              </a:lnTo>
                              <a:lnTo>
                                <a:pt x="395" y="83"/>
                              </a:lnTo>
                              <a:lnTo>
                                <a:pt x="317" y="63"/>
                              </a:lnTo>
                              <a:close/>
                              <a:moveTo>
                                <a:pt x="164" y="103"/>
                              </a:moveTo>
                              <a:lnTo>
                                <a:pt x="164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14"/>
                      <wps:cNvSpPr>
                        <a:spLocks/>
                      </wps:cNvSpPr>
                      <wps:spPr bwMode="auto">
                        <a:xfrm>
                          <a:off x="4266" y="10755"/>
                          <a:ext cx="74" cy="69"/>
                        </a:xfrm>
                        <a:custGeom>
                          <a:avLst/>
                          <a:gdLst>
                            <a:gd name="T0" fmla="+- 0 4293 4266"/>
                            <a:gd name="T1" fmla="*/ T0 w 74"/>
                            <a:gd name="T2" fmla="+- 0 10755 10755"/>
                            <a:gd name="T3" fmla="*/ 10755 h 69"/>
                            <a:gd name="T4" fmla="+- 0 4276 4266"/>
                            <a:gd name="T5" fmla="*/ T4 w 74"/>
                            <a:gd name="T6" fmla="+- 0 10755 10755"/>
                            <a:gd name="T7" fmla="*/ 10755 h 69"/>
                            <a:gd name="T8" fmla="+- 0 4268 4266"/>
                            <a:gd name="T9" fmla="*/ T8 w 74"/>
                            <a:gd name="T10" fmla="+- 0 10764 10755"/>
                            <a:gd name="T11" fmla="*/ 10764 h 69"/>
                            <a:gd name="T12" fmla="+- 0 4267 4266"/>
                            <a:gd name="T13" fmla="*/ T12 w 74"/>
                            <a:gd name="T14" fmla="+- 0 10775 10755"/>
                            <a:gd name="T15" fmla="*/ 10775 h 69"/>
                            <a:gd name="T16" fmla="+- 0 4266 4266"/>
                            <a:gd name="T17" fmla="*/ T16 w 74"/>
                            <a:gd name="T18" fmla="+- 0 10779 10755"/>
                            <a:gd name="T19" fmla="*/ 10779 h 69"/>
                            <a:gd name="T20" fmla="+- 0 4269 4266"/>
                            <a:gd name="T21" fmla="*/ T20 w 74"/>
                            <a:gd name="T22" fmla="+- 0 10790 10755"/>
                            <a:gd name="T23" fmla="*/ 10790 h 69"/>
                            <a:gd name="T24" fmla="+- 0 4272 4266"/>
                            <a:gd name="T25" fmla="*/ T24 w 74"/>
                            <a:gd name="T26" fmla="+- 0 10795 10755"/>
                            <a:gd name="T27" fmla="*/ 10795 h 69"/>
                            <a:gd name="T28" fmla="+- 0 4303 4266"/>
                            <a:gd name="T29" fmla="*/ T28 w 74"/>
                            <a:gd name="T30" fmla="+- 0 10823 10755"/>
                            <a:gd name="T31" fmla="*/ 10823 h 69"/>
                            <a:gd name="T32" fmla="+- 0 4329 4266"/>
                            <a:gd name="T33" fmla="*/ T32 w 74"/>
                            <a:gd name="T34" fmla="+- 0 10800 10755"/>
                            <a:gd name="T35" fmla="*/ 10800 h 69"/>
                            <a:gd name="T36" fmla="+- 0 4334 4266"/>
                            <a:gd name="T37" fmla="*/ T36 w 74"/>
                            <a:gd name="T38" fmla="+- 0 10795 10755"/>
                            <a:gd name="T39" fmla="*/ 10795 h 69"/>
                            <a:gd name="T40" fmla="+- 0 4337 4266"/>
                            <a:gd name="T41" fmla="*/ T40 w 74"/>
                            <a:gd name="T42" fmla="+- 0 10790 10755"/>
                            <a:gd name="T43" fmla="*/ 10790 h 69"/>
                            <a:gd name="T44" fmla="+- 0 4340 4266"/>
                            <a:gd name="T45" fmla="*/ T44 w 74"/>
                            <a:gd name="T46" fmla="+- 0 10779 10755"/>
                            <a:gd name="T47" fmla="*/ 10779 h 69"/>
                            <a:gd name="T48" fmla="+- 0 4340 4266"/>
                            <a:gd name="T49" fmla="*/ T48 w 74"/>
                            <a:gd name="T50" fmla="+- 0 10775 10755"/>
                            <a:gd name="T51" fmla="*/ 10775 h 69"/>
                            <a:gd name="T52" fmla="+- 0 4339 4266"/>
                            <a:gd name="T53" fmla="*/ T52 w 74"/>
                            <a:gd name="T54" fmla="+- 0 10765 10755"/>
                            <a:gd name="T55" fmla="*/ 10765 h 69"/>
                            <a:gd name="T56" fmla="+- 0 4303 4266"/>
                            <a:gd name="T57" fmla="*/ T56 w 74"/>
                            <a:gd name="T58" fmla="+- 0 10765 10755"/>
                            <a:gd name="T59" fmla="*/ 10765 h 69"/>
                            <a:gd name="T60" fmla="+- 0 4299 4266"/>
                            <a:gd name="T61" fmla="*/ T60 w 74"/>
                            <a:gd name="T62" fmla="+- 0 10759 10755"/>
                            <a:gd name="T63" fmla="*/ 10759 h 69"/>
                            <a:gd name="T64" fmla="+- 0 4293 4266"/>
                            <a:gd name="T65" fmla="*/ T64 w 74"/>
                            <a:gd name="T66" fmla="+- 0 10755 10755"/>
                            <a:gd name="T67" fmla="*/ 10755 h 69"/>
                            <a:gd name="T68" fmla="+- 0 4330 4266"/>
                            <a:gd name="T69" fmla="*/ T68 w 74"/>
                            <a:gd name="T70" fmla="+- 0 10755 10755"/>
                            <a:gd name="T71" fmla="*/ 10755 h 69"/>
                            <a:gd name="T72" fmla="+- 0 4313 4266"/>
                            <a:gd name="T73" fmla="*/ T72 w 74"/>
                            <a:gd name="T74" fmla="+- 0 10755 10755"/>
                            <a:gd name="T75" fmla="*/ 10755 h 69"/>
                            <a:gd name="T76" fmla="+- 0 4306 4266"/>
                            <a:gd name="T77" fmla="*/ T76 w 74"/>
                            <a:gd name="T78" fmla="+- 0 10759 10755"/>
                            <a:gd name="T79" fmla="*/ 10759 h 69"/>
                            <a:gd name="T80" fmla="+- 0 4303 4266"/>
                            <a:gd name="T81" fmla="*/ T80 w 74"/>
                            <a:gd name="T82" fmla="+- 0 10765 10755"/>
                            <a:gd name="T83" fmla="*/ 10765 h 69"/>
                            <a:gd name="T84" fmla="+- 0 4339 4266"/>
                            <a:gd name="T85" fmla="*/ T84 w 74"/>
                            <a:gd name="T86" fmla="+- 0 10765 10755"/>
                            <a:gd name="T87" fmla="*/ 10765 h 69"/>
                            <a:gd name="T88" fmla="+- 0 4339 4266"/>
                            <a:gd name="T89" fmla="*/ T88 w 74"/>
                            <a:gd name="T90" fmla="+- 0 10764 10755"/>
                            <a:gd name="T91" fmla="*/ 10764 h 69"/>
                            <a:gd name="T92" fmla="+- 0 4330 4266"/>
                            <a:gd name="T93" fmla="*/ T92 w 74"/>
                            <a:gd name="T94" fmla="+- 0 10755 10755"/>
                            <a:gd name="T95" fmla="*/ 1075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4" h="69">
                              <a:moveTo>
                                <a:pt x="27" y="0"/>
                              </a:moveTo>
                              <a:lnTo>
                                <a:pt x="10" y="0"/>
                              </a:lnTo>
                              <a:lnTo>
                                <a:pt x="2" y="9"/>
                              </a:lnTo>
                              <a:lnTo>
                                <a:pt x="1" y="20"/>
                              </a:lnTo>
                              <a:lnTo>
                                <a:pt x="0" y="24"/>
                              </a:lnTo>
                              <a:lnTo>
                                <a:pt x="3" y="35"/>
                              </a:lnTo>
                              <a:lnTo>
                                <a:pt x="6" y="40"/>
                              </a:lnTo>
                              <a:lnTo>
                                <a:pt x="37" y="68"/>
                              </a:lnTo>
                              <a:lnTo>
                                <a:pt x="63" y="45"/>
                              </a:lnTo>
                              <a:lnTo>
                                <a:pt x="68" y="40"/>
                              </a:lnTo>
                              <a:lnTo>
                                <a:pt x="71" y="35"/>
                              </a:lnTo>
                              <a:lnTo>
                                <a:pt x="74" y="24"/>
                              </a:lnTo>
                              <a:lnTo>
                                <a:pt x="74" y="20"/>
                              </a:lnTo>
                              <a:lnTo>
                                <a:pt x="73" y="10"/>
                              </a:lnTo>
                              <a:lnTo>
                                <a:pt x="37" y="10"/>
                              </a:lnTo>
                              <a:lnTo>
                                <a:pt x="33" y="4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64" y="0"/>
                              </a:moveTo>
                              <a:lnTo>
                                <a:pt x="47" y="0"/>
                              </a:lnTo>
                              <a:lnTo>
                                <a:pt x="40" y="4"/>
                              </a:lnTo>
                              <a:lnTo>
                                <a:pt x="37" y="10"/>
                              </a:lnTo>
                              <a:lnTo>
                                <a:pt x="73" y="10"/>
                              </a:lnTo>
                              <a:lnTo>
                                <a:pt x="73" y="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" y="10845"/>
                          <a:ext cx="283" cy="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11.25pt;margin-top:535.3pt;width:26.45pt;height:26.45pt;z-index:-254096384;mso-position-horizontal-relative:page;mso-position-vertical-relative:page" coordorigin="4225,10706" coordsize="529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">
              <v:shape id="AutoShape 15" o:spid="_x0000_s1027" style="position:absolute;left:4224;top:10706;width:529;height:529;visibility:visible;mso-wrap-style:square;v-text-anchor:top" coordsize="52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BpMIA&#10;AADbAAAADwAAAGRycy9kb3ducmV2LnhtbESPQWvCQBSE74L/YXkFb7ppDqGkrmIj1V4TlV4f2dds&#10;SPZtyG419td3CwWPw8x8w6y3k+3FlUbfOlbwvEpAENdOt9woOJ/ely8gfEDW2DsmBXfysN3MZ2vM&#10;tbtxSdcqNCJC2OeowIQw5FL62pBFv3IDcfS+3GgxRDk2Uo94i3DbyzRJMmmx5bhgcKDCUN1V31ZB&#10;11z68hg+TbWzBzTFW4f7n0SpxdO0ewURaAqP8H/7QytIM/j7En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sGkwgAAANsAAAAPAAAAAAAAAAAAAAAAAJgCAABkcnMvZG93&#10;bnJldi54bWxQSwUGAAAAAAQABAD1AAAAhwMAAAAA&#10;" path="m164,156r-66,l100,157r3,3l103,163r-1,2l69,239r-7,79l83,395r47,68l191,507r69,22l332,529r70,-22l424,491r-128,l223,477,159,435,116,370,102,297r14,-73l159,160r5,-4xm422,103r-126,l370,117r64,43l476,224r15,73l476,370r-42,65l370,477r-74,14l424,491r39,-28l507,402r22,-69l529,261,507,192,463,131,422,103xm79,l49,6,23,24,5,50,,79r5,30l23,135r16,13l57,156r20,2l96,157r2,-1l164,156r39,-26l79,130,60,127,43,115,31,99,28,79,31,60,43,43,60,32,79,29r59,l135,24,108,6,79,xm138,29r-59,l98,32r17,11l126,60r4,19l126,99r-11,16l98,127r-19,3l203,130r20,-13l289,104r-127,l159,104r-3,-3l155,99r1,-2l158,78,155,58,147,40,138,29xm317,63r-79,6l164,103r-2,1l289,104r7,-1l422,103,395,83,317,63xm164,103r,xe" fillcolor="#38b54a" stroked="f">
                <v:path arrowok="t" o:connecttype="custom" o:connectlocs="98,10862;103,10866;102,10871;69,10945;83,11101;191,11213;332,11235;424,11197;223,11183;116,11076;116,10930;164,10862;296,10809;434,10866;491,11003;434,11141;296,11197;463,11169;529,11039;507,10898;422,10809;49,10712;5,10756;5,10815;39,10854;77,10864;98,10862;203,10836;60,10833;31,10805;31,10766;60,10738;138,10735;108,10712;138,10735;98,10738;126,10766;126,10805;98,10833;203,10836;289,10810;159,10810;155,10805;156,10803;155,10764;138,10735;238,10775;162,10810;296,10809;395,10789;164,10809;164,10809" o:connectangles="0,0,0,0,0,0,0,0,0,0,0,0,0,0,0,0,0,0,0,0,0,0,0,0,0,0,0,0,0,0,0,0,0,0,0,0,0,0,0,0,0,0,0,0,0,0,0,0,0,0,0,0"/>
              </v:shape>
              <v:shape id="AutoShape 14" o:spid="_x0000_s1028" style="position:absolute;left:4266;top:10755;width:74;height:69;visibility:visible;mso-wrap-style:square;v-text-anchor:top" coordsize="7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HGL8A&#10;AADbAAAADwAAAGRycy9kb3ducmV2LnhtbERPzYrCMBC+C75DGMGbphYU6RpFBWGpKKzuAwzN2BSb&#10;SUmyWt/eHIQ9fnz/q01vW/EgHxrHCmbTDARx5XTDtYLf62GyBBEissbWMSl4UYDNejhYYaHdk3/o&#10;cYm1SCEcClRgYuwKKUNlyGKYuo44cTfnLcYEfS21x2cKt63Ms2whLTacGgx2tDdU3S9/VkErqVzu&#10;jofdbH7KX2ZensurPys1HvXbLxCR+vgv/ri/tYI8jU1f0g+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LscYvwAAANsAAAAPAAAAAAAAAAAAAAAAAJgCAABkcnMvZG93bnJl&#10;di54bWxQSwUGAAAAAAQABAD1AAAAhAMAAAAA&#10;" path="m27,l10,,2,9,1,20,,24,3,35r3,5l37,68,63,45r5,-5l71,35,74,24r,-4l73,10r-36,l33,4,27,xm64,l47,,40,4r-3,6l73,10r,-1l64,xe" fillcolor="#eb2026" stroked="f">
                <v:path arrowok="t" o:connecttype="custom" o:connectlocs="27,10755;10,10755;2,10764;1,10775;0,10779;3,10790;6,10795;37,10823;63,10800;68,10795;71,10790;74,10779;74,10775;73,10765;37,10765;33,10759;27,10755;64,10755;47,10755;40,10759;37,10765;73,10765;73,10764;64,10755" o:connectangles="0,0,0,0,0,0,0,0,0,0,0,0,0,0,0,0,0,0,0,0,0,0,0,0"/>
              </v:shape>
              <v:shape id="Picture 13" o:spid="_x0000_s1029" type="#_x0000_t75" style="position:absolute;left:4381;top:10845;width:28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fhfBAAAA2wAAAA8AAABkcnMvZG93bnJldi54bWxET0tuwjAQ3SP1DtZU6g4cqEAoxaCKqlE3&#10;XTRwgGk8JKHxOLHdfHp6vKjE8un9d4fRNKIn52vLCpaLBARxYXXNpYLz6X2+BeEDssbGMimYyMNh&#10;/zDbYartwF/U56EUMYR9igqqENpUSl9UZNAvbEscuYt1BkOErpTa4RDDTSNXSbKRBmuODRW2dKyo&#10;+Ml/jYLPLs/Oy8l9o1vr/LrKur/jW6fU0+P4+gIi0Bju4n/3h1bwHNfHL/EHyP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OfhfBAAAA2wAAAA8AAAAAAAAAAAAAAAAAnwIA&#10;AGRycy9kb3ducmV2LnhtbFBLBQYAAAAABAAEAPcAAACNAwAAAAA=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221120" behindDoc="1" locked="0" layoutInCell="1" allowOverlap="1">
              <wp:simplePos x="0" y="0"/>
              <wp:positionH relativeFrom="page">
                <wp:posOffset>3239770</wp:posOffset>
              </wp:positionH>
              <wp:positionV relativeFrom="page">
                <wp:posOffset>6798310</wp:posOffset>
              </wp:positionV>
              <wp:extent cx="335915" cy="335915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335915"/>
                        <a:chOff x="5102" y="10706"/>
                        <a:chExt cx="529" cy="529"/>
                      </a:xfrm>
                    </wpg:grpSpPr>
                    <wps:wsp>
                      <wps:cNvPr id="18" name="AutoShape 11"/>
                      <wps:cNvSpPr>
                        <a:spLocks/>
                      </wps:cNvSpPr>
                      <wps:spPr bwMode="auto">
                        <a:xfrm>
                          <a:off x="5102" y="10706"/>
                          <a:ext cx="529" cy="529"/>
                        </a:xfrm>
                        <a:custGeom>
                          <a:avLst/>
                          <a:gdLst>
                            <a:gd name="T0" fmla="+- 0 5201 5102"/>
                            <a:gd name="T1" fmla="*/ T0 w 529"/>
                            <a:gd name="T2" fmla="+- 0 10862 10706"/>
                            <a:gd name="T3" fmla="*/ 10862 h 529"/>
                            <a:gd name="T4" fmla="+- 0 5206 5102"/>
                            <a:gd name="T5" fmla="*/ T4 w 529"/>
                            <a:gd name="T6" fmla="+- 0 10866 10706"/>
                            <a:gd name="T7" fmla="*/ 10866 h 529"/>
                            <a:gd name="T8" fmla="+- 0 5205 5102"/>
                            <a:gd name="T9" fmla="*/ T8 w 529"/>
                            <a:gd name="T10" fmla="+- 0 10871 10706"/>
                            <a:gd name="T11" fmla="*/ 10871 h 529"/>
                            <a:gd name="T12" fmla="+- 0 5171 5102"/>
                            <a:gd name="T13" fmla="*/ T12 w 529"/>
                            <a:gd name="T14" fmla="+- 0 10945 10706"/>
                            <a:gd name="T15" fmla="*/ 10945 h 529"/>
                            <a:gd name="T16" fmla="+- 0 5186 5102"/>
                            <a:gd name="T17" fmla="*/ T16 w 529"/>
                            <a:gd name="T18" fmla="+- 0 11101 10706"/>
                            <a:gd name="T19" fmla="*/ 11101 h 529"/>
                            <a:gd name="T20" fmla="+- 0 5294 5102"/>
                            <a:gd name="T21" fmla="*/ T20 w 529"/>
                            <a:gd name="T22" fmla="+- 0 11213 10706"/>
                            <a:gd name="T23" fmla="*/ 11213 h 529"/>
                            <a:gd name="T24" fmla="+- 0 5435 5102"/>
                            <a:gd name="T25" fmla="*/ T24 w 529"/>
                            <a:gd name="T26" fmla="+- 0 11235 10706"/>
                            <a:gd name="T27" fmla="*/ 11235 h 529"/>
                            <a:gd name="T28" fmla="+- 0 5526 5102"/>
                            <a:gd name="T29" fmla="*/ T28 w 529"/>
                            <a:gd name="T30" fmla="+- 0 11197 10706"/>
                            <a:gd name="T31" fmla="*/ 11197 h 529"/>
                            <a:gd name="T32" fmla="+- 0 5326 5102"/>
                            <a:gd name="T33" fmla="*/ T32 w 529"/>
                            <a:gd name="T34" fmla="+- 0 11183 10706"/>
                            <a:gd name="T35" fmla="*/ 11183 h 529"/>
                            <a:gd name="T36" fmla="+- 0 5219 5102"/>
                            <a:gd name="T37" fmla="*/ T36 w 529"/>
                            <a:gd name="T38" fmla="+- 0 11076 10706"/>
                            <a:gd name="T39" fmla="*/ 11076 h 529"/>
                            <a:gd name="T40" fmla="+- 0 5219 5102"/>
                            <a:gd name="T41" fmla="*/ T40 w 529"/>
                            <a:gd name="T42" fmla="+- 0 10930 10706"/>
                            <a:gd name="T43" fmla="*/ 10930 h 529"/>
                            <a:gd name="T44" fmla="+- 0 5267 5102"/>
                            <a:gd name="T45" fmla="*/ T44 w 529"/>
                            <a:gd name="T46" fmla="+- 0 10862 10706"/>
                            <a:gd name="T47" fmla="*/ 10862 h 529"/>
                            <a:gd name="T48" fmla="+- 0 5399 5102"/>
                            <a:gd name="T49" fmla="*/ T48 w 529"/>
                            <a:gd name="T50" fmla="+- 0 10809 10706"/>
                            <a:gd name="T51" fmla="*/ 10809 h 529"/>
                            <a:gd name="T52" fmla="+- 0 5537 5102"/>
                            <a:gd name="T53" fmla="*/ T52 w 529"/>
                            <a:gd name="T54" fmla="+- 0 10866 10706"/>
                            <a:gd name="T55" fmla="*/ 10866 h 529"/>
                            <a:gd name="T56" fmla="+- 0 5593 5102"/>
                            <a:gd name="T57" fmla="*/ T56 w 529"/>
                            <a:gd name="T58" fmla="+- 0 11003 10706"/>
                            <a:gd name="T59" fmla="*/ 11003 h 529"/>
                            <a:gd name="T60" fmla="+- 0 5537 5102"/>
                            <a:gd name="T61" fmla="*/ T60 w 529"/>
                            <a:gd name="T62" fmla="+- 0 11141 10706"/>
                            <a:gd name="T63" fmla="*/ 11141 h 529"/>
                            <a:gd name="T64" fmla="+- 0 5399 5102"/>
                            <a:gd name="T65" fmla="*/ T64 w 529"/>
                            <a:gd name="T66" fmla="+- 0 11197 10706"/>
                            <a:gd name="T67" fmla="*/ 11197 h 529"/>
                            <a:gd name="T68" fmla="+- 0 5565 5102"/>
                            <a:gd name="T69" fmla="*/ T68 w 529"/>
                            <a:gd name="T70" fmla="+- 0 11169 10706"/>
                            <a:gd name="T71" fmla="*/ 11169 h 529"/>
                            <a:gd name="T72" fmla="+- 0 5631 5102"/>
                            <a:gd name="T73" fmla="*/ T72 w 529"/>
                            <a:gd name="T74" fmla="+- 0 11039 10706"/>
                            <a:gd name="T75" fmla="*/ 11039 h 529"/>
                            <a:gd name="T76" fmla="+- 0 5609 5102"/>
                            <a:gd name="T77" fmla="*/ T76 w 529"/>
                            <a:gd name="T78" fmla="+- 0 10898 10706"/>
                            <a:gd name="T79" fmla="*/ 10898 h 529"/>
                            <a:gd name="T80" fmla="+- 0 5525 5102"/>
                            <a:gd name="T81" fmla="*/ T80 w 529"/>
                            <a:gd name="T82" fmla="+- 0 10809 10706"/>
                            <a:gd name="T83" fmla="*/ 10809 h 529"/>
                            <a:gd name="T84" fmla="+- 0 5152 5102"/>
                            <a:gd name="T85" fmla="*/ T84 w 529"/>
                            <a:gd name="T86" fmla="+- 0 10712 10706"/>
                            <a:gd name="T87" fmla="*/ 10712 h 529"/>
                            <a:gd name="T88" fmla="+- 0 5108 5102"/>
                            <a:gd name="T89" fmla="*/ T88 w 529"/>
                            <a:gd name="T90" fmla="+- 0 10756 10706"/>
                            <a:gd name="T91" fmla="*/ 10756 h 529"/>
                            <a:gd name="T92" fmla="+- 0 5108 5102"/>
                            <a:gd name="T93" fmla="*/ T92 w 529"/>
                            <a:gd name="T94" fmla="+- 0 10815 10706"/>
                            <a:gd name="T95" fmla="*/ 10815 h 529"/>
                            <a:gd name="T96" fmla="+- 0 5142 5102"/>
                            <a:gd name="T97" fmla="*/ T96 w 529"/>
                            <a:gd name="T98" fmla="+- 0 10854 10706"/>
                            <a:gd name="T99" fmla="*/ 10854 h 529"/>
                            <a:gd name="T100" fmla="+- 0 5180 5102"/>
                            <a:gd name="T101" fmla="*/ T100 w 529"/>
                            <a:gd name="T102" fmla="+- 0 10864 10706"/>
                            <a:gd name="T103" fmla="*/ 10864 h 529"/>
                            <a:gd name="T104" fmla="+- 0 5201 5102"/>
                            <a:gd name="T105" fmla="*/ T104 w 529"/>
                            <a:gd name="T106" fmla="+- 0 10862 10706"/>
                            <a:gd name="T107" fmla="*/ 10862 h 529"/>
                            <a:gd name="T108" fmla="+- 0 5306 5102"/>
                            <a:gd name="T109" fmla="*/ T108 w 529"/>
                            <a:gd name="T110" fmla="+- 0 10836 10706"/>
                            <a:gd name="T111" fmla="*/ 10836 h 529"/>
                            <a:gd name="T112" fmla="+- 0 5162 5102"/>
                            <a:gd name="T113" fmla="*/ T112 w 529"/>
                            <a:gd name="T114" fmla="+- 0 10833 10706"/>
                            <a:gd name="T115" fmla="*/ 10833 h 529"/>
                            <a:gd name="T116" fmla="+- 0 5134 5102"/>
                            <a:gd name="T117" fmla="*/ T116 w 529"/>
                            <a:gd name="T118" fmla="+- 0 10805 10706"/>
                            <a:gd name="T119" fmla="*/ 10805 h 529"/>
                            <a:gd name="T120" fmla="+- 0 5134 5102"/>
                            <a:gd name="T121" fmla="*/ T120 w 529"/>
                            <a:gd name="T122" fmla="+- 0 10766 10706"/>
                            <a:gd name="T123" fmla="*/ 10766 h 529"/>
                            <a:gd name="T124" fmla="+- 0 5162 5102"/>
                            <a:gd name="T125" fmla="*/ T124 w 529"/>
                            <a:gd name="T126" fmla="+- 0 10738 10706"/>
                            <a:gd name="T127" fmla="*/ 10738 h 529"/>
                            <a:gd name="T128" fmla="+- 0 5241 5102"/>
                            <a:gd name="T129" fmla="*/ T128 w 529"/>
                            <a:gd name="T130" fmla="+- 0 10735 10706"/>
                            <a:gd name="T131" fmla="*/ 10735 h 529"/>
                            <a:gd name="T132" fmla="+- 0 5211 5102"/>
                            <a:gd name="T133" fmla="*/ T132 w 529"/>
                            <a:gd name="T134" fmla="+- 0 10712 10706"/>
                            <a:gd name="T135" fmla="*/ 10712 h 529"/>
                            <a:gd name="T136" fmla="+- 0 5241 5102"/>
                            <a:gd name="T137" fmla="*/ T136 w 529"/>
                            <a:gd name="T138" fmla="+- 0 10735 10706"/>
                            <a:gd name="T139" fmla="*/ 10735 h 529"/>
                            <a:gd name="T140" fmla="+- 0 5201 5102"/>
                            <a:gd name="T141" fmla="*/ T140 w 529"/>
                            <a:gd name="T142" fmla="+- 0 10738 10706"/>
                            <a:gd name="T143" fmla="*/ 10738 h 529"/>
                            <a:gd name="T144" fmla="+- 0 5229 5102"/>
                            <a:gd name="T145" fmla="*/ T144 w 529"/>
                            <a:gd name="T146" fmla="+- 0 10766 10706"/>
                            <a:gd name="T147" fmla="*/ 10766 h 529"/>
                            <a:gd name="T148" fmla="+- 0 5229 5102"/>
                            <a:gd name="T149" fmla="*/ T148 w 529"/>
                            <a:gd name="T150" fmla="+- 0 10805 10706"/>
                            <a:gd name="T151" fmla="*/ 10805 h 529"/>
                            <a:gd name="T152" fmla="+- 0 5201 5102"/>
                            <a:gd name="T153" fmla="*/ T152 w 529"/>
                            <a:gd name="T154" fmla="+- 0 10833 10706"/>
                            <a:gd name="T155" fmla="*/ 10833 h 529"/>
                            <a:gd name="T156" fmla="+- 0 5306 5102"/>
                            <a:gd name="T157" fmla="*/ T156 w 529"/>
                            <a:gd name="T158" fmla="+- 0 10836 10706"/>
                            <a:gd name="T159" fmla="*/ 10836 h 529"/>
                            <a:gd name="T160" fmla="+- 0 5392 5102"/>
                            <a:gd name="T161" fmla="*/ T160 w 529"/>
                            <a:gd name="T162" fmla="+- 0 10810 10706"/>
                            <a:gd name="T163" fmla="*/ 10810 h 529"/>
                            <a:gd name="T164" fmla="+- 0 5262 5102"/>
                            <a:gd name="T165" fmla="*/ T164 w 529"/>
                            <a:gd name="T166" fmla="+- 0 10810 10706"/>
                            <a:gd name="T167" fmla="*/ 10810 h 529"/>
                            <a:gd name="T168" fmla="+- 0 5258 5102"/>
                            <a:gd name="T169" fmla="*/ T168 w 529"/>
                            <a:gd name="T170" fmla="+- 0 10805 10706"/>
                            <a:gd name="T171" fmla="*/ 10805 h 529"/>
                            <a:gd name="T172" fmla="+- 0 5259 5102"/>
                            <a:gd name="T173" fmla="*/ T172 w 529"/>
                            <a:gd name="T174" fmla="+- 0 10803 10706"/>
                            <a:gd name="T175" fmla="*/ 10803 h 529"/>
                            <a:gd name="T176" fmla="+- 0 5258 5102"/>
                            <a:gd name="T177" fmla="*/ T176 w 529"/>
                            <a:gd name="T178" fmla="+- 0 10764 10706"/>
                            <a:gd name="T179" fmla="*/ 10764 h 529"/>
                            <a:gd name="T180" fmla="+- 0 5241 5102"/>
                            <a:gd name="T181" fmla="*/ T180 w 529"/>
                            <a:gd name="T182" fmla="+- 0 10735 10706"/>
                            <a:gd name="T183" fmla="*/ 10735 h 529"/>
                            <a:gd name="T184" fmla="+- 0 5341 5102"/>
                            <a:gd name="T185" fmla="*/ T184 w 529"/>
                            <a:gd name="T186" fmla="+- 0 10775 10706"/>
                            <a:gd name="T187" fmla="*/ 10775 h 529"/>
                            <a:gd name="T188" fmla="+- 0 5265 5102"/>
                            <a:gd name="T189" fmla="*/ T188 w 529"/>
                            <a:gd name="T190" fmla="+- 0 10810 10706"/>
                            <a:gd name="T191" fmla="*/ 10810 h 529"/>
                            <a:gd name="T192" fmla="+- 0 5399 5102"/>
                            <a:gd name="T193" fmla="*/ T192 w 529"/>
                            <a:gd name="T194" fmla="+- 0 10809 10706"/>
                            <a:gd name="T195" fmla="*/ 10809 h 529"/>
                            <a:gd name="T196" fmla="+- 0 5497 5102"/>
                            <a:gd name="T197" fmla="*/ T196 w 529"/>
                            <a:gd name="T198" fmla="+- 0 10789 10706"/>
                            <a:gd name="T199" fmla="*/ 10789 h 529"/>
                            <a:gd name="T200" fmla="+- 0 5267 5102"/>
                            <a:gd name="T201" fmla="*/ T200 w 529"/>
                            <a:gd name="T202" fmla="+- 0 10809 10706"/>
                            <a:gd name="T203" fmla="*/ 10809 h 529"/>
                            <a:gd name="T204" fmla="+- 0 5267 5102"/>
                            <a:gd name="T205" fmla="*/ T204 w 529"/>
                            <a:gd name="T206" fmla="+- 0 10809 10706"/>
                            <a:gd name="T207" fmla="*/ 10809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9" h="529">
                              <a:moveTo>
                                <a:pt x="165" y="156"/>
                              </a:moveTo>
                              <a:lnTo>
                                <a:pt x="99" y="156"/>
                              </a:lnTo>
                              <a:lnTo>
                                <a:pt x="101" y="157"/>
                              </a:lnTo>
                              <a:lnTo>
                                <a:pt x="104" y="160"/>
                              </a:lnTo>
                              <a:lnTo>
                                <a:pt x="104" y="163"/>
                              </a:lnTo>
                              <a:lnTo>
                                <a:pt x="103" y="165"/>
                              </a:lnTo>
                              <a:lnTo>
                                <a:pt x="69" y="239"/>
                              </a:lnTo>
                              <a:lnTo>
                                <a:pt x="63" y="318"/>
                              </a:lnTo>
                              <a:lnTo>
                                <a:pt x="84" y="395"/>
                              </a:lnTo>
                              <a:lnTo>
                                <a:pt x="131" y="463"/>
                              </a:lnTo>
                              <a:lnTo>
                                <a:pt x="192" y="507"/>
                              </a:lnTo>
                              <a:lnTo>
                                <a:pt x="261" y="529"/>
                              </a:lnTo>
                              <a:lnTo>
                                <a:pt x="333" y="529"/>
                              </a:lnTo>
                              <a:lnTo>
                                <a:pt x="402" y="507"/>
                              </a:lnTo>
                              <a:lnTo>
                                <a:pt x="424" y="491"/>
                              </a:lnTo>
                              <a:lnTo>
                                <a:pt x="297" y="491"/>
                              </a:lnTo>
                              <a:lnTo>
                                <a:pt x="224" y="477"/>
                              </a:lnTo>
                              <a:lnTo>
                                <a:pt x="160" y="435"/>
                              </a:lnTo>
                              <a:lnTo>
                                <a:pt x="117" y="370"/>
                              </a:lnTo>
                              <a:lnTo>
                                <a:pt x="103" y="297"/>
                              </a:lnTo>
                              <a:lnTo>
                                <a:pt x="117" y="224"/>
                              </a:lnTo>
                              <a:lnTo>
                                <a:pt x="160" y="160"/>
                              </a:lnTo>
                              <a:lnTo>
                                <a:pt x="165" y="156"/>
                              </a:lnTo>
                              <a:close/>
                              <a:moveTo>
                                <a:pt x="423" y="103"/>
                              </a:moveTo>
                              <a:lnTo>
                                <a:pt x="297" y="103"/>
                              </a:lnTo>
                              <a:lnTo>
                                <a:pt x="370" y="117"/>
                              </a:lnTo>
                              <a:lnTo>
                                <a:pt x="435" y="160"/>
                              </a:lnTo>
                              <a:lnTo>
                                <a:pt x="477" y="224"/>
                              </a:lnTo>
                              <a:lnTo>
                                <a:pt x="491" y="297"/>
                              </a:lnTo>
                              <a:lnTo>
                                <a:pt x="477" y="370"/>
                              </a:lnTo>
                              <a:lnTo>
                                <a:pt x="435" y="435"/>
                              </a:lnTo>
                              <a:lnTo>
                                <a:pt x="370" y="477"/>
                              </a:lnTo>
                              <a:lnTo>
                                <a:pt x="297" y="491"/>
                              </a:lnTo>
                              <a:lnTo>
                                <a:pt x="424" y="491"/>
                              </a:lnTo>
                              <a:lnTo>
                                <a:pt x="463" y="463"/>
                              </a:lnTo>
                              <a:lnTo>
                                <a:pt x="507" y="402"/>
                              </a:lnTo>
                              <a:lnTo>
                                <a:pt x="529" y="333"/>
                              </a:lnTo>
                              <a:lnTo>
                                <a:pt x="529" y="261"/>
                              </a:lnTo>
                              <a:lnTo>
                                <a:pt x="507" y="192"/>
                              </a:lnTo>
                              <a:lnTo>
                                <a:pt x="463" y="131"/>
                              </a:lnTo>
                              <a:lnTo>
                                <a:pt x="423" y="103"/>
                              </a:lnTo>
                              <a:close/>
                              <a:moveTo>
                                <a:pt x="79" y="0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79"/>
                              </a:lnTo>
                              <a:lnTo>
                                <a:pt x="6" y="109"/>
                              </a:lnTo>
                              <a:lnTo>
                                <a:pt x="24" y="135"/>
                              </a:lnTo>
                              <a:lnTo>
                                <a:pt x="40" y="148"/>
                              </a:lnTo>
                              <a:lnTo>
                                <a:pt x="58" y="156"/>
                              </a:lnTo>
                              <a:lnTo>
                                <a:pt x="78" y="158"/>
                              </a:lnTo>
                              <a:lnTo>
                                <a:pt x="97" y="157"/>
                              </a:lnTo>
                              <a:lnTo>
                                <a:pt x="99" y="156"/>
                              </a:lnTo>
                              <a:lnTo>
                                <a:pt x="165" y="156"/>
                              </a:lnTo>
                              <a:lnTo>
                                <a:pt x="204" y="130"/>
                              </a:lnTo>
                              <a:lnTo>
                                <a:pt x="79" y="130"/>
                              </a:lnTo>
                              <a:lnTo>
                                <a:pt x="60" y="127"/>
                              </a:lnTo>
                              <a:lnTo>
                                <a:pt x="43" y="115"/>
                              </a:lnTo>
                              <a:lnTo>
                                <a:pt x="32" y="99"/>
                              </a:lnTo>
                              <a:lnTo>
                                <a:pt x="29" y="79"/>
                              </a:lnTo>
                              <a:lnTo>
                                <a:pt x="32" y="60"/>
                              </a:lnTo>
                              <a:lnTo>
                                <a:pt x="43" y="43"/>
                              </a:lnTo>
                              <a:lnTo>
                                <a:pt x="60" y="32"/>
                              </a:lnTo>
                              <a:lnTo>
                                <a:pt x="79" y="29"/>
                              </a:lnTo>
                              <a:lnTo>
                                <a:pt x="139" y="29"/>
                              </a:lnTo>
                              <a:lnTo>
                                <a:pt x="135" y="24"/>
                              </a:lnTo>
                              <a:lnTo>
                                <a:pt x="109" y="6"/>
                              </a:lnTo>
                              <a:lnTo>
                                <a:pt x="79" y="0"/>
                              </a:lnTo>
                              <a:close/>
                              <a:moveTo>
                                <a:pt x="139" y="29"/>
                              </a:moveTo>
                              <a:lnTo>
                                <a:pt x="79" y="29"/>
                              </a:lnTo>
                              <a:lnTo>
                                <a:pt x="99" y="32"/>
                              </a:lnTo>
                              <a:lnTo>
                                <a:pt x="116" y="43"/>
                              </a:lnTo>
                              <a:lnTo>
                                <a:pt x="127" y="60"/>
                              </a:lnTo>
                              <a:lnTo>
                                <a:pt x="130" y="79"/>
                              </a:lnTo>
                              <a:lnTo>
                                <a:pt x="127" y="99"/>
                              </a:lnTo>
                              <a:lnTo>
                                <a:pt x="116" y="115"/>
                              </a:lnTo>
                              <a:lnTo>
                                <a:pt x="99" y="127"/>
                              </a:lnTo>
                              <a:lnTo>
                                <a:pt x="79" y="130"/>
                              </a:lnTo>
                              <a:lnTo>
                                <a:pt x="204" y="130"/>
                              </a:lnTo>
                              <a:lnTo>
                                <a:pt x="224" y="117"/>
                              </a:lnTo>
                              <a:lnTo>
                                <a:pt x="290" y="104"/>
                              </a:lnTo>
                              <a:lnTo>
                                <a:pt x="163" y="104"/>
                              </a:lnTo>
                              <a:lnTo>
                                <a:pt x="160" y="104"/>
                              </a:lnTo>
                              <a:lnTo>
                                <a:pt x="157" y="101"/>
                              </a:lnTo>
                              <a:lnTo>
                                <a:pt x="156" y="99"/>
                              </a:lnTo>
                              <a:lnTo>
                                <a:pt x="157" y="97"/>
                              </a:lnTo>
                              <a:lnTo>
                                <a:pt x="159" y="78"/>
                              </a:lnTo>
                              <a:lnTo>
                                <a:pt x="156" y="58"/>
                              </a:lnTo>
                              <a:lnTo>
                                <a:pt x="148" y="40"/>
                              </a:lnTo>
                              <a:lnTo>
                                <a:pt x="139" y="29"/>
                              </a:lnTo>
                              <a:close/>
                              <a:moveTo>
                                <a:pt x="318" y="63"/>
                              </a:moveTo>
                              <a:lnTo>
                                <a:pt x="239" y="69"/>
                              </a:lnTo>
                              <a:lnTo>
                                <a:pt x="165" y="103"/>
                              </a:lnTo>
                              <a:lnTo>
                                <a:pt x="163" y="104"/>
                              </a:lnTo>
                              <a:lnTo>
                                <a:pt x="290" y="104"/>
                              </a:lnTo>
                              <a:lnTo>
                                <a:pt x="297" y="103"/>
                              </a:lnTo>
                              <a:lnTo>
                                <a:pt x="423" y="103"/>
                              </a:lnTo>
                              <a:lnTo>
                                <a:pt x="395" y="83"/>
                              </a:lnTo>
                              <a:lnTo>
                                <a:pt x="318" y="63"/>
                              </a:lnTo>
                              <a:close/>
                              <a:moveTo>
                                <a:pt x="165" y="103"/>
                              </a:moveTo>
                              <a:lnTo>
                                <a:pt x="165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AutoShape 10"/>
                      <wps:cNvSpPr>
                        <a:spLocks/>
                      </wps:cNvSpPr>
                      <wps:spPr bwMode="auto">
                        <a:xfrm>
                          <a:off x="5143" y="10755"/>
                          <a:ext cx="74" cy="69"/>
                        </a:xfrm>
                        <a:custGeom>
                          <a:avLst/>
                          <a:gdLst>
                            <a:gd name="T0" fmla="+- 0 5171 5144"/>
                            <a:gd name="T1" fmla="*/ T0 w 74"/>
                            <a:gd name="T2" fmla="+- 0 10755 10755"/>
                            <a:gd name="T3" fmla="*/ 10755 h 69"/>
                            <a:gd name="T4" fmla="+- 0 5154 5144"/>
                            <a:gd name="T5" fmla="*/ T4 w 74"/>
                            <a:gd name="T6" fmla="+- 0 10755 10755"/>
                            <a:gd name="T7" fmla="*/ 10755 h 69"/>
                            <a:gd name="T8" fmla="+- 0 5145 5144"/>
                            <a:gd name="T9" fmla="*/ T8 w 74"/>
                            <a:gd name="T10" fmla="+- 0 10764 10755"/>
                            <a:gd name="T11" fmla="*/ 10764 h 69"/>
                            <a:gd name="T12" fmla="+- 0 5144 5144"/>
                            <a:gd name="T13" fmla="*/ T12 w 74"/>
                            <a:gd name="T14" fmla="+- 0 10775 10755"/>
                            <a:gd name="T15" fmla="*/ 10775 h 69"/>
                            <a:gd name="T16" fmla="+- 0 5144 5144"/>
                            <a:gd name="T17" fmla="*/ T16 w 74"/>
                            <a:gd name="T18" fmla="+- 0 10779 10755"/>
                            <a:gd name="T19" fmla="*/ 10779 h 69"/>
                            <a:gd name="T20" fmla="+- 0 5146 5144"/>
                            <a:gd name="T21" fmla="*/ T20 w 74"/>
                            <a:gd name="T22" fmla="+- 0 10790 10755"/>
                            <a:gd name="T23" fmla="*/ 10790 h 69"/>
                            <a:gd name="T24" fmla="+- 0 5150 5144"/>
                            <a:gd name="T25" fmla="*/ T24 w 74"/>
                            <a:gd name="T26" fmla="+- 0 10795 10755"/>
                            <a:gd name="T27" fmla="*/ 10795 h 69"/>
                            <a:gd name="T28" fmla="+- 0 5181 5144"/>
                            <a:gd name="T29" fmla="*/ T28 w 74"/>
                            <a:gd name="T30" fmla="+- 0 10823 10755"/>
                            <a:gd name="T31" fmla="*/ 10823 h 69"/>
                            <a:gd name="T32" fmla="+- 0 5207 5144"/>
                            <a:gd name="T33" fmla="*/ T32 w 74"/>
                            <a:gd name="T34" fmla="+- 0 10800 10755"/>
                            <a:gd name="T35" fmla="*/ 10800 h 69"/>
                            <a:gd name="T36" fmla="+- 0 5212 5144"/>
                            <a:gd name="T37" fmla="*/ T36 w 74"/>
                            <a:gd name="T38" fmla="+- 0 10795 10755"/>
                            <a:gd name="T39" fmla="*/ 10795 h 69"/>
                            <a:gd name="T40" fmla="+- 0 5215 5144"/>
                            <a:gd name="T41" fmla="*/ T40 w 74"/>
                            <a:gd name="T42" fmla="+- 0 10790 10755"/>
                            <a:gd name="T43" fmla="*/ 10790 h 69"/>
                            <a:gd name="T44" fmla="+- 0 5218 5144"/>
                            <a:gd name="T45" fmla="*/ T44 w 74"/>
                            <a:gd name="T46" fmla="+- 0 10779 10755"/>
                            <a:gd name="T47" fmla="*/ 10779 h 69"/>
                            <a:gd name="T48" fmla="+- 0 5217 5144"/>
                            <a:gd name="T49" fmla="*/ T48 w 74"/>
                            <a:gd name="T50" fmla="+- 0 10775 10755"/>
                            <a:gd name="T51" fmla="*/ 10775 h 69"/>
                            <a:gd name="T52" fmla="+- 0 5216 5144"/>
                            <a:gd name="T53" fmla="*/ T52 w 74"/>
                            <a:gd name="T54" fmla="+- 0 10765 10755"/>
                            <a:gd name="T55" fmla="*/ 10765 h 69"/>
                            <a:gd name="T56" fmla="+- 0 5181 5144"/>
                            <a:gd name="T57" fmla="*/ T56 w 74"/>
                            <a:gd name="T58" fmla="+- 0 10765 10755"/>
                            <a:gd name="T59" fmla="*/ 10765 h 69"/>
                            <a:gd name="T60" fmla="+- 0 5177 5144"/>
                            <a:gd name="T61" fmla="*/ T60 w 74"/>
                            <a:gd name="T62" fmla="+- 0 10759 10755"/>
                            <a:gd name="T63" fmla="*/ 10759 h 69"/>
                            <a:gd name="T64" fmla="+- 0 5171 5144"/>
                            <a:gd name="T65" fmla="*/ T64 w 74"/>
                            <a:gd name="T66" fmla="+- 0 10755 10755"/>
                            <a:gd name="T67" fmla="*/ 10755 h 69"/>
                            <a:gd name="T68" fmla="+- 0 5208 5144"/>
                            <a:gd name="T69" fmla="*/ T68 w 74"/>
                            <a:gd name="T70" fmla="+- 0 10755 10755"/>
                            <a:gd name="T71" fmla="*/ 10755 h 69"/>
                            <a:gd name="T72" fmla="+- 0 5191 5144"/>
                            <a:gd name="T73" fmla="*/ T72 w 74"/>
                            <a:gd name="T74" fmla="+- 0 10755 10755"/>
                            <a:gd name="T75" fmla="*/ 10755 h 69"/>
                            <a:gd name="T76" fmla="+- 0 5184 5144"/>
                            <a:gd name="T77" fmla="*/ T76 w 74"/>
                            <a:gd name="T78" fmla="+- 0 10759 10755"/>
                            <a:gd name="T79" fmla="*/ 10759 h 69"/>
                            <a:gd name="T80" fmla="+- 0 5181 5144"/>
                            <a:gd name="T81" fmla="*/ T80 w 74"/>
                            <a:gd name="T82" fmla="+- 0 10765 10755"/>
                            <a:gd name="T83" fmla="*/ 10765 h 69"/>
                            <a:gd name="T84" fmla="+- 0 5216 5144"/>
                            <a:gd name="T85" fmla="*/ T84 w 74"/>
                            <a:gd name="T86" fmla="+- 0 10765 10755"/>
                            <a:gd name="T87" fmla="*/ 10765 h 69"/>
                            <a:gd name="T88" fmla="+- 0 5216 5144"/>
                            <a:gd name="T89" fmla="*/ T88 w 74"/>
                            <a:gd name="T90" fmla="+- 0 10764 10755"/>
                            <a:gd name="T91" fmla="*/ 10764 h 69"/>
                            <a:gd name="T92" fmla="+- 0 5208 5144"/>
                            <a:gd name="T93" fmla="*/ T92 w 74"/>
                            <a:gd name="T94" fmla="+- 0 10755 10755"/>
                            <a:gd name="T95" fmla="*/ 1075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4" h="69">
                              <a:moveTo>
                                <a:pt x="27" y="0"/>
                              </a:moveTo>
                              <a:lnTo>
                                <a:pt x="10" y="0"/>
                              </a:lnTo>
                              <a:lnTo>
                                <a:pt x="1" y="9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2" y="35"/>
                              </a:lnTo>
                              <a:lnTo>
                                <a:pt x="6" y="40"/>
                              </a:lnTo>
                              <a:lnTo>
                                <a:pt x="37" y="68"/>
                              </a:lnTo>
                              <a:lnTo>
                                <a:pt x="63" y="45"/>
                              </a:lnTo>
                              <a:lnTo>
                                <a:pt x="68" y="40"/>
                              </a:lnTo>
                              <a:lnTo>
                                <a:pt x="71" y="35"/>
                              </a:lnTo>
                              <a:lnTo>
                                <a:pt x="74" y="24"/>
                              </a:lnTo>
                              <a:lnTo>
                                <a:pt x="73" y="20"/>
                              </a:lnTo>
                              <a:lnTo>
                                <a:pt x="72" y="10"/>
                              </a:lnTo>
                              <a:lnTo>
                                <a:pt x="37" y="10"/>
                              </a:lnTo>
                              <a:lnTo>
                                <a:pt x="33" y="4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64" y="0"/>
                              </a:moveTo>
                              <a:lnTo>
                                <a:pt x="47" y="0"/>
                              </a:lnTo>
                              <a:lnTo>
                                <a:pt x="40" y="4"/>
                              </a:lnTo>
                              <a:lnTo>
                                <a:pt x="37" y="10"/>
                              </a:lnTo>
                              <a:lnTo>
                                <a:pt x="72" y="10"/>
                              </a:lnTo>
                              <a:lnTo>
                                <a:pt x="72" y="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3" y="10869"/>
                          <a:ext cx="272" cy="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255.1pt;margin-top:535.3pt;width:26.45pt;height:26.45pt;z-index:-254095360;mso-position-horizontal-relative:page;mso-position-vertical-relative:page" coordorigin="5102,10706" coordsize="529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">
              <v:shape id="AutoShape 11" o:spid="_x0000_s1027" style="position:absolute;left:5102;top:10706;width:529;height:529;visibility:visible;mso-wrap-style:square;v-text-anchor:top" coordsize="52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CysMA&#10;AADbAAAADwAAAGRycy9kb3ducmV2LnhtbESPQU/DMAyF70j7D5EncWPpJgFVWTZN1Ya4cGjZDzCN&#10;aaI1TtWErfx7fEDiZus9v/d5u5/DoK40JR/ZwHpVgCLuovXcGzh/nB5KUCkjWxwik4EfSrDfLe62&#10;WNl444aube6VhHCq0IDLeay0Tp2jgGkVR2LRvuIUMMs69dpOeJPwMOhNUTzpgJ6lweFItaPu0n4H&#10;A83niV/LcH5/voy1ax+Pvmxqb8z9cj68gMo053/z3/WbFXyBlV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ZCysMAAADbAAAADwAAAAAAAAAAAAAAAACYAgAAZHJzL2Rv&#10;d25yZXYueG1sUEsFBgAAAAAEAAQA9QAAAIgDAAAAAA==&#10;" path="m165,156r-66,l101,157r3,3l104,163r-1,2l69,239r-6,79l84,395r47,68l192,507r69,22l333,529r69,-22l424,491r-127,l224,477,160,435,117,370,103,297r14,-73l160,160r5,-4xm423,103r-126,l370,117r65,43l477,224r14,73l477,370r-42,65l370,477r-73,14l424,491r39,-28l507,402r22,-69l529,261,507,192,463,131,423,103xm79,l50,6,24,24,6,50,,79r6,30l24,135r16,13l58,156r20,2l97,157r2,-1l165,156r39,-26l79,130,60,127,43,115,32,99,29,79,32,60,43,43,60,32,79,29r60,l135,24,109,6,79,xm139,29r-60,l99,32r17,11l127,60r3,19l127,99r-11,16l99,127r-20,3l204,130r20,-13l290,104r-127,l160,104r-3,-3l156,99r1,-2l159,78,156,58,148,40,139,29xm318,63r-79,6l165,103r-2,1l290,104r7,-1l423,103,395,83,318,63xm165,103r,xe" fillcolor="#f5821f" stroked="f">
                <v:path arrowok="t" o:connecttype="custom" o:connectlocs="99,10862;104,10866;103,10871;69,10945;84,11101;192,11213;333,11235;424,11197;224,11183;117,11076;117,10930;165,10862;297,10809;435,10866;491,11003;435,11141;297,11197;463,11169;529,11039;507,10898;423,10809;50,10712;6,10756;6,10815;40,10854;78,10864;99,10862;204,10836;60,10833;32,10805;32,10766;60,10738;139,10735;109,10712;139,10735;99,10738;127,10766;127,10805;99,10833;204,10836;290,10810;160,10810;156,10805;157,10803;156,10764;139,10735;239,10775;163,10810;297,10809;395,10789;165,10809;165,10809" o:connectangles="0,0,0,0,0,0,0,0,0,0,0,0,0,0,0,0,0,0,0,0,0,0,0,0,0,0,0,0,0,0,0,0,0,0,0,0,0,0,0,0,0,0,0,0,0,0,0,0,0,0,0,0"/>
              </v:shape>
              <v:shape id="AutoShape 10" o:spid="_x0000_s1028" style="position:absolute;left:5143;top:10755;width:74;height:69;visibility:visible;mso-wrap-style:square;v-text-anchor:top" coordsize="7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LHr8A&#10;AADbAAAADwAAAGRycy9kb3ducmV2LnhtbERPzYrCMBC+C75DGMGbphYU6RpFBWGpKKzuAwzN2BSb&#10;SUmyWt/eHIQ9fnz/q01vW/EgHxrHCmbTDARx5XTDtYLf62GyBBEissbWMSl4UYDNejhYYaHdk3/o&#10;cYm1SCEcClRgYuwKKUNlyGKYuo44cTfnLcYEfS21x2cKt63Ms2whLTacGgx2tDdU3S9/VkErqVzu&#10;jofdbH7KX2ZensurPys1HvXbLxCR+vgv/ri/tYI8rU9f0g+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WMsevwAAANsAAAAPAAAAAAAAAAAAAAAAAJgCAABkcnMvZG93bnJl&#10;di54bWxQSwUGAAAAAAQABAD1AAAAhAMAAAAA&#10;" path="m27,l10,,1,9,,20r,4l2,35r4,5l37,68,63,45r5,-5l71,35,74,24,73,20,72,10r-35,l33,4,27,xm64,l47,,40,4r-3,6l72,10r,-1l64,xe" fillcolor="#eb2026" stroked="f">
                <v:path arrowok="t" o:connecttype="custom" o:connectlocs="27,10755;10,10755;1,10764;0,10775;0,10779;2,10790;6,10795;37,10823;63,10800;68,10795;71,10790;74,10779;73,10775;72,10765;37,10765;33,10759;27,10755;64,10755;47,10755;40,10759;37,10765;72,10765;72,10764;64,10755" o:connectangles="0,0,0,0,0,0,0,0,0,0,0,0,0,0,0,0,0,0,0,0,0,0,0,0"/>
              </v:shape>
              <v:shape id="Picture 9" o:spid="_x0000_s1029" type="#_x0000_t75" style="position:absolute;left:5263;top:10869;width:272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9AbGAAAA2wAAAA8AAABkcnMvZG93bnJldi54bWxEj0FrwkAUhO+F/oflFXop+mIOto2uIral&#10;RXupiujtkX0mwezbkN2a9N+7hUKPw8x8w0znva3VhVtfOdEwGiagWHJnKik07LZvgydQPpAYqp2w&#10;hh/2MJ/d3kwpM66TL75sQqEiRHxGGsoQmgzR5yVb8kPXsETv5FpLIcq2QNNSF+G2xjRJxmipkrhQ&#10;UsPLkvPz5ttq+Hw9vD/s10fMO3x8Lo64Or34sdb3d/1iAipwH/7Df+0PoyFN4fdL/AE4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z0BsYAAADbAAAADwAAAAAAAAAAAAAA&#10;AACfAgAAZHJzL2Rvd25yZXYueG1sUEsFBgAAAAAEAAQA9wAAAJIDAAAAAA=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22144" behindDoc="1" locked="0" layoutInCell="1" allowOverlap="1">
              <wp:simplePos x="0" y="0"/>
              <wp:positionH relativeFrom="page">
                <wp:posOffset>7631430</wp:posOffset>
              </wp:positionH>
              <wp:positionV relativeFrom="page">
                <wp:posOffset>6840855</wp:posOffset>
              </wp:positionV>
              <wp:extent cx="2686685" cy="17526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68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D3A" w:rsidRDefault="002F2964">
                          <w:pPr>
                            <w:spacing w:before="20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38"/>
                              <w:sz w:val="20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D1C24"/>
                              <w:spacing w:val="34"/>
                              <w:sz w:val="20"/>
                            </w:rPr>
                            <w:t>CATERING</w:t>
                          </w:r>
                          <w:r>
                            <w:rPr>
                              <w:rFonts w:ascii="Arial"/>
                              <w:b/>
                              <w:color w:val="ED1C24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5"/>
                              <w:sz w:val="20"/>
                            </w:rPr>
                            <w:t>.CO.UK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37" type="#_x0000_t202" style="position:absolute;margin-left:600.9pt;margin-top:538.65pt;width:211.55pt;height:13.8pt;z-index:-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E2rg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" filled="f" stroked="f">
              <v:textbox inset="0,0,0,0">
                <w:txbxContent>
                  <w:p w:rsidR="00516D3A" w:rsidRDefault="002F2964">
                    <w:pPr>
                      <w:spacing w:before="20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8"/>
                        <w:sz w:val="20"/>
                      </w:rPr>
                      <w:t>INDEPENDENT</w:t>
                    </w:r>
                    <w:r>
                      <w:rPr>
                        <w:rFonts w:ascii="Arial"/>
                        <w:b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D1C24"/>
                        <w:spacing w:val="34"/>
                        <w:sz w:val="20"/>
                      </w:rPr>
                      <w:t>CATERING</w:t>
                    </w:r>
                    <w:r>
                      <w:rPr>
                        <w:rFonts w:ascii="Arial"/>
                        <w:b/>
                        <w:color w:val="ED1C24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35"/>
                        <w:sz w:val="20"/>
                      </w:rPr>
                      <w:t>.CO.UK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23168" behindDoc="1" locked="0" layoutInCell="1" allowOverlap="1">
              <wp:simplePos x="0" y="0"/>
              <wp:positionH relativeFrom="page">
                <wp:posOffset>8272780</wp:posOffset>
              </wp:positionH>
              <wp:positionV relativeFrom="page">
                <wp:posOffset>7065010</wp:posOffset>
              </wp:positionV>
              <wp:extent cx="2044700" cy="17526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D3A" w:rsidRDefault="002F2964">
                          <w:pPr>
                            <w:spacing w:before="20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28"/>
                              <w:sz w:val="20"/>
                            </w:rPr>
                            <w:t xml:space="preserve">EDU </w:t>
                          </w:r>
                          <w:r>
                            <w:rPr>
                              <w:rFonts w:ascii="Arial"/>
                              <w:b/>
                              <w:color w:val="ED1C24"/>
                              <w:spacing w:val="29"/>
                              <w:sz w:val="20"/>
                            </w:rPr>
                            <w:t>CATER</w:t>
                          </w:r>
                          <w:r>
                            <w:rPr>
                              <w:rFonts w:ascii="Arial"/>
                              <w:b/>
                              <w:color w:val="ED1C24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8"/>
                              <w:sz w:val="20"/>
                            </w:rPr>
                            <w:t>LIMITED.COM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38" type="#_x0000_t202" style="position:absolute;margin-left:651.4pt;margin-top:556.3pt;width:161pt;height:13.8pt;z-index:-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CMsQIAALE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" filled="f" stroked="f">
              <v:textbox inset="0,0,0,0">
                <w:txbxContent>
                  <w:p w:rsidR="00516D3A" w:rsidRDefault="002F2964">
                    <w:pPr>
                      <w:spacing w:before="20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28"/>
                        <w:sz w:val="20"/>
                      </w:rPr>
                      <w:t xml:space="preserve">EDU </w:t>
                    </w:r>
                    <w:r>
                      <w:rPr>
                        <w:rFonts w:ascii="Arial"/>
                        <w:b/>
                        <w:color w:val="ED1C24"/>
                        <w:spacing w:val="29"/>
                        <w:sz w:val="20"/>
                      </w:rPr>
                      <w:t>CATER</w:t>
                    </w:r>
                    <w:r>
                      <w:rPr>
                        <w:rFonts w:ascii="Arial"/>
                        <w:b/>
                        <w:color w:val="ED1C24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38"/>
                        <w:sz w:val="20"/>
                      </w:rPr>
                      <w:t>LIMITED.COM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24192" behindDoc="1" locked="0" layoutInCell="1" allowOverlap="1">
              <wp:simplePos x="0" y="0"/>
              <wp:positionH relativeFrom="page">
                <wp:posOffset>511810</wp:posOffset>
              </wp:positionH>
              <wp:positionV relativeFrom="page">
                <wp:posOffset>7135495</wp:posOffset>
              </wp:positionV>
              <wp:extent cx="236855" cy="9525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D3A" w:rsidRDefault="002F2964">
                          <w:pPr>
                            <w:spacing w:before="25"/>
                            <w:ind w:left="20"/>
                            <w:rPr>
                              <w:rFonts w:ascii="Arial"/>
                              <w:sz w:val="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31718"/>
                              <w:sz w:val="8"/>
                            </w:rPr>
                            <w:t>UK</w:t>
                          </w:r>
                          <w:r>
                            <w:rPr>
                              <w:rFonts w:ascii="Arial"/>
                              <w:color w:val="131718"/>
                              <w:sz w:val="8"/>
                            </w:rPr>
                            <w:t>MEAT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39" type="#_x0000_t202" style="position:absolute;margin-left:40.3pt;margin-top:561.85pt;width:18.65pt;height:7.5pt;z-index:-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qYArwIAAK8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" filled="f" stroked="f">
              <v:textbox inset="0,0,0,0">
                <w:txbxContent>
                  <w:p w:rsidR="00516D3A" w:rsidRDefault="002F2964">
                    <w:pPr>
                      <w:spacing w:before="25"/>
                      <w:ind w:left="20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131718"/>
                        <w:sz w:val="8"/>
                      </w:rPr>
                      <w:t>UK</w:t>
                    </w:r>
                    <w:r>
                      <w:rPr>
                        <w:rFonts w:ascii="Arial"/>
                        <w:color w:val="131718"/>
                        <w:sz w:val="8"/>
                      </w:rPr>
                      <w:t>MEAT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25216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7135495</wp:posOffset>
              </wp:positionV>
              <wp:extent cx="469265" cy="952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265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D3A" w:rsidRDefault="002F2964">
                          <w:pPr>
                            <w:spacing w:before="25"/>
                            <w:ind w:left="20"/>
                            <w:rPr>
                              <w:rFonts w:asci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31718"/>
                              <w:w w:val="95"/>
                              <w:sz w:val="8"/>
                            </w:rPr>
                            <w:t>FREE</w:t>
                          </w:r>
                          <w:r>
                            <w:rPr>
                              <w:rFonts w:ascii="Arial"/>
                              <w:color w:val="131718"/>
                              <w:w w:val="95"/>
                              <w:sz w:val="8"/>
                            </w:rPr>
                            <w:t>RANGE</w:t>
                          </w:r>
                          <w:r>
                            <w:rPr>
                              <w:rFonts w:ascii="Arial"/>
                              <w:b/>
                              <w:color w:val="131718"/>
                              <w:w w:val="95"/>
                              <w:sz w:val="8"/>
                            </w:rPr>
                            <w:t>EGGS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240" type="#_x0000_t202" style="position:absolute;margin-left:75.3pt;margin-top:561.85pt;width:36.95pt;height:7.5pt;z-index:-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qMrgIAAK4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" filled="f" stroked="f">
              <v:textbox inset="0,0,0,0">
                <w:txbxContent>
                  <w:p w:rsidR="00516D3A" w:rsidRDefault="002F2964">
                    <w:pPr>
                      <w:spacing w:before="25"/>
                      <w:ind w:left="20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131718"/>
                        <w:w w:val="95"/>
                        <w:sz w:val="8"/>
                      </w:rPr>
                      <w:t>FREE</w:t>
                    </w:r>
                    <w:r>
                      <w:rPr>
                        <w:rFonts w:ascii="Arial"/>
                        <w:color w:val="131718"/>
                        <w:w w:val="95"/>
                        <w:sz w:val="8"/>
                      </w:rPr>
                      <w:t>RANGE</w:t>
                    </w:r>
                    <w:r>
                      <w:rPr>
                        <w:rFonts w:ascii="Arial"/>
                        <w:b/>
                        <w:color w:val="131718"/>
                        <w:w w:val="95"/>
                        <w:sz w:val="8"/>
                      </w:rPr>
                      <w:t>EGGS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26240" behindDoc="1" locked="0" layoutInCell="1" allowOverlap="1">
              <wp:simplePos x="0" y="0"/>
              <wp:positionH relativeFrom="page">
                <wp:posOffset>1629410</wp:posOffset>
              </wp:positionH>
              <wp:positionV relativeFrom="page">
                <wp:posOffset>7135495</wp:posOffset>
              </wp:positionV>
              <wp:extent cx="245110" cy="952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1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D3A" w:rsidRDefault="002F2964">
                          <w:pPr>
                            <w:spacing w:before="25"/>
                            <w:ind w:left="20"/>
                            <w:rPr>
                              <w:rFonts w:ascii="Arial"/>
                              <w:sz w:val="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31718"/>
                              <w:w w:val="95"/>
                              <w:sz w:val="8"/>
                            </w:rPr>
                            <w:t>MSC</w:t>
                          </w:r>
                          <w:r>
                            <w:rPr>
                              <w:rFonts w:ascii="Arial"/>
                              <w:color w:val="131718"/>
                              <w:w w:val="95"/>
                              <w:sz w:val="8"/>
                            </w:rPr>
                            <w:t>FISH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241" type="#_x0000_t202" style="position:absolute;margin-left:128.3pt;margin-top:561.85pt;width:19.3pt;height:7.5pt;z-index:-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wurwIAAK4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" filled="f" stroked="f">
              <v:textbox inset="0,0,0,0">
                <w:txbxContent>
                  <w:p w:rsidR="00516D3A" w:rsidRDefault="002F2964">
                    <w:pPr>
                      <w:spacing w:before="25"/>
                      <w:ind w:left="20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131718"/>
                        <w:w w:val="95"/>
                        <w:sz w:val="8"/>
                      </w:rPr>
                      <w:t>MSC</w:t>
                    </w:r>
                    <w:r>
                      <w:rPr>
                        <w:rFonts w:ascii="Arial"/>
                        <w:color w:val="131718"/>
                        <w:w w:val="95"/>
                        <w:sz w:val="8"/>
                      </w:rPr>
                      <w:t>FISH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27264" behindDoc="1" locked="0" layoutInCell="1" allowOverlap="1">
              <wp:simplePos x="0" y="0"/>
              <wp:positionH relativeFrom="page">
                <wp:posOffset>2119630</wp:posOffset>
              </wp:positionH>
              <wp:positionV relativeFrom="page">
                <wp:posOffset>7135495</wp:posOffset>
              </wp:positionV>
              <wp:extent cx="386080" cy="952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08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D3A" w:rsidRDefault="002F2964">
                          <w:pPr>
                            <w:spacing w:before="25"/>
                            <w:ind w:left="20"/>
                            <w:rPr>
                              <w:rFonts w:ascii="Arial"/>
                              <w:sz w:val="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31718"/>
                              <w:sz w:val="8"/>
                            </w:rPr>
                            <w:t>ORGANIC</w:t>
                          </w:r>
                          <w:r>
                            <w:rPr>
                              <w:rFonts w:ascii="Arial"/>
                              <w:color w:val="131718"/>
                              <w:sz w:val="8"/>
                            </w:rPr>
                            <w:t>MILK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2" type="#_x0000_t202" style="position:absolute;margin-left:166.9pt;margin-top:561.85pt;width:30.4pt;height:7.5pt;z-index:-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3+wrwIAAK4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" filled="f" stroked="f">
              <v:textbox inset="0,0,0,0">
                <w:txbxContent>
                  <w:p w:rsidR="00516D3A" w:rsidRDefault="002F2964">
                    <w:pPr>
                      <w:spacing w:before="25"/>
                      <w:ind w:left="20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131718"/>
                        <w:sz w:val="8"/>
                      </w:rPr>
                      <w:t>ORGANIC</w:t>
                    </w:r>
                    <w:r>
                      <w:rPr>
                        <w:rFonts w:ascii="Arial"/>
                        <w:color w:val="131718"/>
                        <w:sz w:val="8"/>
                      </w:rPr>
                      <w:t>MILK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28288" behindDoc="1" locked="0" layoutInCell="1" allowOverlap="1">
              <wp:simplePos x="0" y="0"/>
              <wp:positionH relativeFrom="page">
                <wp:posOffset>2637155</wp:posOffset>
              </wp:positionH>
              <wp:positionV relativeFrom="page">
                <wp:posOffset>7135495</wp:posOffset>
              </wp:positionV>
              <wp:extent cx="1047750" cy="952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D3A" w:rsidRDefault="002F2964">
                          <w:pPr>
                            <w:spacing w:before="25"/>
                            <w:ind w:left="20"/>
                            <w:rPr>
                              <w:rFonts w:ascii="Arial"/>
                              <w:sz w:val="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31718"/>
                              <w:sz w:val="8"/>
                            </w:rPr>
                            <w:t>LOCAL</w:t>
                          </w:r>
                          <w:r>
                            <w:rPr>
                              <w:rFonts w:ascii="Arial"/>
                              <w:color w:val="131718"/>
                              <w:sz w:val="8"/>
                            </w:rPr>
                            <w:t xml:space="preserve">FRUIT&amp;VEG </w:t>
                          </w:r>
                          <w:r>
                            <w:rPr>
                              <w:rFonts w:ascii="Arial"/>
                              <w:b/>
                              <w:color w:val="131718"/>
                              <w:sz w:val="8"/>
                            </w:rPr>
                            <w:t>WHOLEMEAL</w:t>
                          </w:r>
                          <w:r>
                            <w:rPr>
                              <w:rFonts w:ascii="Arial"/>
                              <w:color w:val="131718"/>
                              <w:sz w:val="8"/>
                            </w:rPr>
                            <w:t>PASTA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43" type="#_x0000_t202" style="position:absolute;margin-left:207.65pt;margin-top:561.85pt;width:82.5pt;height:7.5pt;z-index:-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GuqwIAAK8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" filled="f" stroked="f">
              <v:textbox inset="0,0,0,0">
                <w:txbxContent>
                  <w:p w:rsidR="00516D3A" w:rsidRDefault="002F2964">
                    <w:pPr>
                      <w:spacing w:before="25"/>
                      <w:ind w:left="20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131718"/>
                        <w:sz w:val="8"/>
                      </w:rPr>
                      <w:t>LOCAL</w:t>
                    </w:r>
                    <w:r>
                      <w:rPr>
                        <w:rFonts w:ascii="Arial"/>
                        <w:color w:val="131718"/>
                        <w:sz w:val="8"/>
                      </w:rPr>
                      <w:t xml:space="preserve">FRUIT&amp;VEG </w:t>
                    </w:r>
                    <w:r>
                      <w:rPr>
                        <w:rFonts w:ascii="Arial"/>
                        <w:b/>
                        <w:color w:val="131718"/>
                        <w:sz w:val="8"/>
                      </w:rPr>
                      <w:t>WHOLEMEAL</w:t>
                    </w:r>
                    <w:r>
                      <w:rPr>
                        <w:rFonts w:ascii="Arial"/>
                        <w:color w:val="131718"/>
                        <w:sz w:val="8"/>
                      </w:rPr>
                      <w:t>PASTA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F2964">
      <w:r>
        <w:separator/>
      </w:r>
    </w:p>
  </w:footnote>
  <w:footnote w:type="continuationSeparator" w:id="0">
    <w:p w:rsidR="00000000" w:rsidRDefault="002F2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D2C3B"/>
    <w:multiLevelType w:val="hybridMultilevel"/>
    <w:tmpl w:val="F9B401CA"/>
    <w:lvl w:ilvl="0" w:tplc="EFBE1248">
      <w:start w:val="1"/>
      <w:numFmt w:val="decimal"/>
      <w:lvlText w:val="%1"/>
      <w:lvlJc w:val="left"/>
      <w:pPr>
        <w:ind w:left="2454" w:hanging="143"/>
        <w:jc w:val="left"/>
      </w:pPr>
      <w:rPr>
        <w:rFonts w:ascii="Arial" w:eastAsia="Arial" w:hAnsi="Arial" w:cs="Arial" w:hint="default"/>
        <w:b/>
        <w:bCs/>
        <w:color w:val="ED1C24"/>
        <w:w w:val="106"/>
        <w:sz w:val="16"/>
        <w:szCs w:val="16"/>
        <w:lang w:val="en-GB" w:eastAsia="en-GB" w:bidi="en-GB"/>
      </w:rPr>
    </w:lvl>
    <w:lvl w:ilvl="1" w:tplc="B6E4025E">
      <w:numFmt w:val="bullet"/>
      <w:lvlText w:val="•"/>
      <w:lvlJc w:val="left"/>
      <w:pPr>
        <w:ind w:left="3725" w:hanging="143"/>
      </w:pPr>
      <w:rPr>
        <w:rFonts w:hint="default"/>
        <w:lang w:val="en-GB" w:eastAsia="en-GB" w:bidi="en-GB"/>
      </w:rPr>
    </w:lvl>
    <w:lvl w:ilvl="2" w:tplc="09B028EE">
      <w:numFmt w:val="bullet"/>
      <w:lvlText w:val="•"/>
      <w:lvlJc w:val="left"/>
      <w:pPr>
        <w:ind w:left="4991" w:hanging="143"/>
      </w:pPr>
      <w:rPr>
        <w:rFonts w:hint="default"/>
        <w:lang w:val="en-GB" w:eastAsia="en-GB" w:bidi="en-GB"/>
      </w:rPr>
    </w:lvl>
    <w:lvl w:ilvl="3" w:tplc="75D00DBA">
      <w:numFmt w:val="bullet"/>
      <w:lvlText w:val="•"/>
      <w:lvlJc w:val="left"/>
      <w:pPr>
        <w:ind w:left="6257" w:hanging="143"/>
      </w:pPr>
      <w:rPr>
        <w:rFonts w:hint="default"/>
        <w:lang w:val="en-GB" w:eastAsia="en-GB" w:bidi="en-GB"/>
      </w:rPr>
    </w:lvl>
    <w:lvl w:ilvl="4" w:tplc="1A884CBE">
      <w:numFmt w:val="bullet"/>
      <w:lvlText w:val="•"/>
      <w:lvlJc w:val="left"/>
      <w:pPr>
        <w:ind w:left="7523" w:hanging="143"/>
      </w:pPr>
      <w:rPr>
        <w:rFonts w:hint="default"/>
        <w:lang w:val="en-GB" w:eastAsia="en-GB" w:bidi="en-GB"/>
      </w:rPr>
    </w:lvl>
    <w:lvl w:ilvl="5" w:tplc="9C80796E">
      <w:numFmt w:val="bullet"/>
      <w:lvlText w:val="•"/>
      <w:lvlJc w:val="left"/>
      <w:pPr>
        <w:ind w:left="8788" w:hanging="143"/>
      </w:pPr>
      <w:rPr>
        <w:rFonts w:hint="default"/>
        <w:lang w:val="en-GB" w:eastAsia="en-GB" w:bidi="en-GB"/>
      </w:rPr>
    </w:lvl>
    <w:lvl w:ilvl="6" w:tplc="136A4DE0">
      <w:numFmt w:val="bullet"/>
      <w:lvlText w:val="•"/>
      <w:lvlJc w:val="left"/>
      <w:pPr>
        <w:ind w:left="10054" w:hanging="143"/>
      </w:pPr>
      <w:rPr>
        <w:rFonts w:hint="default"/>
        <w:lang w:val="en-GB" w:eastAsia="en-GB" w:bidi="en-GB"/>
      </w:rPr>
    </w:lvl>
    <w:lvl w:ilvl="7" w:tplc="0562B9E6">
      <w:numFmt w:val="bullet"/>
      <w:lvlText w:val="•"/>
      <w:lvlJc w:val="left"/>
      <w:pPr>
        <w:ind w:left="11320" w:hanging="143"/>
      </w:pPr>
      <w:rPr>
        <w:rFonts w:hint="default"/>
        <w:lang w:val="en-GB" w:eastAsia="en-GB" w:bidi="en-GB"/>
      </w:rPr>
    </w:lvl>
    <w:lvl w:ilvl="8" w:tplc="26B8DBF4">
      <w:numFmt w:val="bullet"/>
      <w:lvlText w:val="•"/>
      <w:lvlJc w:val="left"/>
      <w:pPr>
        <w:ind w:left="12586" w:hanging="143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D3A"/>
    <w:rsid w:val="002F2964"/>
    <w:rsid w:val="0051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before="16"/>
      <w:ind w:left="2454" w:hanging="143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F2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964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before="16"/>
      <w:ind w:left="2454" w:hanging="143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F2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964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65.png"/><Relationship Id="rId68" Type="http://schemas.openxmlformats.org/officeDocument/2006/relationships/image" Target="media/image70.png"/><Relationship Id="rId84" Type="http://schemas.openxmlformats.org/officeDocument/2006/relationships/image" Target="media/image86.png"/><Relationship Id="rId89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73.png"/><Relationship Id="rId92" Type="http://schemas.openxmlformats.org/officeDocument/2006/relationships/image" Target="media/image9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55.png"/><Relationship Id="rId58" Type="http://schemas.openxmlformats.org/officeDocument/2006/relationships/image" Target="media/image60.png"/><Relationship Id="rId66" Type="http://schemas.openxmlformats.org/officeDocument/2006/relationships/image" Target="media/image68.png"/><Relationship Id="rId74" Type="http://schemas.openxmlformats.org/officeDocument/2006/relationships/image" Target="media/image76.png"/><Relationship Id="rId79" Type="http://schemas.openxmlformats.org/officeDocument/2006/relationships/image" Target="media/image81.png"/><Relationship Id="rId87" Type="http://schemas.openxmlformats.org/officeDocument/2006/relationships/image" Target="media/image89.png"/><Relationship Id="rId102" Type="http://schemas.openxmlformats.org/officeDocument/2006/relationships/image" Target="media/image104.png"/><Relationship Id="rId5" Type="http://schemas.openxmlformats.org/officeDocument/2006/relationships/webSettings" Target="webSettings.xml"/><Relationship Id="rId61" Type="http://schemas.openxmlformats.org/officeDocument/2006/relationships/image" Target="media/image63.png"/><Relationship Id="rId82" Type="http://schemas.openxmlformats.org/officeDocument/2006/relationships/image" Target="media/image84.png"/><Relationship Id="rId90" Type="http://schemas.openxmlformats.org/officeDocument/2006/relationships/image" Target="media/image92.png"/><Relationship Id="rId95" Type="http://schemas.openxmlformats.org/officeDocument/2006/relationships/image" Target="media/image9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56" Type="http://schemas.openxmlformats.org/officeDocument/2006/relationships/image" Target="media/image58.png"/><Relationship Id="rId64" Type="http://schemas.openxmlformats.org/officeDocument/2006/relationships/image" Target="media/image66.png"/><Relationship Id="rId69" Type="http://schemas.openxmlformats.org/officeDocument/2006/relationships/image" Target="media/image71.png"/><Relationship Id="rId77" Type="http://schemas.openxmlformats.org/officeDocument/2006/relationships/image" Target="media/image79.png"/><Relationship Id="rId100" Type="http://schemas.openxmlformats.org/officeDocument/2006/relationships/image" Target="media/image102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53.png"/><Relationship Id="rId72" Type="http://schemas.openxmlformats.org/officeDocument/2006/relationships/image" Target="media/image74.png"/><Relationship Id="rId80" Type="http://schemas.openxmlformats.org/officeDocument/2006/relationships/image" Target="media/image82.png"/><Relationship Id="rId85" Type="http://schemas.openxmlformats.org/officeDocument/2006/relationships/image" Target="media/image87.png"/><Relationship Id="rId93" Type="http://schemas.openxmlformats.org/officeDocument/2006/relationships/image" Target="media/image95.png"/><Relationship Id="rId98" Type="http://schemas.openxmlformats.org/officeDocument/2006/relationships/image" Target="media/image10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61.png"/><Relationship Id="rId67" Type="http://schemas.openxmlformats.org/officeDocument/2006/relationships/image" Target="media/image69.png"/><Relationship Id="rId103" Type="http://schemas.openxmlformats.org/officeDocument/2006/relationships/image" Target="media/image10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56.png"/><Relationship Id="rId62" Type="http://schemas.openxmlformats.org/officeDocument/2006/relationships/image" Target="media/image64.png"/><Relationship Id="rId70" Type="http://schemas.openxmlformats.org/officeDocument/2006/relationships/image" Target="media/image72.png"/><Relationship Id="rId75" Type="http://schemas.openxmlformats.org/officeDocument/2006/relationships/image" Target="media/image77.png"/><Relationship Id="rId83" Type="http://schemas.openxmlformats.org/officeDocument/2006/relationships/image" Target="media/image85.png"/><Relationship Id="rId88" Type="http://schemas.openxmlformats.org/officeDocument/2006/relationships/image" Target="media/image90.png"/><Relationship Id="rId91" Type="http://schemas.openxmlformats.org/officeDocument/2006/relationships/image" Target="media/image93.png"/><Relationship Id="rId96" Type="http://schemas.openxmlformats.org/officeDocument/2006/relationships/image" Target="media/image9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51.jpeg"/><Relationship Id="rId57" Type="http://schemas.openxmlformats.org/officeDocument/2006/relationships/image" Target="media/image59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54.png"/><Relationship Id="rId60" Type="http://schemas.openxmlformats.org/officeDocument/2006/relationships/image" Target="media/image62.png"/><Relationship Id="rId65" Type="http://schemas.openxmlformats.org/officeDocument/2006/relationships/image" Target="media/image67.png"/><Relationship Id="rId73" Type="http://schemas.openxmlformats.org/officeDocument/2006/relationships/image" Target="media/image75.png"/><Relationship Id="rId78" Type="http://schemas.openxmlformats.org/officeDocument/2006/relationships/image" Target="media/image80.png"/><Relationship Id="rId81" Type="http://schemas.openxmlformats.org/officeDocument/2006/relationships/image" Target="media/image83.png"/><Relationship Id="rId86" Type="http://schemas.openxmlformats.org/officeDocument/2006/relationships/image" Target="media/image88.png"/><Relationship Id="rId94" Type="http://schemas.openxmlformats.org/officeDocument/2006/relationships/image" Target="media/image96.png"/><Relationship Id="rId99" Type="http://schemas.openxmlformats.org/officeDocument/2006/relationships/image" Target="media/image101.png"/><Relationship Id="rId101" Type="http://schemas.openxmlformats.org/officeDocument/2006/relationships/image" Target="media/image10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52.png"/><Relationship Id="rId55" Type="http://schemas.openxmlformats.org/officeDocument/2006/relationships/image" Target="media/image57.png"/><Relationship Id="rId76" Type="http://schemas.openxmlformats.org/officeDocument/2006/relationships/image" Target="media/image78.png"/><Relationship Id="rId97" Type="http://schemas.openxmlformats.org/officeDocument/2006/relationships/image" Target="media/image99.png"/><Relationship Id="rId104" Type="http://schemas.openxmlformats.org/officeDocument/2006/relationships/image" Target="media/image10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8.png"/><Relationship Id="rId3" Type="http://schemas.openxmlformats.org/officeDocument/2006/relationships/image" Target="media/image43.png"/><Relationship Id="rId7" Type="http://schemas.openxmlformats.org/officeDocument/2006/relationships/image" Target="media/image47.png"/><Relationship Id="rId2" Type="http://schemas.openxmlformats.org/officeDocument/2006/relationships/image" Target="media/image42.png"/><Relationship Id="rId1" Type="http://schemas.openxmlformats.org/officeDocument/2006/relationships/image" Target="media/image41.png"/><Relationship Id="rId6" Type="http://schemas.openxmlformats.org/officeDocument/2006/relationships/image" Target="media/image46.png"/><Relationship Id="rId5" Type="http://schemas.openxmlformats.org/officeDocument/2006/relationships/image" Target="media/image45.png"/><Relationship Id="rId10" Type="http://schemas.openxmlformats.org/officeDocument/2006/relationships/image" Target="media/image50.png"/><Relationship Id="rId4" Type="http://schemas.openxmlformats.org/officeDocument/2006/relationships/image" Target="media/image44.png"/><Relationship Id="rId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1B8CDA9.dotm</Template>
  <TotalTime>0</TotalTime>
  <Pages>6</Pages>
  <Words>1628</Words>
  <Characters>9281</Characters>
  <Application>Microsoft Office Word</Application>
  <DocSecurity>4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Matthews High Brooms CEP School</Company>
  <LinksUpToDate>false</LinksUpToDate>
  <CharactersWithSpaces>10888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Kimberley Lewis</dc:creator>
  <cp:lastModifiedBy>Kimberley Lewis</cp:lastModifiedBy>
  <cp:revision>2</cp:revision>
  <cp:lastPrinted>2020-02-04T14:37:00Z</cp:lastPrinted>
  <dcterms:created xsi:type="dcterms:W3CDTF">2020-02-04T14:56:00Z</dcterms:created>
  <dcterms:modified xsi:type="dcterms:W3CDTF">2020-02-04T14:56:00Z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2020-01-31T00:00:00Z</vt:filetime>
  </property>
</Properties>
</file>